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7.858pt;margin-top:17.859015pt;width:559.6pt;height:738.85pt;mso-position-horizontal-relative:page;mso-position-vertical-relative:page;z-index:-142840" coordorigin="357,357" coordsize="11192,14777">
            <v:group style="position:absolute;left:357;top:357;width:11192;height:14777" coordorigin="357,357" coordsize="11192,14777">
              <v:shape style="position:absolute;left:357;top:357;width:11192;height:14777" coordorigin="357,357" coordsize="11192,14777" path="m11548,357l357,357,357,15134,11548,15134,11548,357xe" filled="true" fillcolor="#fbb580" stroked="false">
                <v:path arrowok="t"/>
                <v:fill type="solid"/>
              </v:shape>
            </v:group>
            <v:group style="position:absolute;left:536;top:535;width:10834;height:14421" coordorigin="536,535" coordsize="10834,14421">
              <v:shape style="position:absolute;left:536;top:535;width:10834;height:14421" coordorigin="536,535" coordsize="10834,14421" path="m11370,535l536,535,536,14955,11370,14955,11370,535xe" filled="true" fillcolor="#f89e5d" stroked="false">
                <v:path arrowok="t"/>
                <v:fill type="solid"/>
              </v:shape>
              <v:shape style="position:absolute;left:720;top:712;width:10466;height:14064" type="#_x0000_t75" stroked="false">
                <v:imagedata r:id="rId5" o:title=""/>
              </v:shape>
              <v:shape style="position:absolute;left:5966;top:10176;width:1882;height:2980" type="#_x0000_t75" stroked="false">
                <v:imagedata r:id="rId6" o:title=""/>
              </v:shape>
            </v:group>
            <v:group style="position:absolute;left:5966;top:10167;width:1881;height:2987" coordorigin="5966,10167" coordsize="1881,2987">
              <v:shape style="position:absolute;left:5966;top:10167;width:1881;height:2987" coordorigin="5966,10167" coordsize="1881,2987" path="m6006,12138l6022,12127,6039,12118,6057,12113,6075,12111,6094,12112,6162,12144,6196,12201,6200,12218,6244,12252,6322,12317,6389,12382,6447,12445,6498,12507,6544,12566,6567,12595,6588,12623,6632,12677,6677,12728,6726,12775,6776,12814,6839,12844,6873,12848,6886,12846,6897,12840,6905,12833,6909,12822,6910,12809,6901,12777,6879,12717,6852,12661,6822,12605,6788,12547,6769,12516,6731,12448,6690,12370,6647,12279,6602,12172,6580,12112,6557,12046,6525,11945,6493,11838,6461,11725,6431,11607,6401,11486,6372,11363,6345,11240,6319,11117,6294,10996,6271,10879,6250,10766,6231,10659,6215,10560,6201,10468,6189,10387,6180,10316,6171,10214,6172,10184,6176,10171,6176,10170,6184,10167,6185,10167,6248,10228,6328,10329,6378,10395,6432,10469,6491,10552,6554,10640,6619,10735,6686,10834,6754,10937,6822,11042,6890,11149,6957,11256,7021,11362,7083,11467,7141,11569,7195,11668,7243,11762,7273,11824,7300,11883,7344,11990,7378,12084,7404,12168,7424,12243,7441,12311,7449,12342,7466,12402,7486,12459,7512,12515,7555,12564,7566,12564,7616,12508,7635,12437,7640,12367,7640,12332,7638,12298,7633,12229,7625,12159,7620,12123,7616,12086,7608,12009,7604,11928,7603,11885,7604,11840,7607,11793,7611,11745,7618,11694,7626,11641,7613,11627,7602,11610,7594,11588,7590,11567,7588,11546,7589,11527,7620,11462,7688,11431,7708,11431,7727,11434,7790,11471,7820,11544,7821,11563,7818,11583,7781,11646,7748,11666,7748,11666,7740,11729,7739,11762,7739,11780,7743,11842,7753,11915,7770,12000,7792,12093,7804,12142,7826,12241,7841,12344,7847,12448,7845,12499,7829,12602,7792,12701,7731,12797,7690,12842,7642,12886,7585,12928,7520,12968,7505,12984,7476,13044,7470,13080,7468,13091,7427,13134,7408,13144,7391,13151,7377,13154,7365,13154,7354,13151,7343,13146,7333,13140,7323,13133,7311,13125,7249,13098,7227,13095,7151,13113,7079,13123,7013,13126,6950,13123,6892,13114,6787,13079,6695,13026,6616,12959,6546,12881,6485,12798,6430,12712,6379,12629,6354,12589,6307,12518,6263,12459,6222,12413,6175,12367,6145,12344,6126,12351,6108,12355,6034,12342,5989,12301,5968,12244,5966,12226,5968,12207,5972,12190,5979,12173,5988,12158,6000,12144,6006,12138xe" filled="false" stroked="true" strokeweight=".173pt" strokecolor="#36210d">
                <v:path arrowok="t"/>
              </v:shape>
              <v:shape style="position:absolute;left:4229;top:6508;width:1882;height:2980" type="#_x0000_t75" stroked="false">
                <v:imagedata r:id="rId7" o:title=""/>
              </v:shape>
            </v:group>
            <v:group style="position:absolute;left:4229;top:6501;width:1881;height:2987" coordorigin="4229,6501" coordsize="1881,2987">
              <v:shape style="position:absolute;left:4229;top:6501;width:1881;height:2987" coordorigin="4229,6501" coordsize="1881,2987" path="m4327,7990l4328,7990,4328,7989,4329,7989,4337,7926,4338,7893,4338,7875,4334,7813,4324,7740,4307,7655,4284,7562,4273,7514,4251,7414,4235,7311,4229,7208,4231,7156,4248,7054,4285,6954,4346,6859,4386,6813,4435,6770,4492,6728,4557,6688,4572,6671,4601,6611,4607,6575,4608,6565,4650,6522,4669,6511,4685,6504,4699,6501,4712,6501,4723,6504,4733,6509,4743,6515,4754,6523,4765,6531,4827,6558,4850,6561,4926,6543,4997,6532,5064,6529,5126,6532,5185,6542,5290,6576,5381,6629,5461,6697,5530,6774,5592,6857,5647,6943,5698,7027,5722,7066,5770,7138,5814,7196,5854,7242,5902,7288,5932,7312,5950,7305,5969,7301,6043,7313,6087,7354,6109,7411,6110,7430,6109,7448,6077,7511,6006,7543,5987,7543,5969,7541,5907,7503,5878,7447,5875,7428,5832,7396,5754,7333,5687,7270,5629,7208,5578,7147,5532,7088,5510,7060,5488,7032,5445,6978,5399,6928,5350,6881,5301,6842,5237,6812,5204,6808,5190,6810,5180,6815,5172,6823,5167,6833,5167,6846,5176,6878,5198,6938,5224,6995,5255,7050,5289,7109,5307,7140,5346,7208,5387,7285,5430,7376,5474,7483,5497,7544,5520,7609,5552,7710,5584,7817,5615,7931,5646,8048,5675,8169,5704,8292,5732,8416,5758,8538,5782,8659,5805,8776,5826,8889,5845,8996,5862,9096,5876,9187,5888,9269,5896,9339,5905,9442,5905,9471,5901,9484,5900,9485,5893,9488,5892,9488,5829,9428,5748,9326,5699,9260,5644,9186,5585,9104,5523,9015,5458,8920,5391,8821,5323,8718,5254,8613,5186,8507,5120,8400,5055,8293,4993,8188,4935,8086,4882,7987,4834,7894,4803,7831,4777,7772,4732,7665,4699,7571,4673,7487,4653,7412,4635,7345,4627,7313,4610,7253,4590,7196,4565,7140,4521,7091,4511,7092,4461,7147,4442,7218,4437,7288,4437,7323,4438,7357,4444,7426,4452,7497,4456,7533,4461,7570,4468,7646,4473,7728,4473,7771,4472,7815,4470,7862,4465,7911,4459,7961,4450,8014,4464,8029,4475,8045,4482,8067,4487,8089,4489,8109,4487,8129,4457,8193,4388,8224,4369,8224,4350,8222,4287,8184,4256,8112,4256,8092,4259,8073,4295,8009,4310,7998,4327,7990xe" filled="false" stroked="true" strokeweight=".173pt" strokecolor="#36210d">
                <v:path arrowok="t"/>
              </v:shape>
              <v:shape style="position:absolute;left:6378;top:8020;width:2989;height:1880" type="#_x0000_t75" stroked="false">
                <v:imagedata r:id="rId8" o:title=""/>
              </v:shape>
            </v:group>
            <v:group style="position:absolute;left:6378;top:8019;width:2988;height:1881" coordorigin="6378,8019" coordsize="2988,1881">
              <v:shape style="position:absolute;left:6378;top:8019;width:2988;height:1881" coordorigin="6378,8019" coordsize="2988,1881" path="m7972,8623l8035,8593,8094,8566,8201,8522,8295,8488,8379,8462,8454,8442,8521,8425,8553,8417,8613,8400,8670,8380,8725,8354,8775,8311,8774,8300,8719,8250,8648,8231,8578,8226,8543,8226,8509,8228,8440,8233,8369,8241,8333,8246,8296,8250,8220,8258,8138,8262,8095,8263,8050,8262,8004,8259,7955,8255,7905,8248,7852,8240,7837,8253,7821,8264,7799,8272,7777,8276,7757,8278,7737,8277,7673,8246,7642,8178,7642,8158,7644,8139,7681,8076,7754,8046,7774,8045,7793,8048,7857,8085,7876,8118,7877,8118,7940,8126,7973,8127,7991,8127,8053,8123,8126,8113,8211,8096,8304,8074,8352,8062,8452,8040,8555,8025,8658,8019,8710,8021,8812,8037,8912,8074,9007,8135,9053,8176,9096,8224,9138,8281,9178,8346,9195,8361,9255,8390,9291,8396,9301,8398,9344,8439,9355,8458,9362,8475,9365,8489,9364,8501,9362,8512,9357,8523,9351,8533,9343,8543,9335,8555,9308,8617,9305,8639,9323,8715,9334,8787,9337,8854,9334,8916,9324,8974,9290,9079,9237,9171,9169,9250,9092,9320,9009,9381,8923,9436,8839,9487,8800,9512,8728,9559,8670,9603,8624,9644,8578,9691,8554,9721,8561,9740,8565,9758,8553,9832,8512,9877,8455,9898,8436,9899,8418,9898,8354,9866,8323,9795,8323,9777,8325,9759,8363,9696,8419,9668,8438,9665,8470,9621,8533,9543,8596,9477,8658,9419,8719,9368,8778,9321,8806,9299,8834,9278,8888,9234,8938,9189,8985,9140,9024,9090,9054,9027,9058,8993,9056,8980,9051,8969,9043,8961,9033,8957,9020,8956,8988,8965,8928,8987,8871,9014,8816,9044,8757,9078,8726,9097,8658,9135,8580,9176,8490,9219,8383,9264,8322,9286,8256,9309,8156,9341,8048,9373,7935,9405,7817,9435,7697,9465,7574,9494,7450,9521,7328,9547,7207,9572,7090,9595,6977,9616,6870,9635,6770,9651,6679,9665,6597,9677,6527,9686,6424,9695,6395,9694,6382,9690,6381,9690,6378,9682,6378,9681,6438,9618,6540,9538,6605,9488,6680,9434,6762,9375,6851,9312,6946,9247,7045,9180,7147,9112,7253,9044,7359,8976,7466,8909,7573,8845,7678,8783,7780,8725,7878,8671,7972,8623xe" filled="false" stroked="true" strokeweight=".173pt" strokecolor="#36210d">
                <v:path arrowok="t"/>
              </v:shape>
              <v:shape style="position:absolute;left:2710;top:9755;width:2989;height:1882" type="#_x0000_t75" stroked="false">
                <v:imagedata r:id="rId9" o:title=""/>
              </v:shape>
            </v:group>
            <v:group style="position:absolute;left:2712;top:9756;width:2987;height:1881" coordorigin="2712,9756" coordsize="2987,1881">
              <v:shape style="position:absolute;left:2712;top:9756;width:2987;height:1881" coordorigin="2712,9756" coordsize="2987,1881" path="m2772,11003l2754,10929,2743,10859,2740,10794,2743,10733,2767,10623,2812,10526,2872,10442,2945,10369,3026,10304,3111,10246,3196,10193,3237,10168,3277,10144,3348,10096,3407,10052,3453,10012,3499,9964,3522,9934,3515,9916,3511,9897,3524,9823,3565,9779,3621,9757,3640,9756,3659,9757,3722,9789,3754,9860,3754,9879,3751,9897,3713,9959,3658,9988,3639,9991,3607,10034,3543,10112,3480,10179,3418,10237,3358,10288,3299,10334,3270,10356,3242,10378,3189,10421,3138,10467,3091,10516,3052,10565,3022,10629,3018,10662,3020,10676,3026,10687,3033,10694,3044,10699,3057,10699,3089,10690,3149,10668,3205,10642,3261,10611,3319,10577,3350,10559,3418,10520,3496,10479,3587,10436,3694,10392,3754,10369,3820,10346,3920,10314,4028,10282,4141,10251,4259,10220,4380,10191,4503,10162,4626,10134,4749,10108,4869,10084,4987,10061,5100,10040,5207,10021,5306,10004,5398,9990,5479,9978,5550,9970,5652,9961,5682,9961,5695,9965,5696,9966,5699,9973,5699,9974,5638,10037,5537,10118,5471,10167,5397,10222,5314,10281,5225,10343,5131,10408,5032,10475,4929,10543,4824,10612,4717,10680,4610,10746,4504,10811,4399,10873,4296,10931,4198,10984,4104,11032,4042,11063,3983,11089,3876,11134,3781,11167,3698,11193,3623,11213,3555,11231,3524,11239,3464,11256,3407,11276,3351,11301,3302,11345,3302,11355,3358,11405,3429,11424,3499,11429,3533,11429,3568,11428,3637,11422,3707,11414,3743,11410,3780,11405,3857,11398,3938,11393,3981,11393,4026,11394,4073,11396,4121,11401,4172,11407,4225,11416,4239,11402,4256,11391,4278,11384,4299,11379,4320,11377,4339,11379,4404,11409,4435,11478,4435,11497,4432,11516,4395,11579,4322,11610,4302,11610,4283,11607,4220,11571,4200,11538,4200,11537,4136,11529,4104,11528,4085,11528,4024,11532,3951,11542,3866,11559,3773,11582,3724,11593,3624,11615,3522,11631,3418,11637,3366,11635,3264,11618,3165,11581,3069,11520,3024,11480,2980,11431,2938,11374,2898,11309,2882,11294,2822,11265,2786,11259,2775,11258,2732,11216,2722,11197,2715,11181,2712,11167,2712,11154,2715,11143,2720,11133,2726,11123,2733,11112,2741,11101,2768,11039,2771,11016,2772,11003xe" filled="false" stroked="true" strokeweight=".173pt" strokecolor="#36210d">
                <v:path arrowok="t"/>
              </v:shape>
              <v:shape style="position:absolute;left:6378;top:9752;width:2990;height:1882" type="#_x0000_t75" stroked="false">
                <v:imagedata r:id="rId10" o:title=""/>
              </v:shape>
            </v:group>
            <v:group style="position:absolute;left:6378;top:9751;width:2990;height:1882" coordorigin="6378,9751" coordsize="2990,1882">
              <v:shape style="position:absolute;left:6378;top:9751;width:2990;height:1882" coordorigin="6378,9751" coordsize="2990,1882" path="m8755,11314l8699,11285,8643,11262,8584,11244,8522,11228,8489,11219,8455,11211,8380,11190,8296,11165,8202,11131,8095,11087,8036,11060,7973,11030,7880,10981,7781,10928,7679,10870,7574,10808,7467,10744,7360,10677,7253,10609,7148,10541,7046,10473,6946,10406,6852,10341,6763,10279,6681,10220,6606,10166,6540,10117,6484,10073,6405,10007,6378,9972,6381,9965,6382,9964,6395,9960,6425,9960,6469,9962,6598,9977,6679,9989,6771,10003,6871,10019,6978,10038,7090,10059,7208,10081,7329,10106,7451,10132,7575,10159,7698,10188,7819,10218,7936,10248,8050,10279,8157,10311,8258,10343,8323,10366,8384,10389,8491,10433,8581,10476,8659,10517,8726,10556,8786,10591,8814,10608,8868,10638,8923,10664,8980,10686,9025,10697,9038,10695,9047,10689,9054,10681,9058,10669,9060,10655,9058,10638,9035,10578,8997,10526,8947,10473,8894,10425,8838,10379,8781,10334,8752,10310,8692,10261,8630,10206,8568,10143,8506,10071,8444,9987,8424,9986,8365,9960,8318,9899,8312,9865,8314,9847,8353,9780,8421,9751,8440,9751,8459,9754,8513,9781,8553,9845,8556,9882,8553,9900,8548,9918,8547,9918,8547,9919,8587,9970,8637,10021,8689,10064,8754,10110,8821,10153,8866,10180,8910,10207,9000,10265,9087,10328,9167,10399,9236,10479,9290,10569,9325,10673,9338,10791,9334,10856,9324,10926,9306,11000,9308,11026,9335,11094,9351,11116,9358,11126,9364,11136,9367,11146,9367,11157,9364,11169,9357,11184,9352,11203,9307,11252,9274,11258,9262,11260,9206,11284,9149,11363,9106,11421,9061,11470,9014,11512,8917,11575,8816,11613,8713,11631,8661,11633,8609,11632,8505,11621,8404,11602,8307,11579,8260,11568,8214,11557,8131,11540,8059,11530,7998,11526,7980,11525,7963,11525,7894,11531,7885,11550,7874,11567,7826,11604,7765,11614,7743,11610,7687,11579,7654,11527,7649,11485,7653,11464,7684,11411,7739,11382,7760,11379,7787,11382,7809,11387,7827,11394,7842,11402,7896,11395,7948,11390,7998,11387,8046,11385,8092,11386,8178,11390,8257,11397,8332,11406,8369,11411,8404,11415,8473,11423,8541,11427,8574,11427,8609,11425,8670,11418,8734,11396,8776,11344,8774,11334,8768,11324,8757,11315,8755,11314xe" filled="false" stroked="true" strokeweight=".173pt" strokecolor="#36210d">
                <v:path arrowok="t"/>
              </v:shape>
              <v:shape style="position:absolute;left:2709;top:8022;width:2989;height:1882" type="#_x0000_t75" stroked="false">
                <v:imagedata r:id="rId11" o:title=""/>
              </v:shape>
            </v:group>
            <v:group style="position:absolute;left:2709;top:8023;width:2990;height:1882" coordorigin="2709,8023" coordsize="2990,1882">
              <v:shape style="position:absolute;left:2709;top:8023;width:2990;height:1882" coordorigin="2709,8023" coordsize="2990,1882" path="m2728,8458l2765,8402,2797,8397,2809,8396,2866,8374,2924,8296,2968,8237,3013,8187,3060,8145,3158,8082,3259,8043,3363,8025,3415,8023,3467,8024,3571,8035,3672,8053,3770,8076,3817,8088,3862,8099,3945,8116,4017,8126,4078,8130,4096,8130,4113,8130,4182,8124,4191,8105,4203,8088,4250,8051,4311,8041,4334,8045,4390,8077,4422,8129,4427,8170,4424,8192,4392,8245,4338,8274,4316,8277,4290,8274,4268,8269,4250,8262,4235,8253,4180,8260,4128,8265,4078,8268,4031,8270,3985,8270,3899,8266,3819,8258,3744,8249,3708,8245,3673,8240,3604,8233,3536,8229,3502,8229,3468,8230,3406,8238,3342,8260,3300,8311,3303,8322,3376,8369,3433,8392,3491,8411,3554,8427,3587,8436,3621,8445,3696,8465,3780,8491,3875,8525,3982,8569,4041,8596,4103,8626,4197,8674,4295,8728,4398,8786,4503,8847,4609,8912,4716,8978,4823,9046,4928,9114,5031,9182,5130,9249,5225,9314,5314,9376,5396,9435,5470,9489,5536,9539,5592,9582,5671,9649,5698,9683,5695,9691,5694,9691,5681,9695,5652,9696,5607,9693,5479,9678,5397,9667,5306,9653,5206,9636,5099,9617,4986,9597,4869,9574,4748,9549,4625,9523,4502,9496,4379,9467,4258,9438,4140,9407,4027,9376,3919,9344,3819,9312,3753,9289,3693,9267,3586,9222,3495,9179,3418,9138,3350,9100,3291,9064,3263,9047,3208,9017,3154,8991,3096,8969,3051,8959,3039,8961,3029,8966,3022,8975,3018,8987,3017,9001,3018,9017,3042,9078,3080,9129,3130,9182,3183,9230,3238,9276,3296,9322,3325,9345,3385,9395,3446,9450,3508,9512,3570,9584,3633,9668,3653,9669,3712,9695,3758,9756,3764,9791,3763,9808,3723,9875,3655,9904,3636,9904,3618,9901,3564,9874,3523,9810,3520,9774,3523,9755,3529,9737,3529,9737,3530,9736,3490,9685,3439,9635,3387,9592,3323,9545,3255,9502,3211,9475,3166,9448,3076,9390,2990,9327,2910,9256,2841,9177,2787,9086,2752,8983,2739,8864,2742,8799,2753,8729,2771,8655,2769,8630,2742,8561,2725,8539,2718,8529,2713,8520,2710,8510,2709,8499,2712,8486,2719,8471,2728,8458xe" filled="false" stroked="true" strokeweight=".173pt" strokecolor="#36210d">
                <v:path arrowok="t"/>
              </v:shape>
              <v:shape style="position:absolute;left:5962;top:6508;width:1883;height:2980" type="#_x0000_t75" stroked="false">
                <v:imagedata r:id="rId12" o:title=""/>
              </v:shape>
            </v:group>
            <v:group style="position:absolute;left:5962;top:6499;width:1882;height:2990" coordorigin="5962,6499" coordsize="1882,2990">
              <v:shape style="position:absolute;left:5962;top:6499;width:1882;height:2990" coordorigin="5962,6499" coordsize="1882,2990" path="m5972,7386l6022,7327,6076,7309,6094,7310,6113,7313,6128,7318,6129,7319,6130,7319,6181,7279,6231,7229,6274,7177,6321,7112,6364,7045,6390,7000,6418,6956,6476,6866,6539,6779,6610,6699,6689,6630,6780,6576,6883,6541,7002,6528,7067,6532,7137,6542,7211,6560,7236,6558,7305,6531,7327,6515,7337,6508,7346,6502,7356,6499,7367,6499,7380,6502,7395,6509,7413,6514,7463,6559,7469,6592,7471,6604,7495,6660,7573,6717,7631,6760,7681,6805,7723,6852,7786,6949,7824,7050,7841,7153,7844,7205,7843,7257,7832,7361,7813,7462,7790,7559,7778,7606,7767,7652,7750,7735,7740,7807,7736,7868,7736,7886,7736,7903,7742,7972,7761,7981,7778,7992,7815,8040,7825,8101,7821,8123,7789,8179,7737,8212,7696,8217,7674,8213,7621,8182,7592,8127,7589,8106,7592,8079,7597,8057,7604,8039,7613,8024,7606,7970,7601,7918,7597,7868,7596,7820,7596,7774,7600,7688,7608,7609,7617,7534,7621,7497,7626,7462,7633,7393,7637,7325,7637,7292,7636,7257,7628,7196,7606,7132,7555,7090,7544,7092,7497,7165,7474,7222,7455,7281,7439,7343,7430,7376,7421,7411,7401,7486,7375,7570,7341,7664,7297,7771,7270,7830,7240,7893,7192,7986,7138,8085,7080,8187,7019,8292,6954,8399,6888,8506,6820,8613,6752,8718,6684,8820,6617,8920,6552,9014,6490,9103,6431,9185,6377,9260,6327,9326,6284,9382,6217,9461,6183,9488,6175,9485,6175,9484,6171,9471,6170,9441,6173,9397,6188,9268,6199,9187,6213,9095,6230,8995,6248,8888,6269,8776,6292,8658,6316,8537,6343,8415,6370,8291,6399,8168,6428,8047,6459,7930,6490,7816,6522,7709,6554,7608,6577,7543,6599,7482,6644,7375,6687,7285,6728,7207,6766,7140,6802,7080,6819,7052,6849,6998,6875,6943,6897,6886,6907,6841,6905,6828,6900,6819,6891,6812,6879,6808,6865,6806,6849,6808,6788,6831,6737,6869,6684,6919,6636,6972,6590,7028,6544,7085,6521,7114,6471,7174,6416,7236,6354,7298,6282,7360,6198,7422,6197,7442,6171,7501,6110,7548,6075,7554,6057,7552,5991,7513,5962,7445,5962,7426,5965,7407,5971,7388,5972,7386xe" filled="false" stroked="true" strokeweight=".173pt" strokecolor="#36210d">
                <v:path arrowok="t"/>
              </v:shape>
              <v:shape style="position:absolute;left:4232;top:10177;width:1883;height:2980" type="#_x0000_t75" stroked="false">
                <v:imagedata r:id="rId13" o:title=""/>
              </v:shape>
            </v:group>
            <v:group style="position:absolute;left:4233;top:10168;width:1882;height:2990" coordorigin="4233,10168" coordsize="1882,2990">
              <v:shape style="position:absolute;left:4233;top:10168;width:1882;height:2990" coordorigin="4233,10168" coordsize="1882,2990" path="m4309,12004l4326,11921,4336,11849,4340,11788,4341,11770,4341,11753,4335,11684,4316,11675,4299,11663,4262,11616,4252,11555,4256,11532,4287,11476,4339,11444,4381,11439,4402,11442,4455,11474,4484,11528,4487,11550,4484,11576,4479,11598,4472,11616,4463,11631,4471,11686,4476,11738,4479,11788,4480,11835,4480,11881,4476,11967,4469,12047,4460,12122,4455,12158,4451,12193,4443,12262,4439,12330,4439,12364,4441,12398,4448,12460,4470,12524,4522,12566,4532,12563,4580,12490,4603,12433,4621,12375,4638,12312,4646,12279,4655,12245,4676,12170,4701,12086,4735,11991,4779,11884,4806,11825,4836,11763,4885,11669,4938,11571,4996,11468,5058,11364,5122,11257,5189,11150,5257,11043,5325,10938,5393,10835,5460,10736,5525,10641,5587,10552,5646,10470,5700,10396,5749,10330,5793,10274,5859,10195,5894,10168,5901,10171,5902,10172,5906,10185,5906,10214,5903,10259,5889,10387,5877,10469,5863,10560,5847,10660,5828,10767,5807,10880,5784,10997,5760,11118,5734,11241,5707,11364,5678,11487,5648,11608,5618,11726,5587,11839,5555,11947,5523,12047,5500,12113,5477,12173,5433,12280,5390,12371,5349,12448,5310,12516,5275,12575,5258,12603,5228,12658,5201,12712,5180,12770,5169,12815,5171,12827,5177,12837,5185,12844,5197,12848,5211,12849,5228,12848,5288,12824,5340,12786,5393,12736,5441,12683,5487,12628,5532,12570,5556,12541,5605,12481,5660,12420,5723,12358,5795,12296,5879,12233,5880,12214,5906,12154,5967,12108,6001,12102,6019,12103,6086,12143,6115,12211,6115,12230,6112,12248,6084,12302,6021,12343,5984,12346,5965,12343,5948,12337,5948,12337,5947,12336,5896,12376,5845,12427,5802,12479,5756,12543,5713,12611,5686,12655,5659,12700,5601,12790,5538,12877,5467,12956,5387,13025,5297,13079,5193,13114,5075,13127,5010,13124,4940,13113,4866,13095,4840,13097,4772,13124,4750,13141,4740,13148,4730,13153,4720,13156,4709,13157,4697,13154,4682,13147,4663,13142,4614,13096,4608,13064,4606,13051,4582,12996,4503,12939,4445,12895,4396,12850,4354,12804,4291,12707,4253,12606,4235,12502,4233,12450,4234,12398,4245,12295,4264,12194,4287,12096,4298,12049,4309,12004xe" filled="false" stroked="true" strokeweight=".173pt" strokecolor="#36210d">
                <v:path arrowok="t"/>
              </v:shape>
              <v:shape style="position:absolute;left:7255;top:6127;width:441;height:456" type="#_x0000_t75" stroked="false">
                <v:imagedata r:id="rId14" o:title=""/>
              </v:shape>
            </v:group>
            <v:group style="position:absolute;left:7255;top:6127;width:441;height:457" coordorigin="7255,6127" coordsize="441,457">
              <v:shape style="position:absolute;left:7255;top:6127;width:441;height:457" coordorigin="7255,6127" coordsize="441,457" path="m7273,6272l7303,6219,7359,6166,7428,6134,7483,6127,7502,6128,7577,6150,7638,6197,7678,6261,7695,6335,7695,6354,7694,6374,7671,6451,7637,6503,7578,6553,7508,6579,7471,6583,7453,6583,7378,6563,7315,6515,7273,6452,7255,6380,7255,6361,7255,6341,7258,6322,7262,6303,7268,6284,7273,6272xe" filled="false" stroked="true" strokeweight=".173pt" strokecolor="#36210d">
                <v:path arrowok="t"/>
              </v:shape>
              <v:shape style="position:absolute;left:4381;top:13072;width:441;height:456" type="#_x0000_t75" stroked="false">
                <v:imagedata r:id="rId15" o:title=""/>
              </v:shape>
            </v:group>
            <v:group style="position:absolute;left:4381;top:13072;width:441;height:457" coordorigin="4381,13072" coordsize="441,457">
              <v:shape style="position:absolute;left:4381;top:13072;width:441;height:457" coordorigin="4381,13072" coordsize="441,457" path="m4804,13384l4774,13437,4718,13490,4649,13521,4593,13528,4574,13527,4500,13505,4439,13458,4398,13394,4382,13321,4381,13301,4383,13282,4406,13204,4440,13153,4499,13103,4569,13076,4605,13072,4624,13072,4698,13093,4762,13140,4803,13203,4821,13276,4822,13295,4821,13314,4819,13333,4814,13353,4809,13372,4804,13384xe" filled="false" stroked="true" strokeweight=".173pt" strokecolor="#36210d">
                <v:path arrowok="t"/>
              </v:shape>
              <v:shape style="position:absolute;left:9281;top:8168;width:456;height:441" type="#_x0000_t75" stroked="false">
                <v:imagedata r:id="rId16" o:title=""/>
              </v:shape>
            </v:group>
            <v:group style="position:absolute;left:9283;top:8168;width:454;height:440" coordorigin="9283,8168" coordsize="454,440">
              <v:shape style="position:absolute;left:9283;top:8168;width:454;height:440" coordorigin="9283,8168" coordsize="454,440" path="m9426,8186l9484,8170,9524,8168,9543,8169,9616,8190,9677,8233,9720,8297,9737,8373,9737,8392,9720,8465,9680,8529,9619,8578,9560,8600,9500,8607,9481,8607,9407,8588,9346,8547,9302,8487,9286,8428,9283,8389,9285,8370,9305,8299,9348,8238,9411,8193,9426,8186xe" filled="false" stroked="true" strokeweight=".173pt" strokecolor="#36210d">
                <v:path arrowok="t"/>
              </v:shape>
              <v:shape style="position:absolute;left:2339;top:11047;width:456;height:441" type="#_x0000_t75" stroked="false">
                <v:imagedata r:id="rId17" o:title=""/>
              </v:shape>
            </v:group>
            <v:group style="position:absolute;left:2340;top:11048;width:454;height:440" coordorigin="2340,11048" coordsize="454,440">
              <v:shape style="position:absolute;left:2340;top:11048;width:454;height:440" coordorigin="2340,11048" coordsize="454,440" path="m2651,11469l2592,11485,2553,11488,2534,11486,2461,11465,2399,11422,2356,11358,2340,11282,2340,11263,2357,11190,2397,11126,2458,11078,2516,11055,2576,11048,2596,11049,2669,11067,2731,11108,2775,11169,2791,11227,2793,11266,2792,11285,2771,11357,2728,11418,2665,11463,2651,11469xe" filled="false" stroked="true" strokeweight=".173pt" strokecolor="#36210d">
                <v:path arrowok="t"/>
              </v:shape>
              <v:shape style="position:absolute;left:9282;top:11044;width:456;height:441" type="#_x0000_t75" stroked="false">
                <v:imagedata r:id="rId18" o:title=""/>
              </v:shape>
            </v:group>
            <v:group style="position:absolute;left:9283;top:11044;width:457;height:441" coordorigin="9283,11044" coordsize="457,441">
              <v:shape style="position:absolute;left:9283;top:11044;width:457;height:441" coordorigin="9283,11044" coordsize="457,441" path="m9594,11062l9647,11092,9700,11148,9732,11217,9739,11273,9738,11292,9716,11366,9669,11427,9605,11468,9531,11484,9512,11485,9492,11483,9415,11460,9363,11426,9313,11367,9287,11297,9283,11261,9283,11242,9303,11168,9351,11104,9414,11063,9486,11045,9505,11044,9525,11045,9544,11047,9563,11052,9582,11057,9594,11062xe" filled="false" stroked="true" strokeweight=".173pt" strokecolor="#36210d">
                <v:path arrowok="t"/>
              </v:shape>
              <v:shape style="position:absolute;left:2338;top:8171;width:456;height:441" type="#_x0000_t75" stroked="false">
                <v:imagedata r:id="rId19" o:title=""/>
              </v:shape>
            </v:group>
            <v:group style="position:absolute;left:2338;top:8171;width:457;height:441" coordorigin="2338,8171" coordsize="457,441">
              <v:shape style="position:absolute;left:2338;top:8171;width:457;height:441" coordorigin="2338,8171" coordsize="457,441" path="m2482,8593l2429,8563,2376,8507,2345,8438,2338,8383,2339,8364,2361,8289,2408,8228,2472,8188,2545,8171,2565,8171,2584,8172,2662,8195,2713,8229,2763,8288,2790,8358,2794,8395,2794,8413,2773,8488,2726,8551,2663,8593,2590,8611,2571,8611,2552,8611,2533,8608,2513,8604,2494,8598,2482,8593xe" filled="false" stroked="true" strokeweight=".173pt" strokecolor="#36210d">
                <v:path arrowok="t"/>
              </v:shape>
              <v:shape style="position:absolute;left:7257;top:13071;width:441;height:456" type="#_x0000_t75" stroked="false">
                <v:imagedata r:id="rId20" o:title=""/>
              </v:shape>
            </v:group>
            <v:group style="position:absolute;left:7259;top:13073;width:440;height:454" coordorigin="7259,13073" coordsize="440,454">
              <v:shape style="position:absolute;left:7259;top:13073;width:440;height:454" coordorigin="7259,13073" coordsize="440,454" path="m7680,13215l7696,13274,7698,13313,7697,13332,7676,13405,7633,13467,7569,13510,7493,13526,7474,13526,7401,13509,7337,13469,7288,13408,7266,13350,7259,13290,7259,13270,7278,13197,7319,13135,7379,13091,7438,13075,7477,13073,7496,13074,7567,13095,7628,13138,7673,13201,7680,13215xe" filled="false" stroked="true" strokeweight=".173pt" strokecolor="#36210d">
                <v:path arrowok="t"/>
              </v:shape>
              <v:shape style="position:absolute;left:4379;top:6128;width:441;height:456" type="#_x0000_t75" stroked="false">
                <v:imagedata r:id="rId21" o:title=""/>
              </v:shape>
            </v:group>
            <v:group style="position:absolute;left:4378;top:6129;width:440;height:454" coordorigin="4378,6129" coordsize="440,454">
              <v:shape style="position:absolute;left:4378;top:6129;width:440;height:454" coordorigin="4378,6129" coordsize="440,454" path="m4397,6440l4381,6382,4378,6342,4380,6323,4401,6250,4444,6189,4508,6146,4584,6129,4603,6129,4676,6146,4740,6186,4788,6247,4811,6306,4818,6366,4817,6385,4799,6459,4758,6520,4697,6564,4639,6580,4600,6583,4581,6581,4509,6561,4448,6518,4403,6455,4397,6440xe" filled="false" stroked="true" strokeweight=".173pt" strokecolor="#36210d">
                <v:path arrowok="t"/>
              </v:shape>
            </v:group>
            <v:group style="position:absolute;left:9844;top:3652;width:23;height:53" coordorigin="9844,3652" coordsize="23,53">
              <v:shape style="position:absolute;left:9844;top:3652;width:23;height:53" coordorigin="9844,3652" coordsize="23,53" path="m9853,3652l9851,3653,9849,3664,9844,3704,9852,3703,9858,3702,9866,3700,9858,3670,9853,3652xe" filled="true" fillcolor="#cfad80" stroked="false">
                <v:path arrowok="t"/>
                <v:fill type="solid"/>
              </v:shape>
            </v:group>
            <v:group style="position:absolute;left:9757;top:1177;width:14;height:27" coordorigin="9757,1177" coordsize="14,27">
              <v:shape style="position:absolute;left:9757;top:1177;width:14;height:27" coordorigin="9757,1177" coordsize="14,27" path="m9765,1177l9760,1186,9757,1194,9766,1204,9768,1194,9769,1188,9770,1180,9768,1180,9765,1177xe" filled="true" fillcolor="#cfad80" stroked="false">
                <v:path arrowok="t"/>
                <v:fill type="solid"/>
              </v:shape>
            </v:group>
            <v:group style="position:absolute;left:9742;top:1954;width:10;height:16" coordorigin="9742,1954" coordsize="10,16">
              <v:shape style="position:absolute;left:9742;top:1954;width:10;height:16" coordorigin="9742,1954" coordsize="10,16" path="m9749,1954l9747,1957,9744,1961,9742,1965,9743,1966,9744,1969,9745,1969,9747,1966,9749,1962,9751,1959,9750,1955,9749,1954xe" filled="true" fillcolor="#cfad80" stroked="false">
                <v:path arrowok="t"/>
                <v:fill type="solid"/>
              </v:shape>
            </v:group>
            <v:group style="position:absolute;left:9749;top:1222;width:8;height:16" coordorigin="9749,1222" coordsize="8,16">
              <v:shape style="position:absolute;left:9749;top:1222;width:8;height:16" coordorigin="9749,1222" coordsize="8,16" path="m9754,1222l9752,1224,9751,1227,9749,1230,9751,1232,9753,1235,9754,1237,9755,1235,9757,1232,9757,1230,9757,1227,9755,1225,9754,1222xe" filled="true" fillcolor="#cfad80" stroked="false">
                <v:path arrowok="t"/>
                <v:fill type="solid"/>
              </v:shape>
            </v:group>
            <v:group style="position:absolute;left:9811;top:3657;width:8;height:15" coordorigin="9811,3657" coordsize="8,15">
              <v:shape style="position:absolute;left:9811;top:3657;width:8;height:15" coordorigin="9811,3657" coordsize="8,15" path="m9816,3657l9814,3659,9813,3661,9811,3664,9812,3667,9813,3669,9814,3671,9815,3669,9817,3667,9818,3664,9818,3662,9816,3659,9816,3657xe" filled="true" fillcolor="#cfad80" stroked="false">
                <v:path arrowok="t"/>
                <v:fill type="solid"/>
              </v:shape>
            </v:group>
            <v:group style="position:absolute;left:11033;top:4857;width:24;height:45" coordorigin="11033,4857" coordsize="24,45">
              <v:shape style="position:absolute;left:11033;top:4857;width:24;height:45" coordorigin="11033,4857" coordsize="24,45" path="m11038,4857l11036,4865,11034,4869,11035,4870,11042,4888,11047,4893,11052,4902,11055,4880,11056,4871,11056,4870,11050,4866,11045,4861,11038,4857xe" filled="true" fillcolor="#cfad80" stroked="false">
                <v:path arrowok="t"/>
                <v:fill type="solid"/>
              </v:shape>
              <v:shape style="position:absolute;left:11033;top:4857;width:24;height:45" coordorigin="11033,4857" coordsize="24,45" path="m11033,4868l11033,4870,11033,4869,11034,4869,11034,4868,11033,4868xe" filled="true" fillcolor="#cfad80" stroked="false">
                <v:path arrowok="t"/>
                <v:fill type="solid"/>
              </v:shape>
            </v:group>
            <v:group style="position:absolute;left:1579;top:1731;width:18;height:29" coordorigin="1579,1731" coordsize="18,29">
              <v:shape style="position:absolute;left:1579;top:1731;width:18;height:29" coordorigin="1579,1731" coordsize="18,29" path="m1583,1731l1582,1739,1581,1748,1579,1759,1597,1744,1591,1738,1587,1734,1583,1731xe" filled="true" fillcolor="#cfad80" stroked="false">
                <v:path arrowok="t"/>
                <v:fill type="solid"/>
              </v:shape>
            </v:group>
            <v:group style="position:absolute;left:1582;top:1729;width:2;height:2" coordorigin="1582,1729" coordsize="2,2">
              <v:shape style="position:absolute;left:1582;top:1729;width:2;height:2" coordorigin="1582,1729" coordsize="1,2" path="m1583,1729l1583,1730,1582,1730,1583,1730,1583,1731,1583,1729,1583,1729xe" filled="true" fillcolor="#cfad80" stroked="false">
                <v:path arrowok="t"/>
                <v:fill type="solid"/>
              </v:shape>
            </v:group>
            <v:group style="position:absolute;left:4854;top:1301;width:50;height:77" coordorigin="4854,1301" coordsize="50,77">
              <v:shape style="position:absolute;left:4854;top:1301;width:50;height:77" coordorigin="4854,1301" coordsize="50,77" path="m4859,1301l4854,1311,4856,1320,4871,1377,4893,1375,4894,1367,4878,1361,4887,1351,4893,1345,4903,1334,4889,1331,4888,1330,4872,1330,4867,1319,4859,1301xe" filled="true" fillcolor="#cfad80" stroked="false">
                <v:path arrowok="t"/>
                <v:fill type="solid"/>
              </v:shape>
              <v:shape style="position:absolute;left:4854;top:1301;width:50;height:77" coordorigin="4854,1301" coordsize="50,77" path="m4887,1305l4880,1316,4876,1323,4872,1330,4888,1330,4888,1325,4887,1316,4887,1305xe" filled="true" fillcolor="#cfad80" stroked="false">
                <v:path arrowok="t"/>
                <v:fill type="solid"/>
              </v:shape>
            </v:group>
            <v:group style="position:absolute;left:3946;top:912;width:33;height:68" coordorigin="3946,912" coordsize="33,68">
              <v:shape style="position:absolute;left:3946;top:912;width:33;height:68" coordorigin="3946,912" coordsize="33,68" path="m3972,936l3947,936,3951,936,3963,938,3959,950,3956,960,3955,976,3963,979,3969,966,3971,964,3978,964,3979,957,3972,940,3972,936xe" filled="true" fillcolor="#cfad80" stroked="false">
                <v:path arrowok="t"/>
                <v:fill type="solid"/>
              </v:shape>
              <v:shape style="position:absolute;left:3946;top:912;width:33;height:68" coordorigin="3946,912" coordsize="33,68" path="m3978,964l3971,964,3975,967,3978,970,3978,964xe" filled="true" fillcolor="#cfad80" stroked="false">
                <v:path arrowok="t"/>
                <v:fill type="solid"/>
              </v:shape>
              <v:shape style="position:absolute;left:3946;top:912;width:33;height:68" coordorigin="3946,912" coordsize="33,68" path="m3946,936l3946,937,3946,936,3947,936,3972,936,3947,936,3946,936xe" filled="true" fillcolor="#cfad80" stroked="false">
                <v:path arrowok="t"/>
                <v:fill type="solid"/>
              </v:shape>
              <v:shape style="position:absolute;left:3946;top:912;width:33;height:68" coordorigin="3946,912" coordsize="33,68" path="m3957,912l3952,922,3952,922,3950,925,3947,934,3947,935,3947,935,3947,936,3972,936,3973,917,3961,912,3957,912xe" filled="true" fillcolor="#cfad80" stroked="false">
                <v:path arrowok="t"/>
                <v:fill type="solid"/>
              </v:shape>
            </v:group>
            <v:group style="position:absolute;left:1542;top:1693;width:41;height:70" coordorigin="1542,1693" coordsize="41,70">
              <v:shape style="position:absolute;left:1542;top:1693;width:41;height:70" coordorigin="1542,1693" coordsize="41,70" path="m1556,1710l1548,1715,1546,1725,1542,1737,1551,1746,1560,1753,1569,1762,1571,1743,1573,1729,1582,1729,1581,1720,1565,1720,1561,1717,1556,1710xe" filled="true" fillcolor="#cfad80" stroked="false">
                <v:path arrowok="t"/>
                <v:fill type="solid"/>
              </v:shape>
              <v:shape style="position:absolute;left:1542;top:1693;width:41;height:70" coordorigin="1542,1693" coordsize="41,70" path="m1582,1729l1573,1729,1582,1729,1582,1729xe" filled="true" fillcolor="#cfad80" stroked="false">
                <v:path arrowok="t"/>
                <v:fill type="solid"/>
              </v:shape>
              <v:shape style="position:absolute;left:1542;top:1693;width:41;height:70" coordorigin="1542,1693" coordsize="41,70" path="m1565,1693l1568,1710,1565,1720,1581,1720,1580,1718,1578,1707,1576,1696,1565,1693xe" filled="true" fillcolor="#cfad80" stroked="false">
                <v:path arrowok="t"/>
                <v:fill type="solid"/>
              </v:shape>
            </v:group>
            <v:group style="position:absolute;left:1055;top:912;width:32;height:50" coordorigin="1055,912" coordsize="32,50">
              <v:shape style="position:absolute;left:1055;top:912;width:32;height:50" coordorigin="1055,912" coordsize="32,50" path="m1075,912l1065,914,1057,916,1055,939,1060,946,1066,954,1071,962,1072,961,1085,948,1086,935,1075,912xe" filled="true" fillcolor="#cfad80" stroked="false">
                <v:path arrowok="t"/>
                <v:fill type="solid"/>
              </v:shape>
            </v:group>
            <v:group style="position:absolute;left:4588;top:1321;width:24;height:60" coordorigin="4588,1321" coordsize="24,60">
              <v:shape style="position:absolute;left:4588;top:1321;width:24;height:60" coordorigin="4588,1321" coordsize="24,60" path="m4597,1321l4594,1333,4591,1346,4588,1359,4611,1380,4612,1345,4607,1330,4597,1321xe" filled="true" fillcolor="#cfad80" stroked="false">
                <v:path arrowok="t"/>
                <v:fill type="solid"/>
              </v:shape>
            </v:group>
            <v:group style="position:absolute;left:9821;top:1440;width:22;height:42" coordorigin="9821,1440" coordsize="22,42">
              <v:shape style="position:absolute;left:9821;top:1440;width:22;height:42" coordorigin="9821,1440" coordsize="22,42" path="m9828,1440l9821,1454,9830,1472,9841,1481,9842,1462,9842,1443,9828,1440xe" filled="true" fillcolor="#cfad80" stroked="false">
                <v:path arrowok="t"/>
                <v:fill type="solid"/>
              </v:shape>
            </v:group>
            <v:group style="position:absolute;left:1305;top:1791;width:26;height:44" coordorigin="1305,1791" coordsize="26,44">
              <v:shape style="position:absolute;left:1305;top:1791;width:26;height:44" coordorigin="1305,1791" coordsize="26,44" path="m1316,1791l1308,1800,1305,1817,1311,1834,1317,1828,1324,1821,1331,1813,1326,1800,1321,1795,1316,1791xe" filled="true" fillcolor="#cfad80" stroked="false">
                <v:path arrowok="t"/>
                <v:fill type="solid"/>
              </v:shape>
            </v:group>
            <v:group style="position:absolute;left:4939;top:1301;width:24;height:32" coordorigin="4939,1301" coordsize="24,32">
              <v:shape style="position:absolute;left:4939;top:1301;width:24;height:32" coordorigin="4939,1301" coordsize="24,32" path="m4948,1301l4939,1315,4943,1321,4948,1326,4953,1332,4958,1323,4962,1315,4960,1305,4948,1301xe" filled="true" fillcolor="#cfad80" stroked="false">
                <v:path arrowok="t"/>
                <v:fill type="solid"/>
              </v:shape>
            </v:group>
            <v:group style="position:absolute;left:8193;top:2782;width:18;height:53" coordorigin="8193,2782" coordsize="18,53">
              <v:shape style="position:absolute;left:8193;top:2782;width:18;height:53" coordorigin="8193,2782" coordsize="18,53" path="m8202,2782l8198,2795,8195,2805,8193,2820,8194,2828,8197,2834,8202,2835,8204,2832,8207,2829,8210,2821,8209,2816,8208,2805,8205,2795,8202,2782xe" filled="true" fillcolor="#cfad80" stroked="false">
                <v:path arrowok="t"/>
                <v:fill type="solid"/>
              </v:shape>
            </v:group>
            <v:group style="position:absolute;left:1373;top:1738;width:24;height:31" coordorigin="1373,1738" coordsize="24,31">
              <v:shape style="position:absolute;left:1373;top:1738;width:24;height:31" coordorigin="1373,1738" coordsize="24,31" path="m1383,1738l1373,1746,1379,1753,1391,1767,1391,1768,1396,1759,1393,1752,1383,1738xe" filled="true" fillcolor="#cfad80" stroked="false">
                <v:path arrowok="t"/>
                <v:fill type="solid"/>
              </v:shape>
            </v:group>
            <v:group style="position:absolute;left:9831;top:1531;width:22;height:36" coordorigin="9831,1531" coordsize="22,36">
              <v:shape style="position:absolute;left:9831;top:1531;width:22;height:36" coordorigin="9831,1531" coordsize="22,36" path="m9849,1531l9844,1533,9838,1535,9831,1538,9836,1551,9840,1561,9847,1566,9852,1550,9849,1531xe" filled="true" fillcolor="#cfad80" stroked="false">
                <v:path arrowok="t"/>
                <v:fill type="solid"/>
              </v:shape>
            </v:group>
            <v:group style="position:absolute;left:1093;top:848;width:9;height:40" coordorigin="1093,848" coordsize="9,40">
              <v:shape style="position:absolute;left:1093;top:848;width:9;height:40" coordorigin="1093,848" coordsize="9,40" path="m1097,848l1097,851,1093,874,1098,888,1101,870,1097,848xe" filled="true" fillcolor="#cfad80" stroked="false">
                <v:path arrowok="t"/>
                <v:fill type="solid"/>
              </v:shape>
            </v:group>
            <v:group style="position:absolute;left:1659;top:1702;width:24;height:34" coordorigin="1659,1702" coordsize="24,34">
              <v:shape style="position:absolute;left:1659;top:1702;width:24;height:34" coordorigin="1659,1702" coordsize="24,34" path="m1667,1702l1664,1715,1659,1727,1666,1730,1671,1733,1676,1735,1682,1723,1680,1712,1675,1708,1667,1702xe" filled="true" fillcolor="#cfad80" stroked="false">
                <v:path arrowok="t"/>
                <v:fill type="solid"/>
              </v:shape>
            </v:group>
            <v:group style="position:absolute;left:9774;top:1602;width:20;height:28" coordorigin="9774,1602" coordsize="20,28">
              <v:shape style="position:absolute;left:9774;top:1602;width:20;height:28" coordorigin="9774,1602" coordsize="20,28" path="m9779,1602l9774,1629,9793,1629,9793,1627,9794,1622,9790,1616,9779,1602xe" filled="true" fillcolor="#cfad80" stroked="false">
                <v:path arrowok="t"/>
                <v:fill type="solid"/>
              </v:shape>
            </v:group>
            <v:group style="position:absolute;left:5110;top:1319;width:22;height:44" coordorigin="5110,1319" coordsize="22,44">
              <v:shape style="position:absolute;left:5110;top:1319;width:22;height:44" coordorigin="5110,1319" coordsize="22,44" path="m5120,1319l5114,1335,5110,1345,5113,1351,5126,1363,5128,1347,5132,1336,5125,1335,5120,1319xe" filled="true" fillcolor="#cfad80" stroked="false">
                <v:path arrowok="t"/>
                <v:fill type="solid"/>
              </v:shape>
            </v:group>
            <v:group style="position:absolute;left:1672;top:1677;width:26;height:25" coordorigin="1672,1677" coordsize="26,25">
              <v:shape style="position:absolute;left:1672;top:1677;width:26;height:25" coordorigin="1672,1677" coordsize="26,25" path="m1697,1677l1672,1677,1679,1687,1682,1693,1687,1701,1690,1694,1692,1689,1697,1677xe" filled="true" fillcolor="#cfad80" stroked="false">
                <v:path arrowok="t"/>
                <v:fill type="solid"/>
              </v:shape>
            </v:group>
            <v:group style="position:absolute;left:4426;top:2772;width:9;height:37" coordorigin="4426,2772" coordsize="9,37">
              <v:shape style="position:absolute;left:4426;top:2772;width:9;height:37" coordorigin="4426,2772" coordsize="9,37" path="m4432,2772l4428,2779,4426,2797,4435,2808,4434,2798,4433,2788,4432,2772xe" filled="true" fillcolor="#cfad80" stroked="false">
                <v:path arrowok="t"/>
                <v:fill type="solid"/>
              </v:shape>
            </v:group>
            <v:group style="position:absolute;left:1041;top:1031;width:17;height:34" coordorigin="1041,1031" coordsize="17,34">
              <v:shape style="position:absolute;left:1041;top:1031;width:17;height:34" coordorigin="1041,1031" coordsize="17,34" path="m1049,1031l1046,1039,1041,1046,1042,1050,1043,1063,1049,1065,1057,1058,1055,1049,1052,1042,1049,1031xe" filled="true" fillcolor="#cfad80" stroked="false">
                <v:path arrowok="t"/>
                <v:fill type="solid"/>
              </v:shape>
            </v:group>
            <v:group style="position:absolute;left:1949;top:2161;width:21;height:28" coordorigin="1949,2161" coordsize="21,28">
              <v:shape style="position:absolute;left:1949;top:2161;width:21;height:28" coordorigin="1949,2161" coordsize="21,28" path="m1956,2161l1949,2173,1953,2189,1959,2185,1969,2180,1961,2172,1956,2161xe" filled="true" fillcolor="#cfad80" stroked="false">
                <v:path arrowok="t"/>
                <v:fill type="solid"/>
              </v:shape>
            </v:group>
            <v:group style="position:absolute;left:4578;top:1303;width:8;height:34" coordorigin="4578,1303" coordsize="8,34">
              <v:shape style="position:absolute;left:4578;top:1303;width:8;height:34" coordorigin="4578,1303" coordsize="8,34" path="m4584,1303l4578,1319,4586,1337,4584,1303xe" filled="true" fillcolor="#cfad80" stroked="false">
                <v:path arrowok="t"/>
                <v:fill type="solid"/>
              </v:shape>
            </v:group>
            <v:group style="position:absolute;left:4169;top:759;width:16;height:27" coordorigin="4169,759" coordsize="16,27">
              <v:shape style="position:absolute;left:4169;top:759;width:16;height:27" coordorigin="4169,759" coordsize="16,27" path="m4173,759l4171,762,4169,764,4169,782,4174,786,4185,780,4180,771,4176,765,4173,759xe" filled="true" fillcolor="#cfad80" stroked="false">
                <v:path arrowok="t"/>
                <v:fill type="solid"/>
              </v:shape>
            </v:group>
            <v:group style="position:absolute;left:5422;top:1233;width:12;height:30" coordorigin="5422,1233" coordsize="12,30">
              <v:shape style="position:absolute;left:5422;top:1233;width:12;height:30" coordorigin="5422,1233" coordsize="12,30" path="m5422,1233l5424,1244,5427,1262,5434,1241,5422,1233xe" filled="true" fillcolor="#cfad80" stroked="false">
                <v:path arrowok="t"/>
                <v:fill type="solid"/>
              </v:shape>
            </v:group>
            <v:group style="position:absolute;left:1608;top:1675;width:20;height:27" coordorigin="1608,1675" coordsize="20,27">
              <v:shape style="position:absolute;left:1608;top:1675;width:20;height:27" coordorigin="1608,1675" coordsize="20,27" path="m1627,1675l1621,1680,1608,1692,1625,1701,1627,1684,1627,1675xe" filled="true" fillcolor="#cfad80" stroked="false">
                <v:path arrowok="t"/>
                <v:fill type="solid"/>
              </v:shape>
            </v:group>
            <v:group style="position:absolute;left:2676;top:2747;width:17;height:25" coordorigin="2676,2747" coordsize="17,25">
              <v:shape style="position:absolute;left:2676;top:2747;width:17;height:25" coordorigin="2676,2747" coordsize="17,25" path="m2692,2766l2686,2766,2690,2772,2691,2769,2692,2766xe" filled="true" fillcolor="#cfad80" stroked="false">
                <v:path arrowok="t"/>
                <v:fill type="solid"/>
              </v:shape>
              <v:shape style="position:absolute;left:2676;top:2747;width:17;height:25" coordorigin="2676,2747" coordsize="17,25" path="m2676,2747l2678,2770,2686,2766,2692,2766,2693,2764,2676,2747xe" filled="true" fillcolor="#cfad80" stroked="false">
                <v:path arrowok="t"/>
                <v:fill type="solid"/>
              </v:shape>
            </v:group>
            <v:group style="position:absolute;left:1615;top:1750;width:15;height:17" coordorigin="1615,1750" coordsize="15,17">
              <v:shape style="position:absolute;left:1615;top:1750;width:15;height:17" coordorigin="1615,1750" coordsize="15,17" path="m1624,1750l1615,1764,1621,1765,1626,1766,1630,1760,1624,1750xe" filled="true" fillcolor="#cfad80" stroked="false">
                <v:path arrowok="t"/>
                <v:fill type="solid"/>
              </v:shape>
            </v:group>
            <v:group style="position:absolute;left:1018;top:782;width:10;height:33" coordorigin="1018,782" coordsize="10,33">
              <v:shape style="position:absolute;left:1018;top:782;width:10;height:33" coordorigin="1018,782" coordsize="10,33" path="m1018,782l1019,798,1020,805,1021,814,1027,803,1018,782xe" filled="true" fillcolor="#cfad80" stroked="false">
                <v:path arrowok="t"/>
                <v:fill type="solid"/>
              </v:shape>
            </v:group>
            <v:group style="position:absolute;left:2132;top:3046;width:11;height:30" coordorigin="2132,3046" coordsize="11,30">
              <v:shape style="position:absolute;left:2132;top:3046;width:11;height:30" coordorigin="2132,3046" coordsize="11,30" path="m2132,3046l2132,3075,2134,3074,2136,3074,2139,3065,2143,3055,2132,3046xe" filled="true" fillcolor="#cfad80" stroked="false">
                <v:path arrowok="t"/>
                <v:fill type="solid"/>
              </v:shape>
              <v:shape style="position:absolute;left:2132;top:3046;width:11;height:30" coordorigin="2132,3046" coordsize="11,30" path="m2136,3074l2134,3074,2136,3075,2136,3074xe" filled="true" fillcolor="#cfad80" stroked="false">
                <v:path arrowok="t"/>
                <v:fill type="solid"/>
              </v:shape>
            </v:group>
            <v:group style="position:absolute;left:6903;top:1895;width:11;height:12" coordorigin="6903,1895" coordsize="11,12">
              <v:shape style="position:absolute;left:6903;top:1895;width:11;height:12" coordorigin="6903,1895" coordsize="11,12" path="m6913,1895l6910,1896,6906,1896,6903,1898,6903,1904,6906,1905,6910,1906,6914,1907,6913,1895xe" filled="true" fillcolor="#cfad80" stroked="false">
                <v:path arrowok="t"/>
                <v:fill type="solid"/>
              </v:shape>
            </v:group>
            <v:group style="position:absolute;left:6263;top:2773;width:13;height:25" coordorigin="6263,2773" coordsize="13,25">
              <v:shape style="position:absolute;left:6263;top:2773;width:13;height:25" coordorigin="6263,2773" coordsize="13,25" path="m6273,2773l6270,2779,6263,2793,6274,2798,6276,2789,6273,2773xe" filled="true" fillcolor="#cfad80" stroked="false">
                <v:path arrowok="t"/>
                <v:fill type="solid"/>
              </v:shape>
            </v:group>
            <v:group style="position:absolute;left:5941;top:2919;width:14;height:30" coordorigin="5941,2919" coordsize="14,30">
              <v:shape style="position:absolute;left:5941;top:2919;width:14;height:30" coordorigin="5941,2919" coordsize="14,30" path="m5948,2919l5946,2930,5944,2936,5941,2949,5951,2942,5954,2936,5948,2919xe" filled="true" fillcolor="#cfad80" stroked="false">
                <v:path arrowok="t"/>
                <v:fill type="solid"/>
              </v:shape>
            </v:group>
            <v:group style="position:absolute;left:5638;top:4149;width:15;height:20" coordorigin="5638,4149" coordsize="15,20">
              <v:shape style="position:absolute;left:5638;top:4149;width:15;height:20" coordorigin="5638,4149" coordsize="15,20" path="m5652,4149l5647,4150,5642,4151,5638,4152,5644,4168,5648,4155,5652,4149xe" filled="true" fillcolor="#cfad80" stroked="false">
                <v:path arrowok="t"/>
                <v:fill type="solid"/>
              </v:shape>
            </v:group>
            <v:group style="position:absolute;left:5064;top:1044;width:15;height:31" coordorigin="5064,1044" coordsize="15,31">
              <v:shape style="position:absolute;left:5064;top:1044;width:15;height:31" coordorigin="5064,1044" coordsize="15,31" path="m5069,1044l5068,1046,5064,1050,5067,1057,5070,1064,5074,1075,5079,1053,5073,1050,5069,1044xe" filled="true" fillcolor="#cfad80" stroked="false">
                <v:path arrowok="t"/>
                <v:fill type="solid"/>
              </v:shape>
            </v:group>
            <v:group style="position:absolute;left:4485;top:985;width:11;height:27" coordorigin="4485,985" coordsize="11,27">
              <v:shape style="position:absolute;left:4485;top:985;width:11;height:27" coordorigin="4485,985" coordsize="11,27" path="m4493,985l4485,999,4489,1005,4495,1011,4494,996,4493,985xe" filled="true" fillcolor="#cfad80" stroked="false">
                <v:path arrowok="t"/>
                <v:fill type="solid"/>
              </v:shape>
            </v:group>
            <v:group style="position:absolute;left:3047;top:2781;width:16;height:24" coordorigin="3047,2781" coordsize="16,24">
              <v:shape style="position:absolute;left:3047;top:2781;width:16;height:24" coordorigin="3047,2781" coordsize="16,24" path="m3054,2781l3053,2782,3051,2788,3049,2795,3047,2801,3048,2802,3048,2804,3049,2805,3056,2795,3062,2787,3056,2784,3054,2781xe" filled="true" fillcolor="#cfad80" stroked="false">
                <v:path arrowok="t"/>
                <v:fill type="solid"/>
              </v:shape>
            </v:group>
            <v:group style="position:absolute;left:6314;top:2615;width:13;height:15" coordorigin="6314,2615" coordsize="13,15">
              <v:shape style="position:absolute;left:6314;top:2615;width:13;height:15" coordorigin="6314,2615" coordsize="13,15" path="m6316,2615l6314,2625,6318,2627,6322,2628,6326,2630,6327,2625,6327,2623,6323,2620,6320,2618,6316,2615xe" filled="true" fillcolor="#cfad80" stroked="false">
                <v:path arrowok="t"/>
                <v:fill type="solid"/>
              </v:shape>
            </v:group>
            <v:group style="position:absolute;left:6871;top:2104;width:12;height:29" coordorigin="6871,2104" coordsize="12,29">
              <v:shape style="position:absolute;left:6871;top:2104;width:12;height:29" coordorigin="6871,2104" coordsize="12,29" path="m6883,2104l6871,2104,6874,2114,6877,2121,6880,2132,6882,2114,6883,2104xe" filled="true" fillcolor="#cfad80" stroked="false">
                <v:path arrowok="t"/>
                <v:fill type="solid"/>
              </v:shape>
            </v:group>
            <v:group style="position:absolute;left:7360;top:1775;width:11;height:30" coordorigin="7360,1775" coordsize="11,30">
              <v:shape style="position:absolute;left:7360;top:1775;width:11;height:30" coordorigin="7360,1775" coordsize="11,30" path="m7362,1775l7362,1785,7361,1793,7360,1804,7368,1793,7371,1787,7362,1775xe" filled="true" fillcolor="#cfad80" stroked="false">
                <v:path arrowok="t"/>
                <v:fill type="solid"/>
              </v:shape>
            </v:group>
            <v:group style="position:absolute;left:1373;top:1790;width:11;height:25" coordorigin="1373,1790" coordsize="11,25">
              <v:shape style="position:absolute;left:1373;top:1790;width:11;height:25" coordorigin="1373,1790" coordsize="11,25" path="m1380,1790l1379,1792,1377,1794,1376,1795,1375,1799,1373,1803,1374,1806,1374,1810,1377,1815,1379,1814,1381,1814,1384,1809,1384,1801,1382,1795,1380,1790xe" filled="true" fillcolor="#cfad80" stroked="false">
                <v:path arrowok="t"/>
                <v:fill type="solid"/>
              </v:shape>
            </v:group>
            <v:group style="position:absolute;left:1392;top:773;width:8;height:21" coordorigin="1392,773" coordsize="8,21">
              <v:shape style="position:absolute;left:1392;top:773;width:8;height:21" coordorigin="1392,773" coordsize="8,21" path="m1397,773l1396,774,1394,775,1392,776,1394,782,1395,788,1396,793,1397,793,1399,792,1400,791,1399,785,1397,773xe" filled="true" fillcolor="#cfad80" stroked="false">
                <v:path arrowok="t"/>
                <v:fill type="solid"/>
              </v:shape>
            </v:group>
            <v:group style="position:absolute;left:1950;top:2233;width:12;height:18" coordorigin="1950,2233" coordsize="12,18">
              <v:shape style="position:absolute;left:1950;top:2233;width:12;height:18" coordorigin="1950,2233" coordsize="12,18" path="m1952,2233l1951,2235,1950,2238,1956,2247,1958,2251,1960,2247,1961,2245,1958,2241,1955,2237,1952,2233xe" filled="true" fillcolor="#cfad80" stroked="false">
                <v:path arrowok="t"/>
                <v:fill type="solid"/>
              </v:shape>
            </v:group>
            <v:group style="position:absolute;left:9757;top:1867;width:14;height:14" coordorigin="9757,1867" coordsize="14,14">
              <v:shape style="position:absolute;left:9757;top:1867;width:14;height:14" coordorigin="9757,1867" coordsize="14,14" path="m9770,1867l9757,1873,9757,1876,9758,1878,9758,1881,9767,1875,9771,1873,9770,1871,9770,1867xe" filled="true" fillcolor="#cfad80" stroked="false">
                <v:path arrowok="t"/>
                <v:fill type="solid"/>
              </v:shape>
            </v:group>
            <v:group style="position:absolute;left:4371;top:2822;width:9;height:19" coordorigin="4371,2822" coordsize="9,19">
              <v:shape style="position:absolute;left:4371;top:2822;width:9;height:19" coordorigin="4371,2822" coordsize="9,19" path="m4376,2822l4373,2825,4371,2826,4373,2831,4375,2836,4377,2841,4378,2840,4380,2838,4378,2833,4377,2827,4376,2822xe" filled="true" fillcolor="#cfad80" stroked="false">
                <v:path arrowok="t"/>
                <v:fill type="solid"/>
              </v:shape>
            </v:group>
            <v:group style="position:absolute;left:5858;top:2940;width:10;height:21" coordorigin="5858,2940" coordsize="10,21">
              <v:shape style="position:absolute;left:5858;top:2940;width:10;height:21" coordorigin="5858,2940" coordsize="10,21" path="m5860,2940l5860,2941,5859,2942,5858,2943,5860,2949,5862,2955,5864,2960,5865,2958,5866,2956,5867,2954,5865,2949,5863,2945,5860,2940xe" filled="true" fillcolor="#cfad80" stroked="false">
                <v:path arrowok="t"/>
                <v:fill type="solid"/>
              </v:shape>
            </v:group>
            <v:group style="position:absolute;left:1042;top:932;width:11;height:17" coordorigin="1042,932" coordsize="11,17">
              <v:shape style="position:absolute;left:1042;top:932;width:11;height:17" coordorigin="1042,932" coordsize="11,17" path="m1049,932l1047,936,1044,940,1042,943,1044,948,1044,948,1047,945,1049,941,1052,938,1050,934,1049,932xe" filled="true" fillcolor="#cfad80" stroked="false">
                <v:path arrowok="t"/>
                <v:fill type="solid"/>
              </v:shape>
            </v:group>
            <v:group style="position:absolute;left:4848;top:1509;width:12;height:13" coordorigin="4848,1509" coordsize="12,13">
              <v:shape style="position:absolute;left:4848;top:1509;width:12;height:13" coordorigin="4848,1509" coordsize="12,13" path="m4858,1509l4858,1510,4855,1510,4851,1512,4848,1514,4849,1516,4849,1519,4850,1522,4860,1518,4859,1515,4858,1509xe" filled="true" fillcolor="#cfad80" stroked="false">
                <v:path arrowok="t"/>
                <v:fill type="solid"/>
              </v:shape>
            </v:group>
            <v:group style="position:absolute;left:1665;top:1842;width:10;height:16" coordorigin="1665,1842" coordsize="10,16">
              <v:shape style="position:absolute;left:1665;top:1842;width:10;height:16" coordorigin="1665,1842" coordsize="10,16" path="m1669,1842l1669,1842,1667,1844,1666,1848,1665,1852,1667,1858,1670,1856,1672,1853,1674,1849,1672,1846,1669,1842xe" filled="true" fillcolor="#cfad80" stroked="false">
                <v:path arrowok="t"/>
                <v:fill type="solid"/>
              </v:shape>
            </v:group>
            <v:group style="position:absolute;left:1419;top:1803;width:10;height:20" coordorigin="1419,1803" coordsize="10,20">
              <v:shape style="position:absolute;left:1419;top:1803;width:10;height:20" coordorigin="1419,1803" coordsize="10,20" path="m1419,1803l1419,1811,1420,1823,1428,1804,1419,1803xe" filled="true" fillcolor="#cfad80" stroked="false">
                <v:path arrowok="t"/>
                <v:fill type="solid"/>
              </v:shape>
            </v:group>
            <v:group style="position:absolute;left:9838;top:1764;width:9;height:18" coordorigin="9838,1764" coordsize="9,18">
              <v:shape style="position:absolute;left:9838;top:1764;width:9;height:18" coordorigin="9838,1764" coordsize="9,18" path="m9842,1764l9840,1769,9839,1772,9838,1775,9838,1777,9841,1782,9841,1781,9843,1779,9845,1777,9846,1773,9846,1772,9844,1769,9842,1764xe" filled="true" fillcolor="#cfad80" stroked="false">
                <v:path arrowok="t"/>
                <v:fill type="solid"/>
              </v:shape>
            </v:group>
            <v:group style="position:absolute;left:9800;top:1440;width:7;height:12" coordorigin="9800,1440" coordsize="7,12">
              <v:shape style="position:absolute;left:9800;top:1440;width:7;height:12" coordorigin="9800,1440" coordsize="7,12" path="m9803,1440l9802,1443,9801,1446,9800,1449,9801,1450,9803,1452,9804,1451,9805,1449,9805,1446,9806,1443,9805,1442,9803,1440xe" filled="true" fillcolor="#cfad80" stroked="false">
                <v:path arrowok="t"/>
                <v:fill type="solid"/>
              </v:shape>
            </v:group>
            <v:group style="position:absolute;left:5401;top:1267;width:6;height:15" coordorigin="5401,1267" coordsize="6,15">
              <v:shape style="position:absolute;left:5401;top:1267;width:6;height:15" coordorigin="5401,1267" coordsize="6,15" path="m5403,1267l5403,1272,5402,1276,5401,1280,5403,1282,5404,1282,5405,1278,5406,1274,5406,1269,5403,1267xe" filled="true" fillcolor="#cfad80" stroked="false">
                <v:path arrowok="t"/>
                <v:fill type="solid"/>
              </v:shape>
            </v:group>
            <v:group style="position:absolute;left:3940;top:937;width:7;height:19" coordorigin="3940,937" coordsize="7,19">
              <v:shape style="position:absolute;left:3940;top:937;width:7;height:19" coordorigin="3940,937" coordsize="7,19" path="m3946,937l3944,942,3940,955,3943,955,3944,954,3945,952,3946,952,3946,951,3947,949,3947,944,3946,940,3946,937xe" filled="true" fillcolor="#cfad80" stroked="false">
                <v:path arrowok="t"/>
                <v:fill type="solid"/>
              </v:shape>
            </v:group>
            <v:group style="position:absolute;left:1391;top:818;width:10;height:21" coordorigin="1391,818" coordsize="10,21">
              <v:shape style="position:absolute;left:1391;top:818;width:10;height:21" coordorigin="1391,818" coordsize="10,21" path="m1394,818l1393,819,1392,820,1391,822,1392,827,1394,833,1396,839,1397,837,1398,835,1400,833,1396,823,1394,818xe" filled="true" fillcolor="#cfad80" stroked="false">
                <v:path arrowok="t"/>
                <v:fill type="solid"/>
              </v:shape>
            </v:group>
            <v:group style="position:absolute;left:5963;top:2979;width:9;height:11" coordorigin="5963,2979" coordsize="9,11">
              <v:shape style="position:absolute;left:5963;top:2979;width:9;height:11" coordorigin="5963,2979" coordsize="9,11" path="m5965,2979l5964,2981,5963,2982,5964,2984,5965,2987,5967,2990,5968,2987,5972,2984,5969,2982,5968,2980,5965,2979xe" filled="true" fillcolor="#cfad80" stroked="false">
                <v:path arrowok="t"/>
                <v:fill type="solid"/>
              </v:shape>
            </v:group>
            <v:group style="position:absolute;left:4395;top:2836;width:8;height:17" coordorigin="4395,2836" coordsize="8,17">
              <v:shape style="position:absolute;left:4395;top:2836;width:8;height:17" coordorigin="4395,2836" coordsize="8,17" path="m4396,2836l4396,2838,4395,2840,4396,2845,4397,2848,4399,2853,4401,2847,4402,2845,4403,2842,4401,2840,4396,2836xe" filled="true" fillcolor="#cfad80" stroked="false">
                <v:path arrowok="t"/>
                <v:fill type="solid"/>
              </v:shape>
            </v:group>
            <v:group style="position:absolute;left:6219;top:2758;width:8;height:14" coordorigin="6219,2758" coordsize="8,14">
              <v:shape style="position:absolute;left:6219;top:2758;width:8;height:14" coordorigin="6219,2758" coordsize="8,14" path="m6223,2758l6220,2764,6219,2767,6221,2768,6223,2770,6226,2771,6226,2767,6227,2764,6226,2759,6224,2759,6223,2758xe" filled="true" fillcolor="#cfad80" stroked="false">
                <v:path arrowok="t"/>
                <v:fill type="solid"/>
              </v:shape>
            </v:group>
            <v:group style="position:absolute;left:8334;top:3866;width:16;height:17" coordorigin="8334,3866" coordsize="16,17">
              <v:shape style="position:absolute;left:8334;top:3866;width:16;height:17" coordorigin="8334,3866" coordsize="16,17" path="m8343,3866l8339,3872,8334,3883,8343,3882,8350,3881,8343,3866xe" filled="true" fillcolor="#cfad80" stroked="false">
                <v:path arrowok="t"/>
                <v:fill type="solid"/>
              </v:shape>
            </v:group>
            <v:group style="position:absolute;left:8167;top:3837;width:6;height:15" coordorigin="8167,3837" coordsize="6,15">
              <v:shape style="position:absolute;left:8167;top:3837;width:6;height:15" coordorigin="8167,3837" coordsize="6,15" path="m8169,3837l8167,3838,8167,3838,8167,3843,8167,3847,8167,3852,8172,3850,8171,3846,8170,3842,8169,3837xe" filled="true" fillcolor="#cfad80" stroked="false">
                <v:path arrowok="t"/>
                <v:fill type="solid"/>
              </v:shape>
            </v:group>
            <v:group style="position:absolute;left:8066;top:3761;width:7;height:13" coordorigin="8066,3761" coordsize="7,13">
              <v:shape style="position:absolute;left:8066;top:3761;width:7;height:13" coordorigin="8066,3761" coordsize="7,13" path="m8071,3761l8069,3764,8068,3767,8066,3770,8067,3772,8068,3773,8070,3770,8072,3767,8073,3764,8072,3762,8071,3761xe" filled="true" fillcolor="#cfad80" stroked="false">
                <v:path arrowok="t"/>
                <v:fill type="solid"/>
              </v:shape>
            </v:group>
            <v:group style="position:absolute;left:6905;top:2120;width:11;height:15" coordorigin="6905,2120" coordsize="11,15">
              <v:shape style="position:absolute;left:6905;top:2120;width:11;height:15" coordorigin="6905,2120" coordsize="11,15" path="m6907,2120l6906,2124,6905,2126,6906,2129,6908,2132,6911,2134,6912,2131,6915,2127,6912,2124,6910,2121,6908,2120,6907,2120xe" filled="true" fillcolor="#cfad80" stroked="false">
                <v:path arrowok="t"/>
                <v:fill type="solid"/>
              </v:shape>
            </v:group>
            <v:group style="position:absolute;left:9715;top:1855;width:12;height:21" coordorigin="9715,1855" coordsize="12,21">
              <v:shape style="position:absolute;left:9715;top:1855;width:12;height:21" coordorigin="9715,1855" coordsize="12,21" path="m9719,1855l9715,1864,9719,1872,9722,1875,9726,1868,9724,1863,9719,1855xe" filled="true" fillcolor="#cfad80" stroked="false">
                <v:path arrowok="t"/>
                <v:fill type="solid"/>
              </v:shape>
            </v:group>
            <v:group style="position:absolute;left:1529;top:1762;width:11;height:12" coordorigin="1529,1762" coordsize="11,12">
              <v:shape style="position:absolute;left:1529;top:1762;width:11;height:12" coordorigin="1529,1762" coordsize="11,12" path="m1531,1762l1529,1768,1529,1771,1532,1772,1538,1773,1539,1772,1539,1770,1539,1768,1534,1764,1531,1762xe" filled="true" fillcolor="#cfad80" stroked="false">
                <v:path arrowok="t"/>
                <v:fill type="solid"/>
              </v:shape>
            </v:group>
            <v:group style="position:absolute;left:7816;top:1858;width:38;height:64" coordorigin="7816,1858" coordsize="38,64">
              <v:shape style="position:absolute;left:7816;top:1858;width:38;height:64" coordorigin="7816,1858" coordsize="38,64" path="m7816,1898l7816,1914,7820,1922,7826,1921,7829,1921,7832,1911,7835,1904,7836,1904,7835,1904,7823,1900,7816,1898xe" filled="true" fillcolor="#cfad80" stroked="false">
                <v:path arrowok="t"/>
                <v:fill type="solid"/>
              </v:shape>
              <v:shape style="position:absolute;left:7816;top:1858;width:38;height:64" coordorigin="7816,1858" coordsize="38,64" path="m7836,1904l7835,1904,7835,1905,7836,1905,7836,1904xe" filled="true" fillcolor="#cfad80" stroked="false">
                <v:path arrowok="t"/>
                <v:fill type="solid"/>
              </v:shape>
              <v:shape style="position:absolute;left:7816;top:1858;width:38;height:64" coordorigin="7816,1858" coordsize="38,64" path="m7836,1904l7835,1904,7835,1904,7836,1904,7836,1904,7837,1904,7836,1904,7836,1904xe" filled="true" fillcolor="#cfad80" stroked="false">
                <v:path arrowok="t"/>
                <v:fill type="solid"/>
              </v:shape>
              <v:shape style="position:absolute;left:7816;top:1858;width:38;height:64" coordorigin="7816,1858" coordsize="38,64" path="m7837,1904l7836,1904,7837,1904,7837,1904xe" filled="true" fillcolor="#cfad80" stroked="false">
                <v:path arrowok="t"/>
                <v:fill type="solid"/>
              </v:shape>
              <v:shape style="position:absolute;left:7816;top:1858;width:38;height:64" coordorigin="7816,1858" coordsize="38,64" path="m7842,1858l7838,1871,7832,1880,7834,1889,7835,1896,7836,1904,7837,1904,7837,1903,7840,1903,7848,1890,7853,1870,7842,1858xe" filled="true" fillcolor="#cfad80" stroked="false">
                <v:path arrowok="t"/>
                <v:fill type="solid"/>
              </v:shape>
              <v:shape style="position:absolute;left:7816;top:1858;width:38;height:64" coordorigin="7816,1858" coordsize="38,64" path="m7840,1903l7837,1903,7838,1903,7840,1903xe" filled="true" fillcolor="#cfad80" stroked="false">
                <v:path arrowok="t"/>
                <v:fill type="solid"/>
              </v:shape>
            </v:group>
            <v:group style="position:absolute;left:7939;top:1567;width:24;height:46" coordorigin="7939,1567" coordsize="24,46">
              <v:shape style="position:absolute;left:7939;top:1567;width:24;height:46" coordorigin="7939,1567" coordsize="24,46" path="m7948,1567l7948,1592,7939,1596,7939,1598,7945,1613,7952,1605,7956,1596,7958,1583,7962,1570,7948,1567xe" filled="true" fillcolor="#cfad80" stroked="false">
                <v:path arrowok="t"/>
                <v:fill type="solid"/>
              </v:shape>
            </v:group>
            <v:group style="position:absolute;left:7208;top:2594;width:31;height:25" coordorigin="7208,2594" coordsize="31,25">
              <v:shape style="position:absolute;left:7208;top:2594;width:31;height:25" coordorigin="7208,2594" coordsize="31,25" path="m7228,2594l7219,2601,7208,2604,7217,2616,7226,2619,7239,2603,7228,2594xe" filled="true" fillcolor="#cfad80" stroked="false">
                <v:path arrowok="t"/>
                <v:fill type="solid"/>
              </v:shape>
            </v:group>
            <v:group style="position:absolute;left:7194;top:2562;width:21;height:41" coordorigin="7194,2562" coordsize="21,41">
              <v:shape style="position:absolute;left:7194;top:2562;width:21;height:41" coordorigin="7194,2562" coordsize="21,41" path="m7208,2562l7202,2571,7194,2602,7204,2585,7215,2568,7208,2562xe" filled="true" fillcolor="#cfad80" stroked="false">
                <v:path arrowok="t"/>
                <v:fill type="solid"/>
              </v:shape>
            </v:group>
            <v:group style="position:absolute;left:7108;top:1786;width:24;height:28" coordorigin="7108,1786" coordsize="24,28">
              <v:shape style="position:absolute;left:7108;top:1786;width:24;height:28" coordorigin="7108,1786" coordsize="24,28" path="m7110,1786l7109,1792,7108,1794,7112,1800,7116,1806,7121,1813,7126,1804,7132,1796,7110,1786xe" filled="true" fillcolor="#cfad80" stroked="false">
                <v:path arrowok="t"/>
                <v:fill type="solid"/>
              </v:shape>
            </v:group>
            <v:group style="position:absolute;left:8175;top:1702;width:24;height:34" coordorigin="8175,1702" coordsize="24,34">
              <v:shape style="position:absolute;left:8175;top:1702;width:24;height:34" coordorigin="8175,1702" coordsize="24,34" path="m8183,1702l8180,1715,8175,1727,8182,1730,8187,1733,8192,1735,8199,1723,8196,1712,8183,1702xe" filled="true" fillcolor="#cfad80" stroked="false">
                <v:path arrowok="t"/>
                <v:fill type="solid"/>
              </v:shape>
            </v:group>
            <v:group style="position:absolute;left:7149;top:1464;width:22;height:40" coordorigin="7149,1464" coordsize="22,40">
              <v:shape style="position:absolute;left:7149;top:1464;width:22;height:40" coordorigin="7149,1464" coordsize="22,40" path="m7149,1464l7159,1504,7166,1493,7171,1483,7166,1470,7165,1467,7157,1467,7149,1464xe" filled="true" fillcolor="#cfad80" stroked="false">
                <v:path arrowok="t"/>
                <v:fill type="solid"/>
              </v:shape>
              <v:shape style="position:absolute;left:7149;top:1464;width:22;height:40" coordorigin="7149,1464" coordsize="22,40" path="m7164,1465l7157,1467,7165,1467,7164,1465xe" filled="true" fillcolor="#cfad80" stroked="false">
                <v:path arrowok="t"/>
                <v:fill type="solid"/>
              </v:shape>
            </v:group>
            <v:group style="position:absolute;left:7193;top:2677;width:33;height:18" coordorigin="7193,2677" coordsize="33,18">
              <v:shape style="position:absolute;left:7193;top:2677;width:33;height:18" coordorigin="7193,2677" coordsize="33,18" path="m7224,2677l7194,2680,7193,2684,7193,2688,7200,2690,7207,2692,7214,2694,7213,2695,7217,2691,7221,2688,7225,2684,7224,2677xe" filled="true" fillcolor="#cfad80" stroked="false">
                <v:path arrowok="t"/>
                <v:fill type="solid"/>
              </v:shape>
            </v:group>
            <v:group style="position:absolute;left:8023;top:1416;width:25;height:29" coordorigin="8023,1416" coordsize="25,29">
              <v:shape style="position:absolute;left:8023;top:1416;width:25;height:29" coordorigin="8023,1416" coordsize="25,29" path="m8032,1416l8023,1422,8026,1432,8030,1445,8040,1441,8048,1438,8041,1429,8037,1423,8032,1416xe" filled="true" fillcolor="#cfad80" stroked="false">
                <v:path arrowok="t"/>
                <v:fill type="solid"/>
              </v:shape>
            </v:group>
            <v:group style="position:absolute;left:7068;top:1823;width:2;height:2" coordorigin="7068,1823" coordsize="2,2">
              <v:shape style="position:absolute;left:7068;top:1823;width:2;height:2" coordorigin="7068,1823" coordsize="1,1" path="m7068,1823l7068,1824,7068,1824,7068,1823xe" filled="true" fillcolor="#cfad80" stroked="false">
                <v:path arrowok="t"/>
                <v:fill type="solid"/>
              </v:shape>
            </v:group>
            <v:group style="position:absolute;left:7069;top:1807;width:18;height:24" coordorigin="7069,1807" coordsize="18,24">
              <v:shape style="position:absolute;left:7069;top:1807;width:18;height:24" coordorigin="7069,1807" coordsize="18,24" path="m7078,1807l7071,1808,7069,1824,7074,1826,7079,1828,7086,1831,7086,1826,7086,1824,7086,1814,7085,1813,7078,1807xe" filled="true" fillcolor="#cfad80" stroked="false">
                <v:path arrowok="t"/>
                <v:fill type="solid"/>
              </v:shape>
            </v:group>
            <v:group style="position:absolute;left:7277;top:3313;width:21;height:16" coordorigin="7277,3313" coordsize="21,16">
              <v:shape style="position:absolute;left:7277;top:3313;width:21;height:16" coordorigin="7277,3313" coordsize="21,16" path="m7298,3313l7277,3316,7283,3329,7298,3313xe" filled="true" fillcolor="#cfad80" stroked="false">
                <v:path arrowok="t"/>
                <v:fill type="solid"/>
              </v:shape>
            </v:group>
            <v:group style="position:absolute;left:7174;top:1532;width:13;height:26" coordorigin="7174,1532" coordsize="13,26">
              <v:shape style="position:absolute;left:7174;top:1532;width:13;height:26" coordorigin="7174,1532" coordsize="13,26" path="m7174,1532l7174,1542,7179,1558,7181,1552,7183,1546,7187,1539,7174,1532xe" filled="true" fillcolor="#cfad80" stroked="false">
                <v:path arrowok="t"/>
                <v:fill type="solid"/>
              </v:shape>
            </v:group>
            <v:group style="position:absolute;left:7234;top:1486;width:16;height:12" coordorigin="7234,1486" coordsize="16,12">
              <v:shape style="position:absolute;left:7234;top:1486;width:16;height:12" coordorigin="7234,1486" coordsize="16,12" path="m7234,1486l7235,1491,7235,1497,7236,1497,7240,1498,7245,1498,7249,1498,7249,1497,7249,1490,7245,1489,7240,1488,7234,1486xe" filled="true" fillcolor="#cfad80" stroked="false">
                <v:path arrowok="t"/>
                <v:fill type="solid"/>
              </v:shape>
            </v:group>
            <v:group style="position:absolute;left:7209;top:2100;width:11;height:20" coordorigin="7209,2100" coordsize="11,20">
              <v:shape style="position:absolute;left:7209;top:2100;width:11;height:20" coordorigin="7209,2100" coordsize="11,20" path="m7215,2100l7209,2114,7210,2116,7211,2118,7212,2120,7215,2115,7217,2111,7219,2106,7216,2102,7215,2100xe" filled="true" fillcolor="#cfad80" stroked="false">
                <v:path arrowok="t"/>
                <v:fill type="solid"/>
              </v:shape>
            </v:group>
            <v:group style="position:absolute;left:7916;top:1595;width:14;height:14" coordorigin="7916,1595" coordsize="14,14">
              <v:shape style="position:absolute;left:7916;top:1595;width:14;height:14" coordorigin="7916,1595" coordsize="14,14" path="m7917,1595l7916,1598,7916,1605,7920,1607,7924,1608,7928,1609,7929,1602,7917,1595xe" filled="true" fillcolor="#cfad80" stroked="false">
                <v:path arrowok="t"/>
                <v:fill type="solid"/>
              </v:shape>
            </v:group>
            <v:group style="position:absolute;left:7810;top:1573;width:8;height:15" coordorigin="7810,1573" coordsize="8,15">
              <v:shape style="position:absolute;left:7810;top:1573;width:8;height:15" coordorigin="7810,1573" coordsize="8,15" path="m7813,1573l7812,1575,7810,1577,7810,1582,7812,1584,7813,1587,7815,1585,7816,1583,7818,1581,7816,1578,7815,1575,7813,1573xe" filled="true" fillcolor="#cfad80" stroked="false">
                <v:path arrowok="t"/>
                <v:fill type="solid"/>
              </v:shape>
            </v:group>
            <v:group style="position:absolute;left:8181;top:1842;width:10;height:16" coordorigin="8181,1842" coordsize="10,16">
              <v:shape style="position:absolute;left:8181;top:1842;width:10;height:16" coordorigin="8181,1842" coordsize="10,16" path="m8186,1842l8185,1842,8183,1844,8182,1848,8181,1851,8181,1852,8184,1858,8184,1857,8186,1856,8188,1853,8190,1849,8188,1846,8186,1842xe" filled="true" fillcolor="#cfad80" stroked="false">
                <v:path arrowok="t"/>
                <v:fill type="solid"/>
              </v:shape>
            </v:group>
            <v:group style="position:absolute;left:7186;top:2054;width:7;height:11" coordorigin="7186,2054" coordsize="7,11">
              <v:shape style="position:absolute;left:7186;top:2054;width:7;height:11" coordorigin="7186,2054" coordsize="7,11" path="m7188,2054l7187,2059,7186,2061,7188,2062,7189,2064,7191,2065,7191,2063,7192,2061,7192,2058,7191,2057,7190,2056,7188,2054xe" filled="true" fillcolor="#cfad80" stroked="false">
                <v:path arrowok="t"/>
                <v:fill type="solid"/>
              </v:shape>
            </v:group>
            <v:group style="position:absolute;left:7944;top:1854;width:6;height:17" coordorigin="7944,1854" coordsize="6,17">
              <v:shape style="position:absolute;left:7944;top:1854;width:6;height:17" coordorigin="7944,1854" coordsize="6,17" path="m7947,1854l7946,1854,7944,1855,7944,1860,7946,1871,7949,1870,7949,1865,7948,1859,7947,1854xe" filled="true" fillcolor="#cfad80" stroked="false">
                <v:path arrowok="t"/>
                <v:fill type="solid"/>
              </v:shape>
            </v:group>
            <v:group style="position:absolute;left:7944;top:2230;width:9;height:12" coordorigin="7944,2230" coordsize="9,12">
              <v:shape style="position:absolute;left:7944;top:2230;width:9;height:12" coordorigin="7944,2230" coordsize="9,12" path="m7951,2230l7949,2232,7946,2234,7944,2236,7945,2238,7946,2241,7948,2239,7950,2237,7953,2236,7952,2234,7952,2232,7951,2230xe" filled="true" fillcolor="#cfad80" stroked="false">
                <v:path arrowok="t"/>
                <v:fill type="solid"/>
              </v:shape>
            </v:group>
            <v:group style="position:absolute;left:7047;top:2156;width:98;height:81" coordorigin="7047,2156" coordsize="98,81">
              <v:shape style="position:absolute;left:7047;top:2156;width:98;height:81" coordorigin="7047,2156" coordsize="98,81" path="m7142,2223l7104,2223,7111,2225,7115,2232,7119,2236,7132,2230,7141,2225,7142,2223xe" filled="true" fillcolor="#cfad80" stroked="false">
                <v:path arrowok="t"/>
                <v:fill type="solid"/>
              </v:shape>
              <v:shape style="position:absolute;left:7047;top:2156;width:98;height:81" coordorigin="7047,2156" coordsize="98,81" path="m7123,2191l7079,2191,7090,2199,7092,2217,7096,2232,7100,2229,7104,2223,7142,2223,7143,2216,7145,2207,7137,2202,7129,2201,7125,2193,7123,2191xe" filled="true" fillcolor="#cfad80" stroked="false">
                <v:path arrowok="t"/>
                <v:fill type="solid"/>
              </v:shape>
              <v:shape style="position:absolute;left:7047;top:2156;width:98;height:81" coordorigin="7047,2156" coordsize="98,81" path="m7065,2157l7054,2165,7047,2172,7058,2185,7064,2200,7068,2227,7070,2216,7074,2202,7079,2191,7123,2191,7121,2187,7101,2187,7102,2166,7081,2166,7070,2164,7065,2157xe" filled="true" fillcolor="#cfad80" stroked="false">
                <v:path arrowok="t"/>
                <v:fill type="solid"/>
              </v:shape>
              <v:shape style="position:absolute;left:7047;top:2156;width:98;height:81" coordorigin="7047,2156" coordsize="98,81" path="m7116,2158l7110,2176,7101,2187,7121,2187,7120,2185,7120,2170,7116,2158xe" filled="true" fillcolor="#cfad80" stroked="false">
                <v:path arrowok="t"/>
                <v:fill type="solid"/>
              </v:shape>
              <v:shape style="position:absolute;left:7047;top:2156;width:98;height:81" coordorigin="7047,2156" coordsize="98,81" path="m7097,2156l7089,2156,7081,2166,7102,2166,7102,2159,7100,2157,7097,2156xe" filled="true" fillcolor="#cfad80" stroked="false">
                <v:path arrowok="t"/>
                <v:fill type="solid"/>
              </v:shape>
            </v:group>
            <v:group style="position:absolute;left:7203;top:2723;width:23;height:31" coordorigin="7203,2723" coordsize="23,31">
              <v:shape style="position:absolute;left:7203;top:2723;width:23;height:31" coordorigin="7203,2723" coordsize="23,31" path="m7223,2744l7211,2744,7214,2745,7216,2746,7218,2750,7222,2753,7223,2744xe" filled="true" fillcolor="#cfad80" stroked="false">
                <v:path arrowok="t"/>
                <v:fill type="solid"/>
              </v:shape>
              <v:shape style="position:absolute;left:7203;top:2723;width:23;height:31" coordorigin="7203,2723" coordsize="23,31" path="m7212,2723l7203,2741,7203,2743,7204,2745,7204,2747,7207,2746,7211,2744,7223,2744,7225,2734,7218,2729,7212,2723xe" filled="true" fillcolor="#cfad80" stroked="false">
                <v:path arrowok="t"/>
                <v:fill type="solid"/>
              </v:shape>
            </v:group>
            <v:group style="position:absolute;left:7211;top:2722;width:2;height:2" coordorigin="7211,2722" coordsize="2,2">
              <v:shape style="position:absolute;left:7211;top:2722;width:2;height:2" coordorigin="7211,2722" coordsize="1,1" path="m7212,2722l7211,2723,7212,2723,7212,2722xe" filled="true" fillcolor="#cfad80" stroked="false">
                <v:path arrowok="t"/>
                <v:fill type="solid"/>
              </v:shape>
            </v:group>
            <v:group style="position:absolute;left:7179;top:2774;width:13;height:46" coordorigin="7179,2774" coordsize="13,46">
              <v:shape style="position:absolute;left:7179;top:2774;width:13;height:46" coordorigin="7179,2774" coordsize="13,46" path="m7192,2774l7187,2777,7183,2782,7179,2800,7185,2819,7187,2809,7191,2798,7192,2787,7192,2774xe" filled="true" fillcolor="#cfad80" stroked="false">
                <v:path arrowok="t"/>
                <v:fill type="solid"/>
              </v:shape>
            </v:group>
            <v:group style="position:absolute;left:7098;top:2022;width:15;height:25" coordorigin="7098,2022" coordsize="15,25">
              <v:shape style="position:absolute;left:7098;top:2022;width:15;height:25" coordorigin="7098,2022" coordsize="15,25" path="m7102,2022l7098,2041,7101,2046,7112,2046,7108,2037,7105,2031,7102,2022xe" filled="true" fillcolor="#cfad80" stroked="false">
                <v:path arrowok="t"/>
                <v:fill type="solid"/>
              </v:shape>
            </v:group>
            <v:group style="position:absolute;left:7071;top:1916;width:11;height:17" coordorigin="7071,1916" coordsize="11,17">
              <v:shape style="position:absolute;left:7071;top:1916;width:11;height:17" coordorigin="7071,1916" coordsize="11,17" path="m7073,1916l7072,1918,7071,1921,7073,1925,7076,1928,7078,1932,7079,1930,7080,1927,7081,1925,7076,1919,7073,1916xe" filled="true" fillcolor="#cfad80" stroked="false">
                <v:path arrowok="t"/>
                <v:fill type="solid"/>
              </v:shape>
            </v:group>
            <v:group style="position:absolute;left:7102;top:1470;width:11;height:18" coordorigin="7102,1470" coordsize="11,18">
              <v:shape style="position:absolute;left:7102;top:1470;width:11;height:18" coordorigin="7102,1470" coordsize="11,18" path="m7104,1470l7103,1473,7102,1475,7105,1479,7111,1488,7112,1486,7113,1484,7113,1482,7110,1478,7107,1474,7104,1470xe" filled="true" fillcolor="#cfad80" stroked="false">
                <v:path arrowok="t"/>
                <v:fill type="solid"/>
              </v:shape>
            </v:group>
            <v:group style="position:absolute;left:7127;top:2062;width:2;height:2" coordorigin="7127,2062" coordsize="2,2">
              <v:shape style="position:absolute;left:7127;top:2062;width:2;height:2" coordorigin="7127,2062" coordsize="1,1" path="m7127,2062l7127,2063,7127,2062xe" filled="true" fillcolor="#cfad80" stroked="false">
                <v:path arrowok="t"/>
                <v:fill type="solid"/>
              </v:shape>
            </v:group>
            <v:group style="position:absolute;left:7115;top:2046;width:13;height:15" coordorigin="7115,2046" coordsize="13,15">
              <v:shape style="position:absolute;left:7115;top:2046;width:13;height:15" coordorigin="7115,2046" coordsize="13,15" path="m7125,2046l7115,2052,7121,2057,7124,2059,7127,2061,7128,2050,7125,2046xe" filled="true" fillcolor="#cfad80" stroked="false">
                <v:path arrowok="t"/>
                <v:fill type="solid"/>
              </v:shape>
            </v:group>
            <v:group style="position:absolute;left:2622;top:2360;width:9;height:22" coordorigin="2622,2360" coordsize="9,22">
              <v:shape style="position:absolute;left:2622;top:2360;width:9;height:22" coordorigin="2622,2360" coordsize="9,22" path="m2622,2360l2622,2382,2625,2380,2628,2378,2631,2376,2625,2366,2622,2360xe" filled="true" fillcolor="#cfad80" stroked="false">
                <v:path arrowok="t"/>
                <v:fill type="solid"/>
              </v:shape>
            </v:group>
            <v:group style="position:absolute;left:2932;top:2261;width:34;height:99" coordorigin="2932,2261" coordsize="34,99">
              <v:shape style="position:absolute;left:2932;top:2261;width:34;height:99" coordorigin="2932,2261" coordsize="34,99" path="m2964,2261l2946,2275,2947,2295,2947,2315,2942,2333,2932,2349,2960,2360,2961,2352,2964,2343,2961,2331,2959,2311,2960,2291,2965,2272,2965,2270,2964,2266,2964,2261xe" filled="true" fillcolor="#cfad80" stroked="false">
                <v:path arrowok="t"/>
                <v:fill type="solid"/>
              </v:shape>
            </v:group>
            <v:group style="position:absolute;left:2977;top:2273;width:49;height:61" coordorigin="2977,2273" coordsize="49,61">
              <v:shape style="position:absolute;left:2977;top:2273;width:49;height:61" coordorigin="2977,2273" coordsize="49,61" path="m3017,2313l2994,2313,2996,2332,3002,2334,3017,2313xe" filled="true" fillcolor="#cfad80" stroked="false">
                <v:path arrowok="t"/>
                <v:fill type="solid"/>
              </v:shape>
              <v:shape style="position:absolute;left:2977;top:2273;width:49;height:61" coordorigin="2977,2273" coordsize="49,61" path="m2989,2294l2985,2295,2980,2301,2978,2308,2977,2316,2983,2324,2994,2313,3017,2313,3026,2302,3026,2301,2999,2301,2992,2296,2989,2294xe" filled="true" fillcolor="#cfad80" stroked="false">
                <v:path arrowok="t"/>
                <v:fill type="solid"/>
              </v:shape>
              <v:shape style="position:absolute;left:2977;top:2273;width:49;height:61" coordorigin="2977,2273" coordsize="49,61" path="m3013,2273l3006,2287,3002,2297,2999,2301,3026,2301,3025,2300,3025,2295,3024,2294,3023,2290,3016,2274,3013,2273xe" filled="true" fillcolor="#cfad80" stroked="false">
                <v:path arrowok="t"/>
                <v:fill type="solid"/>
              </v:shape>
            </v:group>
            <v:group style="position:absolute;left:2821;top:737;width:24;height:66" coordorigin="2821,737" coordsize="24,66">
              <v:shape style="position:absolute;left:2821;top:737;width:24;height:66" coordorigin="2821,737" coordsize="24,66" path="m2829,737l2828,747,2827,751,2827,756,2828,759,2830,762,2829,771,2821,783,2825,797,2827,799,2829,801,2830,803,2836,801,2841,798,2845,792,2838,775,2836,753,2836,749,2832,745,2829,737xe" filled="true" fillcolor="#cfad80" stroked="false">
                <v:path arrowok="t"/>
                <v:fill type="solid"/>
              </v:shape>
            </v:group>
            <v:group style="position:absolute;left:2737;top:2158;width:19;height:30" coordorigin="2737,2158" coordsize="19,30">
              <v:shape style="position:absolute;left:2737;top:2158;width:19;height:30" coordorigin="2737,2158" coordsize="19,30" path="m2751,2158l2749,2158,2745,2159,2741,2162,2737,2163,2741,2179,2744,2187,2747,2183,2751,2180,2755,2172,2755,2167,2756,2162,2756,2159,2754,2158,2751,2158xe" filled="true" fillcolor="#cfad80" stroked="false">
                <v:path arrowok="t"/>
                <v:fill type="solid"/>
              </v:shape>
            </v:group>
            <v:group style="position:absolute;left:2777;top:2323;width:15;height:47" coordorigin="2777,2323" coordsize="15,47">
              <v:shape style="position:absolute;left:2777;top:2323;width:15;height:47" coordorigin="2777,2323" coordsize="15,47" path="m2785,2323l2781,2331,2777,2336,2777,2355,2779,2370,2792,2368,2788,2345,2785,2323xe" filled="true" fillcolor="#cfad80" stroked="false">
                <v:path arrowok="t"/>
                <v:fill type="solid"/>
              </v:shape>
            </v:group>
            <v:group style="position:absolute;left:3000;top:2354;width:24;height:30" coordorigin="3000,2354" coordsize="24,30">
              <v:shape style="position:absolute;left:3000;top:2354;width:24;height:30" coordorigin="3000,2354" coordsize="24,30" path="m3013,2354l3006,2361,3000,2376,3008,2382,3020,2384,3023,2363,3013,2354xe" filled="true" fillcolor="#cfad80" stroked="false">
                <v:path arrowok="t"/>
                <v:fill type="solid"/>
              </v:shape>
            </v:group>
            <v:group style="position:absolute;left:3186;top:1073;width:21;height:33" coordorigin="3186,1073" coordsize="21,33">
              <v:shape style="position:absolute;left:3186;top:1073;width:21;height:33" coordorigin="3186,1073" coordsize="21,33" path="m3186,1073l3188,1099,3194,1105,3207,1095,3200,1087,3186,1073xe" filled="true" fillcolor="#cfad80" stroked="false">
                <v:path arrowok="t"/>
                <v:fill type="solid"/>
              </v:shape>
            </v:group>
            <v:group style="position:absolute;left:3208;top:1081;width:20;height:26" coordorigin="3208,1081" coordsize="20,26">
              <v:shape style="position:absolute;left:3208;top:1081;width:20;height:26" coordorigin="3208,1081" coordsize="20,26" path="m3208,1081l3213,1091,3215,1097,3218,1101,3220,1104,3222,1105,3225,1106,3228,1084,3208,1081xe" filled="true" fillcolor="#cfad80" stroked="false">
                <v:path arrowok="t"/>
                <v:fill type="solid"/>
              </v:shape>
            </v:group>
            <v:group style="position:absolute;left:2748;top:720;width:15;height:9" coordorigin="2748,720" coordsize="15,9">
              <v:shape style="position:absolute;left:2748;top:720;width:15;height:9" coordorigin="2748,720" coordsize="15,9" path="m2763,720l2750,720,2748,724,2759,729,2763,720xe" filled="true" fillcolor="#cfad80" stroked="false">
                <v:path arrowok="t"/>
                <v:fill type="solid"/>
              </v:shape>
            </v:group>
            <v:group style="position:absolute;left:2875;top:2271;width:16;height:25" coordorigin="2875,2271" coordsize="16,25">
              <v:shape style="position:absolute;left:2875;top:2271;width:16;height:25" coordorigin="2875,2271" coordsize="16,25" path="m2876,2271l2876,2273,2875,2276,2875,2278,2889,2295,2890,2283,2890,2278,2890,2272,2885,2272,2876,2271xe" filled="true" fillcolor="#cfad80" stroked="false">
                <v:path arrowok="t"/>
                <v:fill type="solid"/>
              </v:shape>
            </v:group>
            <v:group style="position:absolute;left:3180;top:1036;width:17;height:25" coordorigin="3180,1036" coordsize="17,25">
              <v:shape style="position:absolute;left:3180;top:1036;width:17;height:25" coordorigin="3180,1036" coordsize="17,25" path="m3196,1036l3189,1043,3185,1047,3180,1051,3181,1054,3182,1057,3182,1059,3189,1061,3195,1061,3196,1036xe" filled="true" fillcolor="#cfad80" stroked="false">
                <v:path arrowok="t"/>
                <v:fill type="solid"/>
              </v:shape>
            </v:group>
            <v:group style="position:absolute;left:2969;top:2416;width:2;height:2" coordorigin="2969,2416" coordsize="2,2">
              <v:shape style="position:absolute;left:2969;top:2416;width:2;height:2" coordorigin="2969,2416" coordsize="1,1" path="m2969,2416l2969,2416,2969,2416,2969,2416xe" filled="true" fillcolor="#cfad80" stroked="false">
                <v:path arrowok="t"/>
                <v:fill type="solid"/>
              </v:shape>
            </v:group>
            <v:group style="position:absolute;left:2954;top:2399;width:13;height:19" coordorigin="2954,2399" coordsize="13,19">
              <v:shape style="position:absolute;left:2954;top:2399;width:13;height:19" coordorigin="2954,2399" coordsize="13,19" path="m2954,2399l2954,2402,2958,2418,2967,2413,2963,2400,2954,2399xe" filled="true" fillcolor="#cfad80" stroked="false">
                <v:path arrowok="t"/>
                <v:fill type="solid"/>
              </v:shape>
            </v:group>
            <v:group style="position:absolute;left:3201;top:961;width:12;height:31" coordorigin="3201,961" coordsize="12,31">
              <v:shape style="position:absolute;left:3201;top:961;width:12;height:31" coordorigin="3201,961" coordsize="12,31" path="m3201,961l3202,975,3203,991,3205,992,3207,992,3208,983,3212,973,3201,961xe" filled="true" fillcolor="#cfad80" stroked="false">
                <v:path arrowok="t"/>
                <v:fill type="solid"/>
              </v:shape>
            </v:group>
            <v:group style="position:absolute;left:3055;top:2413;width:13;height:22" coordorigin="3055,2413" coordsize="13,22">
              <v:shape style="position:absolute;left:3055;top:2413;width:13;height:22" coordorigin="3055,2413" coordsize="13,22" path="m3058,2413l3057,2416,3055,2421,3064,2434,3065,2432,3067,2428,3064,2423,3061,2418,3058,2413xe" filled="true" fillcolor="#cfad80" stroked="false">
                <v:path arrowok="t"/>
                <v:fill type="solid"/>
              </v:shape>
            </v:group>
            <v:group style="position:absolute;left:3205;top:1033;width:12;height:27" coordorigin="3205,1033" coordsize="12,27">
              <v:shape style="position:absolute;left:3205;top:1033;width:12;height:27" coordorigin="3205,1033" coordsize="12,27" path="m3210,1033l3208,1041,3207,1048,3205,1060,3216,1053,3209,1041,3210,1033xe" filled="true" fillcolor="#cfad80" stroked="false">
                <v:path arrowok="t"/>
                <v:fill type="solid"/>
              </v:shape>
            </v:group>
            <v:group style="position:absolute;left:2905;top:2263;width:34;height:59" coordorigin="2905,2263" coordsize="34,59">
              <v:shape style="position:absolute;left:2905;top:2263;width:34;height:59" coordorigin="2905,2263" coordsize="34,59" path="m2916,2265l2907,2268,2905,2278,2905,2279,2917,2322,2928,2305,2937,2285,2937,2284,2937,2284,2936,2283,2936,2283,2935,2282,2924,2282,2920,2276,2918,2274,2917,2271,2916,2266,2916,2265xe" filled="true" fillcolor="#cfad80" stroked="false">
                <v:path arrowok="t"/>
                <v:fill type="solid"/>
              </v:shape>
              <v:shape style="position:absolute;left:2905;top:2263;width:34;height:59" coordorigin="2905,2263" coordsize="34,59" path="m2934,2263l2931,2263,2929,2269,2930,2273,2931,2277,2932,2279,2934,2281,2934,2281,2936,2283,2936,2283,2936,2279,2938,2271,2936,2266,2936,2265,2935,2264,2934,2263xe" filled="true" fillcolor="#cfad80" stroked="false">
                <v:path arrowok="t"/>
                <v:fill type="solid"/>
              </v:shape>
              <v:shape style="position:absolute;left:2905;top:2263;width:34;height:59" coordorigin="2905,2263" coordsize="34,59" path="m2931,2278l2924,2282,2935,2282,2934,2281,2932,2279,2932,2279,2931,2278xe" filled="true" fillcolor="#cfad80" stroked="false">
                <v:path arrowok="t"/>
                <v:fill type="solid"/>
              </v:shape>
              <v:shape style="position:absolute;left:2905;top:2263;width:34;height:59" coordorigin="2905,2263" coordsize="34,59" path="m2932,2279l2932,2279,2934,2281,2932,2279xe" filled="true" fillcolor="#cfad80" stroked="false">
                <v:path arrowok="t"/>
                <v:fill type="solid"/>
              </v:shape>
            </v:group>
            <v:group style="position:absolute;left:3032;top:2399;width:8;height:26" coordorigin="3032,2399" coordsize="8,26">
              <v:shape style="position:absolute;left:3032;top:2399;width:8;height:26" coordorigin="3032,2399" coordsize="8,26" path="m3036,2399l3034,2409,3032,2412,3033,2415,3033,2418,3035,2421,3036,2425,3037,2423,3039,2421,3039,2416,3038,2412,3036,2399xe" filled="true" fillcolor="#cfad80" stroked="false">
                <v:path arrowok="t"/>
                <v:fill type="solid"/>
              </v:shape>
            </v:group>
            <v:group style="position:absolute;left:3155;top:1030;width:10;height:13" coordorigin="3155,1030" coordsize="10,13">
              <v:shape style="position:absolute;left:3155;top:1030;width:10;height:13" coordorigin="3155,1030" coordsize="10,13" path="m3156,1030l3155,1043,3158,1040,3161,1038,3165,1034,3156,1030xe" filled="true" fillcolor="#cfad80" stroked="false">
                <v:path arrowok="t"/>
                <v:fill type="solid"/>
              </v:shape>
            </v:group>
            <v:group style="position:absolute;left:2635;top:2323;width:11;height:16" coordorigin="2635,2323" coordsize="11,16">
              <v:shape style="position:absolute;left:2635;top:2323;width:11;height:16" coordorigin="2635,2323" coordsize="11,16" path="m2637,2323l2635,2326,2635,2328,2638,2331,2644,2338,2645,2332,2645,2330,2642,2327,2639,2325,2637,2323xe" filled="true" fillcolor="#cfad80" stroked="false">
                <v:path arrowok="t"/>
                <v:fill type="solid"/>
              </v:shape>
            </v:group>
            <v:group style="position:absolute;left:4425;top:2848;width:9;height:22" coordorigin="4425,2848" coordsize="9,22">
              <v:shape style="position:absolute;left:4425;top:2848;width:9;height:22" coordorigin="4425,2848" coordsize="9,22" path="m4429,2848l4425,2848,4427,2856,4429,2863,4430,2870,4432,2869,4433,2868,4434,2867,4433,2861,4431,2855,4429,2848xe" filled="true" fillcolor="#cfad80" stroked="false">
                <v:path arrowok="t"/>
                <v:fill type="solid"/>
              </v:shape>
            </v:group>
            <v:group style="position:absolute;left:5183;top:3312;width:14;height:30" coordorigin="5183,3312" coordsize="14,30">
              <v:shape style="position:absolute;left:5183;top:3312;width:14;height:30" coordorigin="5183,3312" coordsize="14,30" path="m5197,3312l5183,3319,5183,3319,5190,3342,5193,3331,5197,3312xe" filled="true" fillcolor="#cfad80" stroked="false">
                <v:path arrowok="t"/>
                <v:fill type="solid"/>
              </v:shape>
            </v:group>
            <v:group style="position:absolute;left:5935;top:2867;width:14;height:36" coordorigin="5935,2867" coordsize="14,36">
              <v:shape style="position:absolute;left:5935;top:2867;width:14;height:36" coordorigin="5935,2867" coordsize="14,36" path="m5935,2867l5936,2878,5937,2886,5938,2902,5943,2891,5945,2885,5948,2877,5943,2874,5940,2871,5935,2867xe" filled="true" fillcolor="#cfad80" stroked="false">
                <v:path arrowok="t"/>
                <v:fill type="solid"/>
              </v:shape>
            </v:group>
            <v:group style="position:absolute;left:4459;top:2871;width:15;height:23" coordorigin="4459,2871" coordsize="15,23">
              <v:shape style="position:absolute;left:4459;top:2871;width:15;height:23" coordorigin="4459,2871" coordsize="15,23" path="m4466,2871l4459,2894,4466,2888,4469,2885,4473,2882,4466,2871xe" filled="true" fillcolor="#cfad80" stroked="false">
                <v:path arrowok="t"/>
                <v:fill type="solid"/>
              </v:shape>
            </v:group>
            <v:group style="position:absolute;left:4355;top:2907;width:11;height:32" coordorigin="4355,2907" coordsize="11,32">
              <v:shape style="position:absolute;left:4355;top:2907;width:11;height:32" coordorigin="4355,2907" coordsize="11,32" path="m4356,2907l4356,2921,4355,2929,4355,2938,4363,2929,4365,2921,4356,2907xe" filled="true" fillcolor="#cfad80" stroked="false">
                <v:path arrowok="t"/>
                <v:fill type="solid"/>
              </v:shape>
            </v:group>
            <v:group style="position:absolute;left:11065;top:6146;width:34;height:76" coordorigin="11065,6146" coordsize="34,76">
              <v:shape style="position:absolute;left:11065;top:6146;width:34;height:76" coordorigin="11065,6146" coordsize="34,76" path="m11074,6168l11069,6168,11068,6175,11068,6184,11065,6219,11066,6221,11080,6220,11085,6206,11093,6192,11092,6182,11092,6175,11094,6171,11079,6171,11074,6168xe" filled="true" fillcolor="#cfad80" stroked="false">
                <v:path arrowok="t"/>
                <v:fill type="solid"/>
              </v:shape>
              <v:shape style="position:absolute;left:11065;top:6146;width:34;height:76" coordorigin="11065,6146" coordsize="34,76" path="m11095,6146l11091,6153,11088,6163,11083,6167,11079,6171,11094,6171,11098,6162,11095,6146xe" filled="true" fillcolor="#cfad80" stroked="false">
                <v:path arrowok="t"/>
                <v:fill type="solid"/>
              </v:shape>
            </v:group>
            <v:group style="position:absolute;left:10425;top:4113;width:13;height:26" coordorigin="10425,4113" coordsize="13,26">
              <v:shape style="position:absolute;left:10425;top:4113;width:13;height:26" coordorigin="10425,4113" coordsize="13,26" path="m10425,4113l10425,4139,10429,4136,10438,4131,10434,4126,10431,4122,10425,4113xe" filled="true" fillcolor="#cfad80" stroked="false">
                <v:path arrowok="t"/>
                <v:fill type="solid"/>
              </v:shape>
            </v:group>
            <v:group style="position:absolute;left:10400;top:4103;width:29;height:52" coordorigin="10400,4103" coordsize="29,52">
              <v:shape style="position:absolute;left:10400;top:4103;width:29;height:52" coordorigin="10400,4103" coordsize="29,52" path="m10409,4103l10404,4110,10401,4115,10400,4129,10409,4149,10422,4155,10428,4154,10427,4146,10425,4139,10425,4139,10425,4139,10414,4117,10409,4103xe" filled="true" fillcolor="#cfad80" stroked="false">
                <v:path arrowok="t"/>
                <v:fill type="solid"/>
              </v:shape>
              <v:shape style="position:absolute;left:10400;top:4103;width:29;height:52" coordorigin="10400,4103" coordsize="29,52" path="m10425,4139l10425,4139,10425,4140,10425,4139xe" filled="true" fillcolor="#cfad80" stroked="false">
                <v:path arrowok="t"/>
                <v:fill type="solid"/>
              </v:shape>
              <v:shape style="position:absolute;left:10400;top:4103;width:29;height:52" coordorigin="10400,4103" coordsize="29,52" path="m10425,4139l10425,4139,10425,4139,10425,4139xe" filled="true" fillcolor="#cfad80" stroked="false">
                <v:path arrowok="t"/>
                <v:fill type="solid"/>
              </v:shape>
            </v:group>
            <v:group style="position:absolute;left:10328;top:4133;width:17;height:39" coordorigin="10328,4133" coordsize="17,39">
              <v:shape style="position:absolute;left:10328;top:4133;width:17;height:39" coordorigin="10328,4133" coordsize="17,39" path="m10330,4133l10329,4149,10329,4160,10328,4171,10337,4170,10345,4169,10336,4147,10330,4133xe" filled="true" fillcolor="#cfad80" stroked="false">
                <v:path arrowok="t"/>
                <v:fill type="solid"/>
              </v:shape>
            </v:group>
            <v:group style="position:absolute;left:10446;top:4123;width:25;height:28" coordorigin="10446,4123" coordsize="25,28">
              <v:shape style="position:absolute;left:10446;top:4123;width:25;height:28" coordorigin="10446,4123" coordsize="25,28" path="m10446,4123l10448,4129,10448,4135,10449,4136,10455,4141,10462,4145,10470,4150,10466,4132,10465,4124,10459,4124,10446,4123xe" filled="true" fillcolor="#cfad80" stroked="false">
                <v:path arrowok="t"/>
                <v:fill type="solid"/>
              </v:shape>
            </v:group>
            <v:group style="position:absolute;left:10955;top:6303;width:5;height:25" coordorigin="10955,6303" coordsize="5,25">
              <v:shape style="position:absolute;left:10955;top:6303;width:5;height:25" coordorigin="10955,6303" coordsize="5,25" path="m10955,6303l10956,6327,10958,6327,10958,6319,10959,6311,10960,6303,10955,6303xe" filled="true" fillcolor="#cfad80" stroked="false">
                <v:path arrowok="t"/>
                <v:fill type="solid"/>
              </v:shape>
            </v:group>
            <v:group style="position:absolute;left:10431;top:4074;width:5;height:20" coordorigin="10431,4074" coordsize="5,20">
              <v:shape style="position:absolute;left:10431;top:4074;width:5;height:20" coordorigin="10431,4074" coordsize="5,20" path="m10436,4074l10433,4076,10431,4076,10432,4082,10432,4088,10433,4094,10434,4093,10436,4093,10436,4092,10436,4088,10436,4074xe" filled="true" fillcolor="#cfad80" stroked="false">
                <v:path arrowok="t"/>
                <v:fill type="solid"/>
              </v:shape>
            </v:group>
            <v:group style="position:absolute;left:10333;top:4065;width:13;height:20" coordorigin="10333,4065" coordsize="13,20">
              <v:shape style="position:absolute;left:10333;top:4065;width:13;height:20" coordorigin="10333,4065" coordsize="13,20" path="m10343,4065l10340,4069,10337,4073,10333,4077,10336,4082,10337,4084,10340,4080,10343,4075,10346,4071,10345,4069,10344,4067,10343,4065xe" filled="true" fillcolor="#cfad80" stroked="false">
                <v:path arrowok="t"/>
                <v:fill type="solid"/>
              </v:shape>
            </v:group>
            <v:group style="position:absolute;left:10471;top:4058;width:10;height:22" coordorigin="10471,4058" coordsize="10,22">
              <v:shape style="position:absolute;left:10471;top:4058;width:10;height:22" coordorigin="10471,4058" coordsize="10,22" path="m10475,4058l10473,4063,10471,4067,10472,4072,10474,4076,10477,4080,10480,4075,10480,4073,10479,4069,10477,4065,10475,4058xe" filled="true" fillcolor="#cfad80" stroked="false">
                <v:path arrowok="t"/>
                <v:fill type="solid"/>
              </v:shape>
            </v:group>
            <v:group style="position:absolute;left:10329;top:3998;width:12;height:14" coordorigin="10329,3998" coordsize="12,14">
              <v:shape style="position:absolute;left:10329;top:3998;width:12;height:14" coordorigin="10329,3998" coordsize="12,14" path="m10338,3998l10337,3998,10335,3999,10333,4002,10329,4005,10333,4008,10334,4011,10337,4009,10339,4006,10341,4004,10339,4002,10338,3998xe" filled="true" fillcolor="#cfad80" stroked="false">
                <v:path arrowok="t"/>
                <v:fill type="solid"/>
              </v:shape>
            </v:group>
            <v:group style="position:absolute;left:10358;top:4140;width:9;height:17" coordorigin="10358,4140" coordsize="9,17">
              <v:shape style="position:absolute;left:10358;top:4140;width:9;height:17" coordorigin="10358,4140" coordsize="9,17" path="m10363,4140l10362,4141,10361,4141,10359,4144,10358,4147,10358,4149,10360,4152,10362,4156,10364,4151,10365,4148,10367,4145,10365,4143,10363,4140xe" filled="true" fillcolor="#cfad80" stroked="false">
                <v:path arrowok="t"/>
                <v:fill type="solid"/>
              </v:shape>
            </v:group>
            <v:group style="position:absolute;left:9971;top:3685;width:14;height:27" coordorigin="9971,3685" coordsize="14,27">
              <v:shape style="position:absolute;left:9971;top:3685;width:14;height:27" coordorigin="9971,3685" coordsize="14,27" path="m9974,3685l9971,3698,9971,3708,9981,3711,9984,3687,9980,3686,9977,3685,9974,3685xe" filled="true" fillcolor="#cfad80" stroked="false">
                <v:path arrowok="t"/>
                <v:fill type="solid"/>
              </v:shape>
            </v:group>
            <v:group style="position:absolute;left:9768;top:3626;width:2;height:4" coordorigin="9768,3626" coordsize="2,4">
              <v:shape style="position:absolute;left:9768;top:3626;width:2;height:4" coordorigin="9768,3626" coordsize="1,4" path="m9769,3626l9768,3627,9768,3628,9768,3629,9769,3630,9769,3626xe" filled="true" fillcolor="#cfad80" stroked="false">
                <v:path arrowok="t"/>
                <v:fill type="solid"/>
              </v:shape>
            </v:group>
            <v:group style="position:absolute;left:9764;top:3630;width:13;height:25" coordorigin="9764,3630" coordsize="13,25">
              <v:shape style="position:absolute;left:9764;top:3630;width:13;height:25" coordorigin="9764,3630" coordsize="13,25" path="m9765,3631l9764,3652,9776,3654,9774,3650,9773,3647,9771,3644,9770,3638,9769,3638,9767,3635,9766,3633,9765,3631xe" filled="true" fillcolor="#cfad80" stroked="false">
                <v:path arrowok="t"/>
                <v:fill type="solid"/>
              </v:shape>
              <v:shape style="position:absolute;left:9764;top:3630;width:13;height:25" coordorigin="9764,3630" coordsize="13,25" path="m9769,3630l9769,3638,9770,3638,9769,3634,9769,3630xe" filled="true" fillcolor="#cfad80" stroked="false">
                <v:path arrowok="t"/>
                <v:fill type="solid"/>
              </v:shape>
            </v:group>
            <v:group style="position:absolute;left:9771;top:3702;width:9;height:17" coordorigin="9771,3702" coordsize="9,17">
              <v:shape style="position:absolute;left:9771;top:3702;width:9;height:17" coordorigin="9771,3702" coordsize="9,17" path="m9776,3702l9774,3704,9772,3706,9771,3709,9771,3710,9773,3714,9775,3719,9777,3714,9778,3711,9779,3707,9776,3702xe" filled="true" fillcolor="#cfad80" stroked="false">
                <v:path arrowok="t"/>
                <v:fill type="solid"/>
              </v:shape>
            </v:group>
            <v:group style="position:absolute;left:722;top:9990;width:24;height:54" coordorigin="722,9990" coordsize="24,54">
              <v:shape style="position:absolute;left:722;top:9990;width:24;height:54" coordorigin="722,9990" coordsize="24,54" path="m740,9990l733,9996,722,10006,726,10026,727,10034,731,10038,732,10038,732,10039,733,10039,733,10040,734,10040,735,10040,736,10040,738,10041,741,10041,745,10042,745,10043,746,10043,746,10044,746,10042,745,10042,744,10031,742,10011,740,9990xe" filled="true" fillcolor="#cfad80" stroked="false">
                <v:path arrowok="t"/>
                <v:fill type="solid"/>
              </v:shape>
            </v:group>
            <v:group style="position:absolute;left:7424;top:3293;width:35;height:53" coordorigin="7424,3293" coordsize="35,53">
              <v:shape style="position:absolute;left:7424;top:3293;width:35;height:53" coordorigin="7424,3293" coordsize="35,53" path="m7445,3293l7438,3315,7437,3315,7437,3322,7430,3328,7424,3336,7430,3343,7436,3346,7444,3336,7441,3328,7438,3315,7438,3315,7458,3315,7458,3312,7445,3293xe" filled="true" fillcolor="#cfad80" stroked="false">
                <v:path arrowok="t"/>
                <v:fill type="solid"/>
              </v:shape>
              <v:shape style="position:absolute;left:7424;top:3293;width:35;height:53" coordorigin="7424,3293" coordsize="35,53" path="m7458,3315l7438,3315,7443,3321,7449,3328,7454,3334,7457,3326,7458,3315xe" filled="true" fillcolor="#cfad80" stroked="false">
                <v:path arrowok="t"/>
                <v:fill type="solid"/>
              </v:shape>
              <v:shape style="position:absolute;left:7424;top:3293;width:35;height:53" coordorigin="7424,3293" coordsize="35,53" path="m7437,3315l7437,3315,7437,3315xe" filled="true" fillcolor="#cfad80" stroked="false">
                <v:path arrowok="t"/>
                <v:fill type="solid"/>
              </v:shape>
            </v:group>
            <v:group style="position:absolute;left:8558;top:3397;width:17;height:31" coordorigin="8558,3397" coordsize="17,31">
              <v:shape style="position:absolute;left:8558;top:3397;width:17;height:31" coordorigin="8558,3397" coordsize="17,31" path="m8575,3397l8564,3400,8563,3401,8558,3428,8566,3421,8573,3415,8575,3397xe" filled="true" fillcolor="#cfad80" stroked="false">
                <v:path arrowok="t"/>
                <v:fill type="solid"/>
              </v:shape>
            </v:group>
            <v:group style="position:absolute;left:1238;top:8982;width:57;height:68" coordorigin="1238,8982" coordsize="57,68">
              <v:shape style="position:absolute;left:1238;top:8982;width:57;height:68" coordorigin="1238,8982" coordsize="57,68" path="m1242,9021l1239,9022,1238,9033,1245,9048,1254,9049,1269,9036,1277,9026,1262,9026,1245,9022,1242,9021xe" filled="true" fillcolor="#cfad80" stroked="false">
                <v:path arrowok="t"/>
                <v:fill type="solid"/>
              </v:shape>
              <v:shape style="position:absolute;left:1238;top:8982;width:57;height:68" coordorigin="1238,8982" coordsize="57,68" path="m1274,8982l1273,8984,1273,8984,1273,8987,1270,9017,1262,9026,1277,9026,1295,9004,1285,8993,1280,8987,1274,8982xe" filled="true" fillcolor="#cfad80" stroked="false">
                <v:path arrowok="t"/>
                <v:fill type="solid"/>
              </v:shape>
            </v:group>
            <v:group style="position:absolute;left:4076;top:10642;width:40;height:67" coordorigin="4076,10642" coordsize="40,67">
              <v:shape style="position:absolute;left:4076;top:10642;width:40;height:67" coordorigin="4076,10642" coordsize="40,67" path="m4098,10642l4087,10646,4076,10661,4084,10663,4089,10665,4095,10666,4092,10678,4085,10702,4087,10705,4089,10709,4095,10704,4098,10696,4102,10695,4106,10693,4114,10693,4111,10687,4104,10670,4105,10647,4098,10642xe" filled="true" fillcolor="#cfad80" stroked="false">
                <v:path arrowok="t"/>
                <v:fill type="solid"/>
              </v:shape>
              <v:shape style="position:absolute;left:4076;top:10642;width:40;height:67" coordorigin="4076,10642" coordsize="40,67" path="m4114,10693l4106,10693,4111,10699,4115,10701,4115,10701,4116,10697,4114,10693xe" filled="true" fillcolor="#cfad80" stroked="false">
                <v:path arrowok="t"/>
                <v:fill type="solid"/>
              </v:shape>
            </v:group>
            <v:group style="position:absolute;left:1249;top:8865;width:21;height:69" coordorigin="1249,8865" coordsize="21,69">
              <v:shape style="position:absolute;left:1249;top:8865;width:21;height:69" coordorigin="1249,8865" coordsize="21,69" path="m1269,8865l1261,8883,1253,8902,1249,8913,1253,8922,1266,8934,1270,8920,1270,8901,1268,8882,1269,8865xe" filled="true" fillcolor="#cfad80" stroked="false">
                <v:path arrowok="t"/>
                <v:fill type="solid"/>
              </v:shape>
            </v:group>
            <v:group style="position:absolute;left:4303;top:3642;width:42;height:44" coordorigin="4303,3642" coordsize="42,44">
              <v:shape style="position:absolute;left:4303;top:3642;width:42;height:44" coordorigin="4303,3642" coordsize="42,44" path="m4316,3642l4303,3653,4321,3656,4321,3657,4316,3686,4323,3681,4329,3676,4335,3672,4343,3672,4343,3667,4344,3664,4337,3664,4327,3646,4316,3642xe" filled="true" fillcolor="#cfad80" stroked="false">
                <v:path arrowok="t"/>
                <v:fill type="solid"/>
              </v:shape>
              <v:shape style="position:absolute;left:4303;top:3642;width:42;height:44" coordorigin="4303,3642" coordsize="42,44" path="m4343,3672l4335,3672,4342,3679,4343,3672xe" filled="true" fillcolor="#cfad80" stroked="false">
                <v:path arrowok="t"/>
                <v:fill type="solid"/>
              </v:shape>
              <v:shape style="position:absolute;left:4303;top:3642;width:42;height:44" coordorigin="4303,3642" coordsize="42,44" path="m4342,3659l4339,3661,4337,3664,4344,3664,4345,3661,4342,3659xe" filled="true" fillcolor="#cfad80" stroked="false">
                <v:path arrowok="t"/>
                <v:fill type="solid"/>
              </v:shape>
            </v:group>
            <v:group style="position:absolute;left:1305;top:8903;width:26;height:44" coordorigin="1305,8903" coordsize="26,44">
              <v:shape style="position:absolute;left:1305;top:8903;width:26;height:44" coordorigin="1305,8903" coordsize="26,44" path="m1316,8903l1308,8912,1305,8929,1311,8946,1317,8940,1324,8933,1331,8925,1329,8921,1328,8916,1326,8911,1321,8907,1316,8903xe" filled="true" fillcolor="#cfad80" stroked="false">
                <v:path arrowok="t"/>
                <v:fill type="solid"/>
              </v:shape>
            </v:group>
            <v:group style="position:absolute;left:4939;top:8413;width:24;height:32" coordorigin="4939,8413" coordsize="24,32">
              <v:shape style="position:absolute;left:4939;top:8413;width:24;height:32" coordorigin="4939,8413" coordsize="24,32" path="m4948,8413l4939,8427,4943,8432,4948,8438,4953,8444,4958,8435,4962,8427,4960,8416,4948,8413xe" filled="true" fillcolor="#cfad80" stroked="false">
                <v:path arrowok="t"/>
                <v:fill type="solid"/>
              </v:shape>
            </v:group>
            <v:group style="position:absolute;left:3574;top:5695;width:35;height:37" coordorigin="3574,5695" coordsize="35,37">
              <v:shape style="position:absolute;left:3574;top:5695;width:35;height:37" coordorigin="3574,5695" coordsize="35,37" path="m3603,5695l3596,5697,3592,5720,3574,5729,3581,5732,3598,5730,3605,5712,3608,5696,3603,5695xe" filled="true" fillcolor="#cfad80" stroked="false">
                <v:path arrowok="t"/>
                <v:fill type="solid"/>
              </v:shape>
            </v:group>
            <v:group style="position:absolute;left:8286;top:11661;width:14;height:45" coordorigin="8286,11661" coordsize="14,45">
              <v:shape style="position:absolute;left:8286;top:11661;width:14;height:45" coordorigin="8286,11661" coordsize="14,45" path="m8286,11661l8288,11681,8290,11698,8290,11703,8294,11705,8299,11691,8296,11671,8286,11661xe" filled="true" fillcolor="#cfad80" stroked="false">
                <v:path arrowok="t"/>
                <v:fill type="solid"/>
              </v:shape>
            </v:group>
            <v:group style="position:absolute;left:7861;top:10327;width:20;height:36" coordorigin="7861,10327" coordsize="20,36">
              <v:shape style="position:absolute;left:7861;top:10327;width:20;height:36" coordorigin="7861,10327" coordsize="20,36" path="m7874,10327l7870,10334,7865,10340,7861,10346,7864,10363,7869,10362,7874,10357,7880,10350,7880,10340,7874,10327xe" filled="true" fillcolor="#cfad80" stroked="false">
                <v:path arrowok="t"/>
                <v:fill type="solid"/>
              </v:shape>
            </v:group>
            <v:group style="position:absolute;left:8200;top:11657;width:13;height:28" coordorigin="8200,11657" coordsize="13,28">
              <v:shape style="position:absolute;left:8200;top:11657;width:13;height:28" coordorigin="8200,11657" coordsize="13,28" path="m8213,11657l8203,11657,8205,11674,8200,11682,8203,11684,8211,11684,8213,11657xe" filled="true" fillcolor="#cfad80" stroked="false">
                <v:path arrowok="t"/>
                <v:fill type="solid"/>
              </v:shape>
            </v:group>
            <v:group style="position:absolute;left:1255;top:9058;width:15;height:43" coordorigin="1255,9058" coordsize="15,43">
              <v:shape style="position:absolute;left:1255;top:9058;width:15;height:43" coordorigin="1255,9058" coordsize="15,43" path="m1266,9058l1263,9059,1259,9078,1255,9098,1259,9100,1261,9101,1263,9098,1268,9081,1269,9061,1266,9058xe" filled="true" fillcolor="#cfad80" stroked="false">
                <v:path arrowok="t"/>
                <v:fill type="solid"/>
              </v:shape>
            </v:group>
            <v:group style="position:absolute;left:2987;top:6762;width:17;height:35" coordorigin="2987,6762" coordsize="17,35">
              <v:shape style="position:absolute;left:2987;top:6762;width:17;height:35" coordorigin="2987,6762" coordsize="17,35" path="m3001,6762l2998,6765,2993,6767,2988,6780,2987,6790,2997,6796,2999,6786,3001,6776,3003,6767,3003,6766,3002,6764,3001,6762xe" filled="true" fillcolor="#cfad80" stroked="false">
                <v:path arrowok="t"/>
                <v:fill type="solid"/>
              </v:shape>
            </v:group>
            <v:group style="position:absolute;left:1325;top:9596;width:28;height:30" coordorigin="1325,9596" coordsize="28,30">
              <v:shape style="position:absolute;left:1325;top:9596;width:28;height:30" coordorigin="1325,9596" coordsize="28,30" path="m1353,9596l1344,9602,1336,9607,1325,9613,1332,9626,1336,9617,1341,9615,1345,9612,1352,9612,1353,9596xe" filled="true" fillcolor="#cfad80" stroked="false">
                <v:path arrowok="t"/>
                <v:fill type="solid"/>
              </v:shape>
              <v:shape style="position:absolute;left:1325;top:9596;width:28;height:30" coordorigin="1325,9596" coordsize="28,30" path="m1352,9612l1345,9612,1351,9615,1352,9612xe" filled="true" fillcolor="#cfad80" stroked="false">
                <v:path arrowok="t"/>
                <v:fill type="solid"/>
              </v:shape>
            </v:group>
            <v:group style="position:absolute;left:5393;top:11081;width:12;height:54" coordorigin="5393,11081" coordsize="12,54">
              <v:shape style="position:absolute;left:5393;top:11081;width:12;height:54" coordorigin="5393,11081" coordsize="12,54" path="m5402,11081l5398,11094,5396,11103,5393,11113,5396,11119,5399,11127,5402,11135,5403,11134,5403,11134,5404,11133,5402,11081xe" filled="true" fillcolor="#cfad80" stroked="false">
                <v:path arrowok="t"/>
                <v:fill type="solid"/>
              </v:shape>
            </v:group>
            <v:group style="position:absolute;left:8129;top:11616;width:26;height:19" coordorigin="8129,11616" coordsize="26,19">
              <v:shape style="position:absolute;left:8129;top:11616;width:26;height:19" coordorigin="8129,11616" coordsize="26,19" path="m8155,11616l8129,11616,8137,11626,8140,11633,8144,11634,8146,11635,8149,11625,8155,11616xe" filled="true" fillcolor="#cfad80" stroked="false">
                <v:path arrowok="t"/>
                <v:fill type="solid"/>
              </v:shape>
            </v:group>
            <v:group style="position:absolute;left:8560;top:11571;width:13;height:29" coordorigin="8560,11571" coordsize="13,29">
              <v:shape style="position:absolute;left:8560;top:11571;width:13;height:29" coordorigin="8560,11571" coordsize="13,29" path="m8573,11571l8560,11575,8570,11599,8571,11588,8572,11580,8573,11571xe" filled="true" fillcolor="#cfad80" stroked="false">
                <v:path arrowok="t"/>
                <v:fill type="solid"/>
              </v:shape>
            </v:group>
            <v:group style="position:absolute;left:4967;top:4743;width:9;height:40" coordorigin="4967,4743" coordsize="9,40">
              <v:shape style="position:absolute;left:4967;top:4743;width:9;height:40" coordorigin="4967,4743" coordsize="9,40" path="m4969,4743l4968,4764,4967,4782,4969,4777,4975,4761,4969,4743xe" filled="true" fillcolor="#cfad80" stroked="false">
                <v:path arrowok="t"/>
                <v:fill type="solid"/>
              </v:shape>
            </v:group>
            <v:group style="position:absolute;left:1216;top:8993;width:14;height:33" coordorigin="1216,8993" coordsize="14,33">
              <v:shape style="position:absolute;left:1216;top:8993;width:14;height:33" coordorigin="1216,8993" coordsize="14,33" path="m1216,8993l1219,9007,1221,9016,1223,9026,1230,9013,1216,8993xe" filled="true" fillcolor="#cfad80" stroked="false">
                <v:path arrowok="t"/>
                <v:fill type="solid"/>
              </v:shape>
            </v:group>
            <v:group style="position:absolute;left:5422;top:8344;width:12;height:30" coordorigin="5422,8344" coordsize="12,30">
              <v:shape style="position:absolute;left:5422;top:8344;width:12;height:30" coordorigin="5422,8344" coordsize="12,30" path="m5422,8344l5424,8356,5427,8374,5434,8353,5422,8344xe" filled="true" fillcolor="#cfad80" stroked="false">
                <v:path arrowok="t"/>
                <v:fill type="solid"/>
              </v:shape>
            </v:group>
            <v:group style="position:absolute;left:4940;top:4718;width:21;height:26" coordorigin="4940,4718" coordsize="21,26">
              <v:shape style="position:absolute;left:4940;top:4718;width:21;height:26" coordorigin="4940,4718" coordsize="21,26" path="m4947,4718l4940,4719,4943,4744,4961,4724,4958,4722,4956,4719,4947,4718xe" filled="true" fillcolor="#cfad80" stroked="false">
                <v:path arrowok="t"/>
                <v:fill type="solid"/>
              </v:shape>
            </v:group>
            <v:group style="position:absolute;left:7857;top:10306;width:19;height:12" coordorigin="7857,10306" coordsize="19,12">
              <v:shape style="position:absolute;left:7857;top:10306;width:19;height:12" coordorigin="7857,10306" coordsize="19,12" path="m7875,10306l7857,10309,7867,10317,7875,10306xe" filled="true" fillcolor="#cfad80" stroked="false">
                <v:path arrowok="t"/>
                <v:fill type="solid"/>
              </v:shape>
            </v:group>
            <v:group style="position:absolute;left:1018;top:7894;width:10;height:33" coordorigin="1018,7894" coordsize="10,33">
              <v:shape style="position:absolute;left:1018;top:7894;width:10;height:33" coordorigin="1018,7894" coordsize="10,33" path="m1018,7894l1019,7910,1020,7917,1021,7926,1027,7915,1018,7894xe" filled="true" fillcolor="#cfad80" stroked="false">
                <v:path arrowok="t"/>
                <v:fill type="solid"/>
              </v:shape>
            </v:group>
            <v:group style="position:absolute;left:7356;top:9324;width:9;height:33" coordorigin="7356,9324" coordsize="9,33">
              <v:shape style="position:absolute;left:7356;top:9324;width:9;height:33" coordorigin="7356,9324" coordsize="9,33" path="m7356,9324l7356,9357,7364,9344,7364,9336,7356,9324xe" filled="true" fillcolor="#cfad80" stroked="false">
                <v:path arrowok="t"/>
                <v:fill type="solid"/>
              </v:shape>
            </v:group>
            <v:group style="position:absolute;left:4300;top:10486;width:18;height:28" coordorigin="4300,10486" coordsize="18,28">
              <v:shape style="position:absolute;left:4300;top:10486;width:18;height:28" coordorigin="4300,10486" coordsize="18,28" path="m4302,10486l4300,10512,4306,10514,4318,10510,4312,10501,4308,10495,4302,10486xe" filled="true" fillcolor="#cfad80" stroked="false">
                <v:path arrowok="t"/>
                <v:fill type="solid"/>
              </v:shape>
            </v:group>
            <v:group style="position:absolute;left:5197;top:10777;width:12;height:24" coordorigin="5197,10777" coordsize="12,24">
              <v:shape style="position:absolute;left:5197;top:10777;width:12;height:24" coordorigin="5197,10777" coordsize="12,24" path="m5197,10777l5201,10792,5203,10801,5209,10787,5197,10777xe" filled="true" fillcolor="#cfad80" stroked="false">
                <v:path arrowok="t"/>
                <v:fill type="solid"/>
              </v:shape>
            </v:group>
            <v:group style="position:absolute;left:5638;top:11260;width:15;height:20" coordorigin="5638,11260" coordsize="15,20">
              <v:shape style="position:absolute;left:5638;top:11260;width:15;height:20" coordorigin="5638,11260" coordsize="15,20" path="m5652,11260l5647,11262,5642,11262,5638,11264,5644,11280,5648,11267,5652,11260xe" filled="true" fillcolor="#cfad80" stroked="false">
                <v:path arrowok="t"/>
                <v:fill type="solid"/>
              </v:shape>
            </v:group>
            <v:group style="position:absolute;left:3926;top:10659;width:17;height:24" coordorigin="3926,10659" coordsize="17,24">
              <v:shape style="position:absolute;left:3926;top:10659;width:17;height:24" coordorigin="3926,10659" coordsize="17,24" path="m3930,10659l3926,10683,3942,10668,3935,10661,3930,10659xe" filled="true" fillcolor="#cfad80" stroked="false">
                <v:path arrowok="t"/>
                <v:fill type="solid"/>
              </v:shape>
            </v:group>
            <v:group style="position:absolute;left:7863;top:10224;width:15;height:30" coordorigin="7863,10224" coordsize="15,30">
              <v:shape style="position:absolute;left:7863;top:10224;width:15;height:30" coordorigin="7863,10224" coordsize="15,30" path="m7877,10224l7869,10228,7863,10234,7867,10254,7871,10243,7874,10233,7877,10224xe" filled="true" fillcolor="#cfad80" stroked="false">
                <v:path arrowok="t"/>
                <v:fill type="solid"/>
              </v:shape>
            </v:group>
            <v:group style="position:absolute;left:1203;top:9007;width:11;height:14" coordorigin="1203,9007" coordsize="11,14">
              <v:shape style="position:absolute;left:1203;top:9007;width:11;height:14" coordorigin="1203,9007" coordsize="11,14" path="m1209,9007l1208,9008,1206,9009,1205,9012,1203,9014,1204,9016,1205,9020,1209,9020,1210,9017,1213,9013,1211,9010,1209,9007xe" filled="true" fillcolor="#cfad80" stroked="false">
                <v:path arrowok="t"/>
                <v:fill type="solid"/>
              </v:shape>
            </v:group>
            <v:group style="position:absolute;left:9246;top:11325;width:13;height:20" coordorigin="9246,11325" coordsize="13,20">
              <v:shape style="position:absolute;left:9246;top:11325;width:13;height:20" coordorigin="9246,11325" coordsize="13,20" path="m9254,11325l9251,11329,9249,11334,9246,11338,9246,11340,9247,11342,9248,11344,9251,11340,9255,11336,9258,11332,9257,11329,9256,11327,9254,11325xe" filled="true" fillcolor="#cfad80" stroked="false">
                <v:path arrowok="t"/>
                <v:fill type="solid"/>
              </v:shape>
            </v:group>
            <v:group style="position:absolute;left:5401;top:8379;width:6;height:16" coordorigin="5401,8379" coordsize="6,16">
              <v:shape style="position:absolute;left:5401;top:8379;width:6;height:16" coordorigin="5401,8379" coordsize="6,16" path="m5403,8379l5403,8383,5402,8388,5401,8392,5403,8393,5404,8394,5405,8390,5406,8385,5406,8381,5405,8380,5404,8380,5403,8379xe" filled="true" fillcolor="#cfad80" stroked="false">
                <v:path arrowok="t"/>
                <v:fill type="solid"/>
              </v:shape>
            </v:group>
            <v:group style="position:absolute;left:3385;top:6582;width:8;height:10" coordorigin="3385,6582" coordsize="8,10">
              <v:shape style="position:absolute;left:3385;top:6582;width:8;height:10" coordorigin="3385,6582" coordsize="8,10" path="m3387,6582l3386,6584,3386,6586,3385,6588,3387,6589,3388,6592,3391,6591,3392,6587,3393,6585,3391,6584,3389,6583,3387,6582xe" filled="true" fillcolor="#cfad80" stroked="false">
                <v:path arrowok="t"/>
                <v:fill type="solid"/>
              </v:shape>
            </v:group>
            <v:group style="position:absolute;left:3174;top:5657;width:10;height:13" coordorigin="3174,5657" coordsize="10,13">
              <v:shape style="position:absolute;left:3174;top:5657;width:10;height:13" coordorigin="3174,5657" coordsize="10,13" path="m3179,5657l3178,5657,3176,5658,3175,5662,3174,5666,3176,5669,3176,5669,3178,5668,3179,5666,3184,5661,3181,5659,3179,5657xe" filled="true" fillcolor="#cfad80" stroked="false">
                <v:path arrowok="t"/>
                <v:fill type="solid"/>
              </v:shape>
            </v:group>
            <v:group style="position:absolute;left:832;top:10060;width:12;height:14" coordorigin="832,10060" coordsize="12,14">
              <v:shape style="position:absolute;left:832;top:10060;width:12;height:14" coordorigin="832,10060" coordsize="12,14" path="m836,10060l834,10062,832,10063,834,10067,835,10071,837,10073,837,10074,839,10070,844,10065,841,10063,839,10060,836,10060xe" filled="true" fillcolor="#cfad80" stroked="false">
                <v:path arrowok="t"/>
                <v:fill type="solid"/>
              </v:shape>
            </v:group>
            <v:group style="position:absolute;left:8334;top:10978;width:16;height:17" coordorigin="8334,10978" coordsize="16,17">
              <v:shape style="position:absolute;left:8334;top:10978;width:16;height:17" coordorigin="8334,10978" coordsize="16,17" path="m8343,10978l8339,10984,8334,10995,8343,10994,8350,10993,8343,10978xe" filled="true" fillcolor="#cfad80" stroked="false">
                <v:path arrowok="t"/>
                <v:fill type="solid"/>
              </v:shape>
            </v:group>
            <v:group style="position:absolute;left:8167;top:10949;width:6;height:15" coordorigin="8167,10949" coordsize="6,15">
              <v:shape style="position:absolute;left:8167;top:10949;width:6;height:15" coordorigin="8167,10949" coordsize="6,15" path="m8169,10949l8168,10949,8167,10950,8167,10950,8167,10955,8167,10959,8167,10964,8169,10963,8170,10963,8172,10962,8171,10958,8170,10953,8169,10949xe" filled="true" fillcolor="#cfad80" stroked="false">
                <v:path arrowok="t"/>
                <v:fill type="solid"/>
              </v:shape>
            </v:group>
            <v:group style="position:absolute;left:7893;top:10890;width:6;height:15" coordorigin="7893,10890" coordsize="6,15">
              <v:shape style="position:absolute;left:7893;top:10890;width:6;height:15" coordorigin="7893,10890" coordsize="6,15" path="m7894,10890l7894,10895,7893,10898,7894,10903,7896,10903,7897,10905,7898,10903,7898,10903,7899,10900,7898,10896,7896,10894,7894,10890xe" filled="true" fillcolor="#cfad80" stroked="false">
                <v:path arrowok="t"/>
                <v:fill type="solid"/>
              </v:shape>
            </v:group>
            <v:group style="position:absolute;left:8066;top:10873;width:7;height:13" coordorigin="8066,10873" coordsize="7,13">
              <v:shape style="position:absolute;left:8066;top:10873;width:7;height:13" coordorigin="8066,10873" coordsize="7,13" path="m8071,10873l8069,10876,8066,10882,8067,10884,8068,10885,8070,10882,8072,10879,8073,10876,8072,10874,8071,10873xe" filled="true" fillcolor="#cfad80" stroked="false">
                <v:path arrowok="t"/>
                <v:fill type="solid"/>
              </v:shape>
            </v:group>
            <v:group style="position:absolute;left:6363;top:8910;width:4;height:17" coordorigin="6363,8910" coordsize="4,17">
              <v:shape style="position:absolute;left:6363;top:8910;width:4;height:17" coordorigin="6363,8910" coordsize="4,17" path="m6367,8910l6363,8910,6363,8926,6364,8926,6365,8926,6365,8927,6366,8921,6367,8915,6367,8910xe" filled="true" fillcolor="#cfad80" stroked="false">
                <v:path arrowok="t"/>
                <v:fill type="solid"/>
              </v:shape>
            </v:group>
            <v:group style="position:absolute;left:8298;top:9650;width:9;height:13" coordorigin="8298,9650" coordsize="9,13">
              <v:shape style="position:absolute;left:8298;top:9650;width:9;height:13" coordorigin="8298,9650" coordsize="9,13" path="m8303,9650l8301,9650,8299,9654,8298,9655,8300,9658,8301,9661,8303,9662,8305,9659,8307,9656,8305,9653,8303,9650xe" filled="true" fillcolor="#cfad80" stroked="false">
                <v:path arrowok="t"/>
                <v:fill type="solid"/>
              </v:shape>
            </v:group>
            <v:group style="position:absolute;left:1331;top:9530;width:11;height:12" coordorigin="1331,9530" coordsize="11,12">
              <v:shape style="position:absolute;left:1331;top:9530;width:11;height:12" coordorigin="1331,9530" coordsize="11,12" path="m1332,9530l1332,9533,1331,9538,1335,9539,1338,9541,1341,9542,1341,9539,1341,9537,1342,9535,1339,9533,1335,9532,1332,9530xe" filled="true" fillcolor="#cfad80" stroked="false">
                <v:path arrowok="t"/>
                <v:fill type="solid"/>
              </v:shape>
            </v:group>
            <v:group style="position:absolute;left:7399;top:11197;width:24;height:30" coordorigin="7399,11197" coordsize="24,30">
              <v:shape style="position:absolute;left:7399;top:11197;width:24;height:30" coordorigin="7399,11197" coordsize="24,30" path="m7412,11197l7405,11205,7399,11219,7407,11225,7419,11227,7422,11206,7412,11197xe" filled="true" fillcolor="#cfad80" stroked="false">
                <v:path arrowok="t"/>
                <v:fill type="solid"/>
              </v:shape>
            </v:group>
            <v:group style="position:absolute;left:7453;top:11256;width:13;height:22" coordorigin="7453,11256" coordsize="13,22">
              <v:shape style="position:absolute;left:7453;top:11256;width:13;height:22" coordorigin="7453,11256" coordsize="13,22" path="m7457,11256l7456,11259,7453,11264,7456,11269,7460,11273,7463,11278,7464,11275,7465,11273,7466,11271,7463,11266,7460,11261,7457,11256xe" filled="true" fillcolor="#cfad80" stroked="false">
                <v:path arrowok="t"/>
                <v:fill type="solid"/>
              </v:shape>
            </v:group>
            <v:group style="position:absolute;left:8037;top:10549;width:13;height:22" coordorigin="8037,10549" coordsize="13,22">
              <v:shape style="position:absolute;left:8037;top:10549;width:13;height:22" coordorigin="8037,10549" coordsize="13,22" path="m8037,10549l8040,10558,8045,10571,8049,10555,8045,10552,8037,10549xe" filled="true" fillcolor="#cfad80" stroked="false">
                <v:path arrowok="t"/>
                <v:fill type="solid"/>
              </v:shape>
            </v:group>
            <v:group style="position:absolute;left:8041;top:10503;width:8;height:20" coordorigin="8041,10503" coordsize="8,20">
              <v:shape style="position:absolute;left:8041;top:10503;width:8;height:20" coordorigin="8041,10503" coordsize="8,20" path="m8044,10503l8043,10504,8042,10505,8041,10506,8042,10511,8043,10517,8045,10522,8046,10521,8047,10520,8048,10520,8045,10509,8044,10503xe" filled="true" fillcolor="#cfad80" stroked="false">
                <v:path arrowok="t"/>
                <v:fill type="solid"/>
              </v:shape>
            </v:group>
            <v:group style="position:absolute;left:3008;top:9473;width:15;height:22" coordorigin="3008,9473" coordsize="15,22">
              <v:shape style="position:absolute;left:3008;top:9473;width:15;height:22" coordorigin="3008,9473" coordsize="15,22" path="m3011,9473l3008,9493,3020,9495,3023,9474,3011,9473xe" filled="true" fillcolor="#cfad80" stroked="false">
                <v:path arrowok="t"/>
                <v:fill type="solid"/>
              </v:shape>
            </v:group>
            <v:group style="position:absolute;left:2751;top:6845;width:22;height:39" coordorigin="2751,6845" coordsize="22,39">
              <v:shape style="position:absolute;left:2751;top:6845;width:22;height:39" coordorigin="2751,6845" coordsize="22,39" path="m2751,6846l2761,6884,2767,6873,2772,6863,2767,6850,2766,6847,2759,6847,2751,6846xe" filled="true" fillcolor="#cfad80" stroked="false">
                <v:path arrowok="t"/>
                <v:fill type="solid"/>
              </v:shape>
              <v:shape style="position:absolute;left:2751;top:6845;width:22;height:39" coordorigin="2751,6845" coordsize="22,39" path="m2765,6845l2759,6847,2766,6847,2765,6845xe" filled="true" fillcolor="#cfad80" stroked="false">
                <v:path arrowok="t"/>
                <v:fill type="solid"/>
              </v:shape>
            </v:group>
            <v:group style="position:absolute;left:7283;top:3351;width:11;height:32" coordorigin="7283,3351" coordsize="11,32">
              <v:shape style="position:absolute;left:7283;top:3351;width:11;height:32" coordorigin="7283,3351" coordsize="11,32" path="m7294,3351l7284,3358,7283,3367,7293,3382,7293,3367,7294,3351xe" filled="true" fillcolor="#cfad80" stroked="false">
                <v:path arrowok="t"/>
                <v:fill type="solid"/>
              </v:shape>
            </v:group>
            <v:group style="position:absolute;left:9784;top:3617;width:5;height:30" coordorigin="9784,3617" coordsize="5,30">
              <v:shape style="position:absolute;left:9784;top:3617;width:5;height:30" coordorigin="9784,3617" coordsize="5,30" path="m9786,3617l9784,3632,9789,3647,9789,3627,9786,3617xe" filled="true" fillcolor="#cfad80" stroked="false">
                <v:path arrowok="t"/>
                <v:fill type="solid"/>
              </v:shape>
            </v:group>
            <v:group style="position:absolute;left:7392;top:3343;width:11;height:26" coordorigin="7392,3343" coordsize="11,26">
              <v:shape style="position:absolute;left:7392;top:3343;width:11;height:26" coordorigin="7392,3343" coordsize="11,26" path="m7396,3343l7394,3354,7393,3361,7392,3368,7403,3366,7402,3358,7396,3343xe" filled="true" fillcolor="#cfad80" stroked="false">
                <v:path arrowok="t"/>
                <v:fill type="solid"/>
              </v:shape>
            </v:group>
            <v:group style="position:absolute;left:7562;top:3293;width:7;height:12" coordorigin="7562,3293" coordsize="7,12">
              <v:shape style="position:absolute;left:7562;top:3293;width:7;height:12" coordorigin="7562,3293" coordsize="7,12" path="m7565,3293l7563,3298,7562,3301,7563,3302,7564,3305,7565,3305,7566,3303,7567,3300,7568,3298,7566,3294,7565,3293xe" filled="true" fillcolor="#cfad80" stroked="false">
                <v:path arrowok="t"/>
                <v:fill type="solid"/>
              </v:shape>
            </v:group>
            <v:group style="position:absolute;left:9141;top:12109;width:26;height:33" coordorigin="9141,12109" coordsize="26,33">
              <v:shape style="position:absolute;left:9141;top:12109;width:26;height:33" coordorigin="9141,12109" coordsize="26,33" path="m9154,12109l9143,12113,9141,12140,9145,12141,9151,12141,9157,12129,9162,12121,9166,12112,9154,12109xe" filled="true" fillcolor="#cfad80" stroked="false">
                <v:path arrowok="t"/>
                <v:fill type="solid"/>
              </v:shape>
            </v:group>
            <v:group style="position:absolute;left:9189;top:12098;width:19;height:19" coordorigin="9189,12098" coordsize="19,19">
              <v:shape style="position:absolute;left:9189;top:12098;width:19;height:19" coordorigin="9189,12098" coordsize="19,19" path="m9206,12098l9202,12100,9197,12102,9189,12105,9197,12111,9202,12114,9207,12117,9207,12111,9206,12098xe" filled="true" fillcolor="#cfad80" stroked="false">
                <v:path arrowok="t"/>
                <v:fill type="solid"/>
              </v:shape>
            </v:group>
            <v:group style="position:absolute;left:3171;top:11658;width:19;height:40" coordorigin="3171,11658" coordsize="19,40">
              <v:shape style="position:absolute;left:3171;top:11658;width:19;height:40" coordorigin="3171,11658" coordsize="19,40" path="m3171,11658l3171,11685,3176,11698,3189,11695,3181,11678,3171,11658xe" filled="true" fillcolor="#cfad80" stroked="false">
                <v:path arrowok="t"/>
                <v:fill type="solid"/>
              </v:shape>
            </v:group>
            <v:group style="position:absolute;left:1824;top:10695;width:8;height:13" coordorigin="1824,10695" coordsize="8,13">
              <v:shape style="position:absolute;left:1824;top:10695;width:8;height:13" coordorigin="1824,10695" coordsize="8,13" path="m1827,10695l1826,10696,1825,10697,1825,10702,1824,10704,1826,10705,1828,10707,1829,10706,1830,10705,1830,10701,1832,10697,1829,10696,1827,10695xe" filled="true" fillcolor="#cfad80" stroked="false">
                <v:path arrowok="t"/>
                <v:fill type="solid"/>
              </v:shape>
            </v:group>
            <v:group style="position:absolute;left:1880;top:10571;width:23;height:45" coordorigin="1880,10571" coordsize="23,45">
              <v:shape style="position:absolute;left:1880;top:10571;width:23;height:45" coordorigin="1880,10571" coordsize="23,45" path="m1884,10571l1880,10603,1886,10607,1891,10612,1898,10615,1901,10608,1902,10604,1900,10603,1897,10603,1895,10598,1895,10598,1895,10598,1895,10598,1894,10596,1894,10594,1894,10585,1889,10580,1884,10571xe" filled="true" fillcolor="#cfad80" stroked="false">
                <v:path arrowok="t"/>
                <v:fill type="solid"/>
              </v:shape>
            </v:group>
            <v:group style="position:absolute;left:1902;top:10573;width:18;height:32" coordorigin="1902,10573" coordsize="18,32">
              <v:shape style="position:absolute;left:1902;top:10573;width:18;height:32" coordorigin="1902,10573" coordsize="18,32" path="m1919,10573l1903,10603,1903,10604,1902,10604,1903,10605,1903,10603,1908,10598,1914,10594,1918,10581,1919,10577,1919,10573xe" filled="true" fillcolor="#cfad80" stroked="false">
                <v:path arrowok="t"/>
                <v:fill type="solid"/>
              </v:shape>
            </v:group>
            <v:group style="position:absolute;left:1939;top:10631;width:15;height:34" coordorigin="1939,10631" coordsize="15,34">
              <v:shape style="position:absolute;left:1939;top:10631;width:15;height:34" coordorigin="1939,10631" coordsize="15,34" path="m1940,10631l1939,10664,1943,10653,1947,10644,1953,10632,1940,10631xe" filled="true" fillcolor="#cfad80" stroked="false">
                <v:path arrowok="t"/>
                <v:fill type="solid"/>
              </v:shape>
            </v:group>
            <v:group style="position:absolute;left:1698;top:10619;width:17;height:17" coordorigin="1698,10619" coordsize="17,17">
              <v:shape style="position:absolute;left:1698;top:10619;width:17;height:17" coordorigin="1698,10619" coordsize="17,17" path="m1713,10619l1708,10621,1703,10623,1698,10627,1698,10627,1699,10635,1700,10635,1705,10635,1710,10633,1715,10632,1714,10623,1713,10619xe" filled="true" fillcolor="#cfad80" stroked="false">
                <v:path arrowok="t"/>
                <v:fill type="solid"/>
              </v:shape>
            </v:group>
            <v:group style="position:absolute;left:1630;top:10575;width:17;height:30" coordorigin="1630,10575" coordsize="17,30">
              <v:shape style="position:absolute;left:1630;top:10575;width:17;height:30" coordorigin="1630,10575" coordsize="17,30" path="m1640,10575l1630,10593,1635,10605,1641,10599,1647,10594,1640,10575xe" filled="true" fillcolor="#cfad80" stroked="false">
                <v:path arrowok="t"/>
                <v:fill type="solid"/>
              </v:shape>
            </v:group>
            <v:group style="position:absolute;left:1873;top:10634;width:9;height:33" coordorigin="1873,10634" coordsize="9,33">
              <v:shape style="position:absolute;left:1873;top:10634;width:9;height:33" coordorigin="1873,10634" coordsize="9,33" path="m1875,10634l1873,10653,1881,10666,1879,10640,1875,10634xe" filled="true" fillcolor="#cfad80" stroked="false">
                <v:path arrowok="t"/>
                <v:fill type="solid"/>
              </v:shape>
            </v:group>
            <v:group style="position:absolute;left:1721;top:10572;width:14;height:29" coordorigin="1721,10572" coordsize="14,29">
              <v:shape style="position:absolute;left:1721;top:10572;width:14;height:29" coordorigin="1721,10572" coordsize="14,29" path="m1721,10572l1721,10601,1734,10585,1721,10572xe" filled="true" fillcolor="#cfad80" stroked="false">
                <v:path arrowok="t"/>
                <v:fill type="solid"/>
              </v:shape>
            </v:group>
            <v:group style="position:absolute;left:1741;top:10616;width:10;height:22" coordorigin="1741,10616" coordsize="10,22">
              <v:shape style="position:absolute;left:1741;top:10616;width:10;height:22" coordorigin="1741,10616" coordsize="10,22" path="m1746,10616l1745,10622,1743,10628,1741,10634,1743,10635,1745,10636,1747,10637,1749,10632,1750,10626,1751,10620,1751,10619,1748,10617,1746,10616xe" filled="true" fillcolor="#cfad80" stroked="false">
                <v:path arrowok="t"/>
                <v:fill type="solid"/>
              </v:shape>
            </v:group>
            <v:group style="position:absolute;left:9742;top:12792;width:10;height:16" coordorigin="9742,12792" coordsize="10,16">
              <v:shape style="position:absolute;left:9742;top:12792;width:10;height:16" coordorigin="9742,12792" coordsize="10,16" path="m9749,12792l9744,12799,9742,12803,9743,12804,9744,12807,9745,12807,9747,12804,9749,12800,9751,12797,9751,12795,9749,12792xe" filled="true" fillcolor="#cfad80" stroked="false">
                <v:path arrowok="t"/>
                <v:fill type="solid"/>
              </v:shape>
            </v:group>
            <v:group style="position:absolute;left:1323;top:12617;width:6;height:21" coordorigin="1323,12617" coordsize="6,21">
              <v:shape style="position:absolute;left:1323;top:12617;width:6;height:21" coordorigin="1323,12617" coordsize="6,21" path="m1324,12617l1324,12621,1323,12625,1323,12629,1324,12632,1325,12635,1326,12638,1328,12629,1328,12625,1329,12618,1327,12618,1324,12617xe" filled="true" fillcolor="#cfad80" stroked="false">
                <v:path arrowok="t"/>
                <v:fill type="solid"/>
              </v:shape>
            </v:group>
            <v:group style="position:absolute;left:1284;top:12552;width:49;height:61" coordorigin="1284,12552" coordsize="49,61">
              <v:shape style="position:absolute;left:1284;top:12552;width:49;height:61" coordorigin="1284,12552" coordsize="49,61" path="m1303,12556l1293,12567,1285,12585,1284,12606,1292,12612,1301,12606,1307,12589,1322,12589,1324,12582,1328,12571,1317,12571,1310,12562,1303,12556xe" filled="true" fillcolor="#cfad80" stroked="false">
                <v:path arrowok="t"/>
                <v:fill type="solid"/>
              </v:shape>
              <v:shape style="position:absolute;left:1284;top:12552;width:49;height:61" coordorigin="1284,12552" coordsize="49,61" path="m1322,12589l1307,12589,1312,12591,1316,12593,1320,12595,1322,12589xe" filled="true" fillcolor="#cfad80" stroked="false">
                <v:path arrowok="t"/>
                <v:fill type="solid"/>
              </v:shape>
              <v:shape style="position:absolute;left:1284;top:12552;width:49;height:61" coordorigin="1284,12552" coordsize="49,61" path="m1329,12552l1325,12558,1321,12564,1317,12571,1328,12571,1332,12557,1331,12555,1330,12553,1329,12552xe" filled="true" fillcolor="#cfad80" stroked="false">
                <v:path arrowok="t"/>
                <v:fill type="solid"/>
              </v:shape>
            </v:group>
            <v:group style="position:absolute;left:3946;top:11750;width:33;height:68" coordorigin="3946,11750" coordsize="33,68">
              <v:shape style="position:absolute;left:3946;top:11750;width:33;height:68" coordorigin="3946,11750" coordsize="33,68" path="m3972,11774l3947,11774,3951,11775,3957,11775,3963,11776,3959,11788,3956,11799,3955,11814,3963,11818,3969,11804,3971,11802,3978,11802,3979,11795,3972,11778,3972,11774xe" filled="true" fillcolor="#cfad80" stroked="false">
                <v:path arrowok="t"/>
                <v:fill type="solid"/>
              </v:shape>
              <v:shape style="position:absolute;left:3946;top:11750;width:33;height:68" coordorigin="3946,11750" coordsize="33,68" path="m3978,11802l3971,11802,3975,11806,3978,11808,3978,11802xe" filled="true" fillcolor="#cfad80" stroked="false">
                <v:path arrowok="t"/>
                <v:fill type="solid"/>
              </v:shape>
              <v:shape style="position:absolute;left:3946;top:11750;width:33;height:68" coordorigin="3946,11750" coordsize="33,68" path="m3957,11750l3952,11760,3952,11760,3950,11763,3949,11767,3947,11772,3947,11773,3947,11773,3947,11774,3946,11774,3946,11775,3946,11775,3947,11774,3972,11774,3973,11755,3961,11750,3957,11750xe" filled="true" fillcolor="#cfad80" stroked="false">
                <v:path arrowok="t"/>
                <v:fill type="solid"/>
              </v:shape>
            </v:group>
            <v:group style="position:absolute;left:3848;top:8577;width:28;height:95" coordorigin="3848,8577" coordsize="28,95">
              <v:shape style="position:absolute;left:3848;top:8577;width:28;height:95" coordorigin="3848,8577" coordsize="28,95" path="m3876,8577l3866,8591,3860,8609,3857,8629,3854,8648,3848,8666,3855,8669,3861,8672,3868,8656,3872,8617,3876,8577xe" filled="true" fillcolor="#cfad80" stroked="false">
                <v:path arrowok="t"/>
                <v:fill type="solid"/>
              </v:shape>
            </v:group>
            <v:group style="position:absolute;left:1413;top:9912;width:36;height:68" coordorigin="1413,9912" coordsize="36,68">
              <v:shape style="position:absolute;left:1413;top:9912;width:36;height:68" coordorigin="1413,9912" coordsize="36,68" path="m1421,9933l1418,9936,1415,9939,1413,9952,1418,9973,1426,9980,1435,9976,1444,9956,1449,9945,1447,9939,1447,9938,1432,9938,1427,9937,1421,9933xe" filled="true" fillcolor="#cfad80" stroked="false">
                <v:path arrowok="t"/>
                <v:fill type="solid"/>
              </v:shape>
              <v:shape style="position:absolute;left:1413;top:9912;width:36;height:68" coordorigin="1413,9912" coordsize="36,68" path="m1443,9912l1438,9923,1435,9931,1432,9938,1447,9938,1446,9928,1443,9912xe" filled="true" fillcolor="#cfad80" stroked="false">
                <v:path arrowok="t"/>
                <v:fill type="solid"/>
              </v:shape>
            </v:group>
            <v:group style="position:absolute;left:723;top:14139;width:37;height:70" coordorigin="723,14139" coordsize="37,70">
              <v:shape style="position:absolute;left:723;top:14139;width:37;height:70" coordorigin="723,14139" coordsize="37,70" path="m737,14141l728,14144,723,14148,727,14162,730,14181,732,14209,740,14203,749,14184,758,14163,758,14162,757,14162,756,14160,745,14160,739,14152,738,14148,737,14142,737,14141xe" filled="true" fillcolor="#cfad80" stroked="false">
                <v:path arrowok="t"/>
                <v:fill type="solid"/>
              </v:shape>
              <v:shape style="position:absolute;left:723;top:14139;width:37;height:70" coordorigin="723,14139" coordsize="37,70" path="m753,14155l753,14156,753,14158,755,14160,757,14162,753,14155xe" filled="true" fillcolor="#cfad80" stroked="false">
                <v:path arrowok="t"/>
                <v:fill type="solid"/>
              </v:shape>
              <v:shape style="position:absolute;left:723;top:14139;width:37;height:70" coordorigin="723,14139" coordsize="37,70" path="m757,14155l753,14155,757,14162,758,14162,758,14162,757,14156,757,14155xe" filled="true" fillcolor="#cfad80" stroked="false">
                <v:path arrowok="t"/>
                <v:fill type="solid"/>
              </v:shape>
              <v:shape style="position:absolute;left:723;top:14139;width:37;height:70" coordorigin="723,14139" coordsize="37,70" path="m753,14156l745,14160,756,14160,755,14160,753,14158,753,14156xe" filled="true" fillcolor="#cfad80" stroked="false">
                <v:path arrowok="t"/>
                <v:fill type="solid"/>
              </v:shape>
              <v:shape style="position:absolute;left:723;top:14139;width:37;height:70" coordorigin="723,14139" coordsize="37,70" path="m754,14139l752,14139,750,14146,751,14151,752,14154,753,14156,753,14155,757,14155,759,14147,757,14142,757,14142,756,14140,754,14139xe" filled="true" fillcolor="#cfad80" stroked="false">
                <v:path arrowok="t"/>
                <v:fill type="solid"/>
              </v:shape>
            </v:group>
            <v:group style="position:absolute;left:9664;top:8015;width:29;height:64" coordorigin="9664,8015" coordsize="29,64">
              <v:shape style="position:absolute;left:9664;top:8015;width:29;height:64" coordorigin="9664,8015" coordsize="29,64" path="m9692,8068l9671,8068,9677,8073,9684,8079,9693,8072,9692,8068xe" filled="true" fillcolor="#cfad80" stroked="false">
                <v:path arrowok="t"/>
                <v:fill type="solid"/>
              </v:shape>
              <v:shape style="position:absolute;left:9664;top:8015;width:29;height:64" coordorigin="9664,8015" coordsize="29,64" path="m9664,8030l9669,8058,9671,8068,9670,8068,9671,8069,9671,8068,9692,8068,9671,8068,9670,8068,9692,8068,9692,8052,9690,8046,9677,8046,9674,8043,9671,8039,9664,8030xe" filled="true" fillcolor="#cfad80" stroked="false">
                <v:path arrowok="t"/>
                <v:fill type="solid"/>
              </v:shape>
              <v:shape style="position:absolute;left:9664;top:8015;width:29;height:64" coordorigin="9664,8015" coordsize="29,64" path="m9682,8015l9681,8025,9679,8035,9677,8046,9690,8046,9688,8035,9686,8017,9685,8016,9682,8015xe" filled="true" fillcolor="#cfad80" stroked="false">
                <v:path arrowok="t"/>
                <v:fill type="solid"/>
              </v:shape>
            </v:group>
            <v:group style="position:absolute;left:4588;top:12145;width:30;height:68" coordorigin="4588,12145" coordsize="30,68">
              <v:shape style="position:absolute;left:4588;top:12145;width:30;height:68" coordorigin="4588,12145" coordsize="30,68" path="m4597,12159l4594,12171,4591,12184,4588,12198,4597,12205,4604,12212,4612,12202,4611,12181,4608,12168,4616,12168,4616,12163,4616,12160,4598,12160,4598,12159,4597,12159xe" filled="true" fillcolor="#cfad80" stroked="false">
                <v:path arrowok="t"/>
                <v:fill type="solid"/>
              </v:shape>
              <v:shape style="position:absolute;left:4588;top:12145;width:30;height:68" coordorigin="4588,12145" coordsize="30,68" path="m4596,12145l4597,12151,4598,12155,4598,12160,4616,12160,4617,12157,4618,12147,4611,12146,4605,12146,4596,12145xe" filled="true" fillcolor="#cfad80" stroked="false">
                <v:path arrowok="t"/>
                <v:fill type="solid"/>
              </v:shape>
            </v:group>
            <v:group style="position:absolute;left:1249;top:12591;width:21;height:69" coordorigin="1249,12591" coordsize="21,69">
              <v:shape style="position:absolute;left:1249;top:12591;width:21;height:69" coordorigin="1249,12591" coordsize="21,69" path="m1269,12591l1261,12609,1253,12628,1249,12639,1253,12648,1266,12660,1270,12647,1270,12627,1268,12609,1269,12591xe" filled="true" fillcolor="#cfad80" stroked="false">
                <v:path arrowok="t"/>
                <v:fill type="solid"/>
              </v:shape>
            </v:group>
            <v:group style="position:absolute;left:1305;top:12629;width:26;height:44" coordorigin="1305,12629" coordsize="26,44">
              <v:shape style="position:absolute;left:1305;top:12629;width:26;height:44" coordorigin="1305,12629" coordsize="26,44" path="m1316,12629l1308,12638,1305,12656,1311,12673,1317,12666,1324,12659,1331,12651,1329,12647,1326,12638,1321,12634,1316,12629xe" filled="true" fillcolor="#cfad80" stroked="false">
                <v:path arrowok="t"/>
                <v:fill type="solid"/>
              </v:shape>
            </v:group>
            <v:group style="position:absolute;left:1225;top:12562;width:21;height:46" coordorigin="1225,12562" coordsize="21,46">
              <v:shape style="position:absolute;left:1225;top:12562;width:21;height:46" coordorigin="1225,12562" coordsize="21,46" path="m1246,12562l1239,12565,1226,12570,1225,12607,1233,12604,1242,12589,1246,12562xe" filled="true" fillcolor="#cfad80" stroked="false">
                <v:path arrowok="t"/>
                <v:fill type="solid"/>
              </v:shape>
            </v:group>
            <v:group style="position:absolute;left:5482;top:8197;width:23;height:45" coordorigin="5482,8197" coordsize="23,45">
              <v:shape style="position:absolute;left:5482;top:8197;width:23;height:45" coordorigin="5482,8197" coordsize="23,45" path="m5496,8197l5482,8210,5491,8226,5502,8241,5504,8232,5501,8213,5496,8197xe" filled="true" fillcolor="#cfad80" stroked="false">
                <v:path arrowok="t"/>
                <v:fill type="solid"/>
              </v:shape>
            </v:group>
            <v:group style="position:absolute;left:3581;top:9421;width:27;height:37" coordorigin="3581,9421" coordsize="27,37">
              <v:shape style="position:absolute;left:3581;top:9421;width:27;height:37" coordorigin="3581,9421" coordsize="27,37" path="m3603,9421l3596,9422,3593,9446,3581,9458,3598,9456,3605,9439,3608,9423,3603,9421xe" filled="true" fillcolor="#cfad80" stroked="false">
                <v:path arrowok="t"/>
                <v:fill type="solid"/>
              </v:shape>
            </v:group>
            <v:group style="position:absolute;left:1292;top:9792;width:23;height:41" coordorigin="1292,9792" coordsize="23,41">
              <v:shape style="position:absolute;left:1292;top:9792;width:23;height:41" coordorigin="1292,9792" coordsize="23,41" path="m1315,9792l1307,9793,1292,9810,1292,9818,1292,9822,1293,9829,1295,9830,1297,9832,1302,9831,1303,9828,1307,9818,1310,9806,1315,9792xe" filled="true" fillcolor="#cfad80" stroked="false">
                <v:path arrowok="t"/>
                <v:fill type="solid"/>
              </v:shape>
            </v:group>
            <v:group style="position:absolute;left:5433;top:8492;width:19;height:60" coordorigin="5433,8492" coordsize="19,60">
              <v:shape style="position:absolute;left:5433;top:8492;width:19;height:60" coordorigin="5433,8492" coordsize="19,60" path="m5435,8492l5434,8493,5433,8494,5435,8509,5442,8551,5446,8540,5449,8531,5452,8523,5441,8503,5435,8492xe" filled="true" fillcolor="#cfad80" stroked="false">
                <v:path arrowok="t"/>
                <v:fill type="solid"/>
              </v:shape>
            </v:group>
            <v:group style="position:absolute;left:8666;top:14476;width:16;height:46" coordorigin="8666,14476" coordsize="16,46">
              <v:shape style="position:absolute;left:8666;top:14476;width:16;height:46" coordorigin="8666,14476" coordsize="16,46" path="m8671,14476l8667,14480,8666,14497,8673,14522,8678,14503,8681,14492,8678,14486,8671,14476xe" filled="true" fillcolor="#cfad80" stroked="false">
                <v:path arrowok="t"/>
                <v:fill type="solid"/>
              </v:shape>
            </v:group>
            <v:group style="position:absolute;left:1527;top:9919;width:20;height:37" coordorigin="1527,9919" coordsize="20,37">
              <v:shape style="position:absolute;left:1527;top:9919;width:20;height:37" coordorigin="1527,9919" coordsize="20,37" path="m1545,9919l1536,9931,1533,9936,1527,9944,1532,9949,1535,9953,1538,9954,1541,9956,1546,9953,1546,9943,1546,9935,1545,9919xe" filled="true" fillcolor="#cfad80" stroked="false">
                <v:path arrowok="t"/>
                <v:fill type="solid"/>
              </v:shape>
            </v:group>
            <v:group style="position:absolute;left:4983;top:9552;width:22;height:33" coordorigin="4983,9552" coordsize="22,33">
              <v:shape style="position:absolute;left:4983;top:9552;width:22;height:33" coordorigin="4983,9552" coordsize="22,33" path="m4989,9552l4986,9554,4983,9554,4983,9563,4984,9571,4984,9579,4987,9581,4992,9585,4995,9579,4998,9573,5004,9563,4997,9556,4995,9553,4993,9553,4989,9552xe" filled="true" fillcolor="#cfad80" stroked="false">
                <v:path arrowok="t"/>
                <v:fill type="solid"/>
              </v:shape>
            </v:group>
            <v:group style="position:absolute;left:9186;top:14287;width:16;height:44" coordorigin="9186,14287" coordsize="16,44">
              <v:shape style="position:absolute;left:9186;top:14287;width:16;height:44" coordorigin="9186,14287" coordsize="16,44" path="m9201,14287l9192,14289,9186,14294,9193,14312,9200,14331,9201,14305,9201,14287xe" filled="true" fillcolor="#cfad80" stroked="false">
                <v:path arrowok="t"/>
                <v:fill type="solid"/>
              </v:shape>
            </v:group>
            <v:group style="position:absolute;left:5199;top:8462;width:24;height:31" coordorigin="5199,8462" coordsize="24,31">
              <v:shape style="position:absolute;left:5199;top:8462;width:24;height:31" coordorigin="5199,8462" coordsize="24,31" path="m5214,8462l5208,8473,5199,8488,5199,8490,5200,8492,5200,8493,5207,8491,5223,8487,5219,8478,5214,8462xe" filled="true" fillcolor="#cfad80" stroked="false">
                <v:path arrowok="t"/>
                <v:fill type="solid"/>
              </v:shape>
            </v:group>
            <v:group style="position:absolute;left:6101;top:10729;width:13;height:48" coordorigin="6101,10729" coordsize="13,48">
              <v:shape style="position:absolute;left:6101;top:10729;width:13;height:48" coordorigin="6101,10729" coordsize="13,48" path="m6109,10729l6106,10735,6102,10754,6101,10775,6103,10776,6104,10776,6106,10772,6110,10753,6114,10733,6111,10731,6109,10729xe" filled="true" fillcolor="#cfad80" stroked="false">
                <v:path arrowok="t"/>
                <v:fill type="solid"/>
              </v:shape>
            </v:group>
            <v:group style="position:absolute;left:4436;top:8747;width:27;height:22" coordorigin="4436,8747" coordsize="27,22">
              <v:shape style="position:absolute;left:4436;top:8747;width:27;height:22" coordorigin="4436,8747" coordsize="27,22" path="m4463,8747l4458,8752,4446,8755,4436,8768,4456,8767,4458,8766,4463,8747xe" filled="true" fillcolor="#cfad80" stroked="false">
                <v:path arrowok="t"/>
                <v:fill type="solid"/>
              </v:shape>
            </v:group>
            <v:group style="position:absolute;left:1544;top:9884;width:18;height:33" coordorigin="1544,9884" coordsize="18,33">
              <v:shape style="position:absolute;left:1544;top:9884;width:18;height:33" coordorigin="1544,9884" coordsize="18,33" path="m1544,9903l1548,9909,1551,9915,1558,9916,1559,9911,1549,9911,1547,9908,1544,9903xe" filled="true" fillcolor="#cfad80" stroked="false">
                <v:path arrowok="t"/>
                <v:fill type="solid"/>
              </v:shape>
              <v:shape style="position:absolute;left:1544;top:9884;width:18;height:33" coordorigin="1544,9884" coordsize="18,33" path="m1556,9884l1551,9903,1549,9911,1559,9911,1561,9900,1556,9884xe" filled="true" fillcolor="#cfad80" stroked="false">
                <v:path arrowok="t"/>
                <v:fill type="solid"/>
              </v:shape>
            </v:group>
            <v:group style="position:absolute;left:8185;top:14297;width:19;height:37" coordorigin="8185,14297" coordsize="19,37">
              <v:shape style="position:absolute;left:8185;top:14297;width:19;height:37" coordorigin="8185,14297" coordsize="19,37" path="m8191,14297l8186,14310,8185,14319,8193,14326,8200,14333,8201,14323,8204,14307,8195,14300,8191,14297xe" filled="true" fillcolor="#cfad80" stroked="false">
                <v:path arrowok="t"/>
                <v:fill type="solid"/>
              </v:shape>
            </v:group>
            <v:group style="position:absolute;left:5511;top:8465;width:17;height:23" coordorigin="5511,8465" coordsize="17,23">
              <v:shape style="position:absolute;left:5511;top:8465;width:17;height:23" coordorigin="5511,8465" coordsize="17,23" path="m5516,8465l5511,8467,5511,8482,5511,8488,5517,8482,5522,8479,5527,8475,5527,8472,5527,8469,5527,8466,5521,8466,5516,8465xe" filled="true" fillcolor="#cfad80" stroked="false">
                <v:path arrowok="t"/>
                <v:fill type="solid"/>
              </v:shape>
            </v:group>
            <v:group style="position:absolute;left:3861;top:8533;width:16;height:38" coordorigin="3861,8533" coordsize="16,38">
              <v:shape style="position:absolute;left:3861;top:8533;width:16;height:38" coordorigin="3861,8533" coordsize="16,38" path="m3868,8533l3865,8547,3863,8556,3861,8564,3862,8566,3863,8568,3864,8571,3868,8566,3873,8563,3875,8557,3876,8554,3872,8544,3868,8533xe" filled="true" fillcolor="#cfad80" stroked="false">
                <v:path arrowok="t"/>
                <v:fill type="solid"/>
              </v:shape>
            </v:group>
            <v:group style="position:absolute;left:4624;top:8648;width:18;height:33" coordorigin="4624,8648" coordsize="18,33">
              <v:shape style="position:absolute;left:4624;top:8648;width:18;height:33" coordorigin="4624,8648" coordsize="18,33" path="m4627,8648l4626,8651,4625,8653,4624,8656,4630,8664,4636,8672,4642,8681,4642,8659,4635,8653,4627,8648xe" filled="true" fillcolor="#cfad80" stroked="false">
                <v:path arrowok="t"/>
                <v:fill type="solid"/>
              </v:shape>
            </v:group>
            <v:group style="position:absolute;left:1954;top:9587;width:16;height:29" coordorigin="1954,9587" coordsize="16,29">
              <v:shape style="position:absolute;left:1954;top:9587;width:16;height:29" coordorigin="1954,9587" coordsize="16,29" path="m1963,9587l1960,9595,1957,9603,1954,9614,1967,9616,1969,9606,1963,9587xe" filled="true" fillcolor="#cfad80" stroked="false">
                <v:path arrowok="t"/>
                <v:fill type="solid"/>
              </v:shape>
            </v:group>
            <v:group style="position:absolute;left:1413;top:9852;width:13;height:32" coordorigin="1413,9852" coordsize="13,32">
              <v:shape style="position:absolute;left:1413;top:9852;width:13;height:32" coordorigin="1413,9852" coordsize="13,32" path="m1425,9852l1416,9861,1413,9871,1423,9883,1424,9871,1424,9861,1425,9852xe" filled="true" fillcolor="#cfad80" stroked="false">
                <v:path arrowok="t"/>
                <v:fill type="solid"/>
              </v:shape>
            </v:group>
            <v:group style="position:absolute;left:1692;top:9455;width:21;height:18" coordorigin="1692,9455" coordsize="21,18">
              <v:shape style="position:absolute;left:1692;top:9455;width:21;height:18" coordorigin="1692,9455" coordsize="21,18" path="m1711,9455l1705,9457,1699,9458,1692,9460,1693,9465,1703,9472,1712,9463,1711,9458,1711,9455xe" filled="true" fillcolor="#cfad80" stroked="false">
                <v:path arrowok="t"/>
                <v:fill type="solid"/>
              </v:shape>
            </v:group>
            <v:group style="position:absolute;left:1415;top:9884;width:10;height:36" coordorigin="1415,9884" coordsize="10,36">
              <v:shape style="position:absolute;left:1415;top:9884;width:10;height:36" coordorigin="1415,9884" coordsize="10,36" path="m1420,9884l1417,9899,1415,9909,1418,9919,1424,9905,1420,9884xe" filled="true" fillcolor="#cfad80" stroked="false">
                <v:path arrowok="t"/>
                <v:fill type="solid"/>
              </v:shape>
            </v:group>
            <v:group style="position:absolute;left:1475;top:9893;width:21;height:30" coordorigin="1475,9893" coordsize="21,30">
              <v:shape style="position:absolute;left:1475;top:9893;width:21;height:30" coordorigin="1475,9893" coordsize="21,30" path="m1496,9893l1489,9900,1483,9906,1475,9913,1482,9917,1487,9920,1493,9923,1494,9912,1495,9903,1496,9893xe" filled="true" fillcolor="#cfad80" stroked="false">
                <v:path arrowok="t"/>
                <v:fill type="solid"/>
              </v:shape>
            </v:group>
            <v:group style="position:absolute;left:4578;top:12137;width:8;height:39" coordorigin="4578,12137" coordsize="8,39">
              <v:shape style="position:absolute;left:4578;top:12137;width:8;height:39" coordorigin="4578,12137" coordsize="8,39" path="m4586,12137l4584,12141,4578,12157,4586,12175,4586,12137xe" filled="true" fillcolor="#cfad80" stroked="false">
                <v:path arrowok="t"/>
                <v:fill type="solid"/>
              </v:shape>
            </v:group>
            <v:group style="position:absolute;left:1447;top:9948;width:16;height:33" coordorigin="1447,9948" coordsize="16,33">
              <v:shape style="position:absolute;left:1447;top:9948;width:16;height:33" coordorigin="1447,9948" coordsize="16,33" path="m1455,9948l1452,9960,1450,9968,1447,9981,1453,9975,1462,9966,1460,9960,1458,9956,1455,9948xe" filled="true" fillcolor="#cfad80" stroked="false">
                <v:path arrowok="t"/>
                <v:fill type="solid"/>
              </v:shape>
            </v:group>
            <v:group style="position:absolute;left:1381;top:9637;width:16;height:30" coordorigin="1381,9637" coordsize="16,30">
              <v:shape style="position:absolute;left:1381;top:9637;width:16;height:30" coordorigin="1381,9637" coordsize="16,30" path="m1381,9637l1381,9666,1386,9663,1390,9662,1396,9659,1391,9651,1388,9646,1381,9637xe" filled="true" fillcolor="#cfad80" stroked="false">
                <v:path arrowok="t"/>
                <v:fill type="solid"/>
              </v:shape>
            </v:group>
            <v:group style="position:absolute;left:5175;top:8204;width:16;height:24" coordorigin="5175,8204" coordsize="16,24">
              <v:shape style="position:absolute;left:5175;top:8204;width:16;height:24" coordorigin="5175,8204" coordsize="16,24" path="m5183,8204l5182,8205,5179,8208,5177,8213,5175,8218,5177,8221,5180,8227,5182,8227,5184,8225,5187,8220,5191,8213,5186,8209,5183,8204xe" filled="true" fillcolor="#cfad80" stroked="false">
                <v:path arrowok="t"/>
                <v:fill type="solid"/>
              </v:shape>
            </v:group>
            <v:group style="position:absolute;left:4940;top:8445;width:21;height:26" coordorigin="4940,8445" coordsize="21,26">
              <v:shape style="position:absolute;left:4940;top:8445;width:21;height:26" coordorigin="4940,8445" coordsize="21,26" path="m4947,8445l4940,8445,4943,8470,4950,8462,4961,8450,4958,8448,4956,8446,4947,8445xe" filled="true" fillcolor="#cfad80" stroked="false">
                <v:path arrowok="t"/>
                <v:fill type="solid"/>
              </v:shape>
            </v:group>
            <v:group style="position:absolute;left:1816;top:10381;width:21;height:29" coordorigin="1816,10381" coordsize="21,29">
              <v:shape style="position:absolute;left:1816;top:10381;width:21;height:29" coordorigin="1816,10381" coordsize="21,29" path="m1824,10381l1816,10395,1823,10410,1828,10408,1837,10397,1829,10394,1824,10381xe" filled="true" fillcolor="#cfad80" stroked="false">
                <v:path arrowok="t"/>
                <v:fill type="solid"/>
              </v:shape>
            </v:group>
            <v:group style="position:absolute;left:4529;top:8788;width:14;height:23" coordorigin="4529,8788" coordsize="14,23">
              <v:shape style="position:absolute;left:4529;top:8788;width:14;height:23" coordorigin="4529,8788" coordsize="14,23" path="m4534,8788l4529,8794,4530,8797,4530,8802,4532,8808,4535,8809,4537,8810,4539,8805,4543,8800,4540,8795,4538,8789,4534,8788xe" filled="true" fillcolor="#cfad80" stroked="false">
                <v:path arrowok="t"/>
                <v:fill type="solid"/>
              </v:shape>
            </v:group>
            <v:group style="position:absolute;left:8587;top:13819;width:15;height:34" coordorigin="8587,13819" coordsize="15,34">
              <v:shape style="position:absolute;left:8587;top:13819;width:15;height:34" coordorigin="8587,13819" coordsize="15,34" path="m8602,13819l8587,13819,8593,13833,8599,13852,8600,13837,8602,13819xe" filled="true" fillcolor="#cfad80" stroked="false">
                <v:path arrowok="t"/>
                <v:fill type="solid"/>
              </v:shape>
            </v:group>
            <v:group style="position:absolute;left:2591;top:8262;width:12;height:22" coordorigin="2591,8262" coordsize="12,22">
              <v:shape style="position:absolute;left:2591;top:8262;width:12;height:22" coordorigin="2591,8262" coordsize="12,22" path="m2591,8262l2596,8283,2598,8276,2600,8269,2602,8262,2591,8262xe" filled="true" fillcolor="#cfad80" stroked="false">
                <v:path arrowok="t"/>
                <v:fill type="solid"/>
              </v:shape>
            </v:group>
            <v:group style="position:absolute;left:740;top:14101;width:16;height:25" coordorigin="740,14101" coordsize="16,25">
              <v:shape style="position:absolute;left:740;top:14101;width:16;height:25" coordorigin="740,14101" coordsize="16,25" path="m756,14101l740,14103,741,14125,750,14110,756,14101xe" filled="true" fillcolor="#cfad80" stroked="false">
                <v:path arrowok="t"/>
                <v:fill type="solid"/>
              </v:shape>
            </v:group>
            <v:group style="position:absolute;left:6903;top:12733;width:11;height:12" coordorigin="6903,12733" coordsize="11,12">
              <v:shape style="position:absolute;left:6903;top:12733;width:11;height:12" coordorigin="6903,12733" coordsize="11,12" path="m6913,12733l6910,12734,6906,12735,6903,12736,6903,12742,6903,12742,6906,12743,6910,12744,6914,12745,6913,12733xe" filled="true" fillcolor="#cfad80" stroked="false">
                <v:path arrowok="t"/>
                <v:fill type="solid"/>
              </v:shape>
            </v:group>
            <v:group style="position:absolute;left:5442;top:8457;width:18;height:23" coordorigin="5442,8457" coordsize="18,23">
              <v:shape style="position:absolute;left:5442;top:8457;width:18;height:23" coordorigin="5442,8457" coordsize="18,23" path="m5451,8457l5442,8462,5446,8474,5450,8479,5460,8477,5454,8468,5451,8457xe" filled="true" fillcolor="#cfad80" stroked="false">
                <v:path arrowok="t"/>
                <v:fill type="solid"/>
              </v:shape>
            </v:group>
            <v:group style="position:absolute;left:4553;top:8792;width:16;height:21" coordorigin="4553,8792" coordsize="16,21">
              <v:shape style="position:absolute;left:4553;top:8792;width:16;height:21" coordorigin="4553,8792" coordsize="16,21" path="m4562,8792l4557,8803,4553,8805,4554,8812,4558,8812,4568,8811,4562,8792xe" filled="true" fillcolor="#cfad80" stroked="false">
                <v:path arrowok="t"/>
                <v:fill type="solid"/>
              </v:shape>
            </v:group>
            <v:group style="position:absolute;left:1484;top:9969;width:14;height:25" coordorigin="1484,9969" coordsize="14,25">
              <v:shape style="position:absolute;left:1484;top:9969;width:14;height:25" coordorigin="1484,9969" coordsize="14,25" path="m1494,9969l1484,9982,1491,9988,1497,9993,1494,9969xe" filled="true" fillcolor="#cfad80" stroked="false">
                <v:path arrowok="t"/>
                <v:fill type="solid"/>
              </v:shape>
            </v:group>
            <v:group style="position:absolute;left:720;top:8054;width:4;height:13" coordorigin="720,8054" coordsize="4,13">
              <v:shape style="position:absolute;left:720;top:8054;width:4;height:13" coordorigin="720,8054" coordsize="4,13" path="m720,8054l720,8067,721,8067,723,8060,720,8054xe" filled="true" fillcolor="#cfad80" stroked="false">
                <v:path arrowok="t"/>
                <v:fill type="solid"/>
              </v:shape>
            </v:group>
            <v:group style="position:absolute;left:4485;top:11823;width:11;height:27" coordorigin="4485,11823" coordsize="11,27">
              <v:shape style="position:absolute;left:4485;top:11823;width:11;height:27" coordorigin="4485,11823" coordsize="11,27" path="m4493,11823l4485,11837,4489,11843,4495,11849,4494,11835,4493,11823xe" filled="true" fillcolor="#cfad80" stroked="false">
                <v:path arrowok="t"/>
                <v:fill type="solid"/>
              </v:shape>
            </v:group>
            <v:group style="position:absolute;left:9126;top:14246;width:8;height:30" coordorigin="9126,14246" coordsize="8,30">
              <v:shape style="position:absolute;left:9126;top:14246;width:8;height:30" coordorigin="9126,14246" coordsize="8,30" path="m9129,14246l9127,14264,9126,14272,9127,14273,9129,14274,9132,14275,9132,14266,9132,14256,9133,14247,9132,14247,9129,14246xe" filled="true" fillcolor="#cfad80" stroked="false">
                <v:path arrowok="t"/>
                <v:fill type="solid"/>
              </v:shape>
            </v:group>
            <v:group style="position:absolute;left:3798;top:11772;width:13;height:20" coordorigin="3798,11772" coordsize="13,20">
              <v:shape style="position:absolute;left:3798;top:11772;width:13;height:20" coordorigin="3798,11772" coordsize="13,20" path="m3798,11772l3798,11791,3810,11779,3798,11772xe" filled="true" fillcolor="#cfad80" stroked="false">
                <v:path arrowok="t"/>
                <v:fill type="solid"/>
              </v:shape>
            </v:group>
            <v:group style="position:absolute;left:1618;top:9496;width:7;height:25" coordorigin="1618,9496" coordsize="7,25">
              <v:shape style="position:absolute;left:1618;top:9496;width:7;height:25" coordorigin="1618,9496" coordsize="7,25" path="m1620,9496l1619,9505,1618,9520,1621,9521,1623,9521,1623,9513,1624,9504,1625,9497,1622,9496,1620,9496xe" filled="true" fillcolor="#cfad80" stroked="false">
                <v:path arrowok="t"/>
                <v:fill type="solid"/>
              </v:shape>
            </v:group>
            <v:group style="position:absolute;left:767;top:7755;width:11;height:13" coordorigin="767,7755" coordsize="11,13">
              <v:shape style="position:absolute;left:767;top:7755;width:11;height:13" coordorigin="767,7755" coordsize="11,13" path="m769,7755l768,7759,767,7761,768,7764,769,7767,772,7768,774,7765,778,7762,774,7758,772,7756,770,7755,769,7755xe" filled="true" fillcolor="#cfad80" stroked="false">
                <v:path arrowok="t"/>
                <v:fill type="solid"/>
              </v:shape>
            </v:group>
            <v:group style="position:absolute;left:6871;top:12942;width:12;height:29" coordorigin="6871,12942" coordsize="12,29">
              <v:shape style="position:absolute;left:6871;top:12942;width:12;height:29" coordorigin="6871,12942" coordsize="12,29" path="m6883,12942l6871,12942,6874,12953,6880,12970,6882,12952,6883,12942xe" filled="true" fillcolor="#cfad80" stroked="false">
                <v:path arrowok="t"/>
                <v:fill type="solid"/>
              </v:shape>
            </v:group>
            <v:group style="position:absolute;left:8941;top:14466;width:12;height:36" coordorigin="8941,14466" coordsize="12,36">
              <v:shape style="position:absolute;left:8941;top:14466;width:12;height:36" coordorigin="8941,14466" coordsize="12,36" path="m8952,14488l8946,14488,8945,14492,8946,14497,8948,14502,8950,14499,8952,14498,8952,14496,8952,14489,8952,14488xe" filled="true" fillcolor="#cfad80" stroked="false">
                <v:path arrowok="t"/>
                <v:fill type="solid"/>
              </v:shape>
              <v:shape style="position:absolute;left:8941;top:14466;width:12;height:36" coordorigin="8941,14466" coordsize="12,36" path="m8947,14470l8947,14470,8945,14472,8943,14475,8941,14478,8943,14481,8944,14485,8945,14489,8945,14488,8946,14488,8952,14488,8952,14478,8953,14474,8949,14474,8948,14472,8947,14470xe" filled="true" fillcolor="#cfad80" stroked="false">
                <v:path arrowok="t"/>
                <v:fill type="solid"/>
              </v:shape>
              <v:shape style="position:absolute;left:8941;top:14466;width:12;height:36" coordorigin="8941,14466" coordsize="12,36" path="m8953,14466l8951,14469,8950,14472,8949,14474,8953,14474,8953,14466xe" filled="true" fillcolor="#cfad80" stroked="false">
                <v:path arrowok="t"/>
                <v:fill type="solid"/>
              </v:shape>
            </v:group>
            <v:group style="position:absolute;left:8955;top:14439;width:7;height:28" coordorigin="8955,14439" coordsize="7,28">
              <v:shape style="position:absolute;left:8955;top:14439;width:7;height:28" coordorigin="8955,14439" coordsize="7,28" path="m8957,14439l8957,14444,8955,14449,8956,14455,8956,14459,8958,14462,8959,14466,8960,14465,8961,14465,8962,14464,8961,14455,8960,14440,8959,14439,8957,14439xe" filled="true" fillcolor="#cfad80" stroked="false">
                <v:path arrowok="t"/>
                <v:fill type="solid"/>
              </v:shape>
            </v:group>
            <v:group style="position:absolute;left:9757;top:12705;width:14;height:14" coordorigin="9757,12705" coordsize="14,14">
              <v:shape style="position:absolute;left:9757;top:12705;width:14;height:14" coordorigin="9757,12705" coordsize="14,14" path="m9770,12705l9761,12709,9757,12711,9757,12714,9758,12716,9758,12719,9762,12716,9771,12711,9770,12705xe" filled="true" fillcolor="#cfad80" stroked="false">
                <v:path arrowok="t"/>
                <v:fill type="solid"/>
              </v:shape>
            </v:group>
            <v:group style="position:absolute;left:8487;top:14517;width:8;height:22" coordorigin="8487,14517" coordsize="8,22">
              <v:shape style="position:absolute;left:8487;top:14517;width:8;height:22" coordorigin="8487,14517" coordsize="8,22" path="m8490,14517l8489,14520,8487,14523,8487,14529,8489,14533,8491,14539,8492,14533,8495,14529,8494,14527,8494,14523,8491,14520,8490,14517xe" filled="true" fillcolor="#cfad80" stroked="false">
                <v:path arrowok="t"/>
                <v:fill type="solid"/>
              </v:shape>
            </v:group>
            <v:group style="position:absolute;left:4502;top:8665;width:11;height:15" coordorigin="4502,8665" coordsize="11,15">
              <v:shape style="position:absolute;left:4502;top:8665;width:11;height:15" coordorigin="4502,8665" coordsize="11,15" path="m4505,8665l4503,8669,4502,8671,4505,8674,4511,8679,4512,8676,4513,8674,4510,8671,4507,8668,4505,8665xe" filled="true" fillcolor="#cfad80" stroked="false">
                <v:path arrowok="t"/>
                <v:fill type="solid"/>
              </v:shape>
            </v:group>
            <v:group style="position:absolute;left:4491;top:8747;width:14;height:19" coordorigin="4491,8747" coordsize="14,19">
              <v:shape style="position:absolute;left:4491;top:8747;width:14;height:19" coordorigin="4491,8747" coordsize="14,19" path="m4503,8747l4498,8751,4491,8760,4495,8762,4499,8763,4505,8766,4503,8747xe" filled="true" fillcolor="#cfad80" stroked="false">
                <v:path arrowok="t"/>
                <v:fill type="solid"/>
              </v:shape>
            </v:group>
            <v:group style="position:absolute;left:1819;top:10455;width:14;height:17" coordorigin="1819,10455" coordsize="14,17">
              <v:shape style="position:absolute;left:1819;top:10455;width:14;height:17" coordorigin="1819,10455" coordsize="14,17" path="m1820,10455l1820,10456,1819,10458,1819,10459,1822,10464,1824,10467,1827,10471,1831,10463,1832,10460,1830,10459,1827,10458,1825,10457,1823,10456,1822,10456,1820,10455xe" filled="true" fillcolor="#cfad80" stroked="false">
                <v:path arrowok="t"/>
                <v:fill type="solid"/>
              </v:shape>
            </v:group>
            <v:group style="position:absolute;left:4240;top:11044;width:9;height:20" coordorigin="4240,11044" coordsize="9,20">
              <v:shape style="position:absolute;left:4240;top:11044;width:9;height:20" coordorigin="4240,11044" coordsize="9,20" path="m4243,11044l4240,11047,4240,11048,4242,11053,4243,11059,4245,11064,4246,11062,4249,11059,4247,11054,4245,11049,4243,11044xe" filled="true" fillcolor="#cfad80" stroked="false">
                <v:path arrowok="t"/>
                <v:fill type="solid"/>
              </v:shape>
            </v:group>
            <v:group style="position:absolute;left:9838;top:12602;width:9;height:18" coordorigin="9838,12602" coordsize="9,18">
              <v:shape style="position:absolute;left:9838;top:12602;width:9;height:18" coordorigin="9838,12602" coordsize="9,18" path="m9842,12602l9840,12607,9839,12610,9838,12613,9838,12615,9841,12620,9841,12619,9843,12618,9845,12615,9846,12612,9846,12610,9844,12607,9842,12602xe" filled="true" fillcolor="#cfad80" stroked="false">
                <v:path arrowok="t"/>
                <v:fill type="solid"/>
              </v:shape>
            </v:group>
            <v:group style="position:absolute;left:9189;top:14468;width:12;height:15" coordorigin="9189,14468" coordsize="12,15">
              <v:shape style="position:absolute;left:9189;top:14468;width:12;height:15" coordorigin="9189,14468" coordsize="12,15" path="m9195,14468l9194,14469,9193,14470,9191,14474,9189,14476,9190,14479,9192,14483,9193,14482,9195,14482,9197,14479,9200,14475,9197,14472,9195,14468xe" filled="true" fillcolor="#cfad80" stroked="false">
                <v:path arrowok="t"/>
                <v:fill type="solid"/>
              </v:shape>
            </v:group>
            <v:group style="position:absolute;left:9163;top:14304;width:9;height:18" coordorigin="9163,14304" coordsize="9,18">
              <v:shape style="position:absolute;left:9163;top:14304;width:9;height:18" coordorigin="9163,14304" coordsize="9,18" path="m9168,14304l9166,14310,9164,14314,9163,14318,9165,14319,9166,14322,9169,14322,9171,14318,9172,14313,9170,14310,9168,14304xe" filled="true" fillcolor="#cfad80" stroked="false">
                <v:path arrowok="t"/>
                <v:fill type="solid"/>
              </v:shape>
            </v:group>
            <v:group style="position:absolute;left:4263;top:11057;width:9;height:14" coordorigin="4263,11057" coordsize="9,14">
              <v:shape style="position:absolute;left:4263;top:11057;width:9;height:14" coordorigin="4263,11057" coordsize="9,14" path="m4265,11057l4263,11062,4263,11064,4264,11067,4265,11069,4267,11070,4268,11071,4269,11067,4272,11063,4269,11061,4267,11058,4265,11057,4265,11057xe" filled="true" fillcolor="#cfad80" stroked="false">
                <v:path arrowok="t"/>
                <v:fill type="solid"/>
              </v:shape>
            </v:group>
            <v:group style="position:absolute;left:4293;top:10998;width:8;height:20" coordorigin="4293,10998" coordsize="8,20">
              <v:shape style="position:absolute;left:4293;top:10998;width:8;height:20" coordorigin="4293,10998" coordsize="8,20" path="m4296,10998l4295,11003,4293,11007,4293,11013,4295,11015,4296,11017,4298,11013,4300,11009,4301,11005,4301,11004,4298,11001,4296,10998xe" filled="true" fillcolor="#cfad80" stroked="false">
                <v:path arrowok="t"/>
                <v:fill type="solid"/>
              </v:shape>
            </v:group>
            <v:group style="position:absolute;left:4609;top:8602;width:11;height:14" coordorigin="4609,8602" coordsize="11,14">
              <v:shape style="position:absolute;left:4609;top:8602;width:11;height:14" coordorigin="4609,8602" coordsize="11,14" path="m4614,8602l4611,8605,4610,8609,4609,8612,4610,8613,4611,8616,4611,8615,4614,8614,4615,8612,4619,8609,4616,8605,4614,8602xe" filled="true" fillcolor="#cfad80" stroked="false">
                <v:path arrowok="t"/>
                <v:fill type="solid"/>
              </v:shape>
            </v:group>
            <v:group style="position:absolute;left:1223;top:12547;width:11;height:14" coordorigin="1223,12547" coordsize="11,14">
              <v:shape style="position:absolute;left:1223;top:12547;width:11;height:14" coordorigin="1223,12547" coordsize="11,14" path="m1229,12547l1228,12548,1226,12550,1224,12553,1223,12556,1224,12558,1225,12561,1226,12561,1228,12560,1230,12558,1233,12555,1231,12551,1229,12547xe" filled="true" fillcolor="#cfad80" stroked="false">
                <v:path arrowok="t"/>
                <v:fill type="solid"/>
              </v:shape>
            </v:group>
            <v:group style="position:absolute;left:3940;top:11775;width:7;height:19" coordorigin="3940,11775" coordsize="7,19">
              <v:shape style="position:absolute;left:3940;top:11775;width:7;height:19" coordorigin="3940,11775" coordsize="7,19" path="m3946,11775l3943,11786,3940,11793,3943,11793,3944,11792,3945,11791,3946,11790,3946,11789,3947,11787,3947,11782,3946,11779,3946,11775xe" filled="true" fillcolor="#cfad80" stroked="false">
                <v:path arrowok="t"/>
                <v:fill type="solid"/>
              </v:shape>
            </v:group>
            <v:group style="position:absolute;left:3385;top:10308;width:8;height:10" coordorigin="3385,10308" coordsize="8,10">
              <v:shape style="position:absolute;left:3385;top:10308;width:8;height:10" coordorigin="3385,10308" coordsize="8,10" path="m3387,10308l3386,10311,3386,10312,3385,10314,3387,10315,3388,10318,3390,10318,3391,10318,3392,10314,3393,10311,3391,10310,3389,10309,3387,10308xe" filled="true" fillcolor="#cfad80" stroked="false">
                <v:path arrowok="t"/>
                <v:fill type="solid"/>
              </v:shape>
            </v:group>
            <v:group style="position:absolute;left:1532;top:10063;width:9;height:18" coordorigin="1532,10063" coordsize="9,18">
              <v:shape style="position:absolute;left:1532;top:10063;width:9;height:18" coordorigin="1532,10063" coordsize="9,18" path="m1537,10063l1535,10065,1533,10069,1532,10074,1535,10077,1537,10080,1539,10075,1540,10072,1541,10067,1537,10063xe" filled="true" fillcolor="#cfad80" stroked="false">
                <v:path arrowok="t"/>
                <v:fill type="solid"/>
              </v:shape>
            </v:group>
            <v:group style="position:absolute;left:6088;top:10703;width:9;height:22" coordorigin="6088,10703" coordsize="9,22">
              <v:shape style="position:absolute;left:6088;top:10703;width:9;height:22" coordorigin="6088,10703" coordsize="9,22" path="m6093,10703l6088,10721,6089,10722,6091,10724,6092,10718,6097,10707,6096,10705,6095,10704,6093,10703xe" filled="true" fillcolor="#cfad80" stroked="false">
                <v:path arrowok="t"/>
                <v:fill type="solid"/>
              </v:shape>
            </v:group>
            <v:group style="position:absolute;left:4541;top:8843;width:9;height:14" coordorigin="4541,8843" coordsize="9,14">
              <v:shape style="position:absolute;left:4541;top:8843;width:9;height:14" coordorigin="4541,8843" coordsize="9,14" path="m4547,8843l4545,8846,4543,8848,4542,8850,4541,8852,4542,8855,4542,8857,4544,8855,4547,8852,4549,8850,4547,8846,4547,8843xe" filled="true" fillcolor="#cfad80" stroked="false">
                <v:path arrowok="t"/>
                <v:fill type="solid"/>
              </v:shape>
            </v:group>
            <v:group style="position:absolute;left:8105;top:13962;width:6;height:17" coordorigin="8105,13962" coordsize="6,17">
              <v:shape style="position:absolute;left:8105;top:13962;width:6;height:17" coordorigin="8105,13962" coordsize="6,17" path="m8107,13962l8106,13962,8105,13963,8105,13968,8105,13973,8106,13979,8110,13977,8109,13972,8108,13967,8107,13962xe" filled="true" fillcolor="#cfad80" stroked="false">
                <v:path arrowok="t"/>
                <v:fill type="solid"/>
              </v:shape>
            </v:group>
            <v:group style="position:absolute;left:6905;top:12958;width:11;height:15" coordorigin="6905,12958" coordsize="11,15">
              <v:shape style="position:absolute;left:6905;top:12958;width:11;height:15" coordorigin="6905,12958" coordsize="11,15" path="m6907,12958l6906,12962,6905,12964,6906,12967,6908,12970,6910,12972,6911,12972,6912,12969,6915,12965,6912,12962,6910,12959,6908,12958,6907,12958xe" filled="true" fillcolor="#cfad80" stroked="false">
                <v:path arrowok="t"/>
                <v:fill type="solid"/>
              </v:shape>
            </v:group>
            <v:group style="position:absolute;left:9715;top:12693;width:12;height:21" coordorigin="9715,12693" coordsize="12,21">
              <v:shape style="position:absolute;left:9715;top:12693;width:12;height:21" coordorigin="9715,12693" coordsize="12,21" path="m9719,12693l9715,12702,9719,12710,9722,12714,9726,12706,9724,12701,9719,12693xe" filled="true" fillcolor="#cfad80" stroked="false">
                <v:path arrowok="t"/>
                <v:fill type="solid"/>
              </v:shape>
            </v:group>
            <v:group style="position:absolute;left:748;top:7806;width:10;height:14" coordorigin="748,7806" coordsize="10,14">
              <v:shape style="position:absolute;left:748;top:7806;width:10;height:14" coordorigin="748,7806" coordsize="10,14" path="m752,7806l750,7809,748,7811,751,7815,752,7818,754,7820,755,7817,756,7814,757,7811,756,7809,754,7806,753,7806,752,7806xe" filled="true" fillcolor="#cfad80" stroked="false">
                <v:path arrowok="t"/>
                <v:fill type="solid"/>
              </v:shape>
            </v:group>
            <v:group style="position:absolute;left:7816;top:12696;width:38;height:64" coordorigin="7816,12696" coordsize="38,64">
              <v:shape style="position:absolute;left:7816;top:12696;width:38;height:64" coordorigin="7816,12696" coordsize="38,64" path="m7816,12736l7816,12752,7820,12760,7826,12760,7829,12759,7832,12749,7835,12743,7829,12740,7823,12738,7816,12736xe" filled="true" fillcolor="#cfad80" stroked="false">
                <v:path arrowok="t"/>
                <v:fill type="solid"/>
              </v:shape>
              <v:shape style="position:absolute;left:7816;top:12696;width:38;height:64" coordorigin="7816,12696" coordsize="38,64" path="m7842,12696l7838,12709,7832,12718,7834,12727,7835,12734,7836,12742,7836,12742,7835,12743,7836,12743,7836,12742,7837,12742,7837,12741,7840,12741,7848,12729,7853,12708,7842,12696xe" filled="true" fillcolor="#cfad80" stroked="false">
                <v:path arrowok="t"/>
                <v:fill type="solid"/>
              </v:shape>
              <v:shape style="position:absolute;left:7816;top:12696;width:38;height:64" coordorigin="7816,12696" coordsize="38,64" path="m7837,12742l7836,12742,7837,12742,7837,12742xe" filled="true" fillcolor="#cfad80" stroked="false">
                <v:path arrowok="t"/>
                <v:fill type="solid"/>
              </v:shape>
              <v:shape style="position:absolute;left:7816;top:12696;width:38;height:64" coordorigin="7816,12696" coordsize="38,64" path="m7840,12741l7837,12741,7840,12741xe" filled="true" fillcolor="#cfad80" stroked="false">
                <v:path arrowok="t"/>
                <v:fill type="solid"/>
              </v:shape>
            </v:group>
            <v:group style="position:absolute;left:7314;top:14150;width:49;height:67" coordorigin="7314,14150" coordsize="49,67">
              <v:shape style="position:absolute;left:7314;top:14150;width:49;height:67" coordorigin="7314,14150" coordsize="49,67" path="m7354,14195l7330,14195,7333,14217,7341,14216,7354,14195xe" filled="true" fillcolor="#cfad80" stroked="false">
                <v:path arrowok="t"/>
                <v:fill type="solid"/>
              </v:shape>
              <v:shape style="position:absolute;left:7314;top:14150;width:49;height:67" coordorigin="7314,14150" coordsize="49,67" path="m7326,14174l7322,14175,7320,14179,7317,14182,7315,14190,7314,14197,7314,14199,7320,14207,7321,14206,7330,14195,7354,14195,7363,14183,7363,14182,7336,14182,7326,14174xe" filled="true" fillcolor="#cfad80" stroked="false">
                <v:path arrowok="t"/>
                <v:fill type="solid"/>
              </v:shape>
              <v:shape style="position:absolute;left:7314;top:14150;width:49;height:67" coordorigin="7314,14150" coordsize="49,67" path="m7350,14150l7343,14166,7339,14177,7336,14182,7363,14182,7362,14180,7361,14174,7353,14152,7350,14150xe" filled="true" fillcolor="#cfad80" stroked="false">
                <v:path arrowok="t"/>
                <v:fill type="solid"/>
              </v:shape>
            </v:group>
            <v:group style="position:absolute;left:7337;top:14250;width:23;height:26" coordorigin="7337,14250" coordsize="23,26">
              <v:shape style="position:absolute;left:7337;top:14250;width:23;height:26" coordorigin="7337,14250" coordsize="23,26" path="m7347,14250l7337,14267,7349,14275,7357,14274,7359,14251,7347,14250xe" filled="true" fillcolor="#cfad80" stroked="false">
                <v:path arrowok="t"/>
                <v:fill type="solid"/>
              </v:shape>
            </v:group>
            <v:group style="position:absolute;left:7306;top:14311;width:2;height:2" coordorigin="7306,14311" coordsize="2,2">
              <v:shape style="position:absolute;left:7306;top:14311;width:2;height:2" coordorigin="7306,14311" coordsize="1,1" path="m7306,14311l7306,14312,7306,14312,7306,14312,7306,14311xe" filled="true" fillcolor="#cfad80" stroked="false">
                <v:path arrowok="t"/>
                <v:fill type="solid"/>
              </v:shape>
              <v:shape style="position:absolute;left:7306;top:14311;width:2;height:2" coordorigin="7306,14311" coordsize="1,1" path="m7306,14311l7306,14312,7306,14311xe" filled="true" fillcolor="#cfad80" stroked="false">
                <v:path arrowok="t"/>
                <v:fill type="solid"/>
              </v:shape>
            </v:group>
            <v:group style="position:absolute;left:7291;top:14292;width:12;height:23" coordorigin="7291,14292" coordsize="12,23">
              <v:shape style="position:absolute;left:7291;top:14292;width:12;height:23" coordorigin="7291,14292" coordsize="12,23" path="m7299,14292l7291,14293,7292,14302,7296,14314,7303,14306,7299,14292xe" filled="true" fillcolor="#cfad80" stroked="false">
                <v:path arrowok="t"/>
                <v:fill type="solid"/>
              </v:shape>
            </v:group>
            <v:group style="position:absolute;left:7392;top:14308;width:13;height:25" coordorigin="7392,14308" coordsize="13,25">
              <v:shape style="position:absolute;left:7392;top:14308;width:13;height:25" coordorigin="7392,14308" coordsize="13,25" path="m7395,14308l7394,14311,7393,14314,7392,14318,7395,14322,7398,14328,7401,14332,7402,14330,7403,14328,7404,14325,7401,14319,7395,14308xe" filled="true" fillcolor="#cfad80" stroked="false">
                <v:path arrowok="t"/>
                <v:fill type="solid"/>
              </v:shape>
            </v:group>
            <v:group style="position:absolute;left:7428;top:14204;width:11;height:21" coordorigin="7428,14204" coordsize="11,21">
              <v:shape style="position:absolute;left:7428;top:14204;width:11;height:21" coordorigin="7428,14204" coordsize="11,21" path="m7436,14204l7436,14204,7433,14209,7431,14213,7428,14218,7429,14220,7430,14222,7432,14224,7434,14219,7436,14214,7438,14209,7438,14208,7436,14204xe" filled="true" fillcolor="#cfad80" stroked="false">
                <v:path arrowok="t"/>
                <v:fill type="solid"/>
              </v:shape>
            </v:group>
            <v:group style="position:absolute;left:7352;top:14195;width:8;height:29" coordorigin="7352,14195" coordsize="8,29">
              <v:shape style="position:absolute;left:7352;top:14195;width:8;height:29" coordorigin="7352,14195" coordsize="8,29" path="m7356,14195l7354,14207,7352,14210,7353,14215,7353,14217,7354,14222,7355,14223,7356,14224,7360,14221,7360,14217,7359,14215,7358,14211,7356,14195xe" filled="true" fillcolor="#cfad80" stroked="false">
                <v:path arrowok="t"/>
                <v:fill type="solid"/>
              </v:shape>
            </v:group>
            <v:group style="position:absolute;left:7369;top:14293;width:8;height:29" coordorigin="7369,14293" coordsize="8,29">
              <v:shape style="position:absolute;left:7369;top:14293;width:8;height:29" coordorigin="7369,14293" coordsize="8,29" path="m7373,14293l7371,14303,7369,14307,7370,14314,7372,14318,7373,14322,7374,14320,7376,14318,7376,14312,7375,14307,7373,14293xe" filled="true" fillcolor="#cfad80" stroked="false">
                <v:path arrowok="t"/>
                <v:fill type="solid"/>
              </v:shape>
            </v:group>
            <v:group style="position:absolute;left:7098;top:12860;width:15;height:25" coordorigin="7098,12860" coordsize="15,25">
              <v:shape style="position:absolute;left:7098;top:12860;width:15;height:25" coordorigin="7098,12860" coordsize="15,25" path="m7102,12860l7098,12880,7101,12884,7112,12885,7108,12875,7105,12869,7102,12860xe" filled="true" fillcolor="#cfad80" stroked="false">
                <v:path arrowok="t"/>
                <v:fill type="solid"/>
              </v:shape>
            </v:group>
            <v:group style="position:absolute;left:6043;top:8768;width:21;height:45" coordorigin="6043,8768" coordsize="21,45">
              <v:shape style="position:absolute;left:6043;top:8768;width:21;height:45" coordorigin="6043,8768" coordsize="21,45" path="m6052,8768l6049,8781,6046,8793,6043,8806,6045,8810,6046,8812,6050,8810,6056,8809,6058,8804,6063,8790,6059,8779,6052,8768xe" filled="true" fillcolor="#cfad80" stroked="false">
                <v:path arrowok="t"/>
                <v:fill type="solid"/>
              </v:shape>
            </v:group>
            <v:group style="position:absolute;left:2812;top:12419;width:37;height:67" coordorigin="2812,12419" coordsize="37,67">
              <v:shape style="position:absolute;left:2812;top:12419;width:37;height:67" coordorigin="2812,12419" coordsize="37,67" path="m2843,12448l2823,12448,2828,12466,2827,12485,2829,12485,2836,12477,2842,12457,2843,12448xe" filled="true" fillcolor="#cfad80" stroked="false">
                <v:path arrowok="t"/>
                <v:fill type="solid"/>
              </v:shape>
              <v:shape style="position:absolute;left:2812;top:12419;width:37;height:67" coordorigin="2812,12419" coordsize="37,67" path="m2821,12422l2812,12429,2815,12435,2819,12442,2823,12449,2823,12448,2843,12448,2847,12431,2828,12431,2821,12422xe" filled="true" fillcolor="#cfad80" stroked="false">
                <v:path arrowok="t"/>
                <v:fill type="solid"/>
              </v:shape>
              <v:shape style="position:absolute;left:2812;top:12419;width:37;height:67" coordorigin="2812,12419" coordsize="37,67" path="m2838,12419l2828,12431,2847,12431,2848,12423,2838,12419xe" filled="true" fillcolor="#cfad80" stroked="false">
                <v:path arrowok="t"/>
                <v:fill type="solid"/>
              </v:shape>
            </v:group>
            <v:group style="position:absolute;left:3423;top:10885;width:26;height:56" coordorigin="3423,10885" coordsize="26,56">
              <v:shape style="position:absolute;left:3423;top:10885;width:26;height:56" coordorigin="3423,10885" coordsize="26,56" path="m3433,10898l3425,10906,3425,10907,3423,10924,3428,10941,3435,10935,3441,10928,3449,10920,3447,10916,3445,10911,3444,10907,3443,10906,3438,10902,3433,10898xe" filled="true" fillcolor="#cfad80" stroked="false">
                <v:path arrowok="t"/>
                <v:fill type="solid"/>
              </v:shape>
              <v:shape style="position:absolute;left:3423;top:10885;width:26;height:56" coordorigin="3423,10885" coordsize="26,56" path="m3444,10907xe" filled="true" fillcolor="#cfad80" stroked="false">
                <v:path arrowok="t"/>
                <v:fill type="solid"/>
              </v:shape>
              <v:shape style="position:absolute;left:3423;top:10885;width:26;height:56" coordorigin="3423,10885" coordsize="26,56" path="m3443,10907xe" filled="true" fillcolor="#cfad80" stroked="false">
                <v:path arrowok="t"/>
                <v:fill type="solid"/>
              </v:shape>
              <v:shape style="position:absolute;left:3423;top:10885;width:26;height:56" coordorigin="3423,10885" coordsize="26,56" path="m3441,10885l3441,10889,3441,10894,3441,10898,3441,10901,3442,10903,3443,10906,3444,10903,3445,10901,3446,10889,3446,10887,3445,10886,3443,10886,3441,10885xe" filled="true" fillcolor="#cfad80" stroked="false">
                <v:path arrowok="t"/>
                <v:fill type="solid"/>
              </v:shape>
            </v:group>
            <v:group style="position:absolute;left:2797;top:12303;width:18;height:51" coordorigin="2797,12303" coordsize="18,51">
              <v:shape style="position:absolute;left:2797;top:12303;width:18;height:51" coordorigin="2797,12303" coordsize="18,51" path="m2799,12303l2797,12353,2804,12348,2809,12344,2815,12339,2806,12319,2799,12303xe" filled="true" fillcolor="#cfad80" stroked="false">
                <v:path arrowok="t"/>
                <v:fill type="solid"/>
              </v:shape>
            </v:group>
            <v:group style="position:absolute;left:3490;top:10845;width:21;height:31" coordorigin="3490,10845" coordsize="21,31">
              <v:shape style="position:absolute;left:3490;top:10845;width:21;height:31" coordorigin="3490,10845" coordsize="21,31" path="m3501,10845l3490,10853,3496,10860,3502,10867,3508,10874,3508,10875,3511,10870,3510,10859,3501,10845xe" filled="true" fillcolor="#cfad80" stroked="false">
                <v:path arrowok="t"/>
                <v:fill type="solid"/>
              </v:shape>
            </v:group>
            <v:group style="position:absolute;left:3495;top:10794;width:11;height:39" coordorigin="3495,10794" coordsize="11,39">
              <v:shape style="position:absolute;left:3495;top:10794;width:11;height:39" coordorigin="3495,10794" coordsize="11,39" path="m3499,10794l3495,10806,3499,10833,3502,10828,3505,10811,3499,10794xe" filled="true" fillcolor="#cfad80" stroked="false">
                <v:path arrowok="t"/>
                <v:fill type="solid"/>
              </v:shape>
            </v:group>
            <v:group style="position:absolute;left:2826;top:12327;width:22;height:27" coordorigin="2826,12327" coordsize="22,27">
              <v:shape style="position:absolute;left:2826;top:12327;width:22;height:27" coordorigin="2826,12327" coordsize="22,27" path="m2847,12327l2840,12331,2826,12339,2846,12354,2846,12343,2846,12337,2847,12327xe" filled="true" fillcolor="#cfad80" stroked="false">
                <v:path arrowok="t"/>
                <v:fill type="solid"/>
              </v:shape>
            </v:group>
            <v:group style="position:absolute;left:2878;top:12420;width:21;height:17" coordorigin="2878,12420" coordsize="21,17">
              <v:shape style="position:absolute;left:2878;top:12420;width:21;height:17" coordorigin="2878,12420" coordsize="21,17" path="m2899,12420l2885,12422,2878,12423,2884,12436,2899,12420xe" filled="true" fillcolor="#cfad80" stroked="false">
                <v:path arrowok="t"/>
                <v:fill type="solid"/>
              </v:shape>
            </v:group>
            <v:group style="position:absolute;left:3491;top:10897;width:11;height:25" coordorigin="3491,10897" coordsize="11,25">
              <v:shape style="position:absolute;left:3491;top:10897;width:11;height:25" coordorigin="3491,10897" coordsize="11,25" path="m3498,10897l3496,10899,3495,10900,3493,10902,3493,10906,3491,10910,3492,10917,3495,10922,3496,10921,3498,10921,3501,10916,3501,10907,3499,10902,3498,10897xe" filled="true" fillcolor="#cfad80" stroked="false">
                <v:path arrowok="t"/>
                <v:fill type="solid"/>
              </v:shape>
            </v:group>
            <v:group style="position:absolute;left:2816;top:12258;width:16;height:14" coordorigin="2816,12258" coordsize="16,14">
              <v:shape style="position:absolute;left:2816;top:12258;width:16;height:14" coordorigin="2816,12258" coordsize="16,14" path="m2822,12258l2816,12269,2825,12271,2829,12272,2830,12268,2832,12263,2831,12262,2830,12259,2822,12258xe" filled="true" fillcolor="#cfad80" stroked="false">
                <v:path arrowok="t"/>
                <v:fill type="solid"/>
              </v:shape>
            </v:group>
            <v:group style="position:absolute;left:3536;top:10910;width:10;height:20" coordorigin="3536,10910" coordsize="10,20">
              <v:shape style="position:absolute;left:3536;top:10910;width:10;height:20" coordorigin="3536,10910" coordsize="10,20" path="m3537,10910l3536,10918,3537,10929,3546,10911,3537,10910xe" filled="true" fillcolor="#cfad80" stroked="false">
                <v:path arrowok="t"/>
                <v:fill type="solid"/>
              </v:shape>
            </v:group>
            <v:group style="position:absolute;left:2796;top:12200;width:7;height:15" coordorigin="2796,12200" coordsize="7,15">
              <v:shape style="position:absolute;left:2796;top:12200;width:7;height:15" coordorigin="2796,12200" coordsize="7,15" path="m2799,12200l2799,12200,2798,12204,2797,12208,2796,12212,2797,12212,2798,12213,2800,12214,2801,12211,2803,12203,2802,12202,2799,12200xe" filled="true" fillcolor="#cfad80" stroked="false">
                <v:path arrowok="t"/>
                <v:fill type="solid"/>
              </v:shape>
            </v:group>
            <v:group style="position:absolute;left:3545;top:10961;width:6;height:17" coordorigin="3545,10961" coordsize="6,17">
              <v:shape style="position:absolute;left:3545;top:10961;width:6;height:17" coordorigin="3545,10961" coordsize="6,17" path="m3548,10961l3547,10961,3546,10962,3545,10962,3546,10967,3547,10978,3550,10977,3551,10976,3549,10966,3548,10961xe" filled="true" fillcolor="#cfad80" stroked="false">
                <v:path arrowok="t"/>
                <v:fill type="solid"/>
              </v:shape>
            </v:group>
            <v:group style="position:absolute;left:2687;top:12180;width:42;height:52" coordorigin="2687,12180" coordsize="42,52">
              <v:shape style="position:absolute;left:2687;top:12180;width:42;height:52" coordorigin="2687,12180" coordsize="42,52" path="m2726,12211l2715,12211,2722,12231,2728,12221,2726,12211xe" filled="true" fillcolor="#cfad80" stroked="false">
                <v:path arrowok="t"/>
                <v:fill type="solid"/>
              </v:shape>
              <v:shape style="position:absolute;left:2687;top:12180;width:42;height:52" coordorigin="2687,12180" coordsize="42,52" path="m2688,12180l2687,12182,2687,12197,2693,12204,2715,12212,2715,12211,2726,12211,2725,12208,2721,12205,2719,12203,2717,12201,2716,12199,2705,12199,2695,12192,2688,12180xe" filled="true" fillcolor="#cfad80" stroked="false">
                <v:path arrowok="t"/>
                <v:fill type="solid"/>
              </v:shape>
            </v:group>
            <v:group style="position:absolute;left:2756;top:12423;width:14;height:22" coordorigin="2756,12423" coordsize="14,22">
              <v:shape style="position:absolute;left:2756;top:12423;width:14;height:22" coordorigin="2756,12423" coordsize="14,22" path="m2770,12423l2766,12425,2762,12428,2756,12432,2765,12444,2768,12435,2770,12423xe" filled="true" fillcolor="#cfad80" stroked="false">
                <v:path arrowok="t"/>
                <v:fill type="solid"/>
              </v:shape>
            </v:group>
            <v:group style="position:absolute;left:2736;top:12286;width:9;height:16" coordorigin="2736,12286" coordsize="9,16">
              <v:shape style="position:absolute;left:2736;top:12286;width:9;height:16" coordorigin="2736,12286" coordsize="9,16" path="m2738,12286l2737,12289,2736,12292,2736,12294,2736,12297,2738,12300,2739,12301,2740,12302,2742,12298,2744,12294,2742,12291,2740,12288,2738,12286xe" filled="true" fillcolor="#cfad80" stroked="false">
                <v:path arrowok="t"/>
                <v:fill type="solid"/>
              </v:shape>
            </v:group>
            <v:group style="position:absolute;left:2888;top:13935;width:30;height:44" coordorigin="2888,13935" coordsize="30,44">
              <v:shape style="position:absolute;left:2888;top:13935;width:30;height:44" coordorigin="2888,13935" coordsize="30,44" path="m2898,13935l2888,13940,2888,13961,2895,13978,2901,13979,2909,13966,2917,13940,2898,13935xe" filled="true" fillcolor="#cfad80" stroked="false">
                <v:path arrowok="t"/>
                <v:fill type="solid"/>
              </v:shape>
            </v:group>
            <v:group style="position:absolute;left:10391;top:14474;width:19;height:25" coordorigin="10391,14474" coordsize="19,25">
              <v:shape style="position:absolute;left:10391;top:14474;width:19;height:25" coordorigin="10391,14474" coordsize="19,25" path="m10409,14474l10404,14477,10391,14484,10401,14499,10410,14483,10410,14480,10410,14477,10409,14474xe" filled="true" fillcolor="#cfad80" stroked="false">
                <v:path arrowok="t"/>
                <v:fill type="solid"/>
              </v:shape>
            </v:group>
            <v:group style="position:absolute;left:4613;top:14582;width:14;height:41" coordorigin="4613,14582" coordsize="14,41">
              <v:shape style="position:absolute;left:4613;top:14582;width:14;height:41" coordorigin="4613,14582" coordsize="14,41" path="m4613,14582l4613,14621,4614,14622,4615,14623,4616,14623,4620,14616,4623,14608,4627,14599,4622,14593,4613,14582xe" filled="true" fillcolor="#cfad80" stroked="false">
                <v:path arrowok="t"/>
                <v:fill type="solid"/>
              </v:shape>
            </v:group>
            <v:group style="position:absolute;left:5715;top:13638;width:19;height:20" coordorigin="5715,13638" coordsize="19,20">
              <v:shape style="position:absolute;left:5715;top:13638;width:19;height:20" coordorigin="5715,13638" coordsize="19,20" path="m5725,13638l5715,13645,5719,13655,5727,13658,5734,13648,5725,13638xe" filled="true" fillcolor="#cfad80" stroked="false">
                <v:path arrowok="t"/>
                <v:fill type="solid"/>
              </v:shape>
            </v:group>
            <v:group style="position:absolute;left:5347;top:13653;width:15;height:24" coordorigin="5347,13653" coordsize="15,24">
              <v:shape style="position:absolute;left:5347;top:13653;width:15;height:24" coordorigin="5347,13653" coordsize="15,24" path="m5347,13653l5351,13677,5361,13664,5357,13661,5347,13653xe" filled="true" fillcolor="#cfad80" stroked="false">
                <v:path arrowok="t"/>
                <v:fill type="solid"/>
              </v:shape>
            </v:group>
            <v:group style="position:absolute;left:4667;top:13755;width:13;height:14" coordorigin="4667,13755" coordsize="13,14">
              <v:shape style="position:absolute;left:4667;top:13755;width:13;height:14" coordorigin="4667,13755" coordsize="13,14" path="m4673,13755l4667,13768,4671,13768,4675,13767,4680,13766,4678,13760,4673,13755xe" filled="true" fillcolor="#cfad80" stroked="false">
                <v:path arrowok="t"/>
                <v:fill type="solid"/>
              </v:shape>
            </v:group>
            <v:group style="position:absolute;left:6836;top:14441;width:21;height:49" coordorigin="6836,14441" coordsize="21,49">
              <v:shape style="position:absolute;left:6836;top:14441;width:21;height:49" coordorigin="6836,14441" coordsize="21,49" path="m6857,14441l6846,14455,6836,14471,6838,14479,6843,14490,6850,14481,6855,14463,6857,14441xe" filled="true" fillcolor="#cfad80" stroked="false">
                <v:path arrowok="t"/>
                <v:fill type="solid"/>
              </v:shape>
            </v:group>
            <v:group style="position:absolute;left:6921;top:14268;width:25;height:33" coordorigin="6921,14268" coordsize="25,33">
              <v:shape style="position:absolute;left:6921;top:14268;width:25;height:33" coordorigin="6921,14268" coordsize="25,33" path="m6930,14268l6921,14275,6924,14286,6927,14301,6933,14299,6938,14297,6945,14293,6939,14282,6934,14275,6930,14268xe" filled="true" fillcolor="#cfad80" stroked="false">
                <v:path arrowok="t"/>
                <v:fill type="solid"/>
              </v:shape>
            </v:group>
            <v:group style="position:absolute;left:6813;top:14470;width:14;height:16" coordorigin="6813,14470" coordsize="14,16">
              <v:shape style="position:absolute;left:6813;top:14470;width:14;height:16" coordorigin="6813,14470" coordsize="14,16" path="m6815,14470l6814,14474,6814,14478,6813,14482,6817,14483,6822,14485,6826,14486,6826,14483,6827,14478,6815,14470xe" filled="true" fillcolor="#cfad80" stroked="false">
                <v:path arrowok="t"/>
                <v:fill type="solid"/>
              </v:shape>
            </v:group>
            <v:group style="position:absolute;left:6707;top:14445;width:8;height:17" coordorigin="6707,14445" coordsize="8,17">
              <v:shape style="position:absolute;left:6707;top:14445;width:8;height:17" coordorigin="6707,14445" coordsize="8,17" path="m6711,14445l6709,14447,6707,14450,6708,14455,6709,14458,6711,14461,6713,14458,6714,14456,6715,14454,6714,14451,6712,14448,6711,14445xe" filled="true" fillcolor="#cfad80" stroked="false">
                <v:path arrowok="t"/>
                <v:fill type="solid"/>
              </v:shape>
            </v:group>
            <v:group style="position:absolute;left:8961;top:13641;width:12;height:37" coordorigin="8961,13641" coordsize="12,37">
              <v:shape style="position:absolute;left:8961;top:13641;width:12;height:37" coordorigin="8961,13641" coordsize="12,37" path="m8969,13641l8961,13652,8965,13678,8970,13662,8973,13651,8969,13641xe" filled="true" fillcolor="#cfad80" stroked="false">
                <v:path arrowok="t"/>
                <v:fill type="solid"/>
              </v:shape>
            </v:group>
            <v:group style="position:absolute;left:5046;top:4756;width:69;height:148" coordorigin="5046,4756" coordsize="69,148">
              <v:shape style="position:absolute;left:5046;top:4756;width:69;height:148" coordorigin="5046,4756" coordsize="69,148" path="m5082,4823l5069,4823,5070,4830,5071,4844,5066,4847,5061,4849,5060,4860,5071,4879,5084,4892,5099,4903,5110,4880,5115,4868,5094,4852,5085,4843,5082,4823xe" filled="true" fillcolor="#cfad80" stroked="false">
                <v:path arrowok="t"/>
                <v:fill type="solid"/>
              </v:shape>
              <v:shape style="position:absolute;left:5046;top:4756;width:69;height:148" coordorigin="5046,4756" coordsize="69,148" path="m5051,4783l5048,4790,5046,4794,5051,4800,5057,4806,5058,4814,5061,4825,5064,4828,5069,4823,5082,4823,5080,4809,5067,4809,5066,4809,5064,4808,5063,4807,5059,4802,5056,4792,5051,4783xe" filled="true" fillcolor="#cfad80" stroked="false">
                <v:path arrowok="t"/>
                <v:fill type="solid"/>
              </v:shape>
              <v:shape style="position:absolute;left:5046;top:4756;width:69;height:148" coordorigin="5046,4756" coordsize="69,148" path="m5066,4756l5068,4774,5069,4784,5070,4795,5070,4796,5070,4800,5070,4802,5070,4805,5069,4808,5068,4808,5068,4808,5067,4808,5067,4809,5080,4809,5079,4800,5079,4798,5078,4797,5078,4797,5077,4797,5077,4796,5076,4795,5070,4795,5070,4795,5070,4795,5072,4787,5074,4779,5077,4770,5075,4767,5072,4764,5066,4756xe" filled="true" fillcolor="#cfad80" stroked="false">
                <v:path arrowok="t"/>
                <v:fill type="solid"/>
              </v:shape>
              <v:shape style="position:absolute;left:5046;top:4756;width:69;height:148" coordorigin="5046,4756" coordsize="69,148" path="m5075,4795l5072,4795,5071,4795,5070,4795,5076,4795,5076,4795,5075,4795xe" filled="true" fillcolor="#cfad80" stroked="false">
                <v:path arrowok="t"/>
                <v:fill type="solid"/>
              </v:shape>
            </v:group>
            <v:group style="position:absolute;left:10615;top:2039;width:70;height:101" coordorigin="10615,2039" coordsize="70,101">
              <v:shape style="position:absolute;left:10615;top:2039;width:70;height:101" coordorigin="10615,2039" coordsize="70,101" path="m10644,2039l10628,2040,10623,2042,10619,2044,10615,2045,10615,2051,10625,2054,10641,2062,10656,2082,10662,2099,10658,2119,10657,2122,10658,2130,10668,2140,10678,2140,10682,2125,10684,2091,10676,2077,10667,2075,10662,2075,10658,2068,10656,2062,10655,2057,10644,2039xe" filled="true" fillcolor="#cfad80" stroked="false">
                <v:path arrowok="t"/>
                <v:fill type="solid"/>
              </v:shape>
              <v:shape style="position:absolute;left:10615;top:2039;width:70;height:101" coordorigin="10615,2039" coordsize="70,101" path="m10663,2074l10662,2075,10667,2075,10663,2074xe" filled="true" fillcolor="#cfad80" stroked="false">
                <v:path arrowok="t"/>
                <v:fill type="solid"/>
              </v:shape>
            </v:group>
            <v:group style="position:absolute;left:5738;top:4881;width:74;height:88" coordorigin="5738,4881" coordsize="74,88">
              <v:shape style="position:absolute;left:5738;top:4881;width:74;height:88" coordorigin="5738,4881" coordsize="74,88" path="m5763,4948l5750,4948,5758,4967,5767,4969,5774,4957,5764,4957,5763,4948xe" filled="true" fillcolor="#cfad80" stroked="false">
                <v:path arrowok="t"/>
                <v:fill type="solid"/>
              </v:shape>
              <v:shape style="position:absolute;left:5738;top:4881;width:74;height:88" coordorigin="5738,4881" coordsize="74,88" path="m5770,4881l5775,4904,5775,4923,5771,4940,5764,4957,5774,4957,5779,4949,5785,4932,5790,4913,5806,4913,5809,4899,5809,4895,5797,4895,5784,4892,5770,4881xe" filled="true" fillcolor="#cfad80" stroked="false">
                <v:path arrowok="t"/>
                <v:fill type="solid"/>
              </v:shape>
              <v:shape style="position:absolute;left:5738;top:4881;width:74;height:88" coordorigin="5738,4881" coordsize="74,88" path="m5759,4929l5752,4930,5746,4932,5738,4933,5739,4941,5741,4956,5746,4954,5750,4948,5763,4948,5762,4946,5761,4938,5759,4929xe" filled="true" fillcolor="#cfad80" stroked="false">
                <v:path arrowok="t"/>
                <v:fill type="solid"/>
              </v:shape>
              <v:shape style="position:absolute;left:5738;top:4881;width:74;height:88" coordorigin="5738,4881" coordsize="74,88" path="m5806,4913l5790,4913,5806,4915,5806,4913xe" filled="true" fillcolor="#cfad80" stroked="false">
                <v:path arrowok="t"/>
                <v:fill type="solid"/>
              </v:shape>
              <v:shape style="position:absolute;left:5738;top:4881;width:74;height:88" coordorigin="5738,4881" coordsize="74,88" path="m5812,4882l5810,4884,5797,4895,5809,4895,5812,4882xe" filled="true" fillcolor="#cfad80" stroked="false">
                <v:path arrowok="t"/>
                <v:fill type="solid"/>
              </v:shape>
            </v:group>
            <v:group style="position:absolute;left:5741;top:4956;width:2;height:2" coordorigin="5741,4956" coordsize="2,2">
              <v:shape style="position:absolute;left:5741;top:4956;width:2;height:2" coordorigin="5741,4956" coordsize="1,1" path="m5741,4956l5741,4956,5741,4957,5741,4956xe" filled="true" fillcolor="#cfad80" stroked="false">
                <v:path arrowok="t"/>
                <v:fill type="solid"/>
              </v:shape>
            </v:group>
            <v:group style="position:absolute;left:10840;top:1865;width:58;height:70" coordorigin="10840,1865" coordsize="58,70">
              <v:shape style="position:absolute;left:10840;top:1865;width:58;height:70" coordorigin="10840,1865" coordsize="58,70" path="m10879,1865l10865,1875,10853,1891,10840,1910,10853,1926,10858,1934,10860,1931,10860,1931,10861,1919,10863,1895,10872,1888,10897,1888,10896,1883,10895,1874,10879,1865xe" filled="true" fillcolor="#cfad80" stroked="false">
                <v:path arrowok="t"/>
                <v:fill type="solid"/>
              </v:shape>
              <v:shape style="position:absolute;left:10840;top:1865;width:58;height:70" coordorigin="10840,1865" coordsize="58,70" path="m10897,1888l10872,1888,10889,1894,10891,1895,10894,1894,10898,1894,10897,1888xe" filled="true" fillcolor="#cfad80" stroked="false">
                <v:path arrowok="t"/>
                <v:fill type="solid"/>
              </v:shape>
            </v:group>
            <v:group style="position:absolute;left:10801;top:2026;width:49;height:59" coordorigin="10801,2026" coordsize="49,59">
              <v:shape style="position:absolute;left:10801;top:2026;width:49;height:59" coordorigin="10801,2026" coordsize="49,59" path="m10813,2047l10806,2066,10801,2085,10810,2082,10815,2070,10841,2070,10846,2060,10847,2052,10825,2052,10822,2050,10817,2047,10813,2047xe" filled="true" fillcolor="#cfad80" stroked="false">
                <v:path arrowok="t"/>
                <v:fill type="solid"/>
              </v:shape>
              <v:shape style="position:absolute;left:10801;top:2026;width:49;height:59" coordorigin="10801,2026" coordsize="49,59" path="m10841,2070l10815,2070,10828,2078,10839,2075,10841,2070xe" filled="true" fillcolor="#cfad80" stroked="false">
                <v:path arrowok="t"/>
                <v:fill type="solid"/>
              </v:shape>
              <v:shape style="position:absolute;left:10801;top:2026;width:49;height:59" coordorigin="10801,2026" coordsize="49,59" path="m10836,2026l10833,2034,10825,2052,10847,2052,10850,2035,10846,2032,10841,2030,10836,2026xe" filled="true" fillcolor="#cfad80" stroked="false">
                <v:path arrowok="t"/>
                <v:fill type="solid"/>
              </v:shape>
            </v:group>
            <v:group style="position:absolute;left:10552;top:2044;width:36;height:68" coordorigin="10552,2044" coordsize="36,68">
              <v:shape style="position:absolute;left:10552;top:2044;width:36;height:68" coordorigin="10552,2044" coordsize="36,68" path="m10575,2044l10566,2047,10561,2059,10557,2067,10552,2078,10555,2096,10558,2112,10563,2100,10566,2092,10569,2086,10584,2086,10586,2084,10588,2071,10587,2065,10583,2050,10575,2044xe" filled="true" fillcolor="#cfad80" stroked="false">
                <v:path arrowok="t"/>
                <v:fill type="solid"/>
              </v:shape>
              <v:shape style="position:absolute;left:10552;top:2044;width:36;height:68" coordorigin="10552,2044" coordsize="36,68" path="m10584,2086l10569,2086,10574,2087,10580,2090,10583,2087,10584,2086xe" filled="true" fillcolor="#cfad80" stroked="false">
                <v:path arrowok="t"/>
                <v:fill type="solid"/>
              </v:shape>
            </v:group>
            <v:group style="position:absolute;left:9775;top:2895;width:36;height:74" coordorigin="9775,2895" coordsize="36,74">
              <v:shape style="position:absolute;left:9775;top:2895;width:36;height:74" coordorigin="9775,2895" coordsize="36,74" path="m9790,2895l9783,2895,9775,2916,9788,2928,9795,2951,9795,2958,9803,2963,9808,2968,9810,2965,9809,2955,9804,2938,9798,2919,9790,2895xe" filled="true" fillcolor="#cfad80" stroked="false">
                <v:path arrowok="t"/>
                <v:fill type="solid"/>
              </v:shape>
            </v:group>
            <v:group style="position:absolute;left:10864;top:1975;width:20;height:68" coordorigin="10864,1975" coordsize="20,68">
              <v:shape style="position:absolute;left:10864;top:1975;width:20;height:68" coordorigin="10864,1975" coordsize="20,68" path="m10866,1975l10864,1986,10864,2009,10865,2028,10867,2042,10883,2005,10873,1987,10866,1975xe" filled="true" fillcolor="#cfad80" stroked="false">
                <v:path arrowok="t"/>
                <v:fill type="solid"/>
              </v:shape>
            </v:group>
            <v:group style="position:absolute;left:10800;top:1969;width:27;height:53" coordorigin="10800,1969" coordsize="27,53">
              <v:shape style="position:absolute;left:10800;top:1969;width:27;height:53" coordorigin="10800,1969" coordsize="27,53" path="m10822,1969l10809,1982,10800,1990,10812,2005,10825,2022,10825,2002,10827,1986,10822,1969xe" filled="true" fillcolor="#cfad80" stroked="false">
                <v:path arrowok="t"/>
                <v:fill type="solid"/>
              </v:shape>
            </v:group>
            <v:group style="position:absolute;left:5845;top:4898;width:23;height:56" coordorigin="5845,4898" coordsize="23,56">
              <v:shape style="position:absolute;left:5845;top:4898;width:23;height:56" coordorigin="5845,4898" coordsize="23,56" path="m5848,4898l5846,4903,5845,4906,5856,4915,5862,4919,5855,4934,5851,4942,5846,4954,5866,4953,5867,4926,5862,4910,5848,4898xe" filled="true" fillcolor="#cfad80" stroked="false">
                <v:path arrowok="t"/>
                <v:fill type="solid"/>
              </v:shape>
            </v:group>
            <v:group style="position:absolute;left:5818;top:4816;width:27;height:45" coordorigin="5818,4816" coordsize="27,45">
              <v:shape style="position:absolute;left:5818;top:4816;width:27;height:45" coordorigin="5818,4816" coordsize="27,45" path="m5831,4816l5827,4828,5822,4838,5818,4853,5831,4860,5840,4851,5845,4837,5841,4821,5831,4816xe" filled="true" fillcolor="#cfad80" stroked="false">
                <v:path arrowok="t"/>
                <v:fill type="solid"/>
              </v:shape>
            </v:group>
            <v:group style="position:absolute;left:10887;top:2033;width:20;height:50" coordorigin="10887,2033" coordsize="20,50">
              <v:shape style="position:absolute;left:10887;top:2033;width:20;height:50" coordorigin="10887,2033" coordsize="20,50" path="m10907,2033l10903,2035,10892,2048,10887,2073,10895,2082,10900,2071,10907,2067,10907,2033xe" filled="true" fillcolor="#cfad80" stroked="false">
                <v:path arrowok="t"/>
                <v:fill type="solid"/>
              </v:shape>
            </v:group>
            <v:group style="position:absolute;left:6367;top:1164;width:20;height:37" coordorigin="6367,1164" coordsize="20,37">
              <v:shape style="position:absolute;left:6367;top:1164;width:20;height:37" coordorigin="6367,1164" coordsize="20,37" path="m6367,1164l6368,1192,6373,1200,6386,1193,6377,1179,6367,1164xe" filled="true" fillcolor="#cfad80" stroked="false">
                <v:path arrowok="t"/>
                <v:fill type="solid"/>
              </v:shape>
            </v:group>
            <v:group style="position:absolute;left:8393;top:2565;width:27;height:37" coordorigin="8393,2565" coordsize="27,37">
              <v:shape style="position:absolute;left:8393;top:2565;width:27;height:37" coordorigin="8393,2565" coordsize="27,37" path="m8420,2565l8403,2567,8396,2585,8393,2601,8398,2602,8405,2601,8408,2577,8420,2565xe" filled="true" fillcolor="#cfad80" stroked="false">
                <v:path arrowok="t"/>
                <v:fill type="solid"/>
              </v:shape>
            </v:group>
            <v:group style="position:absolute;left:10686;top:2192;width:23;height:40" coordorigin="10686,2192" coordsize="23,40">
              <v:shape style="position:absolute;left:10686;top:2192;width:23;height:40" coordorigin="10686,2192" coordsize="23,40" path="m10704,2192l10699,2192,10694,2205,10691,2217,10686,2232,10694,2231,10709,2213,10709,2205,10709,2201,10708,2194,10704,2192xe" filled="true" fillcolor="#cfad80" stroked="false">
                <v:path arrowok="t"/>
                <v:fill type="solid"/>
              </v:shape>
            </v:group>
            <v:group style="position:absolute;left:10798;top:1891;width:20;height:45" coordorigin="10798,1891" coordsize="20,45">
              <v:shape style="position:absolute;left:10798;top:1891;width:20;height:45" coordorigin="10798,1891" coordsize="20,45" path="m10806,1891l10803,1903,10802,1909,10800,1921,10798,1927,10798,1935,10809,1935,10818,1919,10811,1903,10806,1891xe" filled="true" fillcolor="#cfad80" stroked="false">
                <v:path arrowok="t"/>
                <v:fill type="solid"/>
              </v:shape>
            </v:group>
            <v:group style="position:absolute;left:10874;top:1738;width:20;height:44" coordorigin="10874,1738" coordsize="20,44">
              <v:shape style="position:absolute;left:10874;top:1738;width:20;height:44" coordorigin="10874,1738" coordsize="20,44" path="m10881,1738l10875,1753,10874,1773,10880,1782,10894,1780,10892,1777,10880,1777,10883,1749,10881,1738xe" filled="true" fillcolor="#cfad80" stroked="false">
                <v:path arrowok="t"/>
                <v:fill type="solid"/>
              </v:shape>
              <v:shape style="position:absolute;left:10874;top:1738;width:20;height:44" coordorigin="10874,1738" coordsize="20,44" path="m10890,1771l10880,1777,10892,1777,10890,1771xe" filled="true" fillcolor="#cfad80" stroked="false">
                <v:path arrowok="t"/>
                <v:fill type="solid"/>
              </v:shape>
            </v:group>
            <v:group style="position:absolute;left:6419;top:855;width:17;height:58" coordorigin="6419,855" coordsize="17,58">
              <v:shape style="position:absolute;left:6419;top:855;width:17;height:58" coordorigin="6419,855" coordsize="17,58" path="m6428,855l6424,867,6419,887,6422,892,6427,902,6433,913,6434,911,6434,910,6435,909,6428,855xe" filled="true" fillcolor="#cfad80" stroked="false">
                <v:path arrowok="t"/>
                <v:fill type="solid"/>
              </v:shape>
            </v:group>
            <v:group style="position:absolute;left:10734;top:2029;width:27;height:36" coordorigin="10734,2029" coordsize="27,36">
              <v:shape style="position:absolute;left:10734;top:2029;width:27;height:36" coordorigin="10734,2029" coordsize="27,36" path="m10747,2029l10743,2034,10740,2038,10734,2046,10742,2057,10751,2065,10761,2056,10755,2049,10744,2036,10745,2034,10746,2032,10747,2029xe" filled="true" fillcolor="#cfad80" stroked="false">
                <v:path arrowok="t"/>
                <v:fill type="solid"/>
              </v:shape>
            </v:group>
            <v:group style="position:absolute;left:6228;top:739;width:15;height:34" coordorigin="6228,739" coordsize="15,34">
              <v:shape style="position:absolute;left:6228;top:739;width:15;height:34" coordorigin="6228,739" coordsize="15,34" path="m6242,739l6231,743,6228,772,6240,767,6242,739xe" filled="true" fillcolor="#cfad80" stroked="false">
                <v:path arrowok="t"/>
                <v:fill type="solid"/>
              </v:shape>
            </v:group>
            <v:group style="position:absolute;left:4238;top:720;width:22;height:25" coordorigin="4238,720" coordsize="22,25">
              <v:shape style="position:absolute;left:4238;top:720;width:22;height:25" coordorigin="4238,720" coordsize="22,25" path="m4256,720l4238,720,4245,737,4247,739,4260,745,4256,720xe" filled="true" fillcolor="#cfad80" stroked="false">
                <v:path arrowok="t"/>
                <v:fill type="solid"/>
              </v:shape>
            </v:group>
            <v:group style="position:absolute;left:10455;top:2068;width:20;height:37" coordorigin="10455,2068" coordsize="20,37">
              <v:shape style="position:absolute;left:10455;top:2068;width:20;height:37" coordorigin="10455,2068" coordsize="20,37" path="m10460,2068l10455,2070,10455,2080,10455,2088,10456,2105,10465,2093,10474,2079,10469,2075,10466,2070,10463,2069,10460,2068xe" filled="true" fillcolor="#cfad80" stroked="false">
                <v:path arrowok="t"/>
                <v:fill type="solid"/>
              </v:shape>
            </v:group>
            <v:group style="position:absolute;left:10558;top:2875;width:26;height:19" coordorigin="10558,2875" coordsize="26,19">
              <v:shape style="position:absolute;left:10558;top:2875;width:26;height:19" coordorigin="10558,2875" coordsize="26,19" path="m10572,2875l10558,2876,10568,2894,10584,2890,10572,2875xe" filled="true" fillcolor="#cfad80" stroked="false">
                <v:path arrowok="t"/>
                <v:fill type="solid"/>
              </v:shape>
            </v:group>
            <v:group style="position:absolute;left:10860;top:1813;width:17;height:45" coordorigin="10860,1813" coordsize="17,45">
              <v:shape style="position:absolute;left:10860;top:1813;width:17;height:45" coordorigin="10860,1813" coordsize="17,45" path="m10870,1813l10869,1817,10865,1835,10860,1857,10864,1855,10874,1838,10877,1815,10874,1814,10870,1813xe" filled="true" fillcolor="#cfad80" stroked="false">
                <v:path arrowok="t"/>
                <v:fill type="solid"/>
              </v:shape>
            </v:group>
            <v:group style="position:absolute;left:6778;top:3530;width:24;height:31" coordorigin="6778,3530" coordsize="24,31">
              <v:shape style="position:absolute;left:6778;top:3530;width:24;height:31" coordorigin="6778,3530" coordsize="24,31" path="m6801,3530l6778,3536,6782,3546,6786,3561,6793,3550,6798,3543,6802,3535,6801,3530xe" filled="true" fillcolor="#cfad80" stroked="false">
                <v:path arrowok="t"/>
                <v:fill type="solid"/>
              </v:shape>
            </v:group>
            <v:group style="position:absolute;left:7356;top:3614;width:9;height:41" coordorigin="7356,3614" coordsize="9,41">
              <v:shape style="position:absolute;left:7356;top:3614;width:9;height:41" coordorigin="7356,3614" coordsize="9,41" path="m7356,3614l7359,3633,7361,3654,7363,3646,7365,3621,7356,3614xe" filled="true" fillcolor="#cfad80" stroked="false">
                <v:path arrowok="t"/>
                <v:fill type="solid"/>
              </v:shape>
            </v:group>
            <v:group style="position:absolute;left:10813;top:1883;width:20;height:22" coordorigin="10813,1883" coordsize="20,22">
              <v:shape style="position:absolute;left:10813;top:1883;width:20;height:22" coordorigin="10813,1883" coordsize="20,22" path="m10826,1883l10820,1884,10813,1903,10827,1904,10833,1899,10826,1883xe" filled="true" fillcolor="#cfad80" stroked="false">
                <v:path arrowok="t"/>
                <v:fill type="solid"/>
              </v:shape>
            </v:group>
            <v:group style="position:absolute;left:5887;top:1247;width:13;height:48" coordorigin="5887,1247" coordsize="13,48">
              <v:shape style="position:absolute;left:5887;top:1247;width:13;height:48" coordorigin="5887,1247" coordsize="13,48" path="m5897,1247l5894,1251,5891,1271,5887,1290,5889,1292,5892,1294,5895,1289,5899,1269,5900,1249,5898,1248,5897,1247xe" filled="true" fillcolor="#cfad80" stroked="false">
                <v:path arrowok="t"/>
                <v:fill type="solid"/>
              </v:shape>
            </v:group>
            <v:group style="position:absolute;left:7538;top:3255;width:27;height:22" coordorigin="7538,3255" coordsize="27,22">
              <v:shape style="position:absolute;left:7538;top:3255;width:27;height:22" coordorigin="7538,3255" coordsize="27,22" path="m7565,3255l7545,3256,7544,3257,7538,3277,7543,3272,7555,3269,7565,3255xe" filled="true" fillcolor="#cfad80" stroked="false">
                <v:path arrowok="t"/>
                <v:fill type="solid"/>
              </v:shape>
            </v:group>
            <v:group style="position:absolute;left:8998;top:1501;width:17;height:35" coordorigin="8998,1501" coordsize="17,35">
              <v:shape style="position:absolute;left:8998;top:1501;width:17;height:35" coordorigin="8998,1501" coordsize="17,35" path="m9004,1501l9002,1512,9000,1521,8998,1530,8998,1532,8999,1533,9000,1535,9003,1532,9008,1530,9013,1517,9014,1508,9004,1501xe" filled="true" fillcolor="#cfad80" stroked="false">
                <v:path arrowok="t"/>
                <v:fill type="solid"/>
              </v:shape>
            </v:group>
            <v:group style="position:absolute;left:10440;top:2103;width:18;height:37" coordorigin="10440,2103" coordsize="18,37">
              <v:shape style="position:absolute;left:10440;top:2103;width:18;height:37" coordorigin="10440,2103" coordsize="18,37" path="m10446,2103l10443,2107,10440,2124,10445,2140,10448,2129,10450,2120,10452,2113,10450,2109,10446,2103xe" filled="true" fillcolor="#cfad80" stroked="false">
                <v:path arrowok="t"/>
                <v:fill type="solid"/>
              </v:shape>
              <v:shape style="position:absolute;left:10440;top:2103;width:18;height:37" coordorigin="10440,2103" coordsize="18,37" path="m10452,2113l10454,2115,10455,2118,10457,2120,10453,2114,10452,2113xe" filled="true" fillcolor="#cfad80" stroked="false">
                <v:path arrowok="t"/>
                <v:fill type="solid"/>
              </v:shape>
            </v:group>
            <v:group style="position:absolute;left:10745;top:2083;width:12;height:36" coordorigin="10745,2083" coordsize="12,36">
              <v:shape style="position:absolute;left:10745;top:2083;width:12;height:36" coordorigin="10745,2083" coordsize="12,36" path="m10748,2083l10745,2100,10748,2119,10757,2110,10753,2095,10748,2083xe" filled="true" fillcolor="#cfad80" stroked="false">
                <v:path arrowok="t"/>
                <v:fill type="solid"/>
              </v:shape>
            </v:group>
            <v:group style="position:absolute;left:7359;top:3343;width:18;height:33" coordorigin="7359,3343" coordsize="18,33">
              <v:shape style="position:absolute;left:7359;top:3343;width:18;height:33" coordorigin="7359,3343" coordsize="18,33" path="m7359,3343l7359,3365,7366,3371,7374,3376,7375,3373,7377,3367,7371,3359,7365,3351,7359,3343xe" filled="true" fillcolor="#cfad80" stroked="false">
                <v:path arrowok="t"/>
                <v:fill type="solid"/>
              </v:shape>
            </v:group>
            <v:group style="position:absolute;left:6340;top:920;width:20;height:26" coordorigin="6340,920" coordsize="20,26">
              <v:shape style="position:absolute;left:6340;top:920;width:20;height:26" coordorigin="6340,920" coordsize="20,26" path="m6359,920l6352,924,6340,930,6340,933,6340,935,6341,938,6346,940,6358,946,6358,935,6359,930,6359,920xe" filled="true" fillcolor="#cfad80" stroked="false">
                <v:path arrowok="t"/>
                <v:fill type="solid"/>
              </v:shape>
            </v:group>
            <v:group style="position:absolute;left:10032;top:2408;width:16;height:29" coordorigin="10032,2408" coordsize="16,29">
              <v:shape style="position:absolute;left:10032;top:2408;width:16;height:29" coordorigin="10032,2408" coordsize="16,29" path="m10034,2408l10032,2417,10038,2436,10044,2421,10047,2410,10034,2408xe" filled="true" fillcolor="#cfad80" stroked="false">
                <v:path arrowok="t"/>
                <v:fill type="solid"/>
              </v:shape>
            </v:group>
            <v:group style="position:absolute;left:10576;top:2140;width:13;height:32" coordorigin="10576,2140" coordsize="13,32">
              <v:shape style="position:absolute;left:10576;top:2140;width:13;height:32" coordorigin="10576,2140" coordsize="13,32" path="m10578,2140l10577,2152,10576,2171,10585,2162,10588,2152,10578,2140xe" filled="true" fillcolor="#cfad80" stroked="false">
                <v:path arrowok="t"/>
                <v:fill type="solid"/>
              </v:shape>
            </v:group>
            <v:group style="position:absolute;left:10289;top:2551;width:21;height:18" coordorigin="10289,2551" coordsize="21,18">
              <v:shape style="position:absolute;left:10289;top:2551;width:21;height:18" coordorigin="10289,2551" coordsize="21,18" path="m10298,2551l10289,2560,10290,2563,10290,2565,10290,2568,10296,2567,10302,2565,10309,2563,10308,2558,10298,2551xe" filled="true" fillcolor="#cfad80" stroked="false">
                <v:path arrowok="t"/>
                <v:fill type="solid"/>
              </v:shape>
            </v:group>
            <v:group style="position:absolute;left:7193;top:2534;width:16;height:26" coordorigin="7193,2534" coordsize="16,26">
              <v:shape style="position:absolute;left:7193;top:2534;width:16;height:26" coordorigin="7193,2534" coordsize="16,26" path="m7195,2534l7193,2553,7201,2559,7205,2557,7209,2541,7201,2534,7195,2534xe" filled="true" fillcolor="#cfad80" stroked="false">
                <v:path arrowok="t"/>
                <v:fill type="solid"/>
              </v:shape>
            </v:group>
            <v:group style="position:absolute;left:10577;top:2104;width:10;height:36" coordorigin="10577,2104" coordsize="10,36">
              <v:shape style="position:absolute;left:10577;top:2104;width:10;height:36" coordorigin="10577,2104" coordsize="10,36" path="m10583,2104l10577,2119,10581,2140,10584,2125,10586,2115,10583,2104xe" filled="true" fillcolor="#cfad80" stroked="false">
                <v:path arrowok="t"/>
                <v:fill type="solid"/>
              </v:shape>
            </v:group>
            <v:group style="position:absolute;left:10505;top:2100;width:21;height:30" coordorigin="10505,2100" coordsize="21,30">
              <v:shape style="position:absolute;left:10505;top:2100;width:21;height:30" coordorigin="10505,2100" coordsize="21,30" path="m10508,2100l10507,2112,10505,2130,10518,2118,10526,2110,10519,2106,10514,2104,10508,2100xe" filled="true" fillcolor="#cfad80" stroked="false">
                <v:path arrowok="t"/>
                <v:fill type="solid"/>
              </v:shape>
            </v:group>
            <v:group style="position:absolute;left:10808;top:2148;width:10;height:35" coordorigin="10808,2148" coordsize="10,35">
              <v:shape style="position:absolute;left:10808;top:2148;width:10;height:35" coordorigin="10808,2148" coordsize="10,35" path="m10814,2148l10811,2151,10808,2153,10808,2153,10810,2163,10812,2172,10813,2182,10816,2180,10817,2180,10816,2170,10814,2148xe" filled="true" fillcolor="#cfad80" stroked="false">
                <v:path arrowok="t"/>
                <v:fill type="solid"/>
              </v:shape>
            </v:group>
            <v:group style="position:absolute;left:6331;top:1062;width:12;height:29" coordorigin="6331,1062" coordsize="12,29">
              <v:shape style="position:absolute;left:6331;top:1062;width:12;height:29" coordorigin="6331,1062" coordsize="12,29" path="m6342,1062l6332,1063,6331,1074,6333,1091,6336,1079,6340,1071,6342,1062xe" filled="true" fillcolor="#cfad80" stroked="false">
                <v:path arrowok="t"/>
                <v:fill type="solid"/>
              </v:shape>
            </v:group>
            <v:group style="position:absolute;left:10539;top:2042;width:16;height:33" coordorigin="10539,2042" coordsize="16,33">
              <v:shape style="position:absolute;left:10539;top:2042;width:16;height:33" coordorigin="10539,2042" coordsize="16,33" path="m10554,2042l10539,2058,10543,2068,10546,2075,10551,2055,10554,2042xe" filled="true" fillcolor="#cfad80" stroked="false">
                <v:path arrowok="t"/>
                <v:fill type="solid"/>
              </v:shape>
            </v:group>
            <v:group style="position:absolute;left:7259;top:2573;width:12;height:29" coordorigin="7259,2573" coordsize="12,29">
              <v:shape style="position:absolute;left:7259;top:2573;width:12;height:29" coordorigin="7259,2573" coordsize="12,29" path="m7271,2573l7259,2582,7265,2601,7269,2582,7271,2573xe" filled="true" fillcolor="#cfad80" stroked="false">
                <v:path arrowok="t"/>
                <v:fill type="solid"/>
              </v:shape>
            </v:group>
            <v:group style="position:absolute;left:10605;top:2358;width:16;height:30" coordorigin="10605,2358" coordsize="16,30">
              <v:shape style="position:absolute;left:10605;top:2358;width:16;height:30" coordorigin="10605,2358" coordsize="16,30" path="m10620,2358l10615,2360,10605,2365,10610,2372,10620,2387,10620,2358xe" filled="true" fillcolor="#cfad80" stroked="false">
                <v:path arrowok="t"/>
                <v:fill type="solid"/>
              </v:shape>
            </v:group>
            <v:group style="position:absolute;left:6810;top:3796;width:16;height:24" coordorigin="6810,3796" coordsize="16,24">
              <v:shape style="position:absolute;left:6810;top:3796;width:16;height:24" coordorigin="6810,3796" coordsize="16,24" path="m6821,3796l6817,3798,6815,3804,6810,3811,6815,3815,6818,3820,6822,3816,6824,3810,6826,3806,6824,3802,6821,3796xe" filled="true" fillcolor="#cfad80" stroked="false">
                <v:path arrowok="t"/>
                <v:fill type="solid"/>
              </v:shape>
            </v:group>
            <v:group style="position:absolute;left:6213;top:869;width:11;height:27" coordorigin="6213,869" coordsize="11,27">
              <v:shape style="position:absolute;left:6213;top:869;width:11;height:27" coordorigin="6213,869" coordsize="11,27" path="m6223,869l6213,874,6215,895,6218,888,6220,880,6223,869xe" filled="true" fillcolor="#cfad80" stroked="false">
                <v:path arrowok="t"/>
                <v:fill type="solid"/>
              </v:shape>
            </v:group>
            <v:group style="position:absolute;left:7546;top:3171;width:19;height:20" coordorigin="7546,3171" coordsize="19,20">
              <v:shape style="position:absolute;left:7546;top:3171;width:19;height:20" coordorigin="7546,3171" coordsize="19,20" path="m7546,3171l7547,3183,7548,3190,7554,3185,7565,3178,7564,3176,7564,3175,7564,3173,7546,3171xe" filled="true" fillcolor="#cfad80" stroked="false">
                <v:path arrowok="t"/>
                <v:fill type="solid"/>
              </v:shape>
            </v:group>
            <v:group style="position:absolute;left:6409;top:920;width:17;height:28" coordorigin="6409,920" coordsize="17,28">
              <v:shape style="position:absolute;left:6409;top:920;width:17;height:28" coordorigin="6409,920" coordsize="17,28" path="m6419,920l6409,934,6424,947,6424,944,6426,941,6425,940,6422,930,6419,920xe" filled="true" fillcolor="#cfad80" stroked="false">
                <v:path arrowok="t"/>
                <v:fill type="solid"/>
              </v:shape>
            </v:group>
            <v:group style="position:absolute;left:6877;top:4041;width:16;height:29" coordorigin="6877,4041" coordsize="16,29">
              <v:shape style="position:absolute;left:6877;top:4041;width:16;height:29" coordorigin="6877,4041" coordsize="16,29" path="m6888,4041l6884,4052,6882,4058,6877,4070,6893,4070,6888,4041xe" filled="true" fillcolor="#cfad80" stroked="false">
                <v:path arrowok="t"/>
                <v:fill type="solid"/>
              </v:shape>
            </v:group>
            <v:group style="position:absolute;left:10164;top:1614;width:21;height:29" coordorigin="10164,1614" coordsize="21,29">
              <v:shape style="position:absolute;left:10164;top:1614;width:21;height:29" coordorigin="10164,1614" coordsize="21,29" path="m10178,1614l10173,1615,10164,1626,10172,1629,10177,1642,10185,1628,10178,1614xe" filled="true" fillcolor="#cfad80" stroked="false">
                <v:path arrowok="t"/>
                <v:fill type="solid"/>
              </v:shape>
            </v:group>
            <v:group style="position:absolute;left:5815;top:4878;width:16;height:26" coordorigin="5815,4878" coordsize="16,26">
              <v:shape style="position:absolute;left:5815;top:4878;width:16;height:26" coordorigin="5815,4878" coordsize="16,26" path="m5823,4878l5815,4885,5817,4903,5830,4898,5827,4886,5823,4878xe" filled="true" fillcolor="#cfad80" stroked="false">
                <v:path arrowok="t"/>
                <v:fill type="solid"/>
              </v:shape>
            </v:group>
            <v:group style="position:absolute;left:5800;top:4835;width:10;height:39" coordorigin="5800,4835" coordsize="10,39">
              <v:shape style="position:absolute;left:5800;top:4835;width:10;height:39" coordorigin="5800,4835" coordsize="10,39" path="m5809,4835l5804,4856,5800,4873,5801,4873,5810,4858,5809,4835xe" filled="true" fillcolor="#cfad80" stroked="false">
                <v:path arrowok="t"/>
                <v:fill type="solid"/>
              </v:shape>
            </v:group>
            <v:group style="position:absolute;left:5784;top:4945;width:15;height:33" coordorigin="5784,4945" coordsize="15,33">
              <v:shape style="position:absolute;left:5784;top:4945;width:15;height:33" coordorigin="5784,4945" coordsize="15,33" path="m5798,4945l5786,4950,5787,4963,5784,4972,5786,4974,5787,4976,5789,4977,5792,4968,5794,4958,5798,4945xe" filled="true" fillcolor="#cfad80" stroked="false">
                <v:path arrowok="t"/>
                <v:fill type="solid"/>
              </v:shape>
            </v:group>
            <v:group style="position:absolute;left:7271;top:2279;width:14;height:15" coordorigin="7271,2279" coordsize="14,15">
              <v:shape style="position:absolute;left:7271;top:2279;width:14;height:15" coordorigin="7271,2279" coordsize="14,15" path="m7284,2279l7280,2281,7276,2282,7272,2284,7271,2289,7274,2291,7277,2294,7281,2294,7283,2290,7285,2287,7285,2285,7284,2279xe" filled="true" fillcolor="#cfad80" stroked="false">
                <v:path arrowok="t"/>
                <v:fill type="solid"/>
              </v:shape>
            </v:group>
            <v:group style="position:absolute;left:10720;top:2194;width:11;height:10" coordorigin="10720,2194" coordsize="11,10">
              <v:shape style="position:absolute;left:10720;top:2194;width:11;height:10" coordorigin="10720,2194" coordsize="11,10" path="m10730,2194l10727,2194,10723,2194,10720,2195,10720,2201,10723,2202,10730,2203,10730,2194xe" filled="true" fillcolor="#cfad80" stroked="false">
                <v:path arrowok="t"/>
                <v:fill type="solid"/>
              </v:shape>
            </v:group>
            <v:group style="position:absolute;left:9994;top:726;width:6;height:33" coordorigin="9994,726" coordsize="6,33">
              <v:shape style="position:absolute;left:9994;top:726;width:6;height:33" coordorigin="9994,726" coordsize="6,33" path="m10000,726l9994,741,10000,758,10000,726xe" filled="true" fillcolor="#cfad80" stroked="false">
                <v:path arrowok="t"/>
                <v:fill type="solid"/>
              </v:shape>
            </v:group>
            <v:group style="position:absolute;left:10504;top:2030;width:14;height:25" coordorigin="10504,2030" coordsize="14,25">
              <v:shape style="position:absolute;left:10504;top:2030;width:14;height:25" coordorigin="10504,2030" coordsize="14,25" path="m10504,2030l10507,2054,10517,2041,10510,2035,10504,2030xe" filled="true" fillcolor="#cfad80" stroked="false">
                <v:path arrowok="t"/>
                <v:fill type="solid"/>
              </v:shape>
            </v:group>
            <v:group style="position:absolute;left:9074;top:996;width:13;height:34" coordorigin="9074,996" coordsize="13,34">
              <v:shape style="position:absolute;left:9074;top:996;width:13;height:34" coordorigin="9074,996" coordsize="13,34" path="m9083,996l9080,1004,9074,1007,9076,1029,9087,1000,9086,999,9084,997,9083,996xe" filled="true" fillcolor="#cfad80" stroked="false">
                <v:path arrowok="t"/>
                <v:fill type="solid"/>
              </v:shape>
            </v:group>
            <v:group style="position:absolute;left:10376;top:2503;width:8;height:25" coordorigin="10376,2503" coordsize="8,25">
              <v:shape style="position:absolute;left:10376;top:2503;width:8;height:25" coordorigin="10376,2503" coordsize="8,25" path="m10378,2503l10376,2526,10381,2527,10382,2519,10382,2511,10383,2503,10382,2503,10378,2503xe" filled="true" fillcolor="#cfad80" stroked="false">
                <v:path arrowok="t"/>
                <v:fill type="solid"/>
              </v:shape>
            </v:group>
            <v:group style="position:absolute;left:9440;top:1031;width:16;height:22" coordorigin="9440,1031" coordsize="16,22">
              <v:shape style="position:absolute;left:9440;top:1031;width:16;height:22" coordorigin="9440,1031" coordsize="16,22" path="m9443,1031l9442,1034,9441,1036,9440,1038,9445,1043,9449,1048,9453,1052,9454,1049,9455,1046,9456,1043,9452,1039,9447,1035,9443,1031xe" filled="true" fillcolor="#cfad80" stroked="false">
                <v:path arrowok="t"/>
                <v:fill type="solid"/>
              </v:shape>
            </v:group>
            <v:group style="position:absolute;left:10886;top:1705;width:9;height:26" coordorigin="10886,1705" coordsize="9,26">
              <v:shape style="position:absolute;left:10886;top:1705;width:9;height:26" coordorigin="10886,1705" coordsize="9,26" path="m10891,1705l10889,1706,10888,1707,10886,1708,10889,1724,10890,1731,10892,1730,10893,1730,10894,1729,10893,1721,10892,1713,10891,1705xe" filled="true" fillcolor="#cfad80" stroked="false">
                <v:path arrowok="t"/>
                <v:fill type="solid"/>
              </v:shape>
            </v:group>
            <v:group style="position:absolute;left:10906;top:1886;width:11;height:28" coordorigin="10906,1886" coordsize="11,28">
              <v:shape style="position:absolute;left:10906;top:1886;width:11;height:28" coordorigin="10906,1886" coordsize="11,28" path="m10908,1886l10907,1893,10907,1898,10907,1901,10906,1912,10916,1914,10908,1886xe" filled="true" fillcolor="#cfad80" stroked="false">
                <v:path arrowok="t"/>
                <v:fill type="solid"/>
              </v:shape>
            </v:group>
            <v:group style="position:absolute;left:10700;top:1929;width:4;height:22" coordorigin="10700,1929" coordsize="4,22">
              <v:shape style="position:absolute;left:10700;top:1929;width:4;height:22" coordorigin="10700,1929" coordsize="4,22" path="m10704,1929l10703,1930,10700,1930,10701,1937,10701,1944,10701,1951,10704,1951,10704,1929xe" filled="true" fillcolor="#cfad80" stroked="false">
                <v:path arrowok="t"/>
                <v:fill type="solid"/>
              </v:shape>
            </v:group>
            <v:group style="position:absolute;left:10885;top:1830;width:11;height:17" coordorigin="10885,1830" coordsize="11,17">
              <v:shape style="position:absolute;left:10885;top:1830;width:11;height:17" coordorigin="10885,1830" coordsize="11,17" path="m10890,1830l10889,1833,10885,1843,10889,1844,10891,1846,10893,1845,10894,1845,10896,1838,10895,1837,10894,1834,10892,1832,10890,1830xe" filled="true" fillcolor="#cfad80" stroked="false">
                <v:path arrowok="t"/>
                <v:fill type="solid"/>
              </v:shape>
            </v:group>
            <v:group style="position:absolute;left:2152;top:1954;width:10;height:16" coordorigin="2152,1954" coordsize="10,16">
              <v:shape style="position:absolute;left:2152;top:1954;width:10;height:16" coordorigin="2152,1954" coordsize="10,16" path="m2159,1954l2156,1957,2154,1961,2152,1965,2153,1966,2154,1969,2154,1969,2157,1966,2159,1962,2161,1959,2160,1957,2159,1955,2159,1954xe" filled="true" fillcolor="#cfad80" stroked="false">
                <v:path arrowok="t"/>
                <v:fill type="solid"/>
              </v:shape>
            </v:group>
            <v:group style="position:absolute;left:7496;top:3257;width:14;height:19" coordorigin="7496,3257" coordsize="14,19">
              <v:shape style="position:absolute;left:7496;top:3257;width:14;height:19" coordorigin="7496,3257" coordsize="14,19" path="m7496,3257l7498,3276,7503,3273,7510,3264,7506,3262,7496,3257xe" filled="true" fillcolor="#cfad80" stroked="false">
                <v:path arrowok="t"/>
                <v:fill type="solid"/>
              </v:shape>
            </v:group>
            <v:group style="position:absolute;left:10169;top:1552;width:14;height:17" coordorigin="10169,1552" coordsize="14,17">
              <v:shape style="position:absolute;left:10169;top:1552;width:14;height:17" coordorigin="10169,1552" coordsize="14,17" path="m10174,1552l10172,1556,10170,1560,10169,1564,10174,1565,10176,1566,10178,1567,10179,1568,10181,1569,10181,1567,10182,1565,10182,1564,10180,1560,10177,1556,10174,1552xe" filled="true" fillcolor="#cfad80" stroked="false">
                <v:path arrowok="t"/>
                <v:fill type="solid"/>
              </v:shape>
            </v:group>
            <v:group style="position:absolute;left:9849;top:2919;width:7;height:19" coordorigin="9849,2919" coordsize="7,19">
              <v:shape style="position:absolute;left:9849;top:2919;width:7;height:19" coordorigin="9849,2919" coordsize="7,19" path="m9852,2919l9850,2930,9849,2935,9851,2936,9852,2937,9853,2932,9854,2926,9855,2921,9853,2920,9852,2919xe" filled="true" fillcolor="#cfad80" stroked="false">
                <v:path arrowok="t"/>
                <v:fill type="solid"/>
              </v:shape>
            </v:group>
            <v:group style="position:absolute;left:7752;top:960;width:9;height:20" coordorigin="7752,960" coordsize="9,20">
              <v:shape style="position:absolute;left:7752;top:960;width:9;height:20" coordorigin="7752,960" coordsize="9,20" path="m7756,960l7755,961,7754,963,7752,965,7756,974,7758,979,7761,976,7761,976,7759,970,7758,965,7756,960xe" filled="true" fillcolor="#cfad80" stroked="false">
                <v:path arrowok="t"/>
                <v:fill type="solid"/>
              </v:shape>
            </v:group>
            <v:group style="position:absolute;left:6859;top:4034;width:8;height:24" coordorigin="6859,4034" coordsize="8,24">
              <v:shape style="position:absolute;left:6859;top:4034;width:8;height:24" coordorigin="6859,4034" coordsize="8,24" path="m6862,4034l6860,4048,6859,4055,6863,4058,6865,4043,6866,4036,6865,4035,6862,4034xe" filled="true" fillcolor="#cfad80" stroked="false">
                <v:path arrowok="t"/>
                <v:fill type="solid"/>
              </v:shape>
            </v:group>
            <v:group style="position:absolute;left:10747;top:1988;width:13;height:17" coordorigin="10747,1988" coordsize="13,17">
              <v:shape style="position:absolute;left:10747;top:1988;width:13;height:17" coordorigin="10747,1988" coordsize="13,17" path="m10753,1988l10751,1992,10747,1997,10750,2001,10752,2005,10756,2005,10758,2000,10760,1998,10758,1995,10757,1989,10755,1989,10753,1988xe" filled="true" fillcolor="#cfad80" stroked="false">
                <v:path arrowok="t"/>
                <v:fill type="solid"/>
              </v:shape>
            </v:group>
            <v:group style="position:absolute;left:10594;top:2029;width:9;height:11" coordorigin="10594,2029" coordsize="9,11">
              <v:shape style="position:absolute;left:10594;top:2029;width:9;height:11" coordorigin="10594,2029" coordsize="9,11" path="m10594,2029l10594,2038,10602,2039,10602,2033,10603,2030,10600,2030,10597,2029,10594,2029xe" filled="true" fillcolor="#cfad80" stroked="false">
                <v:path arrowok="t"/>
                <v:fill type="solid"/>
              </v:shape>
            </v:group>
            <v:group style="position:absolute;left:6398;top:905;width:8;height:15" coordorigin="6398,905" coordsize="8,15">
              <v:shape style="position:absolute;left:6398;top:905;width:8;height:15" coordorigin="6398,905" coordsize="8,15" path="m6402,905l6401,906,6400,907,6399,911,6398,914,6403,920,6404,917,6405,913,6405,909,6402,905xe" filled="true" fillcolor="#cfad80" stroked="false">
                <v:path arrowok="t"/>
                <v:fill type="solid"/>
              </v:shape>
            </v:group>
            <v:group style="position:absolute;left:7729;top:953;width:9;height:14" coordorigin="7729,953" coordsize="9,14">
              <v:shape style="position:absolute;left:7729;top:953;width:9;height:14" coordorigin="7729,953" coordsize="9,14" path="m7733,953l7732,956,7729,960,7732,963,7734,965,7736,966,7738,961,7738,959,7737,957,7736,954,7734,953,7733,953xe" filled="true" fillcolor="#cfad80" stroked="false">
                <v:path arrowok="t"/>
                <v:fill type="solid"/>
              </v:shape>
            </v:group>
            <v:group style="position:absolute;left:7700;top:1006;width:8;height:20" coordorigin="7700,1006" coordsize="8,20">
              <v:shape style="position:absolute;left:7700;top:1006;width:8;height:20" coordorigin="7700,1006" coordsize="8,20" path="m7705,1006l7703,1010,7702,1014,7700,1018,7700,1019,7703,1022,7705,1026,7706,1020,7708,1017,7708,1013,7708,1011,7706,1008,7705,1006xe" filled="true" fillcolor="#cfad80" stroked="false">
                <v:path arrowok="t"/>
                <v:fill type="solid"/>
              </v:shape>
            </v:group>
            <v:group style="position:absolute;left:10889;top:1664;width:7;height:16" coordorigin="10889,1664" coordsize="7,16">
              <v:shape style="position:absolute;left:10889;top:1664;width:7;height:16" coordorigin="10889,1664" coordsize="7,16" path="m10892,1664l10890,1668,10889,1671,10889,1675,10891,1677,10892,1679,10893,1677,10894,1675,10895,1670,10893,1667,10892,1664xe" filled="true" fillcolor="#cfad80" stroked="false">
                <v:path arrowok="t"/>
                <v:fill type="solid"/>
              </v:shape>
            </v:group>
            <v:group style="position:absolute;left:9351;top:2920;width:6;height:17" coordorigin="9351,2920" coordsize="6,17">
              <v:shape style="position:absolute;left:9351;top:2920;width:6;height:17" coordorigin="9351,2920" coordsize="6,17" path="m9354,2920l9353,2921,9351,2923,9351,2923,9351,2928,9352,2932,9353,2937,9354,2936,9355,2935,9356,2935,9354,2920xe" filled="true" fillcolor="#cfad80" stroked="false">
                <v:path arrowok="t"/>
                <v:fill type="solid"/>
              </v:shape>
            </v:group>
            <v:group style="position:absolute;left:10576;top:2844;width:8;height:20" coordorigin="10576,2844" coordsize="8,20">
              <v:shape style="position:absolute;left:10576;top:2844;width:8;height:20" coordorigin="10576,2844" coordsize="8,20" path="m10578,2844l10577,2850,10576,2853,10576,2859,10578,2862,10579,2863,10580,2863,10582,2860,10583,2858,10582,2856,10581,2853,10578,2844xe" filled="true" fillcolor="#cfad80" stroked="false">
                <v:path arrowok="t"/>
                <v:fill type="solid"/>
              </v:shape>
            </v:group>
            <v:group style="position:absolute;left:10460;top:1943;width:9;height:18" coordorigin="10460,1943" coordsize="9,18">
              <v:shape style="position:absolute;left:10460;top:1943;width:9;height:18" coordorigin="10460,1943" coordsize="9,18" path="m10464,1943l10462,1948,10461,1951,10460,1957,10464,1961,10464,1960,10466,1958,10468,1954,10469,1951,10469,1950,10466,1947,10464,1943xe" filled="true" fillcolor="#cfad80" stroked="false">
                <v:path arrowok="t"/>
                <v:fill type="solid"/>
              </v:shape>
            </v:group>
            <v:group style="position:absolute;left:8817;top:2628;width:10;height:13" coordorigin="8817,2628" coordsize="10,13">
              <v:shape style="position:absolute;left:8817;top:2628;width:10;height:13" coordorigin="8817,2628" coordsize="10,13" path="m8825,2628l8825,2628,8823,2629,8822,2631,8817,2636,8820,2638,8822,2641,8825,2639,8826,2635,8826,2632,8827,2632,8825,2628xe" filled="true" fillcolor="#cfad80" stroked="false">
                <v:path arrowok="t"/>
                <v:fill type="solid"/>
              </v:shape>
            </v:group>
            <v:group style="position:absolute;left:10900;top:2080;width:10;height:14" coordorigin="10900,2080" coordsize="10,14">
              <v:shape style="position:absolute;left:10900;top:2080;width:10;height:14" coordorigin="10900,2080" coordsize="10,14" path="m10908,2080l10906,2081,10903,2082,10900,2084,10902,2089,10904,2094,10906,2091,10908,2088,10910,2085,10908,2080xe" filled="true" fillcolor="#cfad80" stroked="false">
                <v:path arrowok="t"/>
                <v:fill type="solid"/>
              </v:shape>
            </v:group>
            <v:group style="position:absolute;left:10831;top:2218;width:9;height:14" coordorigin="10831,2218" coordsize="9,14">
              <v:shape style="position:absolute;left:10831;top:2218;width:9;height:14" coordorigin="10831,2218" coordsize="9,14" path="m10836,2218l10833,2218,10832,2222,10831,2224,10833,2226,10834,2228,10836,2231,10837,2228,10838,2225,10839,2223,10838,2221,10836,2218xe" filled="true" fillcolor="#cfad80" stroked="false">
                <v:path arrowok="t"/>
                <v:fill type="solid"/>
              </v:shape>
            </v:group>
            <v:group style="position:absolute;left:10698;top:1563;width:9;height:7" coordorigin="10698,1563" coordsize="9,7">
              <v:shape style="position:absolute;left:10698;top:1563;width:9;height:7" coordorigin="10698,1563" coordsize="9,7" path="m10706,1563l10704,1563,10701,1563,10698,1564,10698,1570,10707,1570,10706,1563xe" filled="true" fillcolor="#cfad80" stroked="false">
                <v:path arrowok="t"/>
                <v:fill type="solid"/>
              </v:shape>
            </v:group>
            <v:group style="position:absolute;left:5809;top:4779;width:7;height:9" coordorigin="5809,4779" coordsize="7,9">
              <v:shape style="position:absolute;left:5809;top:4779;width:7;height:9" coordorigin="5809,4779" coordsize="7,9" path="m5813,4779l5811,4780,5809,4780,5810,4784,5810,4787,5813,4787,5814,4786,5816,4785,5815,4783,5815,4779,5814,4779,5813,4779xe" filled="true" fillcolor="#cfad80" stroked="false">
                <v:path arrowok="t"/>
                <v:fill type="solid"/>
              </v:shape>
            </v:group>
            <v:group style="position:absolute;left:5715;top:5015;width:17;height:12" coordorigin="5715,5015" coordsize="17,12">
              <v:shape style="position:absolute;left:5715;top:5015;width:17;height:12" coordorigin="5715,5015" coordsize="17,12" path="m5732,5015l5715,5015,5720,5027,5725,5027,5732,5015xe" filled="true" fillcolor="#cfad80" stroked="false">
                <v:path arrowok="t"/>
                <v:fill type="solid"/>
              </v:shape>
            </v:group>
            <v:group style="position:absolute;left:5818;top:5008;width:12;height:15" coordorigin="5818,5008" coordsize="12,15">
              <v:shape style="position:absolute;left:5818;top:5008;width:12;height:15" coordorigin="5818,5008" coordsize="12,15" path="m5820,5008l5819,5012,5818,5016,5818,5020,5825,5022,5829,5022,5830,5016,5829,5016,5826,5013,5823,5010,5820,5008xe" filled="true" fillcolor="#cfad80" stroked="false">
                <v:path arrowok="t"/>
                <v:fill type="solid"/>
              </v:shape>
            </v:group>
            <v:group style="position:absolute;left:5756;top:5031;width:9;height:9" coordorigin="5756,5031" coordsize="9,9">
              <v:shape style="position:absolute;left:5756;top:5031;width:9;height:9" coordorigin="5756,5031" coordsize="9,9" path="m5756,5031l5756,5039,5761,5039,5764,5039,5764,5033,5764,5033,5761,5032,5758,5031,5756,5031xe" filled="true" fillcolor="#cfad80" stroked="false">
                <v:path arrowok="t"/>
                <v:fill type="solid"/>
              </v:shape>
            </v:group>
            <v:group style="position:absolute;left:5678;top:1513;width:34;height:99" coordorigin="5678,1513" coordsize="34,99">
              <v:shape style="position:absolute;left:5678;top:1513;width:34;height:99" coordorigin="5678,1513" coordsize="34,99" path="m5683,1513l5682,1521,5679,1530,5682,1542,5684,1562,5683,1582,5679,1601,5678,1603,5679,1608,5679,1612,5698,1612,5697,1598,5696,1578,5696,1558,5701,1540,5711,1524,5683,1513xe" filled="true" fillcolor="#cfad80" stroked="false">
                <v:path arrowok="t"/>
                <v:fill type="solid"/>
              </v:shape>
            </v:group>
            <v:group style="position:absolute;left:5617;top:1540;width:49;height:61" coordorigin="5617,1540" coordsize="49,61">
              <v:shape style="position:absolute;left:5617;top:1540;width:49;height:61" coordorigin="5617,1540" coordsize="49,61" path="m5641,1540l5617,1571,5618,1573,5618,1578,5619,1579,5627,1599,5630,1600,5637,1586,5641,1577,5644,1572,5663,1572,5665,1565,5666,1560,5650,1560,5647,1541,5641,1540xe" filled="true" fillcolor="#cfad80" stroked="false">
                <v:path arrowok="t"/>
                <v:fill type="solid"/>
              </v:shape>
              <v:shape style="position:absolute;left:5617;top:1540;width:49;height:61" coordorigin="5617,1540" coordsize="49,61" path="m5663,1572l5644,1572,5651,1577,5654,1579,5658,1578,5660,1575,5663,1572xe" filled="true" fillcolor="#cfad80" stroked="false">
                <v:path arrowok="t"/>
                <v:fill type="solid"/>
              </v:shape>
              <v:shape style="position:absolute;left:5617;top:1540;width:49;height:61" coordorigin="5617,1540" coordsize="49,61" path="m5660,1550l5650,1560,5666,1560,5666,1557,5660,1550xe" filled="true" fillcolor="#cfad80" stroked="false">
                <v:path arrowok="t"/>
                <v:fill type="solid"/>
              </v:shape>
            </v:group>
            <v:group style="position:absolute;left:5310;top:2033;width:41;height:39" coordorigin="5310,2033" coordsize="41,39">
              <v:shape style="position:absolute;left:5310;top:2033;width:41;height:39" coordorigin="5310,2033" coordsize="41,39" path="m5327,2033l5310,2040,5312,2052,5328,2071,5342,2057,5346,2047,5341,2047,5334,2040,5327,2033xe" filled="true" fillcolor="#cfad80" stroked="false">
                <v:path arrowok="t"/>
                <v:fill type="solid"/>
              </v:shape>
              <v:shape style="position:absolute;left:5310;top:2033;width:41;height:39" coordorigin="5310,2033" coordsize="41,39" path="m5351,2036l5344,2043,5341,2047,5346,2047,5351,2036xe" filled="true" fillcolor="#cfad80" stroked="false">
                <v:path arrowok="t"/>
                <v:fill type="solid"/>
              </v:shape>
            </v:group>
            <v:group style="position:absolute;left:5887;top:1686;width:20;height:30" coordorigin="5887,1686" coordsize="20,30">
              <v:shape style="position:absolute;left:5887;top:1686;width:20;height:30" coordorigin="5887,1686" coordsize="20,30" path="m5900,1686l5896,1690,5892,1693,5889,1698,5888,1701,5887,1710,5887,1714,5890,1715,5892,1716,5894,1715,5898,1714,5902,1712,5906,1710,5904,1702,5902,1694,5900,1686xe" filled="true" fillcolor="#cfad80" stroked="false">
                <v:path arrowok="t"/>
                <v:fill type="solid"/>
              </v:shape>
            </v:group>
            <v:group style="position:absolute;left:5887;top:1714;width:2;height:2" coordorigin="5887,1714" coordsize="2,2">
              <v:shape style="position:absolute;left:5887;top:1714;width:2;height:2" coordorigin="5887,1714" coordsize="1,1" path="m5887,1715l5887,1714,5887,1714,5887,1715xe" filled="true" fillcolor="#cfad80" stroked="false">
                <v:path arrowok="t"/>
                <v:fill type="solid"/>
              </v:shape>
            </v:group>
            <v:group style="position:absolute;left:5852;top:1503;width:15;height:47" coordorigin="5852,1503" coordsize="15,47">
              <v:shape style="position:absolute;left:5852;top:1503;width:15;height:47" coordorigin="5852,1503" coordsize="15,47" path="m5864,1503l5852,1505,5858,1550,5862,1542,5866,1537,5866,1532,5866,1518,5864,1503xe" filled="true" fillcolor="#cfad80" stroked="false">
                <v:path arrowok="t"/>
                <v:fill type="solid"/>
              </v:shape>
            </v:group>
            <v:group style="position:absolute;left:5620;top:1490;width:15;height:23" coordorigin="5620,1490" coordsize="15,23">
              <v:shape style="position:absolute;left:5620;top:1490;width:15;height:23" coordorigin="5620,1490" coordsize="15,23" path="m5623,1490l5620,1511,5632,1512,5635,1492,5623,1490xe" filled="true" fillcolor="#cfad80" stroked="false">
                <v:path arrowok="t"/>
                <v:fill type="solid"/>
              </v:shape>
            </v:group>
            <v:group style="position:absolute;left:5753;top:1578;width:16;height:25" coordorigin="5753,1578" coordsize="16,25">
              <v:shape style="position:absolute;left:5753;top:1578;width:16;height:25" coordorigin="5753,1578" coordsize="16,25" path="m5754,1578l5753,1590,5753,1595,5753,1601,5762,1602,5767,1603,5768,1600,5768,1598,5768,1595,5761,1586,5754,1578xe" filled="true" fillcolor="#cfad80" stroked="false">
                <v:path arrowok="t"/>
                <v:fill type="solid"/>
              </v:shape>
            </v:group>
            <v:group style="position:absolute;left:5340;top:1926;width:16;height:30" coordorigin="5340,1926" coordsize="16,30">
              <v:shape style="position:absolute;left:5340;top:1926;width:16;height:30" coordorigin="5340,1926" coordsize="16,30" path="m5348,1926l5343,1928,5340,1928,5341,1935,5343,1956,5351,1946,5355,1939,5350,1930,5349,1928,5343,1928,5340,1927,5348,1927,5348,1926xe" filled="true" fillcolor="#cfad80" stroked="false">
                <v:path arrowok="t"/>
                <v:fill type="solid"/>
              </v:shape>
            </v:group>
            <v:group style="position:absolute;left:5956;top:3774;width:18;height:24" coordorigin="5956,3774" coordsize="18,24">
              <v:shape style="position:absolute;left:5956;top:3774;width:18;height:24" coordorigin="5956,3774" coordsize="18,24" path="m5956,3774l5956,3779,5956,3781,5956,3790,5957,3791,5964,3797,5970,3797,5973,3781,5956,3774xe" filled="true" fillcolor="#cfad80" stroked="false">
                <v:path arrowok="t"/>
                <v:fill type="solid"/>
              </v:shape>
            </v:group>
            <v:group style="position:absolute;left:5676;top:1456;width:13;height:19" coordorigin="5676,1456" coordsize="13,19">
              <v:shape style="position:absolute;left:5676;top:1456;width:13;height:19" coordorigin="5676,1456" coordsize="13,19" path="m5685,1456l5676,1460,5680,1474,5689,1474,5689,1471,5685,1456xe" filled="true" fillcolor="#cfad80" stroked="false">
                <v:path arrowok="t"/>
                <v:fill type="solid"/>
              </v:shape>
            </v:group>
            <v:group style="position:absolute;left:5673;top:1457;width:2;height:2" coordorigin="5673,1457" coordsize="2,2">
              <v:shape style="position:absolute;left:5673;top:1457;width:2;height:2" coordorigin="5673,1457" coordsize="1,1" path="m5674,1457l5673,1457,5674,1457,5674,1457xe" filled="true" fillcolor="#cfad80" stroked="false">
                <v:path arrowok="t"/>
                <v:fill type="solid"/>
              </v:shape>
            </v:group>
            <v:group style="position:absolute;left:5825;top:1712;width:52;height:53" coordorigin="5825,1712" coordsize="52,53">
              <v:shape style="position:absolute;left:5825;top:1712;width:52;height:53" coordorigin="5825,1712" coordsize="52,53" path="m5867,1729l5867,1729,5867,1729,5867,1731,5866,1749,5865,1761,5868,1765,5875,1762,5876,1755,5876,1749,5874,1743,5873,1738,5870,1733,5867,1730,5867,1729xe" filled="true" fillcolor="#cfad80" stroked="false">
                <v:path arrowok="t"/>
                <v:fill type="solid"/>
              </v:shape>
              <v:shape style="position:absolute;left:5825;top:1712;width:52;height:53" coordorigin="5825,1712" coordsize="52,53" path="m5825,1712l5826,1721,5826,1726,5827,1731,5828,1736,5830,1741,5831,1746,5843,1740,5867,1729,5867,1729,5867,1728,5867,1721,5840,1721,5825,1712xe" filled="true" fillcolor="#cfad80" stroked="false">
                <v:path arrowok="t"/>
                <v:fill type="solid"/>
              </v:shape>
              <v:shape style="position:absolute;left:5825;top:1712;width:52;height:53" coordorigin="5825,1712" coordsize="52,53" path="m5867,1728l5867,1728,5867,1728,5867,1728xe" filled="true" fillcolor="#cfad80" stroked="false">
                <v:path arrowok="t"/>
                <v:fill type="solid"/>
              </v:shape>
              <v:shape style="position:absolute;left:5825;top:1712;width:52;height:53" coordorigin="5825,1712" coordsize="52,53" path="m5859,1712l5858,1713,5857,1713,5853,1719,5840,1721,5867,1721,5867,1719,5863,1713,5860,1713,5859,1712xe" filled="true" fillcolor="#cfad80" stroked="false">
                <v:path arrowok="t"/>
                <v:fill type="solid"/>
              </v:shape>
            </v:group>
            <v:group style="position:absolute;left:5708;top:1623;width:16;height:22" coordorigin="5708,1623" coordsize="16,22">
              <v:shape style="position:absolute;left:5708;top:1623;width:16;height:22" coordorigin="5708,1623" coordsize="16,22" path="m5723,1623l5714,1636,5708,1644,5724,1642,5723,1623xe" filled="true" fillcolor="#cfad80" stroked="false">
                <v:path arrowok="t"/>
                <v:fill type="solid"/>
              </v:shape>
            </v:group>
            <v:group style="position:absolute;left:5879;top:1715;width:10;height:28" coordorigin="5879,1715" coordsize="10,28">
              <v:shape style="position:absolute;left:5879;top:1715;width:10;height:28" coordorigin="5879,1715" coordsize="10,28" path="m5887,1715l5883,1716,5882,1717,5882,1717,5879,1720,5880,1725,5884,1743,5886,1738,5887,1734,5888,1729,5888,1725,5888,1720,5887,1716,5887,1715xe" filled="true" fillcolor="#cfad80" stroked="false">
                <v:path arrowok="t"/>
                <v:fill type="solid"/>
              </v:shape>
            </v:group>
            <v:group style="position:absolute;left:5576;top:1439;width:13;height:22" coordorigin="5576,1439" coordsize="13,22">
              <v:shape style="position:absolute;left:5576;top:1439;width:13;height:22" coordorigin="5576,1439" coordsize="13,22" path="m5579,1439l5578,1441,5576,1445,5579,1450,5585,1461,5586,1458,5587,1455,5588,1452,5585,1447,5579,1439xe" filled="true" fillcolor="#cfad80" stroked="false">
                <v:path arrowok="t"/>
                <v:fill type="solid"/>
              </v:shape>
            </v:group>
            <v:group style="position:absolute;left:5316;top:1832;width:10;height:15" coordorigin="5316,1832" coordsize="10,15">
              <v:shape style="position:absolute;left:5316;top:1832;width:10;height:15" coordorigin="5316,1832" coordsize="10,15" path="m5320,1832l5318,1835,5316,1838,5321,1844,5322,1847,5323,1844,5325,1841,5324,1837,5323,1834,5321,1833,5320,1832xe" filled="true" fillcolor="#cfad80" stroked="false">
                <v:path arrowok="t"/>
                <v:fill type="solid"/>
              </v:shape>
            </v:group>
            <v:group style="position:absolute;left:5542;top:1535;width:11;height:19" coordorigin="5542,1535" coordsize="11,19">
              <v:shape style="position:absolute;left:5542;top:1535;width:11;height:19" coordorigin="5542,1535" coordsize="11,19" path="m5548,1535l5546,1539,5544,1544,5542,1548,5542,1549,5544,1553,5547,1548,5549,1545,5552,1540,5551,1539,5548,1535xe" filled="true" fillcolor="#cfad80" stroked="false">
                <v:path arrowok="t"/>
                <v:fill type="solid"/>
              </v:shape>
            </v:group>
            <v:group style="position:absolute;left:4992;top:2145;width:13;height:22" coordorigin="4992,2145" coordsize="13,22">
              <v:shape style="position:absolute;left:4992;top:2145;width:13;height:22" coordorigin="4992,2145" coordsize="13,22" path="m4997,2145l4992,2161,4996,2164,5005,2167,5002,2159,4997,2145xe" filled="true" fillcolor="#cfad80" stroked="false">
                <v:path arrowok="t"/>
                <v:fill type="solid"/>
              </v:shape>
            </v:group>
            <v:group style="position:absolute;left:5705;top:1548;width:34;height:62" coordorigin="5705,1548" coordsize="34,62">
              <v:shape style="position:absolute;left:5705;top:1548;width:34;height:62" coordorigin="5705,1548" coordsize="34,62" path="m5732,1548l5726,1551,5715,1568,5706,1589,5706,1589,5708,1594,5705,1603,5707,1607,5707,1608,5708,1609,5709,1610,5712,1610,5714,1604,5713,1600,5712,1597,5712,1596,5707,1590,5737,1590,5735,1575,5732,1548xe" filled="true" fillcolor="#cfad80" stroked="false">
                <v:path arrowok="t"/>
                <v:fill type="solid"/>
              </v:shape>
              <v:shape style="position:absolute;left:5705;top:1548;width:34;height:62" coordorigin="5705,1548" coordsize="34,62" path="m5738,1591l5719,1591,5723,1597,5725,1599,5726,1602,5727,1607,5727,1609,5736,1605,5738,1594,5738,1591xe" filled="true" fillcolor="#cfad80" stroked="false">
                <v:path arrowok="t"/>
                <v:fill type="solid"/>
              </v:shape>
              <v:shape style="position:absolute;left:5705;top:1548;width:34;height:62" coordorigin="5705,1548" coordsize="34,62" path="m5707,1590l5711,1596,5711,1594,5711,1594,5709,1592,5707,1590xe" filled="true" fillcolor="#cfad80" stroked="false">
                <v:path arrowok="t"/>
                <v:fill type="solid"/>
              </v:shape>
              <v:shape style="position:absolute;left:5705;top:1548;width:34;height:62" coordorigin="5705,1548" coordsize="34,62" path="m5737,1590l5707,1590,5709,1592,5711,1594,5711,1594,5712,1596,5719,1591,5738,1591,5737,1590xe" filled="true" fillcolor="#cfad80" stroked="false">
                <v:path arrowok="t"/>
                <v:fill type="solid"/>
              </v:shape>
            </v:group>
            <v:group style="position:absolute;left:5620;top:1535;width:8;height:26" coordorigin="5620,1535" coordsize="8,26">
              <v:shape style="position:absolute;left:5620;top:1535;width:8;height:26" coordorigin="5620,1535" coordsize="8,26" path="m5624,1535l5620,1538,5621,1543,5622,1546,5624,1560,5626,1550,5628,1547,5627,1544,5627,1541,5626,1537,5625,1536,5624,1535xe" filled="true" fillcolor="#cfad80" stroked="false">
                <v:path arrowok="t"/>
                <v:fill type="solid"/>
              </v:shape>
            </v:group>
            <v:group style="position:absolute;left:5604;top:1448;width:8;height:26" coordorigin="5604,1448" coordsize="8,26">
              <v:shape style="position:absolute;left:5604;top:1448;width:8;height:26" coordorigin="5604,1448" coordsize="8,26" path="m5607,1448l5606,1450,5604,1452,5604,1457,5605,1461,5607,1474,5609,1464,5611,1461,5610,1455,5608,1452,5607,1448xe" filled="true" fillcolor="#cfad80" stroked="false">
                <v:path arrowok="t"/>
                <v:fill type="solid"/>
              </v:shape>
            </v:group>
            <v:group style="position:absolute;left:4993;top:2194;width:8;height:20" coordorigin="4993,2194" coordsize="8,20">
              <v:shape style="position:absolute;left:4993;top:2194;width:8;height:20" coordorigin="4993,2194" coordsize="8,20" path="m4997,2194l4993,2197,4995,2202,4998,2213,5001,2210,5000,2205,4998,2200,4997,2194xe" filled="true" fillcolor="#cfad80" stroked="false">
                <v:path arrowok="t"/>
                <v:fill type="solid"/>
              </v:shape>
            </v:group>
            <v:group style="position:absolute;left:5943;top:1690;width:9;height:16" coordorigin="5943,1690" coordsize="9,16">
              <v:shape style="position:absolute;left:5943;top:1690;width:9;height:16" coordorigin="5943,1690" coordsize="9,16" path="m5948,1690l5945,1694,5943,1697,5945,1701,5949,1706,5950,1703,5951,1701,5951,1696,5949,1693,5948,1690xe" filled="true" fillcolor="#cfad80" stroked="false">
                <v:path arrowok="t"/>
                <v:fill type="solid"/>
              </v:shape>
            </v:group>
            <v:group style="position:absolute;left:8631;top:891;width:12;height:13" coordorigin="8631,891" coordsize="12,13">
              <v:shape style="position:absolute;left:8631;top:891;width:12;height:13" coordorigin="8631,891" coordsize="12,13" path="m8643,891l8639,891,8635,891,8631,892,8634,903,8639,898,8643,891xe" filled="true" fillcolor="#cfad80" stroked="false">
                <v:path arrowok="t"/>
                <v:fill type="solid"/>
              </v:shape>
            </v:group>
            <v:group style="position:absolute;left:8631;top:891;width:2;height:2" coordorigin="8631,891" coordsize="2,2">
              <v:shape style="position:absolute;left:8631;top:891;width:2;height:2" coordorigin="8631,891" coordsize="1,1" path="m8631,891l8631,892,8631,892,8631,891xe" filled="true" fillcolor="#cfad80" stroked="false">
                <v:path arrowok="t"/>
                <v:fill type="solid"/>
              </v:shape>
            </v:group>
            <v:group style="position:absolute;left:8622;top:841;width:11;height:50" coordorigin="8622,841" coordsize="11,50">
              <v:shape style="position:absolute;left:8622;top:841;width:11;height:50" coordorigin="8622,841" coordsize="11,50" path="m8627,841l8626,853,8623,865,8622,882,8623,886,8624,888,8626,891,8628,891,8631,891,8631,891,8632,888,8633,885,8633,882,8633,881,8631,861,8627,841xe" filled="true" fillcolor="#cfad80" stroked="false">
                <v:path arrowok="t"/>
                <v:fill type="solid"/>
              </v:shape>
              <v:shape style="position:absolute;left:8622;top:841;width:11;height:50" coordorigin="8622,841" coordsize="11,50" path="m8631,891l8631,891,8631,891,8631,891xe" filled="true" fillcolor="#cfad80" stroked="false">
                <v:path arrowok="t"/>
                <v:fill type="solid"/>
              </v:shape>
            </v:group>
            <v:group style="position:absolute;left:8564;top:1012;width:2;height:2" coordorigin="8564,1012" coordsize="2,2">
              <v:shape style="position:absolute;left:8564;top:1012;width:2;height:2" coordorigin="8564,1012" coordsize="1,2" path="m8564,1012l8564,1013,8564,1013,8564,1013,8564,1012,8564,1012xe" filled="true" fillcolor="#cfad80" stroked="false">
                <v:path arrowok="t"/>
                <v:fill type="solid"/>
              </v:shape>
            </v:group>
            <v:group style="position:absolute;left:8547;top:1009;width:21;height:50" coordorigin="8547,1009" coordsize="21,50">
              <v:shape style="position:absolute;left:8547;top:1009;width:21;height:50" coordorigin="8547,1009" coordsize="21,50" path="m8552,1009l8552,1023,8550,1036,8549,1040,8548,1044,8547,1047,8557,1058,8562,1045,8567,1037,8566,1028,8565,1020,8564,1013,8552,1009xe" filled="true" fillcolor="#cfad80" stroked="false">
                <v:path arrowok="t"/>
                <v:fill type="solid"/>
              </v:shape>
            </v:group>
            <v:group style="position:absolute;left:8555;top:1117;width:6;height:22" coordorigin="8555,1117" coordsize="6,22">
              <v:shape style="position:absolute;left:8555;top:1117;width:6;height:22" coordorigin="8555,1117" coordsize="6,22" path="m8557,1117l8558,1117,8556,1123,8556,1126,8555,1130,8555,1137,8556,1137,8560,1138,8560,1134,8561,1130,8560,1126,8560,1123,8559,1120,8558,1117,8558,1117,8557,1117xe" filled="true" fillcolor="#cfad80" stroked="false">
                <v:path arrowok="t"/>
                <v:fill type="solid"/>
              </v:shape>
            </v:group>
            <v:group style="position:absolute;left:8551;top:1143;width:49;height:61" coordorigin="8551,1143" coordsize="49,61">
              <v:shape style="position:absolute;left:8551;top:1143;width:49;height:61" coordorigin="8551,1143" coordsize="49,61" path="m8563,1160l8559,1173,8555,1185,8551,1198,8553,1199,8554,1201,8555,1203,8559,1197,8562,1191,8567,1184,8592,1184,8598,1170,8599,1166,8577,1166,8572,1164,8568,1162,8563,1160xe" filled="true" fillcolor="#cfad80" stroked="false">
                <v:path arrowok="t"/>
                <v:fill type="solid"/>
              </v:shape>
              <v:shape style="position:absolute;left:8551;top:1143;width:49;height:61" coordorigin="8551,1143" coordsize="49,61" path="m8592,1184l8567,1184,8574,1193,8580,1199,8591,1187,8592,1184xe" filled="true" fillcolor="#cfad80" stroked="false">
                <v:path arrowok="t"/>
                <v:fill type="solid"/>
              </v:shape>
              <v:shape style="position:absolute;left:8551;top:1143;width:49;height:61" coordorigin="8551,1143" coordsize="49,61" path="m8592,1143l8583,1149,8577,1166,8599,1166,8600,1148,8592,1143xe" filled="true" fillcolor="#cfad80" stroked="false">
                <v:path arrowok="t"/>
                <v:fill type="solid"/>
              </v:shape>
            </v:group>
            <v:group style="position:absolute;left:8589;top:979;width:60;height:68" coordorigin="8589,979" coordsize="60,68">
              <v:shape style="position:absolute;left:8589;top:979;width:60;height:68" coordorigin="8589,979" coordsize="60,68" path="m8629,979l8615,993,8604,1006,8589,1024,8598,1035,8604,1041,8609,1047,8610,1045,8611,1044,8611,1041,8614,1012,8621,1002,8647,1002,8646,995,8639,980,8629,979xe" filled="true" fillcolor="#cfad80" stroked="false">
                <v:path arrowok="t"/>
                <v:fill type="solid"/>
              </v:shape>
              <v:shape style="position:absolute;left:8589;top:979;width:60;height:68" coordorigin="8589,979" coordsize="60,68" path="m8647,1002l8621,1002,8639,1006,8642,1007,8645,1006,8648,1006,8647,1002xe" filled="true" fillcolor="#cfad80" stroked="false">
                <v:path arrowok="t"/>
                <v:fill type="solid"/>
              </v:shape>
            </v:group>
            <v:group style="position:absolute;left:8614;top:1095;width:21;height:69" coordorigin="8614,1095" coordsize="21,69">
              <v:shape style="position:absolute;left:8614;top:1095;width:21;height:69" coordorigin="8614,1095" coordsize="21,69" path="m8617,1095l8614,1108,8614,1127,8616,1146,8614,1164,8623,1146,8630,1127,8635,1116,8631,1106,8617,1095xe" filled="true" fillcolor="#cfad80" stroked="false">
                <v:path arrowok="t"/>
                <v:fill type="solid"/>
              </v:shape>
            </v:group>
            <v:group style="position:absolute;left:8552;top:1082;width:26;height:44" coordorigin="8552,1082" coordsize="26,44">
              <v:shape style="position:absolute;left:8552;top:1082;width:26;height:44" coordorigin="8552,1082" coordsize="26,44" path="m8573,1082l8566,1089,8552,1103,8554,1108,8558,1117,8563,1121,8568,1126,8576,1117,8578,1099,8573,1082xe" filled="true" fillcolor="#cfad80" stroked="false">
                <v:path arrowok="t"/>
                <v:fill type="solid"/>
              </v:shape>
            </v:group>
            <v:group style="position:absolute;left:8637;top:1147;width:21;height:46" coordorigin="8637,1147" coordsize="21,46">
              <v:shape style="position:absolute;left:8637;top:1147;width:21;height:46" coordorigin="8637,1147" coordsize="21,46" path="m8658,1147l8651,1151,8641,1166,8637,1193,8645,1190,8657,1184,8658,1172,8658,1147xe" filled="true" fillcolor="#cfad80" stroked="false">
                <v:path arrowok="t"/>
                <v:fill type="solid"/>
              </v:shape>
            </v:group>
            <v:group style="position:absolute;left:8490;top:1149;width:21;height:30" coordorigin="8490,1149" coordsize="21,30">
              <v:shape style="position:absolute;left:8490;top:1149;width:21;height:30" coordorigin="8490,1149" coordsize="21,30" path="m8493,1149l8490,1153,8491,1165,8500,1179,8511,1171,8505,1164,8499,1157,8493,1149,8493,1149xe" filled="true" fillcolor="#cfad80" stroked="false">
                <v:path arrowok="t"/>
                <v:fill type="solid"/>
              </v:shape>
            </v:group>
            <v:group style="position:absolute;left:9268;top:1104;width:24;height:28" coordorigin="9268,1104" coordsize="24,28">
              <v:shape style="position:absolute;left:9268;top:1104;width:24;height:28" coordorigin="9268,1104" coordsize="24,28" path="m9279,1104l9276,1108,9268,1121,9283,1128,9289,1131,9290,1128,9291,1122,9288,1117,9284,1111,9279,1104xe" filled="true" fillcolor="#cfad80" stroked="false">
                <v:path arrowok="t"/>
                <v:fill type="solid"/>
              </v:shape>
            </v:group>
            <v:group style="position:absolute;left:8201;top:1181;width:24;height:34" coordorigin="8201,1181" coordsize="24,34">
              <v:shape style="position:absolute;left:8201;top:1181;width:24;height:34" coordorigin="8201,1181" coordsize="24,34" path="m8208,1181l8201,1194,8204,1205,8209,1209,8216,1215,8219,1202,8224,1190,8217,1186,8212,1184,8208,1181xe" filled="true" fillcolor="#cfad80" stroked="false">
                <v:path arrowok="t"/>
                <v:fill type="solid"/>
              </v:shape>
            </v:group>
            <v:group style="position:absolute;left:9229;top:1413;width:22;height:39" coordorigin="9229,1413" coordsize="22,39">
              <v:shape style="position:absolute;left:9229;top:1413;width:22;height:39" coordorigin="9229,1413" coordsize="22,39" path="m9240,1413l9234,1424,9229,1434,9234,1447,9236,1452,9243,1450,9250,1450,9240,1413xe" filled="true" fillcolor="#cfad80" stroked="false">
                <v:path arrowok="t"/>
                <v:fill type="solid"/>
              </v:shape>
              <v:shape style="position:absolute;left:9229;top:1413;width:22;height:39" coordorigin="9229,1413" coordsize="22,39" path="m9250,1450l9243,1450,9251,1451,9250,1450xe" filled="true" fillcolor="#cfad80" stroked="false">
                <v:path arrowok="t"/>
                <v:fill type="solid"/>
              </v:shape>
            </v:group>
            <v:group style="position:absolute;left:8614;top:928;width:15;height:44" coordorigin="8614,928" coordsize="15,44">
              <v:shape style="position:absolute;left:8614;top:928;width:15;height:44" coordorigin="8614,928" coordsize="15,44" path="m8623,928l8621,930,8615,948,8614,968,8618,970,8620,971,8624,950,8629,930,8625,929,8623,928xe" filled="true" fillcolor="#cfad80" stroked="false">
                <v:path arrowok="t"/>
                <v:fill type="solid"/>
              </v:shape>
            </v:group>
            <v:group style="position:absolute;left:8186;top:1216;width:26;height:25" coordorigin="8186,1216" coordsize="26,25">
              <v:shape style="position:absolute;left:8186;top:1216;width:26;height:25" coordorigin="8186,1216" coordsize="26,25" path="m8197,1216l8194,1222,8191,1228,8186,1240,8211,1240,8205,1229,8201,1223,8197,1216xe" filled="true" fillcolor="#cfad80" stroked="false">
                <v:path arrowok="t"/>
                <v:fill type="solid"/>
              </v:shape>
            </v:group>
            <v:group style="position:absolute;left:8564;top:995;width:20;height:25" coordorigin="8564,995" coordsize="20,25">
              <v:shape style="position:absolute;left:8564;top:995;width:20;height:25" coordorigin="8564,995" coordsize="20,25" path="m8579,995l8573,995,8572,996,8571,997,8571,998,8569,1002,8567,1008,8564,1012,8584,1019,8583,1003,8579,995xe" filled="true" fillcolor="#cfad80" stroked="false">
                <v:path arrowok="t"/>
                <v:fill type="solid"/>
              </v:shape>
            </v:group>
            <v:group style="position:absolute;left:9331;top:1092;width:2;height:2" coordorigin="9331,1092" coordsize="2,2">
              <v:shape style="position:absolute;left:9331;top:1092;width:2;height:2" coordorigin="9331,1092" coordsize="1,1" path="m9331,1092l9331,1093,9332,1093,9331,1092xe" filled="true" fillcolor="#cfad80" stroked="false">
                <v:path arrowok="t"/>
                <v:fill type="solid"/>
              </v:shape>
            </v:group>
            <v:group style="position:absolute;left:9314;top:1086;width:18;height:24" coordorigin="9314,1086" coordsize="18,24">
              <v:shape style="position:absolute;left:9314;top:1086;width:18;height:24" coordorigin="9314,1086" coordsize="18,24" path="m9314,1086l9314,1091,9314,1093,9314,1102,9315,1104,9322,1109,9328,1109,9331,1093,9326,1091,9320,1089,9314,1086xe" filled="true" fillcolor="#cfad80" stroked="false">
                <v:path arrowok="t"/>
                <v:fill type="solid"/>
              </v:shape>
            </v:group>
            <v:group style="position:absolute;left:8287;top:1157;width:18;height:29" coordorigin="8287,1157" coordsize="18,29">
              <v:shape style="position:absolute;left:8287;top:1157;width:18;height:29" coordorigin="8287,1157" coordsize="18,29" path="m8304,1157l8287,1173,8293,1179,8296,1182,8300,1186,8301,1179,8302,1170,8304,1157xe" filled="true" fillcolor="#cfad80" stroked="false">
                <v:path arrowok="t"/>
                <v:fill type="solid"/>
              </v:shape>
            </v:group>
            <v:group style="position:absolute;left:8654;top:1002;width:14;height:33" coordorigin="8654,1002" coordsize="14,33">
              <v:shape style="position:absolute;left:8654;top:1002;width:14;height:33" coordorigin="8654,1002" coordsize="14,33" path="m8661,1002l8654,1016,8667,1035,8664,1022,8663,1012,8661,1002xe" filled="true" fillcolor="#cfad80" stroked="false">
                <v:path arrowok="t"/>
                <v:fill type="solid"/>
              </v:shape>
            </v:group>
            <v:group style="position:absolute;left:8256;top:1215;width:20;height:27" coordorigin="8256,1215" coordsize="20,27">
              <v:shape style="position:absolute;left:8256;top:1215;width:20;height:27" coordorigin="8256,1215" coordsize="20,27" path="m8258,1215l8258,1225,8257,1233,8256,1242,8262,1236,8268,1232,8275,1224,8264,1218,8258,1215xe" filled="true" fillcolor="#cfad80" stroked="false">
                <v:path arrowok="t"/>
                <v:fill type="solid"/>
              </v:shape>
            </v:group>
            <v:group style="position:absolute;left:8254;top:1151;width:15;height:17" coordorigin="8254,1151" coordsize="15,17">
              <v:shape style="position:absolute;left:8254;top:1151;width:15;height:17" coordorigin="8254,1151" coordsize="15,17" path="m8258,1151l8254,1157,8260,1167,8268,1153,8258,1151xe" filled="true" fillcolor="#cfad80" stroked="false">
                <v:path arrowok="t"/>
                <v:fill type="solid"/>
              </v:shape>
            </v:group>
            <v:group style="position:absolute;left:9213;top:1359;width:13;height:26" coordorigin="9213,1359" coordsize="13,26">
              <v:shape style="position:absolute;left:9213;top:1359;width:13;height:26" coordorigin="9213,1359" coordsize="13,26" path="m9221,1359l9218,1365,9216,1371,9213,1378,9226,1385,9225,1375,9221,1359xe" filled="true" fillcolor="#cfad80" stroked="false">
                <v:path arrowok="t"/>
                <v:fill type="solid"/>
              </v:shape>
            </v:group>
            <v:group style="position:absolute;left:8637;top:820;width:8;height:25" coordorigin="8637,820" coordsize="8,25">
              <v:shape style="position:absolute;left:8637;top:820;width:8;height:25" coordorigin="8637,820" coordsize="8,25" path="m8639,820l8639,825,8637,829,8638,834,8638,838,8640,841,8641,845,8643,844,8644,843,8645,843,8643,828,8642,821,8639,820xe" filled="true" fillcolor="#cfad80" stroked="false">
                <v:path arrowok="t"/>
                <v:fill type="solid"/>
              </v:shape>
            </v:group>
            <v:group style="position:absolute;left:9150;top:1418;width:16;height:12" coordorigin="9150,1418" coordsize="16,12">
              <v:shape style="position:absolute;left:9150;top:1418;width:16;height:12" coordorigin="9150,1418" coordsize="16,12" path="m9150,1418l9150,1426,9165,1430,9164,1425,9164,1420,9164,1420,9159,1419,9155,1419,9150,1418xe" filled="true" fillcolor="#cfad80" stroked="false">
                <v:path arrowok="t"/>
                <v:fill type="solid"/>
              </v:shape>
            </v:group>
            <v:group style="position:absolute;left:9180;top:797;width:11;height:20" coordorigin="9180,797" coordsize="11,20">
              <v:shape style="position:absolute;left:9180;top:797;width:11;height:20" coordorigin="9180,797" coordsize="11,20" path="m9187,797l9185,801,9180,811,9182,813,9183,815,9184,817,9186,812,9189,807,9191,803,9190,801,9188,799,9187,797xe" filled="true" fillcolor="#cfad80" stroked="false">
                <v:path arrowok="t"/>
                <v:fill type="solid"/>
              </v:shape>
            </v:group>
            <v:group style="position:absolute;left:8500;top:1102;width:11;height:25" coordorigin="8500,1102" coordsize="11,25">
              <v:shape style="position:absolute;left:8500;top:1102;width:11;height:25" coordorigin="8500,1102" coordsize="11,25" path="m8506,1102l8505,1102,8503,1103,8500,1108,8500,1116,8502,1121,8503,1126,8505,1125,8506,1123,8508,1121,8508,1118,8510,1113,8510,1110,8509,1107,8506,1102xe" filled="true" fillcolor="#cfad80" stroked="false">
                <v:path arrowok="t"/>
                <v:fill type="solid"/>
              </v:shape>
            </v:group>
            <v:group style="position:absolute;left:8639;top:942;width:7;height:20" coordorigin="8639,942" coordsize="7,20">
              <v:shape style="position:absolute;left:8639;top:942;width:7;height:20" coordorigin="8639,942" coordsize="7,20" path="m8642,942l8641,942,8640,943,8639,944,8640,949,8640,955,8641,961,8643,960,8646,958,8646,957,8645,952,8644,947,8642,942xe" filled="true" fillcolor="#cfad80" stroked="false">
                <v:path arrowok="t"/>
                <v:fill type="solid"/>
              </v:shape>
            </v:group>
            <v:group style="position:absolute;left:8670;top:1008;width:11;height:14" coordorigin="8670,1008" coordsize="11,14">
              <v:shape style="position:absolute;left:8670;top:1008;width:11;height:14" coordorigin="8670,1008" coordsize="11,14" path="m8678,1008l8677,1008,8675,1009,8673,1012,8670,1015,8673,1018,8674,1021,8675,1021,8677,1020,8679,1017,8681,1014,8679,1012,8678,1008xe" filled="true" fillcolor="#cfad80" stroked="false">
                <v:path arrowok="t"/>
                <v:fill type="solid"/>
              </v:shape>
            </v:group>
            <v:group style="position:absolute;left:8605;top:1197;width:6;height:16" coordorigin="8605,1197" coordsize="6,16">
              <v:shape style="position:absolute;left:8605;top:1197;width:6;height:16" coordorigin="8605,1197" coordsize="6,16" path="m8606,1197l8605,1207,8605,1212,8608,1213,8610,1204,8611,1199,8609,1199,8608,1198,8606,1197xe" filled="true" fillcolor="#cfad80" stroked="false">
                <v:path arrowok="t"/>
                <v:fill type="solid"/>
              </v:shape>
            </v:group>
            <v:group style="position:absolute;left:8252;top:1259;width:9;height:17" coordorigin="8252,1259" coordsize="9,17">
              <v:shape style="position:absolute;left:8252;top:1259;width:9;height:17" coordorigin="8252,1259" coordsize="9,17" path="m8255,1259l8253,1261,8252,1262,8254,1267,8255,1271,8257,1275,8258,1273,8260,1270,8259,1266,8257,1262,8255,1259xe" filled="true" fillcolor="#cfad80" stroked="false">
                <v:path arrowok="t"/>
                <v:fill type="solid"/>
              </v:shape>
            </v:group>
            <v:group style="position:absolute;left:8209;top:1059;width:10;height:16" coordorigin="8209,1059" coordsize="10,16">
              <v:shape style="position:absolute;left:8209;top:1059;width:10;height:16" coordorigin="8209,1059" coordsize="10,16" path="m8216,1059l8215,1059,8213,1061,8212,1064,8209,1067,8212,1071,8214,1075,8214,1074,8216,1072,8218,1069,8219,1065,8219,1064,8216,1059xe" filled="true" fillcolor="#cfad80" stroked="false">
                <v:path arrowok="t"/>
                <v:fill type="solid"/>
              </v:shape>
            </v:group>
            <v:group style="position:absolute;left:8455;top:1094;width:10;height:20" coordorigin="8455,1094" coordsize="10,20">
              <v:shape style="position:absolute;left:8455;top:1094;width:10;height:20" coordorigin="8455,1094" coordsize="10,20" path="m8464,1094l8461,1100,8459,1105,8455,1113,8464,1113,8465,1106,8464,1094xe" filled="true" fillcolor="#cfad80" stroked="false">
                <v:path arrowok="t"/>
                <v:fill type="solid"/>
              </v:shape>
            </v:group>
            <v:group style="position:absolute;left:8650;top:1194;width:11;height:14" coordorigin="8650,1194" coordsize="11,14">
              <v:shape style="position:absolute;left:8650;top:1194;width:11;height:14" coordorigin="8650,1194" coordsize="11,14" path="m8658,1194l8657,1194,8655,1194,8653,1197,8650,1200,8653,1204,8655,1207,8658,1205,8659,1202,8661,1199,8660,1197,8658,1194xe" filled="true" fillcolor="#cfad80" stroked="false">
                <v:path arrowok="t"/>
                <v:fill type="solid"/>
              </v:shape>
            </v:group>
            <v:group style="position:absolute;left:8558;top:1258;width:9;height:22" coordorigin="8558,1258" coordsize="9,22">
              <v:shape style="position:absolute;left:8558;top:1258;width:9;height:22" coordorigin="8558,1258" coordsize="9,22" path="m8563,1258l8560,1267,8558,1270,8558,1273,8558,1275,8561,1280,8561,1279,8563,1277,8565,1274,8566,1268,8565,1265,8563,1258xe" filled="true" fillcolor="#cfad80" stroked="false">
                <v:path arrowok="t"/>
                <v:fill type="solid"/>
              </v:shape>
            </v:group>
            <v:group style="position:absolute;left:9207;top:852;width:7;height:11" coordorigin="9207,852" coordsize="7,11">
              <v:shape style="position:absolute;left:9207;top:852;width:7;height:11" coordorigin="9207,852" coordsize="7,11" path="m9209,852l9208,856,9207,858,9209,860,9210,861,9211,863,9213,858,9213,856,9212,854,9210,853,9209,852xe" filled="true" fillcolor="#cfad80" stroked="false">
                <v:path arrowok="t"/>
                <v:fill type="solid"/>
              </v:shape>
            </v:group>
            <v:group style="position:absolute;left:8450;top:1046;width:6;height:17" coordorigin="8450,1046" coordsize="6,17">
              <v:shape style="position:absolute;left:8450;top:1046;width:6;height:17" coordorigin="8450,1046" coordsize="6,17" path="m8454,1046l8451,1046,8450,1047,8451,1052,8452,1057,8453,1063,8455,1062,8456,1061,8455,1056,8454,1046xe" filled="true" fillcolor="#cfad80" stroked="false">
                <v:path arrowok="t"/>
                <v:fill type="solid"/>
              </v:shape>
            </v:group>
            <v:group style="position:absolute;left:9273;top:720;width:80;height:41" coordorigin="9273,720" coordsize="80,41">
              <v:shape style="position:absolute;left:9273;top:720;width:80;height:41" coordorigin="9273,720" coordsize="80,41" path="m9341,730l9299,730,9298,739,9298,747,9298,758,9300,759,9302,761,9311,760,9319,750,9347,750,9352,745,9342,732,9341,730xe" filled="true" fillcolor="#cfad80" stroked="false">
                <v:path arrowok="t"/>
                <v:fill type="solid"/>
              </v:shape>
              <v:shape style="position:absolute;left:9273;top:720;width:80;height:41" coordorigin="9273,720" coordsize="80,41" path="m9347,750l9319,750,9329,753,9335,760,9346,751,9347,750xe" filled="true" fillcolor="#cfad80" stroked="false">
                <v:path arrowok="t"/>
                <v:fill type="solid"/>
              </v:shape>
              <v:shape style="position:absolute;left:9273;top:720;width:80;height:41" coordorigin="9273,720" coordsize="80,41" path="m9313,720l9273,720,9275,724,9279,732,9279,747,9284,758,9289,741,9299,730,9341,730,9340,726,9321,726,9313,720xe" filled="true" fillcolor="#cfad80" stroked="false">
                <v:path arrowok="t"/>
                <v:fill type="solid"/>
              </v:shape>
              <v:shape style="position:absolute;left:9273;top:720;width:80;height:41" coordorigin="9273,720" coordsize="80,41" path="m9337,720l9323,720,9321,726,9340,726,9337,720xe" filled="true" fillcolor="#cfad80" stroked="false">
                <v:path arrowok="t"/>
                <v:fill type="solid"/>
              </v:shape>
            </v:group>
            <v:group style="position:absolute;left:9288;top:870;width:15;height:25" coordorigin="9288,870" coordsize="15,25">
              <v:shape style="position:absolute;left:9288;top:870;width:15;height:25" coordorigin="9288,870" coordsize="15,25" path="m9288,870l9292,880,9298,895,9302,875,9298,870,9288,870xe" filled="true" fillcolor="#cfad80" stroked="false">
                <v:path arrowok="t"/>
                <v:fill type="solid"/>
              </v:shape>
            </v:group>
            <v:group style="position:absolute;left:9319;top:985;width:10;height:17" coordorigin="9319,985" coordsize="10,17">
              <v:shape style="position:absolute;left:9319;top:985;width:10;height:17" coordorigin="9319,985" coordsize="10,17" path="m9322,985l9321,987,9320,990,9319,992,9321,995,9327,1001,9327,999,9328,997,9329,996,9326,992,9322,985xe" filled="true" fillcolor="#cfad80" stroked="false">
                <v:path arrowok="t"/>
                <v:fill type="solid"/>
              </v:shape>
            </v:group>
            <v:group style="position:absolute;left:9286;top:1429;width:11;height:18" coordorigin="9286,1429" coordsize="11,18">
              <v:shape style="position:absolute;left:9286;top:1429;width:11;height:18" coordorigin="9286,1429" coordsize="11,18" path="m9289,1429l9288,1431,9287,1433,9286,1434,9289,1438,9292,1442,9295,1446,9296,1445,9297,1442,9294,1437,9289,1429xe" filled="true" fillcolor="#cfad80" stroked="false">
                <v:path arrowok="t"/>
                <v:fill type="solid"/>
              </v:shape>
            </v:group>
            <v:group style="position:absolute;left:9272;top:855;width:13;height:15" coordorigin="9272,855" coordsize="13,15">
              <v:shape style="position:absolute;left:9272;top:855;width:13;height:15" coordorigin="9272,855" coordsize="13,15" path="m9273,855l9272,867,9275,870,9285,864,9279,860,9276,857,9273,855xe" filled="true" fillcolor="#cfad80" stroked="false">
                <v:path arrowok="t"/>
                <v:fill type="solid"/>
              </v:shape>
            </v:group>
            <v:group style="position:absolute;left:9273;top:855;width:2;height:2" coordorigin="9273,855" coordsize="2,2">
              <v:shape style="position:absolute;left:9273;top:855;width:2;height:2" coordorigin="9273,855" coordsize="1,0" path="m9273,855l9273,855e" filled="false" stroked="true" strokeweight=".057pt" strokecolor="#cfad80">
                <v:path arrowok="t"/>
              </v:shape>
            </v:group>
            <v:group style="position:absolute;left:2752;top:4808;width:46;height:35" coordorigin="2752,4808" coordsize="46,35">
              <v:shape style="position:absolute;left:2752;top:4808;width:46;height:35" coordorigin="2752,4808" coordsize="46,35" path="m2797,4835l2767,4835,2774,4836,2780,4837,2787,4840,2794,4843,2795,4839,2797,4835xe" filled="true" fillcolor="#cfad80" stroked="false">
                <v:path arrowok="t"/>
                <v:fill type="solid"/>
              </v:shape>
              <v:shape style="position:absolute;left:2752;top:4808;width:46;height:35" coordorigin="2752,4808" coordsize="46,35" path="m2782,4808l2766,4816,2759,4825,2752,4832,2753,4838,2760,4837,2767,4835,2797,4835,2798,4832,2797,4821,2782,4808xe" filled="true" fillcolor="#cfad80" stroked="false">
                <v:path arrowok="t"/>
                <v:fill type="solid"/>
              </v:shape>
            </v:group>
            <v:group style="position:absolute;left:1564;top:5021;width:33;height:36" coordorigin="1564,5021" coordsize="33,36">
              <v:shape style="position:absolute;left:1564;top:5021;width:33;height:36" coordorigin="1564,5021" coordsize="33,36" path="m1581,5021l1576,5029,1570,5036,1565,5044,1564,5046,1565,5052,1565,5057,1597,5057,1597,5036,1591,5031,1586,5026,1581,5021xe" filled="true" fillcolor="#cfad80" stroked="false">
                <v:path arrowok="t"/>
                <v:fill type="solid"/>
              </v:shape>
            </v:group>
            <v:group style="position:absolute;left:2167;top:1867;width:14;height:14" coordorigin="2167,1867" coordsize="14,14">
              <v:shape style="position:absolute;left:2167;top:1867;width:14;height:14" coordorigin="2167,1867" coordsize="14,14" path="m2180,1867l2175,1869,2167,1873,2168,1881,2172,1878,2181,1873,2180,1871,2180,1867xe" filled="true" fillcolor="#cfad80" stroked="false">
                <v:path arrowok="t"/>
                <v:fill type="solid"/>
              </v:shape>
            </v:group>
            <v:group style="position:absolute;left:2124;top:1855;width:12;height:21" coordorigin="2124,1855" coordsize="12,21">
              <v:shape style="position:absolute;left:2124;top:1855;width:12;height:21" coordorigin="2124,1855" coordsize="12,21" path="m2129,1855l2126,1861,2124,1864,2127,1868,2129,1872,2131,1875,2133,1873,2134,1870,2135,1868,2129,1855xe" filled="true" fillcolor="#cfad80" stroked="false">
                <v:path arrowok="t"/>
                <v:fill type="solid"/>
              </v:shape>
            </v:group>
            <v:group style="position:absolute;left:4581;top:3712;width:27;height:41" coordorigin="4581,3712" coordsize="27,41">
              <v:shape style="position:absolute;left:4581;top:3712;width:27;height:41" coordorigin="4581,3712" coordsize="27,41" path="m4601,3739l4592,3739,4599,3753,4601,3739xe" filled="true" fillcolor="#cfad80" stroked="false">
                <v:path arrowok="t"/>
                <v:fill type="solid"/>
              </v:shape>
              <v:shape style="position:absolute;left:4581;top:3712;width:27;height:41" coordorigin="4581,3712" coordsize="27,41" path="m4582,3712l4581,3716,4581,3720,4582,3723,4582,3724,4582,3725,4583,3727,4583,3728,4584,3730,4584,3731,4585,3731,4586,3732,4586,3733,4587,3734,4587,3735,4589,3736,4590,3738,4591,3739,4591,3740,4592,3739,4601,3739,4592,3739,4591,3739,4591,3736,4593,3725,4589,3717,4582,3712xe" filled="true" fillcolor="#cfad80" stroked="false">
                <v:path arrowok="t"/>
                <v:fill type="solid"/>
              </v:shape>
              <v:shape style="position:absolute;left:4581;top:3712;width:27;height:41" coordorigin="4581,3712" coordsize="27,41" path="m4601,3729l4601,3729,4601,3729,4600,3730,4598,3730,4598,3731,4597,3731,4597,3731,4595,3734,4594,3736,4592,3738,4592,3739,4601,3739,4601,3737,4608,3733,4605,3730,4603,3729,4601,3729xe" filled="true" fillcolor="#cfad80" stroked="false">
                <v:path arrowok="t"/>
                <v:fill type="solid"/>
              </v:shape>
            </v:group>
            <v:group style="position:absolute;left:4557;top:12063;width:20;height:32" coordorigin="4557,12063" coordsize="20,32">
              <v:shape style="position:absolute;left:4557;top:12063;width:20;height:32" coordorigin="4557,12063" coordsize="20,32" path="m4565,12063l4557,12073,4562,12087,4564,12094,4564,12087,4571,12081,4577,12073,4571,12066,4565,12063xe" filled="true" fillcolor="#cfad80" stroked="false">
                <v:path arrowok="t"/>
                <v:fill type="solid"/>
              </v:shape>
            </v:group>
            <v:group style="position:absolute;left:4564;top:12094;width:2;height:2" coordorigin="4564,12094" coordsize="2,2">
              <v:shape style="position:absolute;left:4564;top:12094;width:2;height:2" coordorigin="4564,12094" coordsize="1,1" path="m4564,12094l4564,12094,4564,12094xe" filled="true" fillcolor="#cfad80" stroked="false">
                <v:path arrowok="t"/>
                <v:fill type="solid"/>
              </v:shape>
            </v:group>
            <v:group style="position:absolute;left:4543;top:12075;width:21;height:41" coordorigin="4543,12075" coordsize="21,41">
              <v:shape style="position:absolute;left:4543;top:12075;width:21;height:41" coordorigin="4543,12075" coordsize="21,41" path="m4547,12075l4544,12083,4543,12097,4556,12116,4561,12101,4564,12094,4558,12088,4552,12081,4547,12075xe" filled="true" fillcolor="#cfad80" stroked="false">
                <v:path arrowok="t"/>
                <v:fill type="solid"/>
              </v:shape>
            </v:group>
            <v:group style="position:absolute;left:8118;top:10651;width:55;height:69" coordorigin="8118,10651" coordsize="55,69">
              <v:shape style="position:absolute;left:8118;top:10651;width:55;height:69" coordorigin="8118,10651" coordsize="55,69" path="m8127,10651l8121,10656,8119,10657,8119,10667,8119,10674,8118,10720,8126,10720,8136,10698,8146,10688,8162,10688,8166,10677,8132,10677,8130,10674,8129,10669,8128,10661,8127,10651xe" filled="true" fillcolor="#cfad80" stroked="false">
                <v:path arrowok="t"/>
                <v:fill type="solid"/>
              </v:shape>
              <v:shape style="position:absolute;left:8118;top:10651;width:55;height:69" coordorigin="8118,10651" coordsize="55,69" path="m8162,10688l8159,10688,8161,10690,8162,10688xe" filled="true" fillcolor="#cfad80" stroked="false">
                <v:path arrowok="t"/>
                <v:fill type="solid"/>
              </v:shape>
              <v:shape style="position:absolute;left:8118;top:10651;width:55;height:69" coordorigin="8118,10651" coordsize="55,69" path="m8168,10658l8132,10676,8132,10677,8166,10677,8168,10673,8173,10664,8172,10662,8171,10660,8168,10658xe" filled="true" fillcolor="#cfad80" stroked="false">
                <v:path arrowok="t"/>
                <v:fill type="solid"/>
              </v:shape>
            </v:group>
            <v:group style="position:absolute;left:4186;top:11890;width:41;height:49" coordorigin="4186,11890" coordsize="41,49">
              <v:shape style="position:absolute;left:4186;top:11890;width:41;height:49" coordorigin="4186,11890" coordsize="41,49" path="m4192,11915l4187,11924,4186,11937,4192,11939,4226,11917,4198,11917,4192,11915xe" filled="true" fillcolor="#cfad80" stroked="false">
                <v:path arrowok="t"/>
                <v:fill type="solid"/>
              </v:shape>
              <v:shape style="position:absolute;left:4186;top:11890;width:41;height:49" coordorigin="4186,11890" coordsize="41,49" path="m4202,11890l4196,11893,4191,11898,4195,11902,4198,11905,4201,11909,4200,11913,4199,11915,4198,11917,4226,11917,4227,11911,4224,11903,4213,11903,4204,11894,4202,11890xe" filled="true" fillcolor="#cfad80" stroked="false">
                <v:path arrowok="t"/>
                <v:fill type="solid"/>
              </v:shape>
              <v:shape style="position:absolute;left:4186;top:11890;width:41;height:49" coordorigin="4186,11890" coordsize="41,49" path="m4221,11895l4213,11903,4224,11903,4221,11895xe" filled="true" fillcolor="#cfad80" stroked="false">
                <v:path arrowok="t"/>
                <v:fill type="solid"/>
              </v:shape>
            </v:group>
            <v:group style="position:absolute;left:4221;top:11932;width:2;height:2" coordorigin="4221,11932" coordsize="2,2">
              <v:shape style="position:absolute;left:4221;top:11932;width:2;height:2" coordorigin="4221,11932" coordsize="1,0" path="m4221,11932l4221,11932e" filled="false" stroked="true" strokeweight=".058pt" strokecolor="#cfad80">
                <v:path arrowok="t"/>
              </v:shape>
            </v:group>
            <v:group style="position:absolute;left:3477;top:6146;width:32;height:71" coordorigin="3477,6146" coordsize="32,71">
              <v:shape style="position:absolute;left:3477;top:6146;width:32;height:71" coordorigin="3477,6146" coordsize="32,71" path="m3483,6168l3478,6168,3478,6175,3478,6184,3477,6192,3477,6196,3477,6216,3492,6214,3499,6196,3502,6175,3504,6171,3489,6171,3483,6168xe" filled="true" fillcolor="#cfad80" stroked="false">
                <v:path arrowok="t"/>
                <v:fill type="solid"/>
              </v:shape>
              <v:shape style="position:absolute;left:3477;top:6146;width:32;height:71" coordorigin="3477,6146" coordsize="32,71" path="m3504,6146l3500,6153,3497,6163,3489,6171,3504,6171,3508,6162,3504,6146xe" filled="true" fillcolor="#cfad80" stroked="false">
                <v:path arrowok="t"/>
                <v:fill type="solid"/>
              </v:shape>
            </v:group>
            <v:group style="position:absolute;left:4287;top:3666;width:33;height:74" coordorigin="4287,3666" coordsize="33,74">
              <v:shape style="position:absolute;left:4287;top:3666;width:33;height:74" coordorigin="4287,3666" coordsize="33,74" path="m4289,3666l4293,3679,4297,3689,4300,3703,4297,3721,4287,3738,4302,3739,4306,3737,4319,3699,4317,3691,4313,3679,4310,3668,4304,3667,4289,3666xe" filled="true" fillcolor="#cfad80" stroked="false">
                <v:path arrowok="t"/>
                <v:fill type="solid"/>
              </v:shape>
            </v:group>
            <v:group style="position:absolute;left:8125;top:10463;width:28;height:95" coordorigin="8125,10463" coordsize="28,95">
              <v:shape style="position:absolute;left:8125;top:10463;width:28;height:95" coordorigin="8125,10463" coordsize="28,95" path="m8140,10463l8132,10479,8125,10558,8135,10544,8141,10526,8144,10506,8148,10487,8153,10469,8146,10466,8140,10463xe" filled="true" fillcolor="#cfad80" stroked="false">
                <v:path arrowok="t"/>
                <v:fill type="solid"/>
              </v:shape>
            </v:group>
            <v:group style="position:absolute;left:4302;top:3782;width:40;height:56" coordorigin="4302,3782" coordsize="40,56">
              <v:shape style="position:absolute;left:4302;top:3782;width:40;height:56" coordorigin="4302,3782" coordsize="40,56" path="m4305,3783l4302,3789,4317,3829,4331,3838,4334,3831,4337,3823,4341,3812,4338,3810,4333,3806,4334,3799,4317,3799,4313,3793,4309,3788,4305,3783xe" filled="true" fillcolor="#cfad80" stroked="false">
                <v:path arrowok="t"/>
                <v:fill type="solid"/>
              </v:shape>
              <v:shape style="position:absolute;left:4302;top:3782;width:40;height:56" coordorigin="4302,3782" coordsize="40,56" path="m4332,3782l4329,3785,4326,3788,4324,3791,4320,3796,4317,3799,4334,3799,4335,3787,4334,3785,4333,3784,4332,3782xe" filled="true" fillcolor="#cfad80" stroked="false">
                <v:path arrowok="t"/>
                <v:fill type="solid"/>
              </v:shape>
            </v:group>
            <v:group style="position:absolute;left:4315;top:3847;width:42;height:29" coordorigin="4315,3847" coordsize="42,29">
              <v:shape style="position:absolute;left:4315;top:3847;width:42;height:29" coordorigin="4315,3847" coordsize="42,29" path="m4352,3847l4326,3854,4315,3860,4318,3875,4329,3876,4356,3862,4354,3854,4352,3847xe" filled="true" fillcolor="#cfad80" stroked="false">
                <v:path arrowok="t"/>
                <v:fill type="solid"/>
              </v:shape>
            </v:group>
            <v:group style="position:absolute;left:2159;top:6816;width:22;height:42" coordorigin="2159,6816" coordsize="22,42">
              <v:shape style="position:absolute;left:2159;top:6816;width:22;height:42" coordorigin="2159,6816" coordsize="22,42" path="m2160,6816l2159,6854,2173,6857,2180,6843,2171,6825,2160,6816xe" filled="true" fillcolor="#cfad80" stroked="false">
                <v:path arrowok="t"/>
                <v:fill type="solid"/>
              </v:shape>
            </v:group>
            <v:group style="position:absolute;left:4478;top:11950;width:32;height:51" coordorigin="4478,11950" coordsize="32,51">
              <v:shape style="position:absolute;left:4478;top:11950;width:32;height:51" coordorigin="4478,11950" coordsize="32,51" path="m4479,11950l4478,11963,4478,11972,4478,11997,4478,12001,4490,11997,4498,11981,4509,11972,4498,11963,4489,11957,4479,11950xe" filled="true" fillcolor="#cfad80" stroked="false">
                <v:path arrowok="t"/>
                <v:fill type="solid"/>
              </v:shape>
            </v:group>
            <v:group style="position:absolute;left:4638;top:11920;width:26;height:57" coordorigin="4638,11920" coordsize="26,57">
              <v:shape style="position:absolute;left:4638;top:11920;width:26;height:57" coordorigin="4638,11920" coordsize="26,57" path="m4651,11920l4642,11931,4647,11936,4650,11939,4654,11943,4648,11949,4643,11954,4638,11959,4645,11975,4651,11977,4657,11965,4661,11957,4663,11948,4660,11936,4656,11923,4651,11920xe" filled="true" fillcolor="#cfad80" stroked="false">
                <v:path arrowok="t"/>
                <v:fill type="solid"/>
              </v:shape>
            </v:group>
            <v:group style="position:absolute;left:6497;top:10894;width:23;height:45" coordorigin="6497,10894" coordsize="23,45">
              <v:shape style="position:absolute;left:6497;top:10894;width:23;height:45" coordorigin="6497,10894" coordsize="23,45" path="m6499,10894l6497,10903,6500,10922,6505,10938,6519,10926,6510,10910,6499,10894xe" filled="true" fillcolor="#cfad80" stroked="false">
                <v:path arrowok="t"/>
                <v:fill type="solid"/>
              </v:shape>
            </v:group>
            <v:group style="position:absolute;left:8824;top:10567;width:15;height:68" coordorigin="8824,10567" coordsize="15,68">
              <v:shape style="position:absolute;left:8824;top:10567;width:15;height:68" coordorigin="8824,10567" coordsize="15,68" path="m8833,10567l8829,10569,8825,10579,8824,10599,8826,10635,8832,10625,8838,10618,8831,10599,8829,10593,8832,10578,8833,10567xe" filled="true" fillcolor="#cfad80" stroked="false">
                <v:path arrowok="t"/>
                <v:fill type="solid"/>
              </v:shape>
            </v:group>
            <v:group style="position:absolute;left:4388;top:3922;width:24;height:32" coordorigin="4388,3922" coordsize="24,32">
              <v:shape style="position:absolute;left:4388;top:3922;width:24;height:32" coordorigin="4388,3922" coordsize="24,32" path="m4412,3922l4395,3928,4388,3937,4397,3953,4410,3954,4410,3946,4411,3937,4412,3922xe" filled="true" fillcolor="#cfad80" stroked="false">
                <v:path arrowok="t"/>
                <v:fill type="solid"/>
              </v:shape>
            </v:group>
            <v:group style="position:absolute;left:8393;top:9677;width:27;height:37" coordorigin="8393,9677" coordsize="27,37">
              <v:shape style="position:absolute;left:8393;top:9677;width:27;height:37" coordorigin="8393,9677" coordsize="27,37" path="m8420,9677l8403,9679,8396,9697,8393,9712,8398,9714,8405,9713,8408,9689,8420,9677xe" filled="true" fillcolor="#cfad80" stroked="false">
                <v:path arrowok="t"/>
                <v:fill type="solid"/>
              </v:shape>
            </v:group>
            <v:group style="position:absolute;left:4274;top:3781;width:26;height:58" coordorigin="4274,3781" coordsize="26,58">
              <v:shape style="position:absolute;left:4274;top:3781;width:26;height:58" coordorigin="4274,3781" coordsize="26,58" path="m4294,3781l4291,3791,4286,3809,4274,3815,4278,3825,4280,3831,4283,3839,4289,3830,4299,3813,4298,3803,4296,3792,4294,3781xe" filled="true" fillcolor="#cfad80" stroked="false">
                <v:path arrowok="t"/>
                <v:fill type="solid"/>
              </v:shape>
            </v:group>
            <v:group style="position:absolute;left:2148;top:6731;width:22;height:36" coordorigin="2148,6731" coordsize="22,36">
              <v:shape style="position:absolute;left:2148;top:6731;width:22;height:36" coordorigin="2148,6731" coordsize="22,36" path="m2154,6731l2148,6747,2152,6766,2157,6764,2163,6762,2170,6759,2165,6746,2161,6737,2154,6731xe" filled="true" fillcolor="#cfad80" stroked="false">
                <v:path arrowok="t"/>
                <v:fill type="solid"/>
              </v:shape>
            </v:group>
            <v:group style="position:absolute;left:6228;top:7851;width:15;height:34" coordorigin="6228,7851" coordsize="15,34">
              <v:shape style="position:absolute;left:6228;top:7851;width:15;height:34" coordorigin="6228,7851" coordsize="15,34" path="m6242,7851l6231,7855,6228,7884,6240,7879,6242,7851xe" filled="true" fillcolor="#cfad80" stroked="false">
                <v:path arrowok="t"/>
                <v:fill type="solid"/>
              </v:shape>
            </v:group>
            <v:group style="position:absolute;left:4819;top:11895;width:15;height:17" coordorigin="4819,11895" coordsize="15,17">
              <v:shape style="position:absolute;left:4819;top:11895;width:15;height:17" coordorigin="4819,11895" coordsize="15,17" path="m4820,11895l4819,11896,4819,11896,4820,11896,4820,11896,4821,11907,4824,11911,4828,11910,4830,11910,4832,11909,4834,11907,4833,11903,4832,11900,4831,11899,4831,11899,4831,11899,4830,11898,4829,11897,4824,11897,4820,11896,4820,11896,4820,11895xe" filled="true" fillcolor="#cfad80" stroked="false">
                <v:path arrowok="t"/>
                <v:fill type="solid"/>
              </v:shape>
              <v:shape style="position:absolute;left:4819;top:11895;width:15;height:17" coordorigin="4819,11895" coordsize="15,17" path="m4827,11895l4824,11897,4829,11897,4827,11895xe" filled="true" fillcolor="#cfad80" stroked="false">
                <v:path arrowok="t"/>
                <v:fill type="solid"/>
              </v:shape>
            </v:group>
            <v:group style="position:absolute;left:4759;top:11833;width:68;height:63" coordorigin="4759,11833" coordsize="68,63">
              <v:shape style="position:absolute;left:4759;top:11833;width:68;height:63" coordorigin="4759,11833" coordsize="68,63" path="m4790,11836l4789,11836,4790,11836,4795,11843,4799,11850,4806,11861,4805,11876,4809,11882,4815,11888,4820,11895,4821,11893,4822,11891,4823,11888,4823,11887,4824,11886,4825,11884,4825,11883,4826,11880,4826,11878,4826,11876,4826,11875,4827,11873,4826,11869,4806,11839,4801,11838,4795,11837,4790,11836,4790,11836xe" filled="true" fillcolor="#cfad80" stroked="false">
                <v:path arrowok="t"/>
                <v:fill type="solid"/>
              </v:shape>
              <v:shape style="position:absolute;left:4759;top:11833;width:68;height:63" coordorigin="4759,11833" coordsize="68,63" path="m4776,11833l4769,11835,4768,11835,4764,11837,4762,11839,4759,11843,4765,11849,4770,11853,4774,11858,4780,11850,4789,11836,4783,11836,4776,11833xe" filled="true" fillcolor="#cfad80" stroked="false">
                <v:path arrowok="t"/>
                <v:fill type="solid"/>
              </v:shape>
              <v:shape style="position:absolute;left:4759;top:11833;width:68;height:63" coordorigin="4759,11833" coordsize="68,63" path="m4789,11835l4789,11835,4789,11836,4783,11836,4789,11836,4789,11836,4790,11836,4789,11835xe" filled="true" fillcolor="#cfad80" stroked="false">
                <v:path arrowok="t"/>
                <v:fill type="solid"/>
              </v:shape>
            </v:group>
            <v:group style="position:absolute;left:5918;top:7949;width:17;height:41" coordorigin="5918,7949" coordsize="17,41">
              <v:shape style="position:absolute;left:5918;top:7949;width:17;height:41" coordorigin="5918,7949" coordsize="17,41" path="m5935,7949l5928,7952,5924,7955,5918,7957,5922,7970,5926,7980,5929,7989,5931,7989,5932,7989,5934,7970,5935,7949xe" filled="true" fillcolor="#cfad80" stroked="false">
                <v:path arrowok="t"/>
                <v:fill type="solid"/>
              </v:shape>
            </v:group>
            <v:group style="position:absolute;left:4926;top:3985;width:20;height:32" coordorigin="4926,3985" coordsize="20,32">
              <v:shape style="position:absolute;left:4926;top:3985;width:20;height:32" coordorigin="4926,3985" coordsize="20,32" path="m4939,3985l4933,3999,4926,4011,4941,4017,4944,4007,4946,3997,4939,3985xe" filled="true" fillcolor="#cfad80" stroked="false">
                <v:path arrowok="t"/>
                <v:fill type="solid"/>
              </v:shape>
            </v:group>
            <v:group style="position:absolute;left:8134;top:10717;width:22;height:39" coordorigin="8134,10717" coordsize="22,39">
              <v:shape style="position:absolute;left:8134;top:10717;width:22;height:39" coordorigin="8134,10717" coordsize="22,39" path="m8134,10717l8138,10737,8143,10756,8151,10737,8155,10725,8148,10721,8142,10718,8134,10717xe" filled="true" fillcolor="#cfad80" stroked="false">
                <v:path arrowok="t"/>
                <v:fill type="solid"/>
              </v:shape>
            </v:group>
            <v:group style="position:absolute;left:8067;top:10677;width:18;height:29" coordorigin="8067,10677" coordsize="18,29">
              <v:shape style="position:absolute;left:8067;top:10677;width:18;height:29" coordorigin="8067,10677" coordsize="18,29" path="m8080,10677l8076,10681,8067,10689,8067,10692,8067,10696,8067,10696,8072,10699,8077,10705,8081,10703,8083,10701,8083,10688,8085,10680,8082,10678,8080,10677xe" filled="true" fillcolor="#cfad80" stroked="false">
                <v:path arrowok="t"/>
                <v:fill type="solid"/>
              </v:shape>
            </v:group>
            <v:group style="position:absolute;left:6115;top:8122;width:10;height:36" coordorigin="6115,8122" coordsize="10,36">
              <v:shape style="position:absolute;left:6115;top:8122;width:10;height:36" coordorigin="6115,8122" coordsize="10,36" path="m6123,8122l6123,8123,6115,8139,6118,8158,6125,8144,6123,8122xe" filled="true" fillcolor="#cfad80" stroked="false">
                <v:path arrowok="t"/>
                <v:fill type="solid"/>
              </v:shape>
            </v:group>
            <v:group style="position:absolute;left:2207;top:6668;width:20;height:28" coordorigin="2207,6668" coordsize="20,28">
              <v:shape style="position:absolute;left:2207;top:6668;width:20;height:28" coordorigin="2207,6668" coordsize="20,28" path="m2227,6668l2208,6668,2208,6670,2207,6673,2207,6675,2211,6681,2216,6687,2222,6696,2224,6684,2225,6678,2227,6668xe" filled="true" fillcolor="#cfad80" stroked="false">
                <v:path arrowok="t"/>
                <v:fill type="solid"/>
              </v:shape>
            </v:group>
            <v:group style="position:absolute;left:8089;top:10652;width:18;height:36" coordorigin="8089,10652" coordsize="18,36">
              <v:shape style="position:absolute;left:8089;top:10652;width:18;height:36" coordorigin="8089,10652" coordsize="18,36" path="m8094,10652l8089,10661,8090,10663,8092,10674,8093,10688,8103,10686,8101,10673,8107,10656,8096,10653,8094,10652xe" filled="true" fillcolor="#cfad80" stroked="false">
                <v:path arrowok="t"/>
                <v:fill type="solid"/>
              </v:shape>
            </v:group>
            <v:group style="position:absolute;left:7987;top:10713;width:16;height:27" coordorigin="7987,10713" coordsize="16,27">
              <v:shape style="position:absolute;left:7987;top:10713;width:16;height:27" coordorigin="7987,10713" coordsize="16,27" path="m8000,10713l7991,10714,7987,10734,7998,10739,8003,10729,8000,10713xe" filled="true" fillcolor="#cfad80" stroked="false">
                <v:path arrowok="t"/>
                <v:fill type="solid"/>
              </v:shape>
            </v:group>
            <v:group style="position:absolute;left:4243;top:3818;width:20;height:36" coordorigin="4243,3818" coordsize="20,36">
              <v:shape style="position:absolute;left:4243;top:3818;width:20;height:36" coordorigin="4243,3818" coordsize="20,36" path="m4260,3818l4258,3818,4257,3819,4256,3819,4256,3819,4252,3821,4249,3828,4246,3832,4245,3837,4244,3843,4243,3854,4255,3839,4262,3819,4260,3818xe" filled="true" fillcolor="#cfad80" stroked="false">
                <v:path arrowok="t"/>
                <v:fill type="solid"/>
              </v:shape>
            </v:group>
            <v:group style="position:absolute;left:4235;top:3815;width:12;height:18" coordorigin="4235,3815" coordsize="12,18">
              <v:shape style="position:absolute;left:4235;top:3815;width:12;height:18" coordorigin="4235,3815" coordsize="12,18" path="m4245,3831l4243,3831,4245,3831,4245,3832,4245,3831,4245,3831,4245,3831xe" filled="true" fillcolor="#cfad80" stroked="false">
                <v:path arrowok="t"/>
                <v:fill type="solid"/>
              </v:shape>
              <v:shape style="position:absolute;left:4235;top:3815;width:12;height:18" coordorigin="4235,3815" coordsize="12,18" path="m4244,3815l4240,3816,4238,3816,4237,3817,4235,3819,4235,3823,4235,3825,4236,3827,4236,3828,4236,3828,4236,3828,4238,3830,4239,3830,4241,3831,4243,3831,4245,3831,4246,3819,4244,3815xe" filled="true" fillcolor="#cfad80" stroked="false">
                <v:path arrowok="t"/>
                <v:fill type="solid"/>
              </v:shape>
            </v:group>
            <v:group style="position:absolute;left:10648;top:5783;width:28;height:30" coordorigin="10648,5783" coordsize="28,30">
              <v:shape style="position:absolute;left:10648;top:5783;width:28;height:30" coordorigin="10648,5783" coordsize="28,30" path="m10650,5794l10648,5812,10657,5807,10674,5797,10655,5797,10650,5794xe" filled="true" fillcolor="#cfad80" stroked="false">
                <v:path arrowok="t"/>
                <v:fill type="solid"/>
              </v:shape>
              <v:shape style="position:absolute;left:10648;top:5783;width:28;height:30" coordorigin="10648,5783" coordsize="28,30" path="m10668,5783l10665,5792,10655,5797,10674,5797,10676,5796,10668,5783xe" filled="true" fillcolor="#cfad80" stroked="false">
                <v:path arrowok="t"/>
                <v:fill type="solid"/>
              </v:shape>
            </v:group>
            <v:group style="position:absolute;left:3736;top:4131;width:19;height:32" coordorigin="3736,4131" coordsize="19,32">
              <v:shape style="position:absolute;left:3736;top:4131;width:19;height:32" coordorigin="3736,4131" coordsize="19,32" path="m3739,4131l3736,4154,3740,4157,3744,4160,3748,4163,3753,4152,3754,4144,3747,4137,3739,4131xe" filled="true" fillcolor="#cfad80" stroked="false">
                <v:path arrowok="t"/>
                <v:fill type="solid"/>
              </v:shape>
            </v:group>
            <v:group style="position:absolute;left:8013;top:10675;width:19;height:33" coordorigin="8013,10675" coordsize="19,33">
              <v:shape style="position:absolute;left:8013;top:10675;width:19;height:33" coordorigin="8013,10675" coordsize="19,33" path="m8026,10675l8024,10675,8013,10675,8015,10689,8015,10707,8031,10685,8028,10680,8026,10675xe" filled="true" fillcolor="#cfad80" stroked="false">
                <v:path arrowok="t"/>
                <v:fill type="solid"/>
              </v:shape>
            </v:group>
            <v:group style="position:absolute;left:4668;top:11927;width:24;height:26" coordorigin="4668,11927" coordsize="24,26">
              <v:shape style="position:absolute;left:4668;top:11927;width:24;height:26" coordorigin="4668,11927" coordsize="24,26" path="m4692,11927l4681,11929,4668,11932,4673,11939,4677,11945,4682,11953,4685,11945,4687,11938,4692,11927xe" filled="true" fillcolor="#cfad80" stroked="false">
                <v:path arrowok="t"/>
                <v:fill type="solid"/>
              </v:shape>
            </v:group>
            <v:group style="position:absolute;left:8125;top:10565;width:16;height:38" coordorigin="8125,10565" coordsize="16,38">
              <v:shape style="position:absolute;left:8125;top:10565;width:16;height:38" coordorigin="8125,10565" coordsize="16,38" path="m8137,10565l8133,10569,8128,10572,8126,10578,8125,10581,8129,10591,8133,10602,8136,10588,8138,10579,8140,10571,8139,10569,8138,10567,8137,10565xe" filled="true" fillcolor="#cfad80" stroked="false">
                <v:path arrowok="t"/>
                <v:fill type="solid"/>
              </v:shape>
            </v:group>
            <v:group style="position:absolute;left:4245;top:6060;width:10;height:40" coordorigin="4245,6060" coordsize="10,40">
              <v:shape style="position:absolute;left:4245;top:6060;width:10;height:40" coordorigin="4245,6060" coordsize="10,40" path="m4245,6060l4246,6099,4250,6091,4254,6074,4245,6060xe" filled="true" fillcolor="#cfad80" stroked="false">
                <v:path arrowok="t"/>
                <v:fill type="solid"/>
              </v:shape>
            </v:group>
            <v:group style="position:absolute;left:3261;top:3336;width:16;height:35" coordorigin="3261,3336" coordsize="16,35">
              <v:shape style="position:absolute;left:3261;top:3336;width:16;height:35" coordorigin="3261,3336" coordsize="16,35" path="m3276,3336l3266,3339,3261,3340,3264,3350,3271,3371,3274,3347,3276,3336xe" filled="true" fillcolor="#cfad80" stroked="false">
                <v:path arrowok="t"/>
                <v:fill type="solid"/>
              </v:shape>
            </v:group>
            <v:group style="position:absolute;left:10289;top:9663;width:21;height:18" coordorigin="10289,9663" coordsize="21,18">
              <v:shape style="position:absolute;left:10289;top:9663;width:21;height:18" coordorigin="10289,9663" coordsize="21,18" path="m10298,9663l10289,9672,10290,9675,10290,9677,10290,9680,10296,9678,10302,9677,10309,9675,10308,9670,10298,9663xe" filled="true" fillcolor="#cfad80" stroked="false">
                <v:path arrowok="t"/>
                <v:fill type="solid"/>
              </v:shape>
            </v:group>
            <v:group style="position:absolute;left:3314;top:4253;width:8;height:38" coordorigin="3314,4253" coordsize="8,38">
              <v:shape style="position:absolute;left:3314;top:4253;width:8;height:38" coordorigin="3314,4253" coordsize="8,38" path="m3322,4253l3314,4268,3317,4290,3321,4267,3322,4253xe" filled="true" fillcolor="#cfad80" stroked="false">
                <v:path arrowok="t"/>
                <v:fill type="solid"/>
              </v:shape>
            </v:group>
            <v:group style="position:absolute;left:10605;top:9469;width:16;height:30" coordorigin="10605,9469" coordsize="16,30">
              <v:shape style="position:absolute;left:10605;top:9469;width:16;height:30" coordorigin="10605,9469" coordsize="16,30" path="m10620,9469l10611,9474,10605,9476,10610,9484,10620,9499,10620,9469xe" filled="true" fillcolor="#cfad80" stroked="false">
                <v:path arrowok="t"/>
                <v:fill type="solid"/>
              </v:shape>
            </v:group>
            <v:group style="position:absolute;left:6043;top:8000;width:18;height:34" coordorigin="6043,8000" coordsize="18,34">
              <v:shape style="position:absolute;left:6043;top:8000;width:18;height:34" coordorigin="6043,8000" coordsize="18,34" path="m6060,8000l6043,8013,6044,8034,6049,8024,6053,8015,6060,8000xe" filled="true" fillcolor="#cfad80" stroked="false">
                <v:path arrowok="t"/>
                <v:fill type="solid"/>
              </v:shape>
            </v:group>
            <v:group style="position:absolute;left:6877;top:11153;width:16;height:29" coordorigin="6877,11153" coordsize="16,29">
              <v:shape style="position:absolute;left:6877;top:11153;width:16;height:29" coordorigin="6877,11153" coordsize="16,29" path="m6888,11153l6877,11182,6893,11182,6890,11166,6888,11153xe" filled="true" fillcolor="#cfad80" stroked="false">
                <v:path arrowok="t"/>
                <v:fill type="solid"/>
              </v:shape>
            </v:group>
            <v:group style="position:absolute;left:7965;top:10682;width:15;height:35" coordorigin="7965,10682" coordsize="15,35">
              <v:shape style="position:absolute;left:7965;top:10682;width:15;height:35" coordorigin="7965,10682" coordsize="15,35" path="m7965,10682l7975,10716,7980,10696,7977,10690,7965,10682xe" filled="true" fillcolor="#cfad80" stroked="false">
                <v:path arrowok="t"/>
                <v:fill type="solid"/>
              </v:shape>
            </v:group>
            <v:group style="position:absolute;left:4253;top:11910;width:9;height:35" coordorigin="4253,11910" coordsize="9,35">
              <v:shape style="position:absolute;left:4253;top:11910;width:9;height:35" coordorigin="4253,11910" coordsize="9,35" path="m4259,11910l4256,11922,4253,11931,4257,11937,4262,11945,4262,11914,4261,11912,4259,11910xe" filled="true" fillcolor="#cfad80" stroked="false">
                <v:path arrowok="t"/>
                <v:fill type="solid"/>
              </v:shape>
            </v:group>
            <v:group style="position:absolute;left:8113;top:10477;width:11;height:22" coordorigin="8113,10477" coordsize="11,22">
              <v:shape style="position:absolute;left:8113;top:10477;width:11;height:22" coordorigin="8113,10477" coordsize="11,22" path="m8113,10477l8114,10491,8114,10498,8116,10498,8118,10498,8119,10498,8121,10491,8122,10485,8123,10479,8113,10477xe" filled="true" fillcolor="#cfad80" stroked="false">
                <v:path arrowok="t"/>
                <v:fill type="solid"/>
              </v:shape>
            </v:group>
            <v:group style="position:absolute;left:4675;top:11892;width:14;height:22" coordorigin="4675,11892" coordsize="14,22">
              <v:shape style="position:absolute;left:4675;top:11892;width:14;height:22" coordorigin="4675,11892" coordsize="14,22" path="m4688,11892l4678,11904,4675,11908,4675,11909,4680,11914,4688,11892xe" filled="true" fillcolor="#cfad80" stroked="false">
                <v:path arrowok="t"/>
                <v:fill type="solid"/>
              </v:shape>
            </v:group>
            <v:group style="position:absolute;left:4752;top:11872;width:18;height:32" coordorigin="4752,11872" coordsize="18,32">
              <v:shape style="position:absolute;left:4752;top:11872;width:18;height:32" coordorigin="4752,11872" coordsize="18,32" path="m4765,11872l4757,11887,4752,11895,4754,11898,4755,11900,4756,11903,4761,11895,4765,11887,4770,11879,4767,11874,4765,11872xe" filled="true" fillcolor="#cfad80" stroked="false">
                <v:path arrowok="t"/>
                <v:fill type="solid"/>
              </v:shape>
            </v:group>
            <v:group style="position:absolute;left:4710;top:11832;width:11;height:19" coordorigin="4710,11832" coordsize="11,19">
              <v:shape style="position:absolute;left:4710;top:11832;width:11;height:19" coordorigin="4710,11832" coordsize="11,19" path="m4712,11832l4711,11834,4710,11837,4710,11837,4712,11842,4714,11846,4717,11850,4720,11844,4717,11840,4712,11832xe" filled="true" fillcolor="#cfad80" stroked="false">
                <v:path arrowok="t"/>
                <v:fill type="solid"/>
              </v:shape>
            </v:group>
            <v:group style="position:absolute;left:4848;top:11880;width:13;height:23" coordorigin="4848,11880" coordsize="13,23">
              <v:shape style="position:absolute;left:4848;top:11880;width:13;height:23" coordorigin="4848,11880" coordsize="13,23" path="m4858,11880l4855,11886,4852,11890,4848,11896,4850,11898,4851,11900,4851,11902,4855,11898,4858,11893,4861,11888,4860,11885,4859,11883,4858,11880xe" filled="true" fillcolor="#cfad80" stroked="false">
                <v:path arrowok="t"/>
                <v:fill type="solid"/>
              </v:shape>
            </v:group>
            <v:group style="position:absolute;left:3833;top:11883;width:12;height:28" coordorigin="3833,11883" coordsize="12,28">
              <v:shape style="position:absolute;left:3833;top:11883;width:12;height:28" coordorigin="3833,11883" coordsize="12,28" path="m3840,11883l3833,11903,3845,11910,3843,11902,3842,11895,3840,11883xe" filled="true" fillcolor="#cfad80" stroked="false">
                <v:path arrowok="t"/>
                <v:fill type="solid"/>
              </v:shape>
            </v:group>
            <v:group style="position:absolute;left:4350;top:3596;width:12;height:25" coordorigin="4350,3596" coordsize="12,25">
              <v:shape style="position:absolute;left:4350;top:3596;width:12;height:25" coordorigin="4350,3596" coordsize="12,25" path="m4357,3596l4354,3603,4351,3606,4350,3611,4350,3613,4353,3621,4354,3621,4356,3620,4360,3617,4361,3610,4359,3604,4357,3596xe" filled="true" fillcolor="#cfad80" stroked="false">
                <v:path arrowok="t"/>
                <v:fill type="solid"/>
              </v:shape>
            </v:group>
            <v:group style="position:absolute;left:10376;top:9614;width:8;height:25" coordorigin="10376,9614" coordsize="8,25">
              <v:shape style="position:absolute;left:10376;top:9614;width:8;height:25" coordorigin="10376,9614" coordsize="8,25" path="m10378,9614l10378,9623,10376,9638,10378,9638,10379,9639,10381,9639,10382,9631,10383,9622,10383,9615,10382,9615,10378,9614xe" filled="true" fillcolor="#cfad80" stroked="false">
                <v:path arrowok="t"/>
                <v:fill type="solid"/>
              </v:shape>
            </v:group>
            <v:group style="position:absolute;left:4598;top:3602;width:10;height:23" coordorigin="4598,3602" coordsize="10,23">
              <v:shape style="position:absolute;left:4598;top:3602;width:10;height:23" coordorigin="4598,3602" coordsize="10,23" path="m4602,3602l4601,3605,4598,3608,4600,3615,4602,3619,4604,3624,4605,3622,4606,3620,4608,3618,4606,3613,4604,3607,4602,3602xe" filled="true" fillcolor="#cfad80" stroked="false">
                <v:path arrowok="t"/>
                <v:fill type="solid"/>
              </v:shape>
            </v:group>
            <v:group style="position:absolute;left:7543;top:11204;width:12;height:19" coordorigin="7543,11204" coordsize="12,19">
              <v:shape style="position:absolute;left:7543;top:11204;width:12;height:19" coordorigin="7543,11204" coordsize="12,19" path="m7546,11204l7544,11209,7543,11212,7545,11215,7550,11223,7553,11218,7554,11216,7551,11212,7549,11208,7546,11205,7546,11204xe" filled="true" fillcolor="#cfad80" stroked="false">
                <v:path arrowok="t"/>
                <v:fill type="solid"/>
              </v:shape>
            </v:group>
            <v:group style="position:absolute;left:4335;top:3689;width:7;height:20" coordorigin="4335,3689" coordsize="7,20">
              <v:shape style="position:absolute;left:4335;top:3689;width:7;height:20" coordorigin="4335,3689" coordsize="7,20" path="m4338,3689l4335,3689,4335,3696,4335,3701,4335,3708,4341,3707,4340,3701,4339,3695,4338,3689,4338,3689xe" filled="true" fillcolor="#cfad80" stroked="false">
                <v:path arrowok="t"/>
                <v:fill type="solid"/>
              </v:shape>
            </v:group>
            <v:group style="position:absolute;left:4010;top:3520;width:12;height:9" coordorigin="4010,3520" coordsize="12,9">
              <v:shape style="position:absolute;left:4010;top:3520;width:12;height:9" coordorigin="4010,3520" coordsize="12,9" path="m4021,3520l4010,3520,4011,3529,4014,3528,4018,3528,4021,3527,4021,3527,4021,3520xe" filled="true" fillcolor="#cfad80" stroked="false">
                <v:path arrowok="t"/>
                <v:fill type="solid"/>
              </v:shape>
            </v:group>
            <v:group style="position:absolute;left:4053;top:3502;width:11;height:16" coordorigin="4053,3502" coordsize="11,16">
              <v:shape style="position:absolute;left:4053;top:3502;width:11;height:16" coordorigin="4053,3502" coordsize="11,16" path="m4057,3502l4056,3504,4055,3507,4053,3511,4056,3514,4058,3517,4060,3517,4061,3517,4062,3513,4063,3511,4061,3508,4059,3505,4057,3502xe" filled="true" fillcolor="#cfad80" stroked="false">
                <v:path arrowok="t"/>
                <v:fill type="solid"/>
              </v:shape>
            </v:group>
            <v:group style="position:absolute;left:4347;top:3956;width:8;height:15" coordorigin="4347,3956" coordsize="8,15">
              <v:shape style="position:absolute;left:4347;top:3956;width:8;height:15" coordorigin="4347,3956" coordsize="8,15" path="m4351,3956l4349,3959,4348,3961,4347,3964,4347,3965,4349,3968,4350,3970,4352,3968,4353,3966,4354,3963,4354,3961,4352,3959,4351,3956xe" filled="true" fillcolor="#cfad80" stroked="false">
                <v:path arrowok="t"/>
                <v:fill type="solid"/>
              </v:shape>
            </v:group>
            <v:group style="position:absolute;left:5678;top:6290;width:12;height:16" coordorigin="5678,6290" coordsize="12,16">
              <v:shape style="position:absolute;left:5678;top:6290;width:12;height:16" coordorigin="5678,6290" coordsize="12,16" path="m5678,6290l5678,6291,5682,6306,5689,6297,5678,6290xe" filled="true" fillcolor="#cfad80" stroked="false">
                <v:path arrowok="t"/>
                <v:fill type="solid"/>
              </v:shape>
            </v:group>
            <v:group style="position:absolute;left:3365;top:6303;width:5;height:25" coordorigin="3365,6303" coordsize="5,25">
              <v:shape style="position:absolute;left:3365;top:6303;width:5;height:25" coordorigin="3365,6303" coordsize="5,25" path="m3365,6303l3365,6311,3365,6319,3365,6327,3367,6327,3369,6303,3365,6303xe" filled="true" fillcolor="#cfad80" stroked="false">
                <v:path arrowok="t"/>
                <v:fill type="solid"/>
              </v:shape>
            </v:group>
            <v:group style="position:absolute;left:4734;top:11865;width:8;height:20" coordorigin="4734,11865" coordsize="8,20">
              <v:shape style="position:absolute;left:4734;top:11865;width:8;height:20" coordorigin="4734,11865" coordsize="8,20" path="m4737,11865l4735,11871,4734,11874,4734,11880,4736,11882,4738,11884,4739,11880,4741,11877,4741,11872,4739,11869,4737,11865xe" filled="true" fillcolor="#cfad80" stroked="false">
                <v:path arrowok="t"/>
                <v:fill type="solid"/>
              </v:shape>
            </v:group>
            <v:group style="position:absolute;left:5904;top:7927;width:8;height:33" coordorigin="5904,7927" coordsize="8,33">
              <v:shape style="position:absolute;left:5904;top:7927;width:8;height:33" coordorigin="5904,7927" coordsize="8,33" path="m5904,7927l5904,7960,5912,7946,5911,7938,5904,7927xe" filled="true" fillcolor="#cfad80" stroked="false">
                <v:path arrowok="t"/>
                <v:fill type="solid"/>
              </v:shape>
            </v:group>
            <v:group style="position:absolute;left:4345;top:3660;width:2;height:2" coordorigin="4345,3660" coordsize="2,2">
              <v:shape style="position:absolute;left:4345;top:3660;width:2;height:2" coordorigin="4345,3660" coordsize="1,1" path="m4345,3660l4345,3661,4345,3661,4345,3661,4346,3661,4345,3660xe" filled="true" fillcolor="#cfad80" stroked="false">
                <v:path arrowok="t"/>
                <v:fill type="solid"/>
              </v:shape>
              <v:shape style="position:absolute;left:4345;top:3660;width:2;height:2" coordorigin="4345,3660" coordsize="1,1" path="m4346,3661l4345,3661,4346,3661xe" filled="true" fillcolor="#cfad80" stroked="false">
                <v:path arrowok="t"/>
                <v:fill type="solid"/>
              </v:shape>
            </v:group>
            <v:group style="position:absolute;left:6859;top:11146;width:8;height:25" coordorigin="6859,11146" coordsize="8,25">
              <v:shape style="position:absolute;left:6859;top:11146;width:8;height:25" coordorigin="6859,11146" coordsize="8,25" path="m6862,11146l6861,11153,6860,11160,6859,11167,6860,11168,6861,11169,6863,11170,6864,11162,6865,11155,6866,11148,6865,11147,6864,11146,6862,11146xe" filled="true" fillcolor="#cfad80" stroked="false">
                <v:path arrowok="t"/>
                <v:fill type="solid"/>
              </v:shape>
            </v:group>
            <v:group style="position:absolute;left:4639;top:12002;width:11;height:8" coordorigin="4639,12002" coordsize="11,8">
              <v:shape style="position:absolute;left:4639;top:12002;width:11;height:8" coordorigin="4639,12002" coordsize="11,8" path="m4649,12002l4646,12003,4643,12005,4639,12006,4640,12008,4640,12010,4643,12009,4646,12009,4650,12008,4649,12002xe" filled="true" fillcolor="#cfad80" stroked="false">
                <v:path arrowok="t"/>
                <v:fill type="solid"/>
              </v:shape>
            </v:group>
            <v:group style="position:absolute;left:4335;top:11873;width:7;height:13" coordorigin="4335,11873" coordsize="7,13">
              <v:shape style="position:absolute;left:4335;top:11873;width:7;height:13" coordorigin="4335,11873" coordsize="7,13" path="m4336,11873l4335,11876,4335,11877,4335,11880,4336,11882,4337,11885,4341,11877,4340,11876,4338,11874,4337,11873,4336,11873xe" filled="true" fillcolor="#cfad80" stroked="false">
                <v:path arrowok="t"/>
                <v:fill type="solid"/>
              </v:shape>
            </v:group>
            <v:group style="position:absolute;left:3803;top:6562;width:24;height:34" coordorigin="3803,6562" coordsize="24,34">
              <v:shape style="position:absolute;left:3803;top:6562;width:24;height:34" coordorigin="3803,6562" coordsize="24,34" path="m3809,6562l3803,6574,3805,6585,3810,6589,3818,6595,3821,6582,3826,6571,3809,6562xe" filled="true" fillcolor="#cfad80" stroked="false">
                <v:path arrowok="t"/>
                <v:fill type="solid"/>
              </v:shape>
            </v:group>
            <v:group style="position:absolute;left:4830;top:6794;width:22;height:39" coordorigin="4830,6794" coordsize="22,39">
              <v:shape style="position:absolute;left:4830;top:6794;width:22;height:39" coordorigin="4830,6794" coordsize="22,39" path="m4842,6794l4835,6804,4830,6815,4835,6828,4837,6832,4844,6831,4852,6831,4846,6810,4842,6794xe" filled="true" fillcolor="#cfad80" stroked="false">
                <v:path arrowok="t"/>
                <v:fill type="solid"/>
              </v:shape>
              <v:shape style="position:absolute;left:4830;top:6794;width:22;height:39" coordorigin="4830,6794" coordsize="22,39" path="m4852,6831l4844,6831,4852,6832,4852,6831xe" filled="true" fillcolor="#cfad80" stroked="false">
                <v:path arrowok="t"/>
                <v:fill type="solid"/>
              </v:shape>
            </v:group>
            <v:group style="position:absolute;left:3953;top:6852;width:25;height:30" coordorigin="3953,6852" coordsize="25,30">
              <v:shape style="position:absolute;left:3953;top:6852;width:25;height:30" coordorigin="3953,6852" coordsize="25,30" path="m3971,6852l3966,6854,3961,6856,3953,6859,3960,6869,3965,6875,3969,6881,3978,6875,3975,6865,3971,6852xe" filled="true" fillcolor="#cfad80" stroked="false">
                <v:path arrowok="t"/>
                <v:fill type="solid"/>
              </v:shape>
            </v:group>
            <v:group style="position:absolute;left:3855;top:6531;width:15;height:17" coordorigin="3855,6531" coordsize="15,17">
              <v:shape style="position:absolute;left:3855;top:6531;width:15;height:17" coordorigin="3855,6531" coordsize="15,17" path="m3859,6531l3855,6537,3861,6547,3869,6534,3863,6532,3859,6531xe" filled="true" fillcolor="#cfad80" stroked="false">
                <v:path arrowok="t"/>
                <v:fill type="solid"/>
              </v:shape>
            </v:group>
            <v:group style="position:absolute;left:4814;top:6739;width:13;height:26" coordorigin="4814,6739" coordsize="13,26">
              <v:shape style="position:absolute;left:4814;top:6739;width:13;height:26" coordorigin="4814,6739" coordsize="13,26" path="m4822,6739l4820,6745,4817,6751,4814,6759,4827,6765,4827,6755,4822,6739xe" filled="true" fillcolor="#cfad80" stroked="false">
                <v:path arrowok="t"/>
                <v:fill type="solid"/>
              </v:shape>
            </v:group>
            <v:group style="position:absolute;left:4048;top:6056;width:9;height:12" coordorigin="4048,6056" coordsize="9,12">
              <v:shape style="position:absolute;left:4048;top:6056;width:9;height:12" coordorigin="4048,6056" coordsize="9,12" path="m4055,6056l4053,6058,4051,6060,4048,6062,4049,6064,4050,6068,4055,6063,4057,6061,4055,6056xe" filled="true" fillcolor="#cfad80" stroked="false">
                <v:path arrowok="t"/>
                <v:fill type="solid"/>
              </v:shape>
            </v:group>
            <v:group style="position:absolute;left:4856;top:6061;width:98;height:81" coordorigin="4856,6061" coordsize="98,81">
              <v:shape style="position:absolute;left:4856;top:6061;width:98;height:81" coordorigin="4856,6061" coordsize="98,81" path="m4942,6110l4900,6110,4899,6138,4901,6140,4904,6141,4912,6141,4920,6131,4948,6131,4954,6126,4943,6112,4942,6110xe" filled="true" fillcolor="#cfad80" stroked="false">
                <v:path arrowok="t"/>
                <v:fill type="solid"/>
              </v:shape>
              <v:shape style="position:absolute;left:4856;top:6061;width:98;height:81" coordorigin="4856,6061" coordsize="98,81" path="m4948,6131l4920,6131,4931,6133,4936,6140,4947,6132,4948,6131xe" filled="true" fillcolor="#cfad80" stroked="false">
                <v:path arrowok="t"/>
                <v:fill type="solid"/>
              </v:shape>
              <v:shape style="position:absolute;left:4856;top:6061;width:98;height:81" coordorigin="4856,6061" coordsize="98,81" path="m4882,6061l4876,6064,4869,6067,4860,6072,4856,6090,4863,6095,4872,6096,4876,6104,4880,6112,4881,6127,4885,6139,4891,6121,4900,6110,4942,6110,4941,6107,4922,6107,4911,6098,4909,6081,4907,6074,4897,6074,4894,6073,4890,6073,4886,6066,4882,6061xe" filled="true" fillcolor="#cfad80" stroked="false">
                <v:path arrowok="t"/>
                <v:fill type="solid"/>
              </v:shape>
              <v:shape style="position:absolute;left:4856;top:6061;width:98;height:81" coordorigin="4856,6061" coordsize="98,81" path="m4933,6070l4931,6081,4927,6095,4922,6107,4941,6107,4938,6097,4933,6070xe" filled="true" fillcolor="#cfad80" stroked="false">
                <v:path arrowok="t"/>
                <v:fill type="solid"/>
              </v:shape>
              <v:shape style="position:absolute;left:4856;top:6061;width:98;height:81" coordorigin="4856,6061" coordsize="98,81" path="m4905,6065l4901,6068,4897,6074,4907,6074,4905,6065xe" filled="true" fillcolor="#cfad80" stroked="false">
                <v:path arrowok="t"/>
                <v:fill type="solid"/>
              </v:shape>
            </v:group>
            <v:group style="position:absolute;left:4888;top:6809;width:11;height:18" coordorigin="4888,6809" coordsize="11,18">
              <v:shape style="position:absolute;left:4888;top:6809;width:11;height:18" coordorigin="4888,6809" coordsize="11,18" path="m4890,6809l4889,6811,4889,6813,4888,6815,4891,6819,4894,6823,4897,6827,4897,6825,4898,6824,4899,6822,4890,6809xe" filled="true" fillcolor="#cfad80" stroked="false">
                <v:path arrowok="t"/>
                <v:fill type="solid"/>
              </v:shape>
            </v:group>
            <v:group style="position:absolute;left:5197;top:10917;width:6;height:21" coordorigin="5197,10917" coordsize="6,21">
              <v:shape style="position:absolute;left:5197;top:10917;width:6;height:21" coordorigin="5197,10917" coordsize="6,21" path="m5200,10917l5199,10922,5198,10925,5197,10929,5197,10936,5200,10937,5202,10938,5202,10934,5203,10929,5202,10925,5202,10922,5201,10920,5200,10917xe" filled="true" fillcolor="#cfad80" stroked="false">
                <v:path arrowok="t"/>
                <v:fill type="solid"/>
              </v:shape>
            </v:group>
            <v:group style="position:absolute;left:5678;top:8625;width:34;height:99" coordorigin="5678,8625" coordsize="34,99">
              <v:shape style="position:absolute;left:5678;top:8625;width:34;height:99" coordorigin="5678,8625" coordsize="34,99" path="m5683,8625l5682,8632,5679,8642,5682,8654,5684,8674,5683,8694,5679,8713,5678,8715,5679,8719,5679,8724,5698,8724,5697,8710,5696,8689,5696,8669,5701,8651,5711,8636,5683,8625xe" filled="true" fillcolor="#cfad80" stroked="false">
                <v:path arrowok="t"/>
                <v:fill type="solid"/>
              </v:shape>
            </v:group>
            <v:group style="position:absolute;left:5617;top:8651;width:49;height:61" coordorigin="5617,8651" coordsize="49,61">
              <v:shape style="position:absolute;left:5617;top:8651;width:49;height:61" coordorigin="5617,8651" coordsize="49,61" path="m5641,8651l5617,8683,5618,8685,5619,8691,5627,8711,5630,8712,5637,8698,5641,8688,5644,8684,5663,8684,5665,8677,5666,8672,5650,8672,5647,8653,5641,8651xe" filled="true" fillcolor="#cfad80" stroked="false">
                <v:path arrowok="t"/>
                <v:fill type="solid"/>
              </v:shape>
              <v:shape style="position:absolute;left:5617;top:8651;width:49;height:61" coordorigin="5617,8651" coordsize="49,61" path="m5663,8684l5644,8684,5651,8689,5654,8691,5658,8690,5663,8684xe" filled="true" fillcolor="#cfad80" stroked="false">
                <v:path arrowok="t"/>
                <v:fill type="solid"/>
              </v:shape>
              <v:shape style="position:absolute;left:5617;top:8651;width:49;height:61" coordorigin="5617,8651" coordsize="49,61" path="m5660,8661l5659,8662,5650,8672,5666,8672,5666,8669,5660,8661xe" filled="true" fillcolor="#cfad80" stroked="false">
                <v:path arrowok="t"/>
                <v:fill type="solid"/>
              </v:shape>
            </v:group>
            <v:group style="position:absolute;left:5193;top:10942;width:46;height:61" coordorigin="5193,10942" coordsize="46,61">
              <v:shape style="position:absolute;left:5193;top:10942;width:46;height:61" coordorigin="5193,10942" coordsize="46,61" path="m5205,10960l5202,10972,5193,10997,5195,10999,5196,11001,5197,11003,5201,10997,5204,10991,5209,10984,5234,10984,5236,10982,5239,10965,5219,10965,5214,10963,5210,10962,5205,10960xe" filled="true" fillcolor="#cfad80" stroked="false">
                <v:path arrowok="t"/>
                <v:fill type="solid"/>
              </v:shape>
              <v:shape style="position:absolute;left:5193;top:10942;width:46;height:61" coordorigin="5193,10942" coordsize="46,61" path="m5234,10984l5209,10984,5210,10985,5220,10992,5234,10984xe" filled="true" fillcolor="#cfad80" stroked="false">
                <v:path arrowok="t"/>
                <v:fill type="solid"/>
              </v:shape>
              <v:shape style="position:absolute;left:5193;top:10942;width:46;height:61" coordorigin="5193,10942" coordsize="46,61" path="m5234,10942l5225,10949,5219,10965,5239,10965,5234,10942xe" filled="true" fillcolor="#cfad80" stroked="false">
                <v:path arrowok="t"/>
                <v:fill type="solid"/>
              </v:shape>
            </v:group>
            <v:group style="position:absolute;left:5256;top:10895;width:21;height:69" coordorigin="5256,10895" coordsize="21,69">
              <v:shape style="position:absolute;left:5256;top:10895;width:21;height:69" coordorigin="5256,10895" coordsize="21,69" path="m5259,10895l5256,10908,5256,10927,5258,10946,5256,10963,5265,10945,5272,10927,5277,10915,5273,10906,5259,10895xe" filled="true" fillcolor="#cfad80" stroked="false">
                <v:path arrowok="t"/>
                <v:fill type="solid"/>
              </v:shape>
            </v:group>
            <v:group style="position:absolute;left:5194;top:10882;width:26;height:44" coordorigin="5194,10882" coordsize="26,44">
              <v:shape style="position:absolute;left:5194;top:10882;width:26;height:44" coordorigin="5194,10882" coordsize="26,44" path="m5215,10882l5208,10888,5202,10895,5194,10903,5196,10907,5198,10912,5200,10917,5205,10921,5210,10925,5218,10917,5220,10899,5215,10882xe" filled="true" fillcolor="#cfad80" stroked="false">
                <v:path arrowok="t"/>
                <v:fill type="solid"/>
              </v:shape>
              <v:shape style="position:absolute;left:5194;top:10882;width:26;height:44" coordorigin="5194,10882" coordsize="26,44" path="m5200,10916l5200,10916,5200,10916xe" filled="true" fillcolor="#cfad80" stroked="false">
                <v:path arrowok="t"/>
                <v:fill type="solid"/>
              </v:shape>
            </v:group>
            <v:group style="position:absolute;left:5280;top:10947;width:21;height:46" coordorigin="5280,10947" coordsize="21,46">
              <v:shape style="position:absolute;left:5280;top:10947;width:21;height:46" coordorigin="5280,10947" coordsize="21,46" path="m5300,10947l5293,10951,5283,10966,5280,10993,5293,10987,5299,10984,5300,10961,5300,10947xe" filled="true" fillcolor="#cfad80" stroked="false">
                <v:path arrowok="t"/>
                <v:fill type="solid"/>
              </v:shape>
            </v:group>
            <v:group style="position:absolute;left:5132;top:10948;width:21;height:31" coordorigin="5132,10948" coordsize="21,31">
              <v:shape style="position:absolute;left:5132;top:10948;width:21;height:31" coordorigin="5132,10948" coordsize="21,31" path="m5135,10949l5132,10953,5133,10965,5142,10978,5153,10970,5141,10956,5135,10949xe" filled="true" fillcolor="#cfad80" stroked="false">
                <v:path arrowok="t"/>
                <v:fill type="solid"/>
              </v:shape>
              <v:shape style="position:absolute;left:5132;top:10948;width:21;height:31" coordorigin="5132,10948" coordsize="21,31" path="m5135,10948l5135,10949,5135,10948xe" filled="true" fillcolor="#cfad80" stroked="false">
                <v:path arrowok="t"/>
                <v:fill type="solid"/>
              </v:shape>
            </v:group>
            <v:group style="position:absolute;left:5887;top:8798;width:20;height:30" coordorigin="5887,8798" coordsize="20,30">
              <v:shape style="position:absolute;left:5887;top:8798;width:20;height:30" coordorigin="5887,8798" coordsize="20,30" path="m5900,8798l5896,8802,5892,8804,5889,8810,5888,8813,5887,8822,5887,8826,5890,8826,5892,8827,5894,8827,5898,8826,5902,8823,5906,8822,5904,8814,5902,8806,5900,8798xe" filled="true" fillcolor="#cfad80" stroked="false">
                <v:path arrowok="t"/>
                <v:fill type="solid"/>
              </v:shape>
            </v:group>
            <v:group style="position:absolute;left:5887;top:8826;width:2;height:2" coordorigin="5887,8826" coordsize="2,2">
              <v:shape style="position:absolute;left:5887;top:8826;width:2;height:2" coordorigin="5887,8826" coordsize="1,1" path="m5887,8827l5887,8826,5887,8826,5887,8827xe" filled="true" fillcolor="#cfad80" stroked="false">
                <v:path arrowok="t"/>
                <v:fill type="solid"/>
              </v:shape>
            </v:group>
            <v:group style="position:absolute;left:5206;top:10812;width:2;height:2" coordorigin="5206,10812" coordsize="2,2">
              <v:shape style="position:absolute;left:5206;top:10812;width:2;height:2" coordorigin="5206,10812" coordsize="1,0" path="m5206,10812l5206,10812e" filled="false" stroked="true" strokeweight=".05pt" strokecolor="#cfad80">
                <v:path arrowok="t"/>
              </v:shape>
            </v:group>
            <v:group style="position:absolute;left:5189;top:10808;width:21;height:50" coordorigin="5189,10808" coordsize="21,50">
              <v:shape style="position:absolute;left:5189;top:10808;width:21;height:50" coordorigin="5189,10808" coordsize="21,50" path="m5194,10808l5194,10822,5192,10835,5191,10839,5190,10843,5189,10846,5200,10858,5204,10845,5209,10837,5208,10828,5207,10820,5206,10813,5194,10808xe" filled="true" fillcolor="#cfad80" stroked="false">
                <v:path arrowok="t"/>
                <v:fill type="solid"/>
              </v:shape>
            </v:group>
            <v:group style="position:absolute;left:5620;top:8601;width:15;height:23" coordorigin="5620,8601" coordsize="15,23">
              <v:shape style="position:absolute;left:5620;top:8601;width:15;height:23" coordorigin="5620,8601" coordsize="15,23" path="m5623,8601l5620,8622,5632,8624,5635,8603,5623,8601xe" filled="true" fillcolor="#cfad80" stroked="false">
                <v:path arrowok="t"/>
                <v:fill type="solid"/>
              </v:shape>
            </v:group>
            <v:group style="position:absolute;left:5138;top:10990;width:11;height:40" coordorigin="5138,10990" coordsize="11,40">
              <v:shape style="position:absolute;left:5138;top:10990;width:11;height:40" coordorigin="5138,10990" coordsize="11,40" path="m5144,10990l5141,10995,5138,11012,5144,11029,5148,11017,5144,10990xe" filled="true" fillcolor="#cfad80" stroked="false">
                <v:path arrowok="t"/>
                <v:fill type="solid"/>
              </v:shape>
            </v:group>
            <v:group style="position:absolute;left:5436;top:9880;width:21;height:33" coordorigin="5436,9880" coordsize="21,33">
              <v:shape style="position:absolute;left:5436;top:9880;width:21;height:33" coordorigin="5436,9880" coordsize="21,33" path="m5449,9880l5436,9890,5443,9897,5449,9904,5457,9912,5455,9886,5449,9880xe" filled="true" fillcolor="#cfad80" stroked="false">
                <v:path arrowok="t"/>
                <v:fill type="solid"/>
              </v:shape>
            </v:group>
            <v:group style="position:absolute;left:5415;top:9879;width:21;height:26" coordorigin="5415,9879" coordsize="21,26">
              <v:shape style="position:absolute;left:5415;top:9879;width:21;height:26" coordorigin="5415,9879" coordsize="21,26" path="m5418,9879l5415,9901,5435,9904,5430,9893,5428,9888,5425,9884,5423,9881,5420,9880,5418,9879xe" filled="true" fillcolor="#cfad80" stroked="false">
                <v:path arrowok="t"/>
                <v:fill type="solid"/>
              </v:shape>
            </v:group>
            <v:group style="position:absolute;left:5207;top:10794;width:20;height:25" coordorigin="5207,10794" coordsize="20,25">
              <v:shape style="position:absolute;left:5207;top:10794;width:20;height:25" coordorigin="5207,10794" coordsize="20,25" path="m5221,10794l5216,10795,5215,10795,5214,10796,5213,10797,5213,10797,5213,10798,5211,10802,5208,10808,5207,10812,5213,10814,5226,10819,5225,10803,5221,10794xe" filled="true" fillcolor="#cfad80" stroked="false">
                <v:path arrowok="t"/>
                <v:fill type="solid"/>
              </v:shape>
            </v:group>
            <v:group style="position:absolute;left:5753;top:8690;width:16;height:25" coordorigin="5753,8690" coordsize="16,25">
              <v:shape style="position:absolute;left:5753;top:8690;width:16;height:25" coordorigin="5753,8690" coordsize="16,25" path="m5754,8690l5753,8702,5753,8707,5753,8713,5758,8713,5762,8714,5767,8714,5768,8712,5768,8709,5768,8707,5764,8702,5761,8698,5754,8690xe" filled="true" fillcolor="#cfad80" stroked="false">
                <v:path arrowok="t"/>
                <v:fill type="solid"/>
              </v:shape>
            </v:group>
            <v:group style="position:absolute;left:5447;top:9924;width:16;height:25" coordorigin="5447,9924" coordsize="16,25">
              <v:shape style="position:absolute;left:5447;top:9924;width:16;height:25" coordorigin="5447,9924" coordsize="16,25" path="m5454,9924l5448,9924,5447,9948,5454,9942,5458,9938,5463,9934,5462,9931,5461,9928,5461,9926,5454,9924xe" filled="true" fillcolor="#cfad80" stroked="false">
                <v:path arrowok="t"/>
                <v:fill type="solid"/>
              </v:shape>
            </v:group>
            <v:group style="position:absolute;left:5676;top:8567;width:13;height:18" coordorigin="5676,8567" coordsize="13,18">
              <v:shape style="position:absolute;left:5676;top:8567;width:13;height:18" coordorigin="5676,8567" coordsize="13,18" path="m5685,8567l5676,8572,5680,8585,5689,8585,5689,8583,5685,8567xe" filled="true" fillcolor="#cfad80" stroked="false">
                <v:path arrowok="t"/>
                <v:fill type="solid"/>
              </v:shape>
            </v:group>
            <v:group style="position:absolute;left:5825;top:8824;width:52;height:53" coordorigin="5825,8824" coordsize="52,53">
              <v:shape style="position:absolute;left:5825;top:8824;width:52;height:53" coordorigin="5825,8824" coordsize="52,53" path="m5867,8840l5867,8840,5867,8841,5867,8843,5866,8860,5865,8873,5868,8877,5875,8874,5876,8867,5876,8860,5874,8855,5873,8850,5870,8845,5867,8841,5867,8840xe" filled="true" fillcolor="#cfad80" stroked="false">
                <v:path arrowok="t"/>
                <v:fill type="solid"/>
              </v:shape>
              <v:shape style="position:absolute;left:5825;top:8824;width:52;height:53" coordorigin="5825,8824" coordsize="52,53" path="m5825,8824l5826,8833,5826,8838,5827,8843,5828,8848,5830,8853,5831,8858,5855,8846,5867,8840,5867,8833,5840,8833,5825,8824xe" filled="true" fillcolor="#cfad80" stroked="false">
                <v:path arrowok="t"/>
                <v:fill type="solid"/>
              </v:shape>
              <v:shape style="position:absolute;left:5825;top:8824;width:52;height:53" coordorigin="5825,8824" coordsize="52,53" path="m5859,8824l5858,8824,5857,8825,5853,8831,5840,8833,5867,8833,5867,8830,5863,8825,5860,8824,5859,8824xe" filled="true" fillcolor="#cfad80" stroked="false">
                <v:path arrowok="t"/>
                <v:fill type="solid"/>
              </v:shape>
            </v:group>
            <v:group style="position:absolute;left:5708;top:8735;width:16;height:22" coordorigin="5708,8735" coordsize="16,22">
              <v:shape style="position:absolute;left:5708;top:8735;width:16;height:22" coordorigin="5708,8735" coordsize="16,22" path="m5723,8735l5718,8742,5714,8747,5708,8756,5724,8754,5723,8735xe" filled="true" fillcolor="#cfad80" stroked="false">
                <v:path arrowok="t"/>
                <v:fill type="solid"/>
              </v:shape>
            </v:group>
            <v:group style="position:absolute;left:5879;top:8827;width:10;height:28" coordorigin="5879,8827" coordsize="10,28">
              <v:shape style="position:absolute;left:5879;top:8827;width:10;height:28" coordorigin="5879,8827" coordsize="10,28" path="m5887,8827l5885,8828,5883,8828,5882,8829,5882,8829,5879,8832,5880,8837,5884,8855,5886,8850,5887,8846,5888,8841,5888,8837,5888,8832,5887,8828,5887,8827xe" filled="true" fillcolor="#cfad80" stroked="false">
                <v:path arrowok="t"/>
                <v:fill type="solid"/>
              </v:shape>
            </v:group>
            <v:group style="position:absolute;left:5576;top:8550;width:13;height:22" coordorigin="5576,8550" coordsize="13,22">
              <v:shape style="position:absolute;left:5576;top:8550;width:13;height:22" coordorigin="5576,8550" coordsize="13,22" path="m5579,8550l5576,8557,5579,8562,5582,8567,5585,8572,5586,8569,5587,8567,5588,8564,5582,8555,5579,8550xe" filled="true" fillcolor="#cfad80" stroked="false">
                <v:path arrowok="t"/>
                <v:fill type="solid"/>
              </v:shape>
            </v:group>
            <v:group style="position:absolute;left:5427;top:9925;width:12;height:27" coordorigin="5427,9925" coordsize="12,27">
              <v:shape style="position:absolute;left:5427;top:9925;width:12;height:27" coordorigin="5427,9925" coordsize="12,27" path="m5438,9925l5427,9932,5434,9944,5433,9952,5436,9937,5438,9925xe" filled="true" fillcolor="#cfad80" stroked="false">
                <v:path arrowok="t"/>
                <v:fill type="solid"/>
              </v:shape>
            </v:group>
            <v:group style="position:absolute;left:5542;top:8646;width:11;height:19" coordorigin="5542,8646" coordsize="11,19">
              <v:shape style="position:absolute;left:5542;top:8646;width:11;height:19" coordorigin="5542,8646" coordsize="11,19" path="m5548,8646l5546,8651,5544,8655,5542,8660,5542,8661,5544,8665,5547,8661,5552,8652,5550,8648,5548,8646xe" filled="true" fillcolor="#cfad80" stroked="false">
                <v:path arrowok="t"/>
                <v:fill type="solid"/>
              </v:shape>
            </v:group>
            <v:group style="position:absolute;left:5247;top:10997;width:6;height:16" coordorigin="5247,10997" coordsize="6,16">
              <v:shape style="position:absolute;left:5247;top:10997;width:6;height:16" coordorigin="5247,10997" coordsize="6,16" path="m5248,10997l5247,11007,5247,11011,5248,11012,5249,11012,5250,11013,5251,11008,5252,11003,5253,10999,5251,10998,5250,10998,5248,10997xe" filled="true" fillcolor="#cfad80" stroked="false">
                <v:path arrowok="t"/>
                <v:fill type="solid"/>
              </v:shape>
            </v:group>
            <v:group style="position:absolute;left:5224;top:11129;width:8;height:15" coordorigin="5224,11129" coordsize="8,15">
              <v:shape style="position:absolute;left:5224;top:11129;width:8;height:15" coordorigin="5224,11129" coordsize="8,15" path="m5228,11129l5227,11132,5225,11133,5224,11135,5227,11141,5229,11144,5230,11142,5232,11139,5232,11137,5232,11135,5230,11132,5228,11129xe" filled="true" fillcolor="#cfad80" stroked="false">
                <v:path arrowok="t"/>
                <v:fill type="solid"/>
              </v:shape>
            </v:group>
            <v:group style="position:absolute;left:5705;top:8663;width:34;height:59" coordorigin="5705,8663" coordsize="34,59">
              <v:shape style="position:absolute;left:5705;top:8663;width:34;height:59" coordorigin="5705,8663" coordsize="34,59" path="m5726,8663l5715,8680,5706,8700,5706,8701,5708,8706,5705,8715,5707,8719,5707,8720,5708,8721,5709,8722,5712,8722,5714,8716,5713,8712,5712,8708,5712,8707,5707,8702,5737,8702,5726,8663xe" filled="true" fillcolor="#cfad80" stroked="false">
                <v:path arrowok="t"/>
                <v:fill type="solid"/>
              </v:shape>
              <v:shape style="position:absolute;left:5705;top:8663;width:34;height:59" coordorigin="5705,8663" coordsize="34,59" path="m5737,8703l5719,8703,5723,8708,5725,8711,5726,8714,5727,8719,5727,8720,5736,8717,5738,8707,5738,8706,5737,8703xe" filled="true" fillcolor="#cfad80" stroked="false">
                <v:path arrowok="t"/>
                <v:fill type="solid"/>
              </v:shape>
              <v:shape style="position:absolute;left:5705;top:8663;width:34;height:59" coordorigin="5705,8663" coordsize="34,59" path="m5707,8702l5711,8707,5711,8706,5707,8702xe" filled="true" fillcolor="#cfad80" stroked="false">
                <v:path arrowok="t"/>
                <v:fill type="solid"/>
              </v:shape>
              <v:shape style="position:absolute;left:5705;top:8663;width:34;height:59" coordorigin="5705,8663" coordsize="34,59" path="m5712,8707xe" filled="true" fillcolor="#cfad80" stroked="false">
                <v:path arrowok="t"/>
                <v:fill type="solid"/>
              </v:shape>
              <v:shape style="position:absolute;left:5705;top:8663;width:34;height:59" coordorigin="5705,8663" coordsize="34,59" path="m5737,8702l5707,8702,5711,8706,5712,8707,5719,8703,5737,8703,5737,8702xe" filled="true" fillcolor="#cfad80" stroked="false">
                <v:path arrowok="t"/>
                <v:fill type="solid"/>
              </v:shape>
            </v:group>
            <v:group style="position:absolute;left:5620;top:8647;width:8;height:26" coordorigin="5620,8647" coordsize="8,26">
              <v:shape style="position:absolute;left:5620;top:8647;width:8;height:26" coordorigin="5620,8647" coordsize="8,26" path="m5624,8647l5620,8650,5621,8654,5622,8658,5624,8672,5626,8662,5628,8658,5627,8656,5627,8653,5626,8649,5625,8647,5624,8647xe" filled="true" fillcolor="#cfad80" stroked="false">
                <v:path arrowok="t"/>
                <v:fill type="solid"/>
              </v:shape>
            </v:group>
            <v:group style="position:absolute;left:5604;top:8560;width:8;height:26" coordorigin="5604,8560" coordsize="8,26">
              <v:shape style="position:absolute;left:5604;top:8560;width:8;height:26" coordorigin="5604,8560" coordsize="8,26" path="m5607,8560l5606,8562,5604,8563,5604,8569,5605,8573,5607,8586,5609,8576,5611,8573,5610,8567,5608,8563,5607,8560xe" filled="true" fillcolor="#cfad80" stroked="false">
                <v:path arrowok="t"/>
                <v:fill type="solid"/>
              </v:shape>
            </v:group>
            <v:group style="position:absolute;left:5292;top:10993;width:11;height:14" coordorigin="5292,10993" coordsize="11,14">
              <v:shape style="position:absolute;left:5292;top:10993;width:11;height:14" coordorigin="5292,10993" coordsize="11,14" path="m5300,10993l5299,10994,5297,10994,5295,10997,5292,11000,5295,11003,5297,11007,5300,11005,5301,11001,5303,10998,5302,10997,5300,10993xe" filled="true" fillcolor="#cfad80" stroked="false">
                <v:path arrowok="t"/>
                <v:fill type="solid"/>
              </v:shape>
            </v:group>
            <v:group style="position:absolute;left:5200;top:11058;width:9;height:22" coordorigin="5200,11058" coordsize="9,22">
              <v:shape style="position:absolute;left:5200;top:11058;width:9;height:22" coordorigin="5200,11058" coordsize="9,22" path="m5205,11058l5202,11066,5200,11069,5200,11073,5200,11074,5203,11079,5205,11077,5207,11074,5208,11070,5208,11068,5207,11064,5205,11058xe" filled="true" fillcolor="#cfad80" stroked="false">
                <v:path arrowok="t"/>
                <v:fill type="solid"/>
              </v:shape>
            </v:group>
            <v:group style="position:absolute;left:5943;top:8802;width:9;height:16" coordorigin="5943,8802" coordsize="9,16">
              <v:shape style="position:absolute;left:5943;top:8802;width:9;height:16" coordorigin="5943,8802" coordsize="9,16" path="m5948,8802l5943,8809,5947,8815,5949,8817,5950,8815,5951,8813,5951,8808,5949,8805,5948,8802xe" filled="true" fillcolor="#cfad80" stroked="false">
                <v:path arrowok="t"/>
                <v:fill type="solid"/>
              </v:shape>
            </v:group>
            <v:group style="position:absolute;left:2625;top:12091;width:50;height:66" coordorigin="2625,12091" coordsize="50,66">
              <v:shape style="position:absolute;left:2625;top:12091;width:50;height:66" coordorigin="2625,12091" coordsize="50,66" path="m2635,12091l2633,12096,2630,12100,2628,12105,2627,12108,2629,12114,2629,12118,2625,12144,2625,12146,2638,12149,2644,12151,2650,12155,2661,12156,2667,12154,2674,12152,2662,12138,2663,12116,2633,12116,2636,12102,2638,12095,2637,12093,2635,12091xe" filled="true" fillcolor="#cfad80" stroked="false">
                <v:path arrowok="t"/>
                <v:fill type="solid"/>
              </v:shape>
            </v:group>
            <v:group style="position:absolute;left:4168;top:11952;width:16;height:38" coordorigin="4168,11952" coordsize="16,38">
              <v:shape style="position:absolute;left:4168;top:11952;width:16;height:38" coordorigin="4168,11952" coordsize="16,38" path="m4183,11987l4177,11987,4183,11990,4183,11987xe" filled="true" fillcolor="#cfad80" stroked="false">
                <v:path arrowok="t"/>
                <v:fill type="solid"/>
              </v:shape>
              <v:shape style="position:absolute;left:4168;top:11952;width:16;height:38" coordorigin="4168,11952" coordsize="16,38" path="m4177,11952l4169,11962,4168,11972,4172,11984,4173,11987,4183,11987,4177,11952xe" filled="true" fillcolor="#cfad80" stroked="false">
                <v:path arrowok="t"/>
                <v:fill type="solid"/>
              </v:shape>
            </v:group>
            <v:group style="position:absolute;left:4300;top:11897;width:13;height:40" coordorigin="4300,11897" coordsize="13,40">
              <v:shape style="position:absolute;left:4300;top:11897;width:13;height:40" coordorigin="4300,11897" coordsize="13,40" path="m4308,11897l4306,11904,4303,11911,4302,11919,4300,11930,4304,11935,4313,11937,4310,11916,4308,11897xe" filled="true" fillcolor="#cfad80" stroked="false">
                <v:path arrowok="t"/>
                <v:fill type="solid"/>
              </v:shape>
            </v:group>
            <v:group style="position:absolute;left:4308;top:11897;width:2;height:2" coordorigin="4308,11897" coordsize="2,2">
              <v:shape style="position:absolute;left:4308;top:11897;width:2;height:2" coordorigin="4308,11897" coordsize="1,1" path="m4308,11897l4308,11897,4308,11897,4308,11897xe" filled="true" fillcolor="#cfad80" stroked="false">
                <v:path arrowok="t"/>
                <v:fill type="solid"/>
              </v:shape>
            </v:group>
            <v:group style="position:absolute;left:4568;top:12027;width:17;height:26" coordorigin="4568,12027" coordsize="17,26">
              <v:shape style="position:absolute;left:4568;top:12027;width:17;height:26" coordorigin="4568,12027" coordsize="17,26" path="m4568,12027l4570,12044,4574,12052,4584,12039,4579,12035,4575,12032,4568,12027xe" filled="true" fillcolor="#cfad80" stroked="false">
                <v:path arrowok="t"/>
                <v:fill type="solid"/>
              </v:shape>
            </v:group>
            <v:group style="position:absolute;left:4600;top:12086;width:11;height:22" coordorigin="4600,12086" coordsize="11,22">
              <v:shape style="position:absolute;left:4600;top:12086;width:11;height:22" coordorigin="4600,12086" coordsize="11,22" path="m4608,12086l4606,12089,4604,12090,4603,12092,4602,12096,4601,12100,4600,12105,4610,12108,4608,12086xe" filled="true" fillcolor="#cfad80" stroked="false">
                <v:path arrowok="t"/>
                <v:fill type="solid"/>
              </v:shape>
            </v:group>
            <v:group style="position:absolute;left:4568;top:12106;width:17;height:27" coordorigin="4568,12106" coordsize="17,27">
              <v:shape style="position:absolute;left:4568;top:12106;width:17;height:27" coordorigin="4568,12106" coordsize="17,27" path="m4569,12106l4568,12133,4577,12129,4583,12129,4569,12106xe" filled="true" fillcolor="#cfad80" stroked="false">
                <v:path arrowok="t"/>
                <v:fill type="solid"/>
              </v:shape>
              <v:shape style="position:absolute;left:4568;top:12106;width:17;height:27" coordorigin="4568,12106" coordsize="17,27" path="m4583,12129l4577,12129,4584,12131,4583,12129xe" filled="true" fillcolor="#cfad80" stroked="false">
                <v:path arrowok="t"/>
                <v:fill type="solid"/>
              </v:shape>
            </v:group>
            <v:group style="position:absolute;left:4707;top:12027;width:11;height:32" coordorigin="4707,12027" coordsize="11,32">
              <v:shape style="position:absolute;left:4707;top:12027;width:11;height:32" coordorigin="4707,12027" coordsize="11,32" path="m4708,12027l4708,12041,4707,12058,4717,12051,4718,12041,4708,12027xe" filled="true" fillcolor="#cfad80" stroked="false">
                <v:path arrowok="t"/>
                <v:fill type="solid"/>
              </v:shape>
            </v:group>
            <v:group style="position:absolute;left:4574;top:11960;width:14;height:34" coordorigin="4574,11960" coordsize="14,34">
              <v:shape style="position:absolute;left:4574;top:11960;width:14;height:34" coordorigin="4574,11960" coordsize="14,34" path="m4581,11960l4576,11971,4574,11982,4583,11994,4586,11980,4588,11969,4581,11960xe" filled="true" fillcolor="#cfad80" stroked="false">
                <v:path arrowok="t"/>
                <v:fill type="solid"/>
              </v:shape>
            </v:group>
            <v:group style="position:absolute;left:4580;top:11959;width:2;height:2" coordorigin="4580,11959" coordsize="2,2">
              <v:shape style="position:absolute;left:4580;top:11959;width:2;height:2" coordorigin="4580,11959" coordsize="1,1" path="m4581,11959l4580,11960,4581,11960,4581,11959xe" filled="true" fillcolor="#cfad80" stroked="false">
                <v:path arrowok="t"/>
                <v:fill type="solid"/>
              </v:shape>
            </v:group>
            <v:group style="position:absolute;left:4675;top:12061;width:12;height:16" coordorigin="4675,12061" coordsize="12,16">
              <v:shape style="position:absolute;left:4675;top:12061;width:12;height:16" coordorigin="4675,12061" coordsize="12,16" path="m4685,12061l4682,12063,4679,12065,4675,12067,4676,12070,4677,12073,4678,12077,4684,12074,4687,12073,4686,12069,4686,12065,4685,12061xe" filled="true" fillcolor="#cfad80" stroked="false">
                <v:path arrowok="t"/>
                <v:fill type="solid"/>
              </v:shape>
            </v:group>
            <v:group style="position:absolute;left:4598;top:12041;width:12;height:26" coordorigin="4598,12041" coordsize="12,26">
              <v:shape style="position:absolute;left:4598;top:12041;width:12;height:26" coordorigin="4598,12041" coordsize="12,26" path="m4609,12041l4598,12043,4599,12051,4605,12066,4607,12055,4609,12041xe" filled="true" fillcolor="#cfad80" stroked="false">
                <v:path arrowok="t"/>
                <v:fill type="solid"/>
              </v:shape>
            </v:group>
            <v:group style="position:absolute;left:2679;top:12130;width:11;height:8" coordorigin="2679,12130" coordsize="11,8">
              <v:shape style="position:absolute;left:2679;top:12130;width:11;height:8" coordorigin="2679,12130" coordsize="11,8" path="m2690,12130l2683,12131,2679,12131,2679,12137,2683,12137,2690,12137,2690,12134,2690,12132,2690,12130xe" filled="true" fillcolor="#cfad80" stroked="false">
                <v:path arrowok="t"/>
                <v:fill type="solid"/>
              </v:shape>
            </v:group>
            <v:group style="position:absolute;left:4747;top:11968;width:9;height:14" coordorigin="4747,11968" coordsize="9,14">
              <v:shape style="position:absolute;left:4747;top:11968;width:9;height:14" coordorigin="4747,11968" coordsize="9,14" path="m4754,11968l4752,11970,4750,11971,4747,11974,4749,11978,4751,11982,4752,11979,4754,11977,4755,11974,4756,11973,4754,11968xe" filled="true" fillcolor="#cfad80" stroked="false">
                <v:path arrowok="t"/>
                <v:fill type="solid"/>
              </v:shape>
            </v:group>
            <v:group style="position:absolute;left:4433;top:12104;width:7;height:12" coordorigin="4433,12104" coordsize="7,12">
              <v:shape style="position:absolute;left:4433;top:12104;width:7;height:12" coordorigin="4433,12104" coordsize="7,12" path="m4437,12104l4436,12104,4435,12106,4434,12109,4433,12111,4434,12113,4435,12115,4436,12116,4437,12113,4438,12111,4439,12108,4437,12104xe" filled="true" fillcolor="#cfad80" stroked="false">
                <v:path arrowok="t"/>
                <v:fill type="solid"/>
              </v:shape>
            </v:group>
            <v:group style="position:absolute;left:4581;top:12005;width:7;height:17" coordorigin="4581,12005" coordsize="7,17">
              <v:shape style="position:absolute;left:4581;top:12005;width:7;height:17" coordorigin="4581,12005" coordsize="7,17" path="m4582,12005l4582,12009,4581,12019,4582,12020,4583,12020,4585,12021,4586,12016,4586,12012,4587,12007,4586,12006,4584,12005,4582,12005xe" filled="true" fillcolor="#cfad80" stroked="false">
                <v:path arrowok="t"/>
                <v:fill type="solid"/>
              </v:shape>
            </v:group>
            <v:group style="position:absolute;left:4688;top:12085;width:9;height:11" coordorigin="4688,12085" coordsize="9,11">
              <v:shape style="position:absolute;left:4688;top:12085;width:9;height:11" coordorigin="4688,12085" coordsize="9,11" path="m4694,12085l4693,12085,4691,12085,4690,12088,4688,12091,4690,12093,4691,12095,4693,12095,4694,12095,4695,12092,4696,12090,4695,12088,4694,12085xe" filled="true" fillcolor="#cfad80" stroked="false">
                <v:path arrowok="t"/>
                <v:fill type="solid"/>
              </v:shape>
            </v:group>
            <v:group style="position:absolute;left:4763;top:11961;width:9;height:14" coordorigin="4763,11961" coordsize="9,14">
              <v:shape style="position:absolute;left:4763;top:11961;width:9;height:14" coordorigin="4763,11961" coordsize="9,14" path="m4766,11961l4765,11966,4764,11969,4763,11972,4764,11973,4766,11975,4768,11974,4769,11973,4770,11970,4771,11968,4769,11966,4768,11964,4766,11961xe" filled="true" fillcolor="#cfad80" stroked="false">
                <v:path arrowok="t"/>
                <v:fill type="solid"/>
              </v:shape>
            </v:group>
            <v:group style="position:absolute;left:4055;top:3371;width:11;height:33" coordorigin="4055,3371" coordsize="11,33">
              <v:shape style="position:absolute;left:4055;top:3371;width:11;height:33" coordorigin="4055,3371" coordsize="11,33" path="m4066,3371l4055,3372,4060,3402,4060,3403,4062,3392,4064,3382,4066,3371xe" filled="true" fillcolor="#cfad80" stroked="false">
                <v:path arrowok="t"/>
                <v:fill type="solid"/>
              </v:shape>
            </v:group>
            <v:group style="position:absolute;left:4419;top:3485;width:11;height:17" coordorigin="4419,3485" coordsize="11,17">
              <v:shape style="position:absolute;left:4419;top:3485;width:11;height:17" coordorigin="4419,3485" coordsize="11,17" path="m4422,3485l4420,3489,4419,3491,4422,3495,4425,3498,4428,3502,4429,3498,4430,3496,4427,3493,4425,3489,4422,3485xe" filled="true" fillcolor="#cfad80" stroked="false">
                <v:path arrowok="t"/>
                <v:fill type="solid"/>
              </v:shape>
            </v:group>
            <v:group style="position:absolute;left:4376;top:3444;width:11;height:17" coordorigin="4376,3444" coordsize="11,17">
              <v:shape style="position:absolute;left:4376;top:3444;width:11;height:17" coordorigin="4376,3444" coordsize="11,17" path="m4378,3444l4378,3445,4377,3447,4376,3449,4379,3452,4381,3456,4383,3460,4384,3457,4385,3455,4386,3452,4384,3449,4381,3446,4378,3444xe" filled="true" fillcolor="#cfad80" stroked="false">
                <v:path arrowok="t"/>
                <v:fill type="solid"/>
              </v:shape>
            </v:group>
            <v:group style="position:absolute;left:6094;top:3979;width:23;height:27" coordorigin="6094,3979" coordsize="23,27">
              <v:shape style="position:absolute;left:6094;top:3979;width:23;height:27" coordorigin="6094,3979" coordsize="23,27" path="m6094,3979l6098,3992,6105,4006,6110,4004,6117,3986,6109,3984,6102,3981,6094,3979xe" filled="true" fillcolor="#cfad80" stroked="false">
                <v:path arrowok="t"/>
                <v:fill type="solid"/>
              </v:shape>
            </v:group>
            <v:group style="position:absolute;left:5987;top:3858;width:22;height:35" coordorigin="5987,3858" coordsize="22,35">
              <v:shape style="position:absolute;left:5987;top:3858;width:22;height:35" coordorigin="5987,3858" coordsize="22,35" path="m5993,3858l5987,3880,5990,3883,5993,3889,6000,3893,6005,3889,6007,3885,6008,3883,6007,3872,6005,3870,6000,3863,5993,3858xe" filled="true" fillcolor="#cfad80" stroked="false">
                <v:path arrowok="t"/>
                <v:fill type="solid"/>
              </v:shape>
            </v:group>
            <v:group style="position:absolute;left:7614;top:5187;width:24;height:45" coordorigin="7614,5187" coordsize="24,45">
              <v:shape style="position:absolute;left:7614;top:5187;width:24;height:45" coordorigin="7614,5187" coordsize="24,45" path="m7627,5187l7626,5189,7624,5190,7623,5192,7622,5192,7621,5193,7621,5194,7617,5200,7614,5205,7617,5216,7622,5231,7628,5214,7636,5214,7633,5204,7627,5187xe" filled="true" fillcolor="#cfad80" stroked="false">
                <v:path arrowok="t"/>
                <v:fill type="solid"/>
              </v:shape>
              <v:shape style="position:absolute;left:7614;top:5187;width:24;height:45" coordorigin="7614,5187" coordsize="24,45" path="m7636,5214l7628,5214,7637,5216,7636,5214xe" filled="true" fillcolor="#cfad80" stroked="false">
                <v:path arrowok="t"/>
                <v:fill type="solid"/>
              </v:shape>
            </v:group>
            <v:group style="position:absolute;left:6135;top:3938;width:16;height:28" coordorigin="6135,3938" coordsize="16,28">
              <v:shape style="position:absolute;left:6135;top:3938;width:16;height:28" coordorigin="6135,3938" coordsize="16,28" path="m6138,3938l6137,3947,6136,3955,6135,3966,6150,3966,6148,3953,6149,3939,6138,3938xe" filled="true" fillcolor="#cfad80" stroked="false">
                <v:path arrowok="t"/>
                <v:fill type="solid"/>
              </v:shape>
            </v:group>
            <v:group style="position:absolute;left:5963;top:3818;width:20;height:18" coordorigin="5963,3818" coordsize="20,18">
              <v:shape style="position:absolute;left:5963;top:3818;width:20;height:18" coordorigin="5963,3818" coordsize="20,18" path="m5983,3818l5974,3821,5963,3826,5966,3829,5976,3836,5983,3818xe" filled="true" fillcolor="#cfad80" stroked="false">
                <v:path arrowok="t"/>
                <v:fill type="solid"/>
              </v:shape>
            </v:group>
            <v:group style="position:absolute;left:7632;top:5163;width:12;height:28" coordorigin="7632,5163" coordsize="12,28">
              <v:shape style="position:absolute;left:7632;top:5163;width:12;height:28" coordorigin="7632,5163" coordsize="12,28" path="m7637,5163l7632,5184,7643,5191,7641,5182,7637,5163xe" filled="true" fillcolor="#cfad80" stroked="false">
                <v:path arrowok="t"/>
                <v:fill type="solid"/>
              </v:shape>
            </v:group>
            <v:group style="position:absolute;left:7191;top:5201;width:15;height:34" coordorigin="7191,5201" coordsize="15,34">
              <v:shape style="position:absolute;left:7191;top:5201;width:15;height:34" coordorigin="7191,5201" coordsize="15,34" path="m7205,5201l7200,5212,7196,5221,7191,5233,7203,5234,7205,5201xe" filled="true" fillcolor="#cfad80" stroked="false">
                <v:path arrowok="t"/>
                <v:fill type="solid"/>
              </v:shape>
            </v:group>
            <v:group style="position:absolute;left:7148;top:5297;width:13;height:20" coordorigin="7148,5297" coordsize="13,20">
              <v:shape style="position:absolute;left:7148;top:5297;width:13;height:20" coordorigin="7148,5297" coordsize="13,20" path="m7150,5297l7149,5299,7148,5301,7148,5302,7151,5307,7155,5312,7158,5316,7159,5314,7160,5312,7160,5311,7157,5306,7153,5302,7150,5297xe" filled="true" fillcolor="#cfad80" stroked="false">
                <v:path arrowok="t"/>
                <v:fill type="solid"/>
              </v:shape>
            </v:group>
            <v:group style="position:absolute;left:903;top:9193;width:31;height:71" coordorigin="903,9193" coordsize="31,71">
              <v:shape style="position:absolute;left:903;top:9193;width:31;height:71" coordorigin="903,9193" coordsize="31,71" path="m933,9193l919,9195,912,9213,909,9234,903,9247,907,9263,910,9256,913,9246,918,9242,922,9238,932,9238,933,9233,933,9225,934,9217,934,9213,933,9193xe" filled="true" fillcolor="#cfad80" stroked="false">
                <v:path arrowok="t"/>
                <v:fill type="solid"/>
              </v:shape>
              <v:shape style="position:absolute;left:903;top:9193;width:31;height:71" coordorigin="903,9193" coordsize="31,71" path="m932,9238l922,9238,927,9241,932,9241,932,9238xe" filled="true" fillcolor="#cfad80" stroked="false">
                <v:path arrowok="t"/>
                <v:fill type="solid"/>
              </v:shape>
            </v:group>
            <v:group style="position:absolute;left:2089;top:4207;width:29;height:31" coordorigin="2089,4207" coordsize="29,31">
              <v:shape style="position:absolute;left:2089;top:4207;width:29;height:31" coordorigin="2089,4207" coordsize="29,31" path="m2089,4216l2089,4218,2089,4228,2097,4228,2097,4231,2096,4234,2096,4238,2118,4225,2115,4218,2099,4218,2096,4217,2093,4217,2089,4216xe" filled="true" fillcolor="#cfad80" stroked="false">
                <v:path arrowok="t"/>
                <v:fill type="solid"/>
              </v:shape>
              <v:shape style="position:absolute;left:2089;top:4207;width:29;height:31" coordorigin="2089,4207" coordsize="29,31" path="m2105,4207l2101,4212,2099,4218,2115,4218,2113,4208,2105,4207xe" filled="true" fillcolor="#cfad80" stroked="false">
                <v:path arrowok="t"/>
                <v:fill type="solid"/>
              </v:shape>
            </v:group>
            <v:group style="position:absolute;left:1041;top:9082;width:5;height:25" coordorigin="1041,9082" coordsize="5,25">
              <v:shape style="position:absolute;left:1041;top:9082;width:5;height:25" coordorigin="1041,9082" coordsize="5,25" path="m1043,9082l1043,9090,1042,9098,1041,9106,1046,9106,1046,9098,1045,9082,1043,9082xe" filled="true" fillcolor="#cfad80" stroked="false">
                <v:path arrowok="t"/>
                <v:fill type="solid"/>
              </v:shape>
            </v:group>
            <v:group style="position:absolute;left:1737;top:3253;width:50;height:66" coordorigin="1737,3253" coordsize="50,66">
              <v:shape style="position:absolute;left:1737;top:3253;width:50;height:66" coordorigin="1737,3253" coordsize="50,66" path="m1749,3253l1744,3255,1737,3257,1748,3271,1748,3293,1778,3293,1776,3301,1775,3307,1773,3314,1774,3316,1775,3318,1778,3313,1781,3309,1783,3304,1784,3301,1781,3295,1786,3265,1786,3263,1766,3258,1760,3254,1749,3253xe" filled="true" fillcolor="#cfad80" stroked="false">
                <v:path arrowok="t"/>
                <v:fill type="solid"/>
              </v:shape>
            </v:group>
            <v:group style="position:absolute;left:938;top:3458;width:9;height:33" coordorigin="938,3458" coordsize="9,33">
              <v:shape style="position:absolute;left:938;top:3458;width:9;height:33" coordorigin="938,3458" coordsize="9,33" path="m940,3458l938,3477,946,3491,945,3476,944,3464,940,3458xe" filled="true" fillcolor="#cfad80" stroked="false">
                <v:path arrowok="t"/>
                <v:fill type="solid"/>
              </v:shape>
            </v:group>
            <v:group style="position:absolute;left:7426;top:14185;width:2;height:2" coordorigin="7426,14185" coordsize="2,2">
              <v:shape style="position:absolute;left:7426;top:14185;width:2;height:2" coordorigin="7426,14185" coordsize="1,1" path="m7427,14185l7426,14185,7426,14185,7426,14185,7426,14185,7427,14185xe" filled="true" fillcolor="#cfad80" stroked="false">
                <v:path arrowok="t"/>
                <v:fill type="solid"/>
              </v:shape>
            </v:group>
            <v:group style="position:absolute;left:7427;top:14159;width:26;height:37" coordorigin="7427,14159" coordsize="26,37">
              <v:shape style="position:absolute;left:7427;top:14159;width:26;height:37" coordorigin="7427,14159" coordsize="26,37" path="m7446,14159l7436,14159,7430,14166,7427,14184,7427,14184,7427,14185,7433,14188,7446,14195,7448,14184,7450,14174,7452,14160,7449,14159,7446,14159xe" filled="true" fillcolor="#cfad80" stroked="false">
                <v:path arrowok="t"/>
                <v:fill type="solid"/>
              </v:shape>
            </v:group>
            <v:group style="position:absolute;left:7403;top:14178;width:23;height:22" coordorigin="7403,14178" coordsize="23,22">
              <v:shape style="position:absolute;left:7403;top:14178;width:23;height:22" coordorigin="7403,14178" coordsize="23,22" path="m7414,14178l7403,14192,7411,14192,7418,14200,7425,14186,7425,14185,7425,14185,7425,14184,7414,14178xe" filled="true" fillcolor="#cfad80" stroked="false">
                <v:path arrowok="t"/>
                <v:fill type="solid"/>
              </v:shape>
            </v:group>
            <v:group style="position:absolute;left:8054;top:11068;width:7;height:19" coordorigin="8054,11068" coordsize="7,19">
              <v:shape style="position:absolute;left:8054;top:11068;width:7;height:19" coordorigin="8054,11068" coordsize="7,19" path="m8061,11068l8058,11068,8057,11069,8056,11071,8056,11071,8056,11072,8055,11072,8055,11073,8054,11074,8054,11081,8055,11083,8055,11086,8057,11081,8058,11076,8061,11068xe" filled="true" fillcolor="#cfad80" stroked="false">
                <v:path arrowok="t"/>
                <v:fill type="solid"/>
              </v:shape>
            </v:group>
            <v:group style="position:absolute;left:7351;top:14032;width:18;height:35" coordorigin="7351,14032" coordsize="18,35">
              <v:shape style="position:absolute;left:7351;top:14032;width:18;height:35" coordorigin="7351,14032" coordsize="18,35" path="m7368,14032l7368,14033,7354,14034,7353,14035,7351,14067,7368,14033,7369,14033,7369,14033,7368,14032xe" filled="true" fillcolor="#cfad80" stroked="false">
                <v:path arrowok="t"/>
                <v:fill type="solid"/>
              </v:shape>
            </v:group>
            <v:group style="position:absolute;left:3477;top:9872;width:32;height:71" coordorigin="3477,9872" coordsize="32,71">
              <v:shape style="position:absolute;left:3477;top:9872;width:32;height:71" coordorigin="3477,9872" coordsize="32,71" path="m3483,9894l3478,9894,3478,9901,3478,9910,3477,9918,3477,9922,3477,9942,3492,9940,3499,9922,3502,9901,3504,9897,3489,9897,3483,9894xe" filled="true" fillcolor="#cfad80" stroked="false">
                <v:path arrowok="t"/>
                <v:fill type="solid"/>
              </v:shape>
              <v:shape style="position:absolute;left:3477;top:9872;width:32;height:71" coordorigin="3477,9872" coordsize="32,71" path="m3504,9872l3500,9879,3497,9889,3493,9893,3489,9897,3504,9897,3508,9888,3504,9872xe" filled="true" fillcolor="#cfad80" stroked="false">
                <v:path arrowok="t"/>
                <v:fill type="solid"/>
              </v:shape>
            </v:group>
            <v:group style="position:absolute;left:8022;top:11045;width:33;height:67" coordorigin="8022,11045" coordsize="33,67">
              <v:shape style="position:absolute;left:8022;top:11045;width:33;height:67" coordorigin="8022,11045" coordsize="33,67" path="m8023,11053l8022,11067,8029,11083,8028,11106,8039,11111,8044,11111,8048,11102,8049,11102,8049,11102,8049,11101,8050,11099,8052,11094,8054,11089,8054,11089,8054,11088,8055,11088,8054,11088,8050,11087,8038,11086,8042,11074,8045,11063,8046,11059,8030,11059,8026,11056,8023,11053xe" filled="true" fillcolor="#cfad80" stroked="false">
                <v:path arrowok="t"/>
                <v:fill type="solid"/>
              </v:shape>
              <v:shape style="position:absolute;left:8022;top:11045;width:33;height:67" coordorigin="8022,11045" coordsize="33,67" path="m8055,11088l8054,11088,8055,11088xe" filled="true" fillcolor="#cfad80" stroked="false">
                <v:path arrowok="t"/>
                <v:fill type="solid"/>
              </v:shape>
              <v:shape style="position:absolute;left:8022;top:11045;width:33;height:67" coordorigin="8022,11045" coordsize="33,67" path="m8055,11086l8055,11087,8054,11088,8055,11088,8055,11086xe" filled="true" fillcolor="#cfad80" stroked="false">
                <v:path arrowok="t"/>
                <v:fill type="solid"/>
              </v:shape>
              <v:shape style="position:absolute;left:8022;top:11045;width:33;height:67" coordorigin="8022,11045" coordsize="33,67" path="m8038,11045l8030,11059,8046,11059,8048,11052,8045,11046,8038,11045xe" filled="true" fillcolor="#cfad80" stroked="false">
                <v:path arrowok="t"/>
                <v:fill type="solid"/>
              </v:shape>
            </v:group>
            <v:group style="position:absolute;left:7443;top:14278;width:20;height:100" coordorigin="7443,14278" coordsize="20,100">
              <v:shape style="position:absolute;left:7443;top:14278;width:20;height:100" coordorigin="7443,14278" coordsize="20,100" path="m7462,14278l7443,14280,7447,14300,7450,14320,7451,14339,7450,14358,7446,14377,7458,14378,7461,14359,7461,14358,7460,14338,7460,14318,7461,14299,7462,14278xe" filled="true" fillcolor="#cfad80" stroked="false">
                <v:path arrowok="t"/>
                <v:fill type="solid"/>
              </v:shape>
            </v:group>
            <v:group style="position:absolute;left:7511;top:13814;width:39;height:44" coordorigin="7511,13814" coordsize="39,44">
              <v:shape style="position:absolute;left:7511;top:13814;width:39;height:44" coordorigin="7511,13814" coordsize="39,44" path="m7546,13827l7533,13827,7537,13837,7543,13857,7550,13845,7546,13827xe" filled="true" fillcolor="#cfad80" stroked="false">
                <v:path arrowok="t"/>
                <v:fill type="solid"/>
              </v:shape>
              <v:shape style="position:absolute;left:7511;top:13814;width:39;height:44" coordorigin="7511,13814" coordsize="39,44" path="m7534,13814l7523,13816,7511,13824,7522,13833,7533,13827,7546,13827,7545,13824,7534,13814xe" filled="true" fillcolor="#cfad80" stroked="false">
                <v:path arrowok="t"/>
                <v:fill type="solid"/>
              </v:shape>
            </v:group>
            <v:group style="position:absolute;left:3721;top:7370;width:27;height:64" coordorigin="3721,7370" coordsize="27,64">
              <v:shape style="position:absolute;left:3721;top:7370;width:27;height:64" coordorigin="3721,7370" coordsize="27,64" path="m3747,7415l3730,7415,3736,7419,3739,7426,3743,7434,3745,7427,3746,7419,3747,7415xe" filled="true" fillcolor="#cfad80" stroked="false">
                <v:path arrowok="t"/>
                <v:fill type="solid"/>
              </v:shape>
              <v:shape style="position:absolute;left:3721;top:7370;width:27;height:64" coordorigin="3721,7370" coordsize="27,64" path="m3738,7391l3738,7392,3732,7400,3727,7407,3721,7414,3722,7417,3723,7420,3723,7422,3726,7420,3730,7415,3747,7415,3747,7414,3747,7400,3738,7392,3738,7392,3738,7392,3738,7391,3738,7391xe" filled="true" fillcolor="#cfad80" stroked="false">
                <v:path arrowok="t"/>
                <v:fill type="solid"/>
              </v:shape>
              <v:shape style="position:absolute;left:3721;top:7370;width:27;height:64" coordorigin="3721,7370" coordsize="27,64" path="m3730,7370l3727,7371,3725,7372,3729,7378,3734,7385,3738,7391,3740,7377,3738,7371,3732,7371,3730,7370xe" filled="true" fillcolor="#cfad80" stroked="false">
                <v:path arrowok="t"/>
                <v:fill type="solid"/>
              </v:shape>
            </v:group>
            <v:group style="position:absolute;left:7313;top:14056;width:13;height:72" coordorigin="7313,14056" coordsize="13,72">
              <v:shape style="position:absolute;left:7313;top:14056;width:13;height:72" coordorigin="7313,14056" coordsize="13,72" path="m7319,14056l7317,14061,7313,14067,7314,14087,7316,14107,7318,14127,7320,14124,7324,14121,7325,14107,7326,14087,7326,14063,7321,14060,7319,14056xe" filled="true" fillcolor="#cfad80" stroked="false">
                <v:path arrowok="t"/>
                <v:fill type="solid"/>
              </v:shape>
            </v:group>
            <v:group style="position:absolute;left:3689;top:7381;width:30;height:38" coordorigin="3689,7381" coordsize="30,38">
              <v:shape style="position:absolute;left:3689;top:7381;width:30;height:38" coordorigin="3689,7381" coordsize="30,38" path="m3717,7381l3701,7384,3689,7387,3696,7401,3704,7419,3710,7408,3714,7399,3719,7389,3718,7384,3717,7381xe" filled="true" fillcolor="#cfad80" stroked="false">
                <v:path arrowok="t"/>
                <v:fill type="solid"/>
              </v:shape>
            </v:group>
            <v:group style="position:absolute;left:3791;top:9189;width:18;height:53" coordorigin="3791,9189" coordsize="18,53">
              <v:shape style="position:absolute;left:3791;top:9189;width:18;height:53" coordorigin="3791,9189" coordsize="18,53" path="m3799,9189l3797,9191,3794,9194,3791,9202,3791,9207,3793,9218,3796,9228,3799,9242,3803,9229,3806,9219,3808,9204,3807,9196,3806,9193,3804,9190,3799,9189xe" filled="true" fillcolor="#cfad80" stroked="false">
                <v:path arrowok="t"/>
                <v:fill type="solid"/>
              </v:shape>
            </v:group>
            <v:group style="position:absolute;left:3701;top:7430;width:14;height:45" coordorigin="3701,7430" coordsize="14,45">
              <v:shape style="position:absolute;left:3701;top:7430;width:14;height:45" coordorigin="3701,7430" coordsize="14,45" path="m3706,7430l3701,7444,3705,7465,3715,7475,3713,7454,3711,7437,3711,7432,3706,7430xe" filled="true" fillcolor="#cfad80" stroked="false">
                <v:path arrowok="t"/>
                <v:fill type="solid"/>
              </v:shape>
            </v:group>
            <v:group style="position:absolute;left:7344;top:13956;width:21;height:40" coordorigin="7344,13956" coordsize="21,40">
              <v:shape style="position:absolute;left:7344;top:13956;width:21;height:40" coordorigin="7344,13956" coordsize="21,40" path="m7348,13956l7344,13956,7344,13986,7350,13988,7357,13990,7363,13993,7363,13993,7363,13994,7364,13994,7364,13995,7364,13995,7365,13994,7364,13993,7363,13993,7360,13988,7358,13977,7356,13968,7355,13965,7354,13962,7352,13960,7352,13959,7352,13959,7350,13957,7348,13956xe" filled="true" fillcolor="#cfad80" stroked="false">
                <v:path arrowok="t"/>
                <v:fill type="solid"/>
              </v:shape>
            </v:group>
            <v:group style="position:absolute;left:10648;top:9509;width:28;height:30" coordorigin="10648,9509" coordsize="28,30">
              <v:shape style="position:absolute;left:10648;top:9509;width:28;height:30" coordorigin="10648,9509" coordsize="28,30" path="m10650,9520l10648,9539,10674,9523,10655,9523,10650,9520xe" filled="true" fillcolor="#cfad80" stroked="false">
                <v:path arrowok="t"/>
                <v:fill type="solid"/>
              </v:shape>
              <v:shape style="position:absolute;left:10648;top:9509;width:28;height:30" coordorigin="10648,9509" coordsize="28,30" path="m10668,9509l10665,9518,10660,9521,10655,9523,10674,9523,10676,9522,10668,9509xe" filled="true" fillcolor="#cfad80" stroked="false">
                <v:path arrowok="t"/>
                <v:fill type="solid"/>
              </v:shape>
            </v:group>
            <v:group style="position:absolute;left:8695;top:13950;width:16;height:27" coordorigin="8695,13950" coordsize="16,27">
              <v:shape style="position:absolute;left:8695;top:13950;width:16;height:27" coordorigin="8695,13950" coordsize="16,27" path="m8704,13950l8700,13951,8696,13951,8696,13955,8695,13963,8700,13967,8704,13970,8711,13976,8710,13964,8710,13953,8704,13950xe" filled="true" fillcolor="#cfad80" stroked="false">
                <v:path arrowok="t"/>
                <v:fill type="solid"/>
              </v:shape>
            </v:group>
            <v:group style="position:absolute;left:7297;top:14098;width:13;height:39" coordorigin="7297,14098" coordsize="13,39">
              <v:shape style="position:absolute;left:7297;top:14098;width:13;height:39" coordorigin="7297,14098" coordsize="13,39" path="m7309,14098l7297,14104,7299,14124,7301,14137,7305,14131,7310,14127,7310,14124,7309,14113,7309,14098xe" filled="true" fillcolor="#cfad80" stroked="false">
                <v:path arrowok="t"/>
                <v:fill type="solid"/>
              </v:shape>
            </v:group>
            <v:group style="position:absolute;left:6816;top:14192;width:16;height:33" coordorigin="6816,14192" coordsize="16,33">
              <v:shape style="position:absolute;left:6816;top:14192;width:16;height:33" coordorigin="6816,14192" coordsize="16,33" path="m6826,14192l6816,14225,6832,14225,6830,14215,6826,14192xe" filled="true" fillcolor="#cfad80" stroked="false">
                <v:path arrowok="t"/>
                <v:fill type="solid"/>
              </v:shape>
            </v:group>
            <v:group style="position:absolute;left:3756;top:7354;width:19;height:24" coordorigin="3756,7354" coordsize="19,24">
              <v:shape style="position:absolute;left:3756;top:7354;width:19;height:24" coordorigin="3756,7354" coordsize="19,24" path="m3756,7354l3759,7365,3766,7377,3774,7368,3768,7363,3756,7354xe" filled="true" fillcolor="#cfad80" stroked="false">
                <v:path arrowok="t"/>
                <v:fill type="solid"/>
              </v:shape>
            </v:group>
            <v:group style="position:absolute;left:7360;top:13995;width:21;height:38" coordorigin="7360,13995" coordsize="21,38">
              <v:shape style="position:absolute;left:7360;top:13995;width:21;height:38" coordorigin="7360,13995" coordsize="21,38" path="m7364,13995l7360,14010,7364,14021,7368,14032,7368,14032,7372,14030,7376,14028,7380,14026,7381,14026,7380,14026,7375,14016,7364,13995xe" filled="true" fillcolor="#cfad80" stroked="false">
                <v:path arrowok="t"/>
                <v:fill type="solid"/>
              </v:shape>
              <v:shape style="position:absolute;left:7360;top:13995;width:21;height:38" coordorigin="7360,13995" coordsize="21,38" path="m7381,14026l7380,14026,7380,14026,7380,14027,7381,14028,7381,14026xe" filled="true" fillcolor="#cfad80" stroked="false">
                <v:path arrowok="t"/>
                <v:fill type="solid"/>
              </v:shape>
              <v:shape style="position:absolute;left:7360;top:13995;width:21;height:38" coordorigin="7360,13995" coordsize="21,38" path="m7381,14026l7380,14026,7381,14026,7381,14026xe" filled="true" fillcolor="#cfad80" stroked="false">
                <v:path arrowok="t"/>
                <v:fill type="solid"/>
              </v:shape>
            </v:group>
            <v:group style="position:absolute;left:8191;top:11071;width:13;height:20" coordorigin="8191,11071" coordsize="13,20">
              <v:shape style="position:absolute;left:8191;top:11071;width:13;height:20" coordorigin="8191,11071" coordsize="13,20" path="m8203,11071l8199,11075,8196,11078,8191,11083,8203,11090,8203,11071xe" filled="true" fillcolor="#cfad80" stroked="false">
                <v:path arrowok="t"/>
                <v:fill type="solid"/>
              </v:shape>
            </v:group>
            <v:group style="position:absolute;left:7332;top:14035;width:11;height:28" coordorigin="7332,14035" coordsize="11,28">
              <v:shape style="position:absolute;left:7332;top:14035;width:11;height:28" coordorigin="7332,14035" coordsize="11,28" path="m7336,14035l7334,14039,7332,14041,7335,14048,7337,14055,7339,14062,7341,14061,7342,14059,7343,14058,7341,14050,7339,14042,7336,14035xe" filled="true" fillcolor="#cfad80" stroked="false">
                <v:path arrowok="t"/>
                <v:fill type="solid"/>
              </v:shape>
            </v:group>
            <v:group style="position:absolute;left:7481;top:14250;width:12;height:22" coordorigin="7481,14250" coordsize="12,22">
              <v:shape style="position:absolute;left:7481;top:14250;width:12;height:22" coordorigin="7481,14250" coordsize="12,22" path="m7484,14250l7482,14255,7481,14258,7484,14262,7486,14267,7488,14271,7490,14268,7491,14266,7492,14263,7489,14258,7487,14254,7484,14250xe" filled="true" fillcolor="#cfad80" stroked="false">
                <v:path arrowok="t"/>
                <v:fill type="solid"/>
              </v:shape>
            </v:group>
            <v:group style="position:absolute;left:3365;top:10029;width:5;height:25" coordorigin="3365,10029" coordsize="5,25">
              <v:shape style="position:absolute;left:3365;top:10029;width:5;height:25" coordorigin="3365,10029" coordsize="5,25" path="m3365,10029l3365,10037,3365,10045,3365,10053,3367,10053,3369,10029,3365,10029xe" filled="true" fillcolor="#cfad80" stroked="false">
                <v:path arrowok="t"/>
                <v:fill type="solid"/>
              </v:shape>
            </v:group>
            <v:group style="position:absolute;left:6797;top:14184;width:8;height:27" coordorigin="6797,14184" coordsize="8,27">
              <v:shape style="position:absolute;left:6797;top:14184;width:8;height:27" coordorigin="6797,14184" coordsize="8,27" path="m6801,14184l6799,14192,6798,14200,6797,14208,6798,14209,6801,14210,6802,14203,6803,14194,6804,14186,6803,14185,6802,14185,6801,14184xe" filled="true" fillcolor="#cfad80" stroked="false">
                <v:path arrowok="t"/>
                <v:fill type="solid"/>
              </v:shape>
            </v:group>
            <v:group style="position:absolute;left:7363;top:13941;width:12;height:10" coordorigin="7363,13941" coordsize="12,10">
              <v:shape style="position:absolute;left:7363;top:13941;width:12;height:10" coordorigin="7363,13941" coordsize="12,10" path="m7374,13941l7370,13942,7366,13943,7363,13944,7363,13949,7363,13951,7371,13949,7374,13948,7374,13941xe" filled="true" fillcolor="#cfad80" stroked="false">
                <v:path arrowok="t"/>
                <v:fill type="solid"/>
              </v:shape>
            </v:group>
            <v:group style="position:absolute;left:7380;top:14027;width:9;height:21" coordorigin="7380,14027" coordsize="9,21">
              <v:shape style="position:absolute;left:7380;top:14027;width:9;height:21" coordorigin="7380,14027" coordsize="9,21" path="m7381,14027l7380,14031,7380,14040,7380,14044,7382,14045,7389,14048,7386,14040,7381,14027xe" filled="true" fillcolor="#cfad80" stroked="false">
                <v:path arrowok="t"/>
                <v:fill type="solid"/>
              </v:shape>
            </v:group>
            <v:group style="position:absolute;left:7535;top:13881;width:6;height:20" coordorigin="7535,13881" coordsize="6,20">
              <v:shape style="position:absolute;left:7535;top:13881;width:6;height:20" coordorigin="7535,13881" coordsize="6,20" path="m7539,13881l7537,13882,7535,13882,7536,13888,7536,13901,7538,13900,7539,13900,7541,13899,7539,13881xe" filled="true" fillcolor="#cfad80" stroked="false">
                <v:path arrowok="t"/>
                <v:fill type="solid"/>
              </v:shape>
            </v:group>
            <v:group style="position:absolute;left:7419;top:14134;width:6;height:18" coordorigin="7419,14134" coordsize="6,18">
              <v:shape style="position:absolute;left:7419;top:14134;width:6;height:18" coordorigin="7419,14134" coordsize="6,18" path="m7422,14134l7419,14149,7421,14149,7422,14151,7424,14151,7424,14146,7425,14141,7425,14135,7424,14135,7423,14134,7422,14134xe" filled="true" fillcolor="#cfad80" stroked="false">
                <v:path arrowok="t"/>
                <v:fill type="solid"/>
              </v:shape>
            </v:group>
            <v:group style="position:absolute;left:7387;top:14064;width:8;height:22" coordorigin="7387,14064" coordsize="8,22">
              <v:shape style="position:absolute;left:7387;top:14064;width:8;height:22" coordorigin="7387,14064" coordsize="8,22" path="m7391,14064l7390,14070,7388,14076,7387,14082,7389,14084,7390,14085,7393,14073,7394,14066,7393,14066,7392,14065,7391,14064xe" filled="true" fillcolor="#cfad80" stroked="false">
                <v:path arrowok="t"/>
                <v:fill type="solid"/>
              </v:shape>
            </v:group>
            <v:group style="position:absolute;left:3694;top:9473;width:9;height:13" coordorigin="3694,9473" coordsize="9,13">
              <v:shape style="position:absolute;left:3694;top:9473;width:9;height:13" coordorigin="3694,9473" coordsize="9,13" path="m3698,9473l3696,9476,3694,9479,3696,9482,3698,9485,3700,9485,3702,9482,3703,9480,3702,9477,3700,9474,3699,9473,3698,9473xe" filled="true" fillcolor="#cfad80" stroked="false">
                <v:path arrowok="t"/>
                <v:fill type="solid"/>
              </v:shape>
            </v:group>
            <v:group style="position:absolute;left:10659;top:9593;width:11;height:12" coordorigin="10659,9593" coordsize="11,12">
              <v:shape style="position:absolute;left:10659;top:9593;width:11;height:12" coordorigin="10659,9593" coordsize="11,12" path="m10660,9593l10660,9596,10659,9598,10659,9600,10662,9602,10669,9605,10670,9597,10663,9594,10660,9593xe" filled="true" fillcolor="#cfad80" stroked="false">
                <v:path arrowok="t"/>
                <v:fill type="solid"/>
              </v:shape>
            </v:group>
            <v:group style="position:absolute;left:10564;top:9782;width:9;height:12" coordorigin="10564,9782" coordsize="9,12">
              <v:shape style="position:absolute;left:10564;top:9782;width:9;height:12" coordorigin="10564,9782" coordsize="9,12" path="m10572,9782l10569,9784,10564,9788,10565,9790,10565,9792,10566,9794,10568,9792,10571,9789,10573,9787,10572,9782xe" filled="true" fillcolor="#cfad80" stroked="false">
                <v:path arrowok="t"/>
                <v:fill type="solid"/>
              </v:shape>
            </v:group>
            <v:group style="position:absolute;left:4040;top:10411;width:22;height:44" coordorigin="4040,10411" coordsize="22,44">
              <v:shape style="position:absolute;left:4040;top:10411;width:22;height:44" coordorigin="4040,10411" coordsize="22,44" path="m4056,10411l4049,10418,4045,10428,4042,10440,4040,10454,4053,10442,4062,10425,4056,10411xe" filled="true" fillcolor="#cfad80" stroked="false">
                <v:path arrowok="t"/>
                <v:fill type="solid"/>
              </v:shape>
            </v:group>
            <v:group style="position:absolute;left:3953;top:10578;width:25;height:29" coordorigin="3953,10578" coordsize="25,29">
              <v:shape style="position:absolute;left:3953;top:10578;width:25;height:29" coordorigin="3953,10578" coordsize="25,29" path="m3971,10578l3966,10580,3961,10582,3953,10586,3960,10595,3964,10601,3969,10607,3978,10601,3975,10591,3971,10578xe" filled="true" fillcolor="#cfad80" stroked="false">
                <v:path arrowok="t"/>
                <v:fill type="solid"/>
              </v:shape>
            </v:group>
            <v:group style="position:absolute;left:4703;top:8694;width:21;height:16" coordorigin="4703,8694" coordsize="21,16">
              <v:shape style="position:absolute;left:4703;top:8694;width:21;height:16" coordorigin="4703,8694" coordsize="21,16" path="m4718,8694l4703,8710,4724,8707,4718,8694xe" filled="true" fillcolor="#cfad80" stroked="false">
                <v:path arrowok="t"/>
                <v:fill type="solid"/>
              </v:shape>
            </v:group>
            <v:group style="position:absolute;left:4072;top:10414;width:14;height:15" coordorigin="4072,10414" coordsize="14,15">
              <v:shape style="position:absolute;left:4072;top:10414;width:14;height:15" coordorigin="4072,10414" coordsize="14,15" path="m4073,10414l4072,10419,4072,10421,4084,10428,4085,10421,4085,10418,4081,10417,4073,10414xe" filled="true" fillcolor="#cfad80" stroked="false">
                <v:path arrowok="t"/>
                <v:fill type="solid"/>
              </v:shape>
            </v:group>
            <v:group style="position:absolute;left:4183;top:10436;width:8;height:15" coordorigin="4183,10436" coordsize="8,15">
              <v:shape style="position:absolute;left:4183;top:10436;width:8;height:15" coordorigin="4183,10436" coordsize="8,15" path="m4188,10436l4186,10439,4183,10442,4185,10445,4188,10451,4189,10449,4191,10446,4191,10442,4189,10440,4188,10436xe" filled="true" fillcolor="#cfad80" stroked="false">
                <v:path arrowok="t"/>
                <v:fill type="solid"/>
              </v:shape>
            </v:group>
            <v:group style="position:absolute;left:3811;top:10166;width:10;height:16" coordorigin="3811,10166" coordsize="10,16">
              <v:shape style="position:absolute;left:3811;top:10166;width:10;height:16" coordorigin="3811,10166" coordsize="10,16" path="m3817,10166l3817,10166,3815,10167,3813,10171,3811,10174,3813,10178,3815,10182,3816,10181,3818,10179,3819,10176,3820,10172,3820,10171,3817,10166xe" filled="true" fillcolor="#cfad80" stroked="false">
                <v:path arrowok="t"/>
                <v:fill type="solid"/>
              </v:shape>
            </v:group>
            <v:group style="position:absolute;left:4782;top:8496;width:21;height:43" coordorigin="4782,8496" coordsize="21,43">
              <v:shape style="position:absolute;left:4782;top:8496;width:21;height:43" coordorigin="4782,8496" coordsize="21,43" path="m4794,8496l4790,8506,4782,8524,4786,8536,4791,8539,4796,8529,4802,8518,4800,8508,4794,8496xe" filled="true" fillcolor="#cfad80" stroked="false">
                <v:path arrowok="t"/>
                <v:fill type="solid"/>
              </v:shape>
            </v:group>
            <v:group style="position:absolute;left:5848;top:13910;width:24;height:31" coordorigin="5848,13910" coordsize="24,31">
              <v:shape style="position:absolute;left:5848;top:13910;width:24;height:31" coordorigin="5848,13910" coordsize="24,31" path="m5859,13910l5857,13915,5854,13920,5848,13930,5857,13934,5863,13937,5870,13940,5870,13937,5871,13934,5872,13931,5868,13925,5859,13910xe" filled="true" fillcolor="#cfad80" stroked="false">
                <v:path arrowok="t"/>
                <v:fill type="solid"/>
              </v:shape>
            </v:group>
            <v:group style="position:absolute;left:5911;top:13897;width:2;height:2" coordorigin="5911,13897" coordsize="2,2">
              <v:shape style="position:absolute;left:5911;top:13897;width:2;height:2" coordorigin="5911,13897" coordsize="1,2" path="m5912,13897l5911,13898,5912,13898,5912,13898,5912,13898,5912,13897xe" filled="true" fillcolor="#cfad80" stroked="false">
                <v:path arrowok="t"/>
                <v:fill type="solid"/>
              </v:shape>
            </v:group>
            <v:group style="position:absolute;left:5894;top:13890;width:18;height:27" coordorigin="5894,13890" coordsize="18,27">
              <v:shape style="position:absolute;left:5894;top:13890;width:18;height:27" coordorigin="5894,13890" coordsize="18,27" path="m5894,13890l5894,13896,5894,13898,5894,13909,5902,13917,5909,13916,5911,13898,5906,13896,5901,13893,5894,13890xe" filled="true" fillcolor="#cfad80" stroked="false">
                <v:path arrowok="t"/>
                <v:fill type="solid"/>
              </v:shape>
            </v:group>
            <v:group style="position:absolute;left:4992;top:12983;width:13;height:22" coordorigin="4992,12983" coordsize="13,22">
              <v:shape style="position:absolute;left:4992;top:12983;width:13;height:22" coordorigin="4992,12983" coordsize="13,22" path="m4997,12983l4992,12999,4996,13002,5005,13005,5002,12997,5000,12991,4997,12983xe" filled="true" fillcolor="#cfad80" stroked="false">
                <v:path arrowok="t"/>
                <v:fill type="solid"/>
              </v:shape>
            </v:group>
            <v:group style="position:absolute;left:4993;top:13032;width:8;height:20" coordorigin="4993,13032" coordsize="8,20">
              <v:shape style="position:absolute;left:4993;top:13032;width:8;height:20" coordorigin="4993,13032" coordsize="8,20" path="m4997,13032l4995,13034,4993,13035,4996,13046,4998,13051,4999,13050,5001,13049,5000,13043,4998,13038,4997,13032xe" filled="true" fillcolor="#cfad80" stroked="false">
                <v:path arrowok="t"/>
                <v:fill type="solid"/>
              </v:shape>
            </v:group>
            <v:group style="position:absolute;left:5868;top:13647;width:15;height:28" coordorigin="5868,13647" coordsize="15,28">
              <v:shape style="position:absolute;left:5868;top:13647;width:15;height:28" coordorigin="5868,13647" coordsize="15,28" path="m5868,13647l5872,13658,5875,13665,5878,13675,5882,13652,5879,13647,5868,13647xe" filled="true" fillcolor="#cfad80" stroked="false">
                <v:path arrowok="t"/>
                <v:fill type="solid"/>
              </v:shape>
            </v:group>
            <v:group style="position:absolute;left:5899;top:13776;width:10;height:19" coordorigin="5899,13776" coordsize="10,19">
              <v:shape style="position:absolute;left:5899;top:13776;width:10;height:19" coordorigin="5899,13776" coordsize="10,19" path="m5902,13776l5900,13781,5899,13784,5907,13794,5908,13792,5908,13790,5909,13788,5907,13784,5904,13780,5902,13776xe" filled="true" fillcolor="#cfad80" stroked="false">
                <v:path arrowok="t"/>
                <v:fill type="solid"/>
              </v:shape>
            </v:group>
            <v:group style="position:absolute;left:9370;top:9641;width:9;height:22" coordorigin="9370,9641" coordsize="9,22">
              <v:shape style="position:absolute;left:9370;top:9641;width:9;height:22" coordorigin="9370,9641" coordsize="9,22" path="m9378,9641l9373,9645,9370,9647,9376,9658,9378,9663,9378,9641xe" filled="true" fillcolor="#cfad80" stroked="false">
                <v:path arrowok="t"/>
                <v:fill type="solid"/>
              </v:shape>
            </v:group>
            <v:group style="position:absolute;left:9237;top:11378;width:14;height:68" coordorigin="9237,11378" coordsize="14,68">
              <v:shape style="position:absolute;left:9237;top:11378;width:14;height:68" coordorigin="9237,11378" coordsize="14,68" path="m9239,11378l9237,11390,9238,11410,9242,11429,9248,11446,9248,11434,9248,11422,9249,11410,9251,11393,9245,11386,9239,11378xe" filled="true" fillcolor="#cfad80" stroked="false">
                <v:path arrowok="t"/>
                <v:fill type="solid"/>
              </v:shape>
            </v:group>
            <v:group style="position:absolute;left:9234;top:11295;width:20;height:27" coordorigin="9234,11295" coordsize="20,27">
              <v:shape style="position:absolute;left:9234;top:11295;width:20;height:27" coordorigin="9234,11295" coordsize="20,27" path="m9242,11295l9237,11306,9234,11318,9243,11322,9253,11300,9242,11295xe" filled="true" fillcolor="#cfad80" stroked="false">
                <v:path arrowok="t"/>
                <v:fill type="solid"/>
              </v:shape>
            </v:group>
            <v:group style="position:absolute;left:9248;top:11353;width:17;height:17" coordorigin="9248,11353" coordsize="17,17">
              <v:shape style="position:absolute;left:9248;top:11353;width:17;height:17" coordorigin="9248,11353" coordsize="17,17" path="m9248,11353l9252,11367,9264,11369,9248,11353xe" filled="true" fillcolor="#cfad80" stroked="false">
                <v:path arrowok="t"/>
                <v:fill type="solid"/>
              </v:shape>
            </v:group>
            <v:group style="position:absolute;left:9279;top:11287;width:18;height:23" coordorigin="9279,11287" coordsize="18,23">
              <v:shape style="position:absolute;left:9279;top:11287;width:18;height:23" coordorigin="9279,11287" coordsize="18,23" path="m9286,11287l9279,11301,9286,11310,9291,11306,9297,11302,9292,11297,9286,11287xe" filled="true" fillcolor="#cfad80" stroked="false">
                <v:path arrowok="t"/>
                <v:fill type="solid"/>
              </v:shape>
            </v:group>
            <v:group style="position:absolute;left:9297;top:11301;width:2;height:2" coordorigin="9297,11301" coordsize="2,2">
              <v:shape style="position:absolute;left:9297;top:11301;width:2;height:2" coordorigin="9297,11301" coordsize="1,1" path="m9298,11301l9297,11302,9297,11302,9298,11301xe" filled="true" fillcolor="#cfad80" stroked="false">
                <v:path arrowok="t"/>
                <v:fill type="solid"/>
              </v:shape>
            </v:group>
            <v:group style="position:absolute;left:9296;top:11361;width:21;height:45" coordorigin="9296,11361" coordsize="21,45">
              <v:shape style="position:absolute;left:9296;top:11361;width:21;height:45" coordorigin="9296,11361" coordsize="21,45" path="m9313,11361l9309,11364,9303,11365,9296,11383,9300,11395,9307,11406,9310,11393,9316,11368,9313,11361xe" filled="true" fillcolor="#cfad80" stroked="false">
                <v:path arrowok="t"/>
                <v:fill type="solid"/>
              </v:shape>
            </v:group>
            <v:group style="position:absolute;left:9356;top:9686;width:11;height:16" coordorigin="9356,9686" coordsize="11,16">
              <v:shape style="position:absolute;left:9356;top:9686;width:11;height:16" coordorigin="9356,9686" coordsize="11,16" path="m9357,9686l9356,9694,9359,9696,9365,9701,9366,9697,9366,9696,9363,9692,9360,9689,9357,9686xe" filled="true" fillcolor="#cfad80" stroked="false">
                <v:path arrowok="t"/>
                <v:fill type="solid"/>
              </v:shape>
            </v:group>
            <v:group style="position:absolute;left:3931;top:7142;width:23;height:75" coordorigin="3931,7142" coordsize="23,75">
              <v:shape style="position:absolute;left:3931;top:7142;width:23;height:75" coordorigin="3931,7142" coordsize="23,75" path="m3945,7142l3941,7146,3932,7154,3935,7158,3937,7161,3940,7165,3937,7173,3931,7190,3931,7190,3931,7191,3931,7191,3932,7197,3932,7204,3933,7213,3939,7213,3946,7216,3950,7205,3951,7205,3953,7178,3953,7159,3945,7142xe" filled="true" fillcolor="#cfad80" stroked="false">
                <v:path arrowok="t"/>
                <v:fill type="solid"/>
              </v:shape>
              <v:shape style="position:absolute;left:3931;top:7142;width:23;height:75" coordorigin="3931,7142" coordsize="23,75" path="m3951,7205l3950,7205,3951,7205,3951,7205,3951,7205xe" filled="true" fillcolor="#cfad80" stroked="false">
                <v:path arrowok="t"/>
                <v:fill type="solid"/>
              </v:shape>
            </v:group>
            <v:group style="position:absolute;left:4003;top:7013;width:10;height:40" coordorigin="4003,7013" coordsize="10,40">
              <v:shape style="position:absolute;left:4003;top:7013;width:10;height:40" coordorigin="4003,7013" coordsize="10,40" path="m4006,7013l4003,7052,4010,7050,4012,7026,4006,7013xe" filled="true" fillcolor="#cfad80" stroked="false">
                <v:path arrowok="t"/>
                <v:fill type="solid"/>
              </v:shape>
            </v:group>
            <v:group style="position:absolute;left:3644;top:7381;width:11;height:46" coordorigin="3644,7381" coordsize="11,46">
              <v:shape style="position:absolute;left:3644;top:7381;width:11;height:46" coordorigin="3644,7381" coordsize="11,46" path="m3650,7381l3647,7388,3644,7407,3644,7426,3648,7426,3652,7426,3655,7421,3652,7403,3650,7381xe" filled="true" fillcolor="#cfad80" stroked="false">
                <v:path arrowok="t"/>
                <v:fill type="solid"/>
              </v:shape>
            </v:group>
            <v:group style="position:absolute;left:3651;top:7325;width:15;height:17" coordorigin="3651,7325" coordsize="15,17">
              <v:shape style="position:absolute;left:3651;top:7325;width:15;height:17" coordorigin="3651,7325" coordsize="15,17" path="m3661,7325l3655,7327,3651,7341,3655,7338,3660,7335,3665,7332,3661,7325xe" filled="true" fillcolor="#cfad80" stroked="false">
                <v:path arrowok="t"/>
                <v:fill type="solid"/>
              </v:shape>
            </v:group>
            <v:group style="position:absolute;left:2754;top:7248;width:15;height:26" coordorigin="2754,7248" coordsize="15,26">
              <v:shape style="position:absolute;left:2754;top:7248;width:15;height:26" coordorigin="2754,7248" coordsize="15,26" path="m2758,7248l2754,7274,2761,7263,2765,7258,2769,7251,2765,7248,2758,7248xe" filled="true" fillcolor="#cfad80" stroked="false">
                <v:path arrowok="t"/>
                <v:fill type="solid"/>
              </v:shape>
            </v:group>
            <v:group style="position:absolute;left:5954;top:7894;width:19;height:40" coordorigin="5954,7894" coordsize="19,40">
              <v:shape style="position:absolute;left:5954;top:7894;width:19;height:40" coordorigin="5954,7894" coordsize="19,40" path="m5967,7894l5954,7897,5973,7933,5972,7907,5967,7894xe" filled="true" fillcolor="#cfad80" stroked="false">
                <v:path arrowok="t"/>
                <v:fill type="solid"/>
              </v:shape>
            </v:group>
            <v:group style="position:absolute;left:6350;top:8744;width:24;height:36" coordorigin="6350,8744" coordsize="24,36">
              <v:shape style="position:absolute;left:6350;top:8744;width:24;height:36" coordorigin="6350,8744" coordsize="24,36" path="m6368,8744l6362,8752,6357,8760,6350,8770,6360,8780,6367,8775,6374,8762,6372,8755,6370,8750,6368,8744xe" filled="true" fillcolor="#cfad80" stroked="false">
                <v:path arrowok="t"/>
                <v:fill type="solid"/>
              </v:shape>
            </v:group>
            <v:group style="position:absolute;left:6378;top:8824;width:15;height:28" coordorigin="6378,8824" coordsize="15,28">
              <v:shape style="position:absolute;left:6378;top:8824;width:15;height:28" coordorigin="6378,8824" coordsize="15,28" path="m6389,8824l6378,8832,6379,8850,6385,8851,6392,8850,6391,8834,6389,8824xe" filled="true" fillcolor="#cfad80" stroked="false">
                <v:path arrowok="t"/>
                <v:fill type="solid"/>
              </v:shape>
            </v:group>
            <v:group style="position:absolute;left:6392;top:8850;width:2;height:2" coordorigin="6392,8850" coordsize="2,2">
              <v:shape style="position:absolute;left:6392;top:8850;width:2;height:2" coordorigin="6392,8850" coordsize="1,1" path="m6392,8850l6392,8850,6392,8851,6392,8850xe" filled="true" fillcolor="#cfad80" stroked="false">
                <v:path arrowok="t"/>
                <v:fill type="solid"/>
              </v:shape>
            </v:group>
            <v:group style="position:absolute;left:6215;top:8843;width:33;height:68" coordorigin="6215,8843" coordsize="33,68">
              <v:shape style="position:absolute;left:6215;top:8843;width:33;height:68" coordorigin="6215,8843" coordsize="33,68" path="m6236,8843l6230,8855,6224,8870,6220,8888,6215,8911,6227,8903,6237,8903,6237,8878,6238,8868,6243,8859,6247,8847,6236,8843xe" filled="true" fillcolor="#cfad80" stroked="false">
                <v:path arrowok="t"/>
                <v:fill type="solid"/>
              </v:shape>
            </v:group>
            <v:group style="position:absolute;left:5975;top:8789;width:28;height:40" coordorigin="5975,8789" coordsize="28,40">
              <v:shape style="position:absolute;left:5975;top:8789;width:28;height:40" coordorigin="5975,8789" coordsize="28,40" path="m5998,8789l5984,8793,5976,8795,5975,8801,5975,8807,5975,8813,5993,8828,5992,8819,5991,8810,5989,8800,6000,8800,5999,8794,5998,8789xe" filled="true" fillcolor="#cfad80" stroked="false">
                <v:path arrowok="t"/>
                <v:fill type="solid"/>
              </v:shape>
              <v:shape style="position:absolute;left:5975;top:8789;width:28;height:40" coordorigin="5975,8789" coordsize="28,40" path="m6000,8800l5989,8800,6003,8810,6001,8801,6000,8800xe" filled="true" fillcolor="#cfad80" stroked="false">
                <v:path arrowok="t"/>
                <v:fill type="solid"/>
              </v:shape>
            </v:group>
            <v:group style="position:absolute;left:6199;top:8778;width:14;height:39" coordorigin="6199,8778" coordsize="14,39">
              <v:shape style="position:absolute;left:6199;top:8778;width:14;height:39" coordorigin="6199,8778" coordsize="14,39" path="m6202,8778l6203,8795,6199,8805,6203,8809,6207,8812,6212,8817,6212,8803,6213,8783,6202,8778xe" filled="true" fillcolor="#cfad80" stroked="false">
                <v:path arrowok="t"/>
                <v:fill type="solid"/>
              </v:shape>
            </v:group>
            <v:group style="position:absolute;left:6185;top:8809;width:9;height:28" coordorigin="6185,8809" coordsize="9,28">
              <v:shape style="position:absolute;left:6185;top:8809;width:9;height:28" coordorigin="6185,8809" coordsize="9,28" path="m6193,8809l6185,8817,6186,8836,6194,8825,6193,8809xe" filled="true" fillcolor="#cfad80" stroked="false">
                <v:path arrowok="t"/>
                <v:fill type="solid"/>
              </v:shape>
            </v:group>
            <v:group style="position:absolute;left:6010;top:8769;width:5;height:30" coordorigin="6010,8769" coordsize="5,30">
              <v:shape style="position:absolute;left:6010;top:8769;width:5;height:30" coordorigin="6010,8769" coordsize="5,30" path="m6010,8769l6010,8789,6012,8799,6015,8783,6010,8769xe" filled="true" fillcolor="#cfad80" stroked="false">
                <v:path arrowok="t"/>
                <v:fill type="solid"/>
              </v:shape>
            </v:group>
            <v:group style="position:absolute;left:6275;top:8771;width:11;height:10" coordorigin="6275,8771" coordsize="11,10">
              <v:shape style="position:absolute;left:6275;top:8771;width:11;height:10" coordorigin="6275,8771" coordsize="11,10" path="m6284,8771l6275,8774,6275,8780,6282,8781,6285,8781,6285,8778,6284,8774,6284,8771xe" filled="true" fillcolor="#cfad80" stroked="false">
                <v:path arrowok="t"/>
                <v:fill type="solid"/>
              </v:shape>
            </v:group>
            <v:group style="position:absolute;left:6112;top:8785;width:2;height:2" coordorigin="6112,8785" coordsize="2,2">
              <v:shape style="position:absolute;left:6112;top:8785;width:2;height:2" coordorigin="6112,8785" coordsize="1,0" path="m6112,8785l6112,8785e" filled="false" stroked="true" strokeweight=".074pt" strokecolor="#cfad80">
                <v:path arrowok="t"/>
              </v:shape>
            </v:group>
            <v:group style="position:absolute;left:6103;top:8786;width:9;height:21" coordorigin="6103,8786" coordsize="9,21">
              <v:shape style="position:absolute;left:6103;top:8786;width:9;height:21" coordorigin="6103,8786" coordsize="9,21" path="m6112,8786l6109,8790,6103,8793,6112,8807,6112,8786xe" filled="true" fillcolor="#cfad80" stroked="false">
                <v:path arrowok="t"/>
                <v:fill type="solid"/>
              </v:shape>
            </v:group>
            <v:group style="position:absolute;left:4603;top:13627;width:41;height:106" coordorigin="4603,13627" coordsize="41,106">
              <v:shape style="position:absolute;left:4603;top:13627;width:41;height:106" coordorigin="4603,13627" coordsize="41,106" path="m4625,13627l4622,13644,4622,13656,4622,13671,4622,13685,4603,13721,4621,13729,4630,13733,4630,13711,4631,13691,4634,13671,4641,13656,4644,13634,4633,13628,4625,13627xe" filled="true" fillcolor="#cfad80" stroked="false">
                <v:path arrowok="t"/>
                <v:fill type="solid"/>
              </v:shape>
            </v:group>
            <v:group style="position:absolute;left:2960;top:14412;width:26;height:30" coordorigin="2960,14412" coordsize="26,30">
              <v:shape style="position:absolute;left:2960;top:14412;width:26;height:30" coordorigin="2960,14412" coordsize="26,30" path="m2969,14412l2966,14421,2960,14430,2971,14435,2977,14438,2983,14441,2985,14421,2978,14416,2971,14413,2969,14412xe" filled="true" fillcolor="#cfad80" stroked="false">
                <v:path arrowok="t"/>
                <v:fill type="solid"/>
              </v:shape>
            </v:group>
            <v:group style="position:absolute;left:4666;top:13693;width:22;height:41" coordorigin="4666,13693" coordsize="22,41">
              <v:shape style="position:absolute;left:4666;top:13693;width:22;height:41" coordorigin="4666,13693" coordsize="22,41" path="m4666,13693l4670,13714,4673,13734,4684,13718,4688,13711,4688,13708,4687,13702,4681,13700,4675,13697,4666,13693xe" filled="true" fillcolor="#cfad80" stroked="false">
                <v:path arrowok="t"/>
                <v:fill type="solid"/>
              </v:shape>
            </v:group>
            <v:group style="position:absolute;left:2868;top:13904;width:11;height:35" coordorigin="2868,13904" coordsize="11,35">
              <v:shape style="position:absolute;left:2868;top:13904;width:11;height:35" coordorigin="2868,13904" coordsize="11,35" path="m2875,13904l2869,13907,2868,13938,2872,13924,2878,13905,2875,13904xe" filled="true" fillcolor="#cfad80" stroked="false">
                <v:path arrowok="t"/>
                <v:fill type="solid"/>
              </v:shape>
            </v:group>
            <v:group style="position:absolute;left:2839;top:13791;width:7;height:38" coordorigin="2839,13791" coordsize="7,38">
              <v:shape style="position:absolute;left:2839;top:13791;width:7;height:38" coordorigin="2839,13791" coordsize="7,38" path="m2845,13791l2839,13804,2843,13828,2844,13811,2845,13801,2845,13791xe" filled="true" fillcolor="#cfad80" stroked="false">
                <v:path arrowok="t"/>
                <v:fill type="solid"/>
              </v:shape>
            </v:group>
            <v:group style="position:absolute;left:5092;top:13656;width:20;height:16" coordorigin="5092,13656" coordsize="20,16">
              <v:shape style="position:absolute;left:5092;top:13656;width:20;height:16" coordorigin="5092,13656" coordsize="20,16" path="m5092,13656l5102,13671,5111,13662,5099,13656,5092,13656xe" filled="true" fillcolor="#cfad80" stroked="false">
                <v:path arrowok="t"/>
                <v:fill type="solid"/>
              </v:shape>
            </v:group>
            <v:group style="position:absolute;left:8896;top:13610;width:17;height:29" coordorigin="8896,13610" coordsize="17,29">
              <v:shape style="position:absolute;left:8896;top:13610;width:17;height:29" coordorigin="8896,13610" coordsize="17,29" path="m8897,13610l8896,13628,8902,13639,8907,13634,8913,13615,8897,13610xe" filled="true" fillcolor="#cfad80" stroked="false">
                <v:path arrowok="t"/>
                <v:fill type="solid"/>
              </v:shape>
            </v:group>
            <v:group style="position:absolute;left:5925;top:13992;width:22;height:32" coordorigin="5925,13992" coordsize="22,32">
              <v:shape style="position:absolute;left:5925;top:13992;width:22;height:32" coordorigin="5925,13992" coordsize="22,32" path="m5934,13992l5925,14010,5928,14014,5932,14021,5936,14023,5939,14024,5943,14020,5946,14016,5947,14014,5945,14001,5943,13998,5934,13992xe" filled="true" fillcolor="#cfad80" stroked="false">
                <v:path arrowok="t"/>
                <v:fill type="solid"/>
              </v:shape>
            </v:group>
            <v:group style="position:absolute;left:5901;top:13940;width:21;height:20" coordorigin="5901,13940" coordsize="21,20">
              <v:shape style="position:absolute;left:5901;top:13940;width:21;height:20" coordorigin="5901,13940" coordsize="21,20" path="m5921,13940l5913,13944,5901,13949,5907,13956,5915,13960,5921,13940xe" filled="true" fillcolor="#cfad80" stroked="false">
                <v:path arrowok="t"/>
                <v:fill type="solid"/>
              </v:shape>
            </v:group>
            <v:group style="position:absolute;left:5931;top:13823;width:7;height:24" coordorigin="5931,13823" coordsize="7,24">
              <v:shape style="position:absolute;left:5931;top:13823;width:7;height:24" coordorigin="5931,13823" coordsize="7,24" path="m5935,13823l5934,13823,5932,13824,5931,13824,5931,13831,5932,13839,5932,13846,5934,13845,5936,13845,5938,13844,5937,13837,5936,13830,5935,13823xe" filled="true" fillcolor="#cfad80" stroked="false">
                <v:path arrowok="t"/>
                <v:fill type="solid"/>
              </v:shape>
            </v:group>
            <v:group style="position:absolute;left:870;top:913;width:10167;height:4860" coordorigin="870,913" coordsize="10167,4860">
              <v:shape style="position:absolute;left:870;top:913;width:10167;height:4860" coordorigin="870,913" coordsize="10167,4860" path="m870,913l11036,913,11036,5773,870,5773,870,913xe" filled="true" fillcolor="#000000" stroked="false">
                <v:path arrowok="t"/>
                <v:fill type="solid"/>
              </v:shape>
            </v:group>
            <v:group style="position:absolute;left:1333;top:1376;width:9240;height:3939" coordorigin="1333,1376" coordsize="9240,3939">
              <v:shape style="position:absolute;left:1333;top:1376;width:9240;height:3939" coordorigin="1333,1376" coordsize="9240,3939" path="m1333,5314l10572,5314,10572,1376,1333,1376,1333,5314xe" filled="true" fillcolor="#39474f" stroked="false">
                <v:path arrowok="t"/>
                <v:fill type="solid"/>
              </v:shape>
            </v:group>
            <v:group style="position:absolute;left:1887;top:4175;width:8133;height:2" coordorigin="1887,4175" coordsize="8133,2">
              <v:shape style="position:absolute;left:1887;top:4175;width:8133;height:2" coordorigin="1887,4175" coordsize="8133,0" path="m1887,4175l10019,4175e" filled="false" stroked="true" strokeweight="1pt" strokecolor="#ffffff">
                <v:path arrowok="t"/>
              </v:shape>
            </v:group>
            <v:group style="position:absolute;left:1333;top:1376;width:9240;height:3939" coordorigin="1333,1376" coordsize="9240,3939">
              <v:shape style="position:absolute;left:1333;top:1376;width:9240;height:3939" coordorigin="1333,1376" coordsize="9240,3939" path="m1333,5314l10572,5314,10572,1376,1333,1376,1333,5314xe" filled="false" stroked="true" strokeweight="1.5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1.7817pt;margin-top:770.079712pt;width:85.136408pt;height:36.75pt;mso-position-horizontal-relative:page;mso-position-vertical-relative:page;z-index:1192" type="#_x0000_t75" stroked="false">
            <v:imagedata r:id="rId22" o:title=""/>
          </v:shape>
        </w:pict>
      </w:r>
      <w:r>
        <w:rPr/>
        <w:pict>
          <v:shape style="position:absolute;margin-left:35.406094pt;margin-top:815.062988pt;width:131.084983pt;height:7.5pt;mso-position-horizontal-relative:page;mso-position-vertical-relative:page;z-index:1216" type="#_x0000_t75" stroked="false">
            <v:imagedata r:id="rId23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5.808411pt;margin-top:99.743797pt;width:5.15pt;height:6.45pt;mso-position-horizontal-relative:page;mso-position-vertical-relative:page;z-index:-142768" type="#_x0000_t202" filled="false" stroked="false">
            <v:textbox inset="0,0,0,0">
              <w:txbxContent>
                <w:p>
                  <w:pPr>
                    <w:spacing w:line="128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13"/>
                      <w:szCs w:val="13"/>
                    </w:rPr>
                  </w:pPr>
                  <w:r>
                    <w:rPr>
                      <w:rFonts w:ascii="Arial Unicode MS" w:hAnsi="Arial Unicode MS"/>
                      <w:color w:val="FFFFFF"/>
                      <w:w w:val="107"/>
                      <w:sz w:val="13"/>
                    </w:rPr>
                    <w:t>®</w:t>
                  </w:r>
                  <w:r>
                    <w:rPr>
                      <w:rFonts w:ascii="Arial Unicode MS" w:hAnsi="Arial Unicode MS"/>
                      <w:sz w:val="13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400" w:lineRule="exact"/>
        <w:ind w:left="46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"/>
          <w:sz w:val="20"/>
          <w:szCs w:val="20"/>
        </w:rPr>
        <w:pict>
          <v:shape style="width:61.95pt;height:2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40"/>
                      <w:szCs w:val="40"/>
                    </w:rPr>
                  </w:pPr>
                  <w:r>
                    <w:rPr>
                      <w:rFonts w:ascii="Arial Unicode MS"/>
                      <w:color w:val="FFFFFF"/>
                      <w:spacing w:val="1"/>
                      <w:w w:val="96"/>
                      <w:sz w:val="40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12"/>
                      <w:w w:val="96"/>
                      <w:sz w:val="4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26"/>
                      <w:w w:val="102"/>
                      <w:sz w:val="40"/>
                    </w:rPr>
                    <w:t>M</w:t>
                  </w:r>
                  <w:r>
                    <w:rPr>
                      <w:rFonts w:ascii="Arial Unicode MS"/>
                      <w:color w:val="FFFFFF"/>
                      <w:w w:val="105"/>
                      <w:sz w:val="40"/>
                    </w:rPr>
                    <w:t>A</w:t>
                  </w:r>
                  <w:r>
                    <w:rPr>
                      <w:rFonts w:ascii="Arial Unicode MS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020" w:lineRule="exact"/>
        <w:ind w:left="17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9"/>
          <w:sz w:val="20"/>
          <w:szCs w:val="20"/>
        </w:rPr>
        <w:pict>
          <v:shape style="width:359.5pt;height:51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359" w:lineRule="exact" w:before="0"/>
                    <w:ind w:left="-1" w:right="0" w:firstLine="0"/>
                    <w:jc w:val="center"/>
                    <w:rPr>
                      <w:rFonts w:ascii="Arial Unicode MS" w:hAnsi="Arial Unicode MS" w:cs="Arial Unicode MS" w:eastAsia="Arial Unicode MS"/>
                      <w:sz w:val="48"/>
                      <w:szCs w:val="48"/>
                    </w:rPr>
                  </w:pPr>
                  <w:r>
                    <w:rPr>
                      <w:rFonts w:ascii="Arial Unicode MS"/>
                      <w:color w:val="F89E5D"/>
                      <w:spacing w:val="3"/>
                      <w:w w:val="80"/>
                      <w:sz w:val="48"/>
                    </w:rPr>
                    <w:t>B</w:t>
                  </w:r>
                  <w:r>
                    <w:rPr>
                      <w:rFonts w:ascii="Arial Unicode MS"/>
                      <w:color w:val="F89E5D"/>
                      <w:spacing w:val="2"/>
                      <w:w w:val="92"/>
                      <w:sz w:val="48"/>
                    </w:rPr>
                    <w:t>U</w:t>
                  </w:r>
                  <w:r>
                    <w:rPr>
                      <w:rFonts w:ascii="Arial Unicode MS"/>
                      <w:color w:val="F89E5D"/>
                      <w:spacing w:val="4"/>
                      <w:w w:val="80"/>
                      <w:sz w:val="48"/>
                    </w:rPr>
                    <w:t>S</w:t>
                  </w:r>
                  <w:r>
                    <w:rPr>
                      <w:rFonts w:ascii="Arial Unicode MS"/>
                      <w:color w:val="F89E5D"/>
                      <w:spacing w:val="8"/>
                      <w:w w:val="83"/>
                      <w:sz w:val="48"/>
                    </w:rPr>
                    <w:t>I</w:t>
                  </w:r>
                  <w:r>
                    <w:rPr>
                      <w:rFonts w:ascii="Arial Unicode MS"/>
                      <w:color w:val="F89E5D"/>
                      <w:spacing w:val="8"/>
                      <w:w w:val="108"/>
                      <w:sz w:val="48"/>
                    </w:rPr>
                    <w:t>N</w:t>
                  </w:r>
                  <w:r>
                    <w:rPr>
                      <w:rFonts w:ascii="Arial Unicode MS"/>
                      <w:color w:val="F89E5D"/>
                      <w:spacing w:val="-5"/>
                      <w:w w:val="78"/>
                      <w:sz w:val="48"/>
                    </w:rPr>
                    <w:t>E</w:t>
                  </w:r>
                  <w:r>
                    <w:rPr>
                      <w:rFonts w:ascii="Arial Unicode MS"/>
                      <w:color w:val="F89E5D"/>
                      <w:spacing w:val="6"/>
                      <w:w w:val="80"/>
                      <w:sz w:val="48"/>
                    </w:rPr>
                    <w:t>S</w:t>
                  </w:r>
                  <w:r>
                    <w:rPr>
                      <w:rFonts w:ascii="Arial Unicode MS"/>
                      <w:color w:val="F89E5D"/>
                      <w:w w:val="80"/>
                      <w:sz w:val="48"/>
                    </w:rPr>
                    <w:t>S</w:t>
                  </w:r>
                  <w:r>
                    <w:rPr>
                      <w:rFonts w:ascii="Arial Unicode MS"/>
                      <w:color w:val="F89E5D"/>
                      <w:spacing w:val="34"/>
                      <w:sz w:val="48"/>
                    </w:rPr>
                    <w:t> </w:t>
                  </w:r>
                  <w:r>
                    <w:rPr>
                      <w:rFonts w:ascii="Arial Unicode MS"/>
                      <w:color w:val="F89E5D"/>
                      <w:spacing w:val="9"/>
                      <w:w w:val="107"/>
                      <w:sz w:val="48"/>
                    </w:rPr>
                    <w:t>A</w:t>
                  </w:r>
                  <w:r>
                    <w:rPr>
                      <w:rFonts w:ascii="Arial Unicode MS"/>
                      <w:color w:val="F89E5D"/>
                      <w:spacing w:val="10"/>
                      <w:w w:val="107"/>
                      <w:sz w:val="48"/>
                    </w:rPr>
                    <w:t>N</w:t>
                  </w:r>
                  <w:r>
                    <w:rPr>
                      <w:rFonts w:ascii="Arial Unicode MS"/>
                      <w:color w:val="F89E5D"/>
                      <w:w w:val="92"/>
                      <w:sz w:val="48"/>
                    </w:rPr>
                    <w:t>D</w:t>
                  </w:r>
                  <w:r>
                    <w:rPr>
                      <w:rFonts w:ascii="Arial Unicode MS"/>
                      <w:color w:val="F89E5D"/>
                      <w:spacing w:val="34"/>
                      <w:sz w:val="48"/>
                    </w:rPr>
                    <w:t> </w:t>
                  </w:r>
                  <w:r>
                    <w:rPr>
                      <w:rFonts w:ascii="Arial Unicode MS"/>
                      <w:color w:val="F89E5D"/>
                      <w:spacing w:val="10"/>
                      <w:w w:val="93"/>
                      <w:sz w:val="48"/>
                    </w:rPr>
                    <w:t>H</w:t>
                  </w:r>
                  <w:r>
                    <w:rPr>
                      <w:rFonts w:ascii="Arial Unicode MS"/>
                      <w:color w:val="F89E5D"/>
                      <w:spacing w:val="4"/>
                      <w:w w:val="92"/>
                      <w:sz w:val="48"/>
                    </w:rPr>
                    <w:t>U</w:t>
                  </w:r>
                  <w:r>
                    <w:rPr>
                      <w:rFonts w:ascii="Arial Unicode MS"/>
                      <w:color w:val="F89E5D"/>
                      <w:spacing w:val="21"/>
                      <w:w w:val="102"/>
                      <w:sz w:val="48"/>
                    </w:rPr>
                    <w:t>M</w:t>
                  </w:r>
                  <w:r>
                    <w:rPr>
                      <w:rFonts w:ascii="Arial Unicode MS"/>
                      <w:color w:val="F89E5D"/>
                      <w:spacing w:val="9"/>
                      <w:w w:val="107"/>
                      <w:sz w:val="48"/>
                    </w:rPr>
                    <w:t>A</w:t>
                  </w:r>
                  <w:r>
                    <w:rPr>
                      <w:rFonts w:ascii="Arial Unicode MS"/>
                      <w:color w:val="F89E5D"/>
                      <w:w w:val="107"/>
                      <w:sz w:val="48"/>
                    </w:rPr>
                    <w:t>N</w:t>
                  </w:r>
                  <w:r>
                    <w:rPr>
                      <w:rFonts w:ascii="Arial Unicode MS"/>
                      <w:color w:val="F89E5D"/>
                      <w:spacing w:val="34"/>
                      <w:sz w:val="48"/>
                    </w:rPr>
                    <w:t> </w:t>
                  </w:r>
                  <w:r>
                    <w:rPr>
                      <w:rFonts w:ascii="Arial Unicode MS"/>
                      <w:color w:val="F89E5D"/>
                      <w:spacing w:val="4"/>
                      <w:w w:val="75"/>
                      <w:sz w:val="48"/>
                    </w:rPr>
                    <w:t>R</w:t>
                  </w:r>
                  <w:r>
                    <w:rPr>
                      <w:rFonts w:ascii="Arial Unicode MS"/>
                      <w:color w:val="F89E5D"/>
                      <w:spacing w:val="9"/>
                      <w:w w:val="83"/>
                      <w:sz w:val="48"/>
                    </w:rPr>
                    <w:t>I</w:t>
                  </w:r>
                  <w:r>
                    <w:rPr>
                      <w:rFonts w:ascii="Arial Unicode MS"/>
                      <w:color w:val="F89E5D"/>
                      <w:spacing w:val="8"/>
                      <w:w w:val="100"/>
                      <w:sz w:val="48"/>
                    </w:rPr>
                    <w:t>G</w:t>
                  </w:r>
                  <w:r>
                    <w:rPr>
                      <w:rFonts w:ascii="Arial Unicode MS"/>
                      <w:color w:val="F89E5D"/>
                      <w:spacing w:val="6"/>
                      <w:w w:val="93"/>
                      <w:sz w:val="48"/>
                    </w:rPr>
                    <w:t>H</w:t>
                  </w:r>
                  <w:r>
                    <w:rPr>
                      <w:rFonts w:ascii="Arial Unicode MS"/>
                      <w:color w:val="F89E5D"/>
                      <w:w w:val="74"/>
                      <w:sz w:val="48"/>
                    </w:rPr>
                    <w:t>T</w:t>
                  </w:r>
                  <w:r>
                    <w:rPr>
                      <w:rFonts w:ascii="Arial Unicode MS"/>
                      <w:color w:val="F89E5D"/>
                      <w:spacing w:val="-15"/>
                      <w:w w:val="80"/>
                      <w:sz w:val="48"/>
                    </w:rPr>
                    <w:t>S</w:t>
                  </w:r>
                  <w:r>
                    <w:rPr>
                      <w:rFonts w:ascii="Arial Unicode MS"/>
                      <w:color w:val="F89E5D"/>
                      <w:w w:val="103"/>
                      <w:sz w:val="48"/>
                    </w:rPr>
                    <w:t>:</w:t>
                  </w:r>
                  <w:r>
                    <w:rPr>
                      <w:rFonts w:ascii="Arial Unicode MS"/>
                      <w:sz w:val="48"/>
                    </w:rPr>
                  </w:r>
                </w:p>
                <w:p>
                  <w:pPr>
                    <w:spacing w:line="661" w:lineRule="exact" w:before="0"/>
                    <w:ind w:left="0" w:right="0" w:firstLine="0"/>
                    <w:jc w:val="center"/>
                    <w:rPr>
                      <w:rFonts w:ascii="Arial Unicode MS" w:hAnsi="Arial Unicode MS" w:cs="Arial Unicode MS" w:eastAsia="Arial Unicode MS"/>
                      <w:sz w:val="48"/>
                      <w:szCs w:val="48"/>
                    </w:rPr>
                  </w:pPr>
                  <w:r>
                    <w:rPr>
                      <w:rFonts w:ascii="Arial Unicode MS"/>
                      <w:color w:val="F89E5D"/>
                      <w:spacing w:val="8"/>
                      <w:w w:val="78"/>
                      <w:sz w:val="48"/>
                    </w:rPr>
                    <w:t>E</w:t>
                  </w:r>
                  <w:r>
                    <w:rPr>
                      <w:rFonts w:ascii="Arial Unicode MS"/>
                      <w:color w:val="F89E5D"/>
                      <w:spacing w:val="-9"/>
                      <w:w w:val="95"/>
                      <w:sz w:val="48"/>
                    </w:rPr>
                    <w:t>V</w:t>
                  </w:r>
                  <w:r>
                    <w:rPr>
                      <w:rFonts w:ascii="Arial Unicode MS"/>
                      <w:color w:val="F89E5D"/>
                      <w:spacing w:val="9"/>
                      <w:w w:val="106"/>
                      <w:sz w:val="48"/>
                    </w:rPr>
                    <w:t>O</w:t>
                  </w:r>
                  <w:r>
                    <w:rPr>
                      <w:rFonts w:ascii="Arial Unicode MS"/>
                      <w:color w:val="F89E5D"/>
                      <w:spacing w:val="-3"/>
                      <w:w w:val="69"/>
                      <w:sz w:val="48"/>
                    </w:rPr>
                    <w:t>L</w:t>
                  </w:r>
                  <w:r>
                    <w:rPr>
                      <w:rFonts w:ascii="Arial Unicode MS"/>
                      <w:color w:val="F89E5D"/>
                      <w:spacing w:val="7"/>
                      <w:w w:val="92"/>
                      <w:sz w:val="48"/>
                    </w:rPr>
                    <w:t>U</w:t>
                  </w:r>
                  <w:r>
                    <w:rPr>
                      <w:rFonts w:ascii="Arial Unicode MS"/>
                      <w:color w:val="F89E5D"/>
                      <w:spacing w:val="4"/>
                      <w:w w:val="74"/>
                      <w:sz w:val="48"/>
                    </w:rPr>
                    <w:t>T</w:t>
                  </w:r>
                  <w:r>
                    <w:rPr>
                      <w:rFonts w:ascii="Arial Unicode MS"/>
                      <w:color w:val="F89E5D"/>
                      <w:spacing w:val="10"/>
                      <w:w w:val="83"/>
                      <w:sz w:val="48"/>
                    </w:rPr>
                    <w:t>I</w:t>
                  </w:r>
                  <w:r>
                    <w:rPr>
                      <w:rFonts w:ascii="Arial Unicode MS"/>
                      <w:color w:val="F89E5D"/>
                      <w:spacing w:val="11"/>
                      <w:w w:val="106"/>
                      <w:sz w:val="48"/>
                    </w:rPr>
                    <w:t>O</w:t>
                  </w:r>
                  <w:r>
                    <w:rPr>
                      <w:rFonts w:ascii="Arial Unicode MS"/>
                      <w:color w:val="F89E5D"/>
                      <w:w w:val="108"/>
                      <w:sz w:val="48"/>
                    </w:rPr>
                    <w:t>N</w:t>
                  </w:r>
                  <w:r>
                    <w:rPr>
                      <w:rFonts w:ascii="Arial Unicode MS"/>
                      <w:color w:val="F89E5D"/>
                      <w:spacing w:val="34"/>
                      <w:sz w:val="48"/>
                    </w:rPr>
                    <w:t> </w:t>
                  </w:r>
                  <w:r>
                    <w:rPr>
                      <w:rFonts w:ascii="Arial Unicode MS"/>
                      <w:color w:val="F89E5D"/>
                      <w:spacing w:val="9"/>
                      <w:w w:val="107"/>
                      <w:sz w:val="48"/>
                    </w:rPr>
                    <w:t>A</w:t>
                  </w:r>
                  <w:r>
                    <w:rPr>
                      <w:rFonts w:ascii="Arial Unicode MS"/>
                      <w:color w:val="F89E5D"/>
                      <w:spacing w:val="10"/>
                      <w:w w:val="107"/>
                      <w:sz w:val="48"/>
                    </w:rPr>
                    <w:t>N</w:t>
                  </w:r>
                  <w:r>
                    <w:rPr>
                      <w:rFonts w:ascii="Arial Unicode MS"/>
                      <w:color w:val="F89E5D"/>
                      <w:w w:val="92"/>
                      <w:sz w:val="48"/>
                    </w:rPr>
                    <w:t>D</w:t>
                  </w:r>
                  <w:r>
                    <w:rPr>
                      <w:rFonts w:ascii="Arial Unicode MS"/>
                      <w:color w:val="F89E5D"/>
                      <w:spacing w:val="34"/>
                      <w:sz w:val="48"/>
                    </w:rPr>
                    <w:t> </w:t>
                  </w:r>
                  <w:r>
                    <w:rPr>
                      <w:rFonts w:ascii="Arial Unicode MS"/>
                      <w:color w:val="F89E5D"/>
                      <w:spacing w:val="-13"/>
                      <w:w w:val="105"/>
                      <w:sz w:val="48"/>
                    </w:rPr>
                    <w:t>A</w:t>
                  </w:r>
                  <w:r>
                    <w:rPr>
                      <w:rFonts w:ascii="Arial Unicode MS"/>
                      <w:color w:val="F89E5D"/>
                      <w:spacing w:val="-11"/>
                      <w:w w:val="91"/>
                      <w:sz w:val="48"/>
                    </w:rPr>
                    <w:t>C</w:t>
                  </w:r>
                  <w:r>
                    <w:rPr>
                      <w:rFonts w:ascii="Arial Unicode MS"/>
                      <w:color w:val="F89E5D"/>
                      <w:spacing w:val="-3"/>
                      <w:w w:val="91"/>
                      <w:sz w:val="48"/>
                    </w:rPr>
                    <w:t>C</w:t>
                  </w:r>
                  <w:r>
                    <w:rPr>
                      <w:rFonts w:ascii="Arial Unicode MS"/>
                      <w:color w:val="F89E5D"/>
                      <w:w w:val="78"/>
                      <w:sz w:val="48"/>
                    </w:rPr>
                    <w:t>E</w:t>
                  </w:r>
                  <w:r>
                    <w:rPr>
                      <w:rFonts w:ascii="Arial Unicode MS"/>
                      <w:color w:val="F89E5D"/>
                      <w:spacing w:val="11"/>
                      <w:w w:val="74"/>
                      <w:sz w:val="48"/>
                    </w:rPr>
                    <w:t>P</w:t>
                  </w:r>
                  <w:r>
                    <w:rPr>
                      <w:rFonts w:ascii="Arial Unicode MS"/>
                      <w:color w:val="F89E5D"/>
                      <w:spacing w:val="-21"/>
                      <w:w w:val="74"/>
                      <w:sz w:val="48"/>
                    </w:rPr>
                    <w:t>T</w:t>
                  </w:r>
                  <w:r>
                    <w:rPr>
                      <w:rFonts w:ascii="Arial Unicode MS"/>
                      <w:color w:val="F89E5D"/>
                      <w:spacing w:val="9"/>
                      <w:w w:val="101"/>
                      <w:sz w:val="48"/>
                    </w:rPr>
                    <w:t>AN</w:t>
                  </w:r>
                  <w:r>
                    <w:rPr>
                      <w:rFonts w:ascii="Arial Unicode MS"/>
                      <w:color w:val="F89E5D"/>
                      <w:spacing w:val="-3"/>
                      <w:w w:val="101"/>
                      <w:sz w:val="48"/>
                    </w:rPr>
                    <w:t>C</w:t>
                  </w:r>
                  <w:r>
                    <w:rPr>
                      <w:rFonts w:ascii="Arial Unicode MS"/>
                      <w:color w:val="F89E5D"/>
                      <w:w w:val="78"/>
                      <w:sz w:val="48"/>
                    </w:rPr>
                    <w:t>E</w:t>
                  </w:r>
                  <w:r>
                    <w:rPr>
                      <w:rFonts w:ascii="Arial Unicode MS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19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00" w:lineRule="exact"/>
        <w:ind w:left="16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"/>
          <w:sz w:val="20"/>
          <w:szCs w:val="20"/>
        </w:rPr>
        <w:pict>
          <v:shape style="width:372.95pt;height:1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30"/>
                      <w:szCs w:val="30"/>
                    </w:rPr>
                  </w:pPr>
                  <w:r>
                    <w:rPr>
                      <w:rFonts w:ascii="Arial Unicode MS"/>
                      <w:color w:val="FFFFFF"/>
                      <w:spacing w:val="-13"/>
                      <w:w w:val="99"/>
                      <w:sz w:val="30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6"/>
                      <w:w w:val="105"/>
                      <w:sz w:val="3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4"/>
                      <w:w w:val="107"/>
                      <w:sz w:val="30"/>
                    </w:rPr>
                    <w:t>M</w:t>
                  </w:r>
                  <w:r>
                    <w:rPr>
                      <w:rFonts w:ascii="Arial Unicode MS"/>
                      <w:color w:val="FFFFFF"/>
                      <w:w w:val="104"/>
                      <w:sz w:val="3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8"/>
                      <w:w w:val="104"/>
                      <w:sz w:val="3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-10"/>
                      <w:w w:val="92"/>
                      <w:sz w:val="30"/>
                    </w:rPr>
                    <w:t>u</w:t>
                  </w:r>
                  <w:r>
                    <w:rPr>
                      <w:rFonts w:ascii="Arial Unicode MS"/>
                      <w:color w:val="FFFFFF"/>
                      <w:spacing w:val="-9"/>
                      <w:w w:val="118"/>
                      <w:sz w:val="3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5"/>
                      <w:w w:val="103"/>
                      <w:sz w:val="30"/>
                    </w:rPr>
                    <w:t>d</w:t>
                  </w:r>
                  <w:r>
                    <w:rPr>
                      <w:rFonts w:ascii="Arial Unicode MS"/>
                      <w:color w:val="FFFFFF"/>
                      <w:spacing w:val="-7"/>
                      <w:w w:val="103"/>
                      <w:sz w:val="3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6"/>
                      <w:w w:val="94"/>
                      <w:sz w:val="30"/>
                    </w:rPr>
                    <w:t>n</w:t>
                  </w:r>
                  <w:r>
                    <w:rPr>
                      <w:rFonts w:ascii="Arial Unicode MS"/>
                      <w:color w:val="FFFFFF"/>
                      <w:spacing w:val="-4"/>
                      <w:w w:val="95"/>
                      <w:sz w:val="30"/>
                    </w:rPr>
                    <w:t>c</w:t>
                  </w:r>
                  <w:r>
                    <w:rPr>
                      <w:rFonts w:ascii="Arial Unicode MS"/>
                      <w:color w:val="FFFFFF"/>
                      <w:w w:val="93"/>
                      <w:sz w:val="30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4"/>
                      <w:w w:val="98"/>
                      <w:sz w:val="30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5"/>
                      <w:w w:val="101"/>
                      <w:sz w:val="30"/>
                    </w:rPr>
                    <w:t>o</w:t>
                  </w:r>
                  <w:r>
                    <w:rPr>
                      <w:rFonts w:ascii="Arial Unicode MS"/>
                      <w:color w:val="FFFFFF"/>
                      <w:w w:val="100"/>
                      <w:sz w:val="3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7"/>
                      <w:w w:val="103"/>
                      <w:sz w:val="3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5"/>
                      <w:w w:val="79"/>
                      <w:sz w:val="30"/>
                    </w:rPr>
                    <w:t>ss</w:t>
                  </w:r>
                  <w:r>
                    <w:rPr>
                      <w:rFonts w:ascii="Arial Unicode MS"/>
                      <w:color w:val="FFFFFF"/>
                      <w:spacing w:val="-5"/>
                      <w:w w:val="93"/>
                      <w:sz w:val="30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5"/>
                      <w:w w:val="79"/>
                      <w:sz w:val="30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-10"/>
                      <w:w w:val="79"/>
                      <w:sz w:val="30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-10"/>
                      <w:w w:val="118"/>
                      <w:sz w:val="3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5"/>
                      <w:w w:val="94"/>
                      <w:sz w:val="30"/>
                    </w:rPr>
                    <w:t>n</w:t>
                  </w:r>
                  <w:r>
                    <w:rPr>
                      <w:rFonts w:ascii="Arial Unicode MS"/>
                      <w:color w:val="FFFFFF"/>
                      <w:w w:val="104"/>
                      <w:sz w:val="3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7"/>
                      <w:w w:val="103"/>
                      <w:sz w:val="3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6"/>
                      <w:w w:val="94"/>
                      <w:sz w:val="30"/>
                    </w:rPr>
                    <w:t>n</w:t>
                  </w:r>
                  <w:r>
                    <w:rPr>
                      <w:rFonts w:ascii="Arial Unicode MS"/>
                      <w:color w:val="FFFFFF"/>
                      <w:w w:val="103"/>
                      <w:sz w:val="30"/>
                    </w:rPr>
                    <w:t>d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5"/>
                      <w:w w:val="103"/>
                      <w:sz w:val="30"/>
                    </w:rPr>
                    <w:t>p</w:t>
                  </w:r>
                  <w:r>
                    <w:rPr>
                      <w:rFonts w:ascii="Arial Unicode MS"/>
                      <w:color w:val="FFFFFF"/>
                      <w:spacing w:val="-11"/>
                      <w:w w:val="100"/>
                      <w:sz w:val="3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6"/>
                      <w:w w:val="101"/>
                      <w:sz w:val="30"/>
                    </w:rPr>
                    <w:t>o</w:t>
                  </w:r>
                  <w:r>
                    <w:rPr>
                      <w:rFonts w:ascii="Arial Unicode MS"/>
                      <w:color w:val="FFFFFF"/>
                      <w:spacing w:val="-4"/>
                      <w:w w:val="86"/>
                      <w:sz w:val="3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3"/>
                      <w:w w:val="93"/>
                      <w:sz w:val="30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5"/>
                      <w:w w:val="95"/>
                      <w:sz w:val="30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7"/>
                      <w:w w:val="86"/>
                      <w:sz w:val="3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10"/>
                      <w:w w:val="118"/>
                      <w:sz w:val="3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5"/>
                      <w:w w:val="94"/>
                      <w:sz w:val="30"/>
                    </w:rPr>
                    <w:t>n</w:t>
                  </w:r>
                  <w:r>
                    <w:rPr>
                      <w:rFonts w:ascii="Arial Unicode MS"/>
                      <w:color w:val="FFFFFF"/>
                      <w:w w:val="104"/>
                      <w:sz w:val="3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8"/>
                      <w:w w:val="94"/>
                      <w:sz w:val="30"/>
                    </w:rPr>
                    <w:t>h</w:t>
                  </w:r>
                  <w:r>
                    <w:rPr>
                      <w:rFonts w:ascii="Arial Unicode MS"/>
                      <w:color w:val="FFFFFF"/>
                      <w:spacing w:val="-7"/>
                      <w:w w:val="92"/>
                      <w:sz w:val="30"/>
                    </w:rPr>
                    <w:t>u</w:t>
                  </w:r>
                  <w:r>
                    <w:rPr>
                      <w:rFonts w:ascii="Arial Unicode MS"/>
                      <w:color w:val="FFFFFF"/>
                      <w:spacing w:val="-6"/>
                      <w:w w:val="92"/>
                      <w:sz w:val="30"/>
                    </w:rPr>
                    <w:t>m</w:t>
                  </w:r>
                  <w:r>
                    <w:rPr>
                      <w:rFonts w:ascii="Arial Unicode MS"/>
                      <w:color w:val="FFFFFF"/>
                      <w:spacing w:val="-7"/>
                      <w:w w:val="103"/>
                      <w:sz w:val="30"/>
                    </w:rPr>
                    <w:t>a</w:t>
                  </w:r>
                  <w:r>
                    <w:rPr>
                      <w:rFonts w:ascii="Arial Unicode MS"/>
                      <w:color w:val="FFFFFF"/>
                      <w:w w:val="94"/>
                      <w:sz w:val="30"/>
                    </w:rPr>
                    <w:t>n</w:t>
                  </w:r>
                  <w:r>
                    <w:rPr>
                      <w:rFonts w:ascii="Arial Unicode MS"/>
                      <w:color w:val="FFFFFF"/>
                      <w:spacing w:val="3"/>
                      <w:sz w:val="3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8"/>
                      <w:w w:val="100"/>
                      <w:sz w:val="3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8"/>
                      <w:w w:val="118"/>
                      <w:sz w:val="3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8"/>
                      <w:w w:val="104"/>
                      <w:sz w:val="3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-8"/>
                      <w:w w:val="94"/>
                      <w:sz w:val="30"/>
                    </w:rPr>
                    <w:t>h</w:t>
                  </w:r>
                  <w:r>
                    <w:rPr>
                      <w:rFonts w:ascii="Arial Unicode MS"/>
                      <w:color w:val="FFFFFF"/>
                      <w:spacing w:val="-4"/>
                      <w:w w:val="86"/>
                      <w:sz w:val="30"/>
                    </w:rPr>
                    <w:t>t</w:t>
                  </w:r>
                  <w:r>
                    <w:rPr>
                      <w:rFonts w:ascii="Arial Unicode MS"/>
                      <w:color w:val="FFFFFF"/>
                      <w:w w:val="79"/>
                      <w:sz w:val="30"/>
                    </w:rPr>
                    <w:t>s</w:t>
                  </w:r>
                  <w:r>
                    <w:rPr>
                      <w:rFonts w:ascii="Arial Unicode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3488" w:val="left" w:leader="none"/>
          <w:tab w:pos="8399" w:val="left" w:leader="none"/>
        </w:tabs>
        <w:spacing w:line="827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17"/>
        </w:rPr>
        <w:pict>
          <v:group style="width:40.550pt;height:24.6pt;mso-position-horizontal-relative:char;mso-position-vertical-relative:line" coordorigin="0,0" coordsize="811,492">
            <v:group style="position:absolute;left:0;top:0;width:366;height:492" coordorigin="0,0" coordsize="366,492">
              <v:shape style="position:absolute;left:0;top:0;width:366;height:492" coordorigin="0,0" coordsize="366,492" path="m215,0l152,15,97,45,53,90,21,148,3,217,0,268,2,292,20,358,53,413,100,456,159,483,230,492,250,491,327,474,366,456,361,443,233,443,210,441,150,423,103,384,72,327,58,253,57,226,60,203,82,140,122,91,178,59,250,48,359,48,357,25,294,6,245,1,215,0xe" filled="true" fillcolor="#323f49" stroked="false">
                <v:path arrowok="t"/>
                <v:fill type="solid"/>
              </v:shape>
              <v:shape style="position:absolute;left:0;top:0;width:366;height:492" coordorigin="0,0" coordsize="366,492" path="m349,413l276,439,233,443,361,443,349,413xe" filled="true" fillcolor="#323f49" stroked="false">
                <v:path arrowok="t"/>
                <v:fill type="solid"/>
              </v:shape>
              <v:shape style="position:absolute;left:0;top:0;width:366;height:492" coordorigin="0,0" coordsize="366,492" path="m359,48l250,48,273,50,294,54,313,60,330,66,346,74,362,83,359,48xe" filled="true" fillcolor="#323f49" stroked="false">
                <v:path arrowok="t"/>
                <v:fill type="solid"/>
              </v:shape>
            </v:group>
            <v:group style="position:absolute;left:413;top:0;width:398;height:492" coordorigin="413,0" coordsize="398,492">
              <v:shape style="position:absolute;left:413;top:0;width:398;height:492" coordorigin="413,0" coordsize="398,492" path="m642,0l574,13,515,41,469,84,435,139,416,205,413,254,414,278,429,346,460,403,505,447,563,477,631,491,655,492,681,491,749,479,810,454,810,442,650,442,627,440,566,421,518,383,486,328,471,254,470,226,473,202,494,139,533,91,590,60,663,49,792,49,788,24,721,6,671,1,642,0xe" filled="true" fillcolor="#323f49" stroked="false">
                <v:path arrowok="t"/>
                <v:fill type="solid"/>
              </v:shape>
              <v:shape style="position:absolute;left:413;top:0;width:398;height:492" coordorigin="413,0" coordsize="398,492" path="m810,252l757,252,752,425,740,431,724,435,704,439,680,441,650,442,810,442,810,252xe" filled="true" fillcolor="#323f49" stroked="false">
                <v:path arrowok="t"/>
                <v:fill type="solid"/>
              </v:shape>
              <v:shape style="position:absolute;left:413;top:0;width:398;height:492" coordorigin="413,0" coordsize="398,492" path="m792,49l663,49,687,50,709,54,768,72,798,86,792,49xe" filled="true" fillcolor="#323f49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7"/>
        </w:rPr>
      </w:r>
      <w:r>
        <w:rPr>
          <w:rFonts w:ascii="Times New Roman"/>
          <w:position w:val="17"/>
        </w:rPr>
        <w:tab/>
      </w:r>
      <w:r>
        <w:rPr>
          <w:rFonts w:ascii="Times New Roman"/>
          <w:position w:val="-10"/>
        </w:rPr>
        <w:drawing>
          <wp:inline distT="0" distB="0" distL="0" distR="0">
            <wp:extent cx="643640" cy="357187"/>
            <wp:effectExtent l="0" t="0" r="0" b="0"/>
            <wp:docPr id="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4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"/>
        </w:rPr>
      </w:r>
      <w:r>
        <w:rPr>
          <w:rFonts w:ascii="Times New Roman"/>
          <w:spacing w:val="58"/>
          <w:position w:val="-10"/>
        </w:rPr>
        <w:t> </w:t>
      </w:r>
      <w:r>
        <w:rPr>
          <w:rFonts w:ascii="Times New Roman"/>
          <w:spacing w:val="58"/>
          <w:position w:val="-10"/>
        </w:rPr>
        <w:pict>
          <v:group style="width:.9pt;height:19.9pt;mso-position-horizontal-relative:char;mso-position-vertical-relative:line" coordorigin="0,0" coordsize="18,398">
            <v:group style="position:absolute;left:9;top:9;width:2;height:380" coordorigin="9,9" coordsize="2,380">
              <v:shape style="position:absolute;left:9;top:9;width:2;height:380" coordorigin="9,9" coordsize="0,380" path="m9,9l9,388e" filled="false" stroked="true" strokeweight=".892pt" strokecolor="#323f49">
                <v:path arrowok="t"/>
              </v:shape>
            </v:group>
          </v:group>
        </w:pict>
      </w:r>
      <w:r>
        <w:rPr>
          <w:rFonts w:ascii="Times New Roman"/>
          <w:spacing w:val="58"/>
          <w:position w:val="-10"/>
        </w:rPr>
      </w:r>
      <w:r>
        <w:rPr>
          <w:rFonts w:ascii="Times New Roman"/>
          <w:spacing w:val="92"/>
          <w:position w:val="-10"/>
        </w:rPr>
        <w:t> </w:t>
      </w:r>
      <w:r>
        <w:rPr>
          <w:rFonts w:ascii="Times New Roman"/>
          <w:spacing w:val="92"/>
          <w:position w:val="-9"/>
        </w:rPr>
        <w:pict>
          <v:group style="width:46.15pt;height:19.05pt;mso-position-horizontal-relative:char;mso-position-vertical-relative:line" coordorigin="0,0" coordsize="923,381">
            <v:group style="position:absolute;left:0;top:0;width:923;height:381" coordorigin="0,0" coordsize="923,381">
              <v:shape style="position:absolute;left:0;top:0;width:923;height:381" coordorigin="0,0" coordsize="923,381" path="m923,381l0,381,0,0,923,0,923,381xe" filled="true" fillcolor="#d31968" stroked="false">
                <v:path arrowok="t"/>
                <v:fill type="solid"/>
              </v:shape>
            </v:group>
            <v:group style="position:absolute;left:339;top:118;width:2;height:146" coordorigin="339,118" coordsize="2,146">
              <v:shape style="position:absolute;left:339;top:118;width:2;height:146" coordorigin="339,118" coordsize="0,146" path="m339,118l339,264e" filled="false" stroked="true" strokeweight="1.407pt" strokecolor="#ffffff">
                <v:path arrowok="t"/>
              </v:shape>
            </v:group>
            <v:group style="position:absolute;left:607;top:118;width:147;height:146" coordorigin="607,118" coordsize="147,146">
              <v:shape style="position:absolute;left:607;top:118;width:147;height:146" coordorigin="607,118" coordsize="147,146" path="m696,118l664,118,607,264,637,264,649,230,741,230,732,208,657,208,680,145,707,145,696,118xe" filled="true" fillcolor="#ffffff" stroked="false">
                <v:path arrowok="t"/>
                <v:fill type="solid"/>
              </v:shape>
              <v:shape style="position:absolute;left:607;top:118;width:147;height:146" coordorigin="607,118" coordsize="147,146" path="m741,230l710,230,722,264,754,264,741,230xe" filled="true" fillcolor="#ffffff" stroked="false">
                <v:path arrowok="t"/>
                <v:fill type="solid"/>
              </v:shape>
              <v:shape style="position:absolute;left:607;top:118;width:147;height:146" coordorigin="607,118" coordsize="147,146" path="m707,145l680,145,702,208,732,208,707,145xe" filled="true" fillcolor="#ffffff" stroked="false">
                <v:path arrowok="t"/>
                <v:fill type="solid"/>
              </v:shape>
            </v:group>
            <v:group style="position:absolute;left:380;top:116;width:220;height:151" coordorigin="380,116" coordsize="220,151">
              <v:shape style="position:absolute;left:380;top:116;width:220;height:151" coordorigin="380,116" coordsize="220,151" path="m593,135l560,135,565,138,563,147,560,160,547,210,541,233,538,245,536,255,539,266,554,266,573,265,585,255,588,251,568,251,565,247,567,237,582,179,589,155,592,140,593,135xe" filled="true" fillcolor="#ffffff" stroked="false">
                <v:path arrowok="t"/>
                <v:fill type="solid"/>
              </v:shape>
              <v:shape style="position:absolute;left:380;top:116;width:220;height:151" coordorigin="380,116" coordsize="220,151" path="m443,135l412,135,411,144,410,148,409,155,406,167,400,189,380,264,409,263,438,188,451,166,435,166,443,135xe" filled="true" fillcolor="#ffffff" stroked="false">
                <v:path arrowok="t"/>
                <v:fill type="solid"/>
              </v:shape>
              <v:shape style="position:absolute;left:380;top:116;width:220;height:151" coordorigin="380,116" coordsize="220,151" path="m516,135l485,135,489,137,486,152,485,158,482,169,477,189,457,264,486,262,513,189,523,171,509,171,514,152,516,135xe" filled="true" fillcolor="#ffffff" stroked="false">
                <v:path arrowok="t"/>
                <v:fill type="solid"/>
              </v:shape>
              <v:shape style="position:absolute;left:380;top:116;width:220;height:151" coordorigin="380,116" coordsize="220,151" path="m600,228l590,228,582,239,568,251,588,251,600,228xe" filled="true" fillcolor="#ffffff" stroked="false">
                <v:path arrowok="t"/>
                <v:fill type="solid"/>
              </v:shape>
              <v:shape style="position:absolute;left:380;top:116;width:220;height:151" coordorigin="380,116" coordsize="220,151" path="m584,116l528,140,509,171,523,171,528,163,542,147,551,140,560,135,593,135,595,128,584,116xe" filled="true" fillcolor="#ffffff" stroked="false">
                <v:path arrowok="t"/>
                <v:fill type="solid"/>
              </v:shape>
              <v:shape style="position:absolute;left:380;top:116;width:220;height:151" coordorigin="380,116" coordsize="220,151" path="m480,116l468,122,455,137,435,166,451,166,451,165,465,149,476,140,485,135,516,135,517,133,507,121,480,116xe" filled="true" fillcolor="#ffffff" stroked="false">
                <v:path arrowok="t"/>
                <v:fill type="solid"/>
              </v:shape>
              <v:shape style="position:absolute;left:380;top:116;width:220;height:151" coordorigin="380,116" coordsize="220,151" path="m445,116l391,126,391,136,406,136,412,135,443,135,446,121,447,119,445,116xe" filled="true" fillcolor="#ffffff" stroked="false">
                <v:path arrowok="t"/>
                <v:fill type="solid"/>
              </v:shape>
            </v:group>
            <v:group style="position:absolute;left:178;top:116;width:116;height:151" coordorigin="178,116" coordsize="116,151">
              <v:shape style="position:absolute;left:178;top:116;width:116;height:151" coordorigin="178,116" coordsize="116,151" path="m280,116l206,134,178,213,189,237,207,252,227,261,246,265,260,266,280,266,293,262,293,244,260,244,252,243,238,238,224,226,213,202,211,164,229,146,249,139,261,138,293,138,293,120,280,116xe" filled="true" fillcolor="#ffffff" stroked="false">
                <v:path arrowok="t"/>
                <v:fill type="solid"/>
              </v:shape>
              <v:shape style="position:absolute;left:178;top:116;width:116;height:151" coordorigin="178,116" coordsize="116,151" path="m293,239l280,244,293,244,293,239xe" filled="true" fillcolor="#ffffff" stroked="false">
                <v:path arrowok="t"/>
                <v:fill type="solid"/>
              </v:shape>
              <v:shape style="position:absolute;left:178;top:116;width:116;height:151" coordorigin="178,116" coordsize="116,151" path="m293,138l280,138,293,143,293,138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92"/>
          <w:position w:val="-9"/>
        </w:rPr>
      </w:r>
      <w:r>
        <w:rPr>
          <w:rFonts w:ascii="Times New Roman"/>
          <w:spacing w:val="92"/>
          <w:position w:val="-9"/>
        </w:rPr>
        <w:tab/>
      </w:r>
      <w:r>
        <w:rPr>
          <w:rFonts w:ascii="Times New Roman"/>
          <w:spacing w:val="92"/>
          <w:position w:val="-16"/>
        </w:rPr>
        <w:drawing>
          <wp:inline distT="0" distB="0" distL="0" distR="0">
            <wp:extent cx="1613552" cy="476250"/>
            <wp:effectExtent l="0" t="0" r="0" b="0"/>
            <wp:docPr id="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5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-16"/>
        </w:rPr>
      </w:r>
    </w:p>
    <w:p>
      <w:pPr>
        <w:spacing w:after="0" w:line="82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580" w:bottom="0" w:left="600" w:right="2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0pt;margin-top:.000015pt;width:595.3pt;height:841.9pt;mso-position-horizontal-relative:page;mso-position-vertical-relative:page;z-index:-1426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tabs>
                      <w:tab w:pos="1473" w:val="left" w:leader="none"/>
                    </w:tabs>
                    <w:spacing w:before="0"/>
                    <w:ind w:left="1077" w:right="0" w:firstLine="0"/>
                    <w:jc w:val="left"/>
                    <w:rPr>
                      <w:rFonts w:ascii="Arial Unicode MS" w:hAnsi="Arial Unicode MS" w:cs="Arial Unicode MS" w:eastAsia="Arial Unicode MS"/>
                      <w:sz w:val="14"/>
                      <w:szCs w:val="14"/>
                    </w:rPr>
                  </w:pPr>
                  <w:r>
                    <w:rPr>
                      <w:rFonts w:ascii="Arial Unicode MS"/>
                      <w:w w:val="110"/>
                      <w:sz w:val="24"/>
                    </w:rPr>
                    <w:t>2</w:t>
                  </w:r>
                  <w:r>
                    <w:rPr>
                      <w:rFonts w:ascii="Arial Unicode MS"/>
                      <w:sz w:val="24"/>
                    </w:rPr>
                    <w:tab/>
                  </w:r>
                  <w:r>
                    <w:rPr>
                      <w:rFonts w:ascii="Arial Unicode MS"/>
                      <w:color w:val="65747C"/>
                      <w:spacing w:val="5"/>
                      <w:w w:val="85"/>
                      <w:sz w:val="14"/>
                    </w:rPr>
                    <w:t>B</w:t>
                  </w:r>
                  <w:r>
                    <w:rPr>
                      <w:rFonts w:ascii="Arial Unicode MS"/>
                      <w:color w:val="65747C"/>
                      <w:spacing w:val="5"/>
                      <w:w w:val="94"/>
                      <w:sz w:val="14"/>
                    </w:rPr>
                    <w:t>U</w:t>
                  </w:r>
                  <w:r>
                    <w:rPr>
                      <w:rFonts w:ascii="Arial Unicode MS"/>
                      <w:color w:val="65747C"/>
                      <w:spacing w:val="5"/>
                      <w:w w:val="83"/>
                      <w:sz w:val="14"/>
                    </w:rPr>
                    <w:t>S</w:t>
                  </w:r>
                  <w:r>
                    <w:rPr>
                      <w:rFonts w:ascii="Arial Unicode MS"/>
                      <w:color w:val="65747C"/>
                      <w:spacing w:val="7"/>
                      <w:w w:val="85"/>
                      <w:sz w:val="14"/>
                    </w:rPr>
                    <w:t>I</w:t>
                  </w:r>
                  <w:r>
                    <w:rPr>
                      <w:rFonts w:ascii="Arial Unicode MS"/>
                      <w:color w:val="65747C"/>
                      <w:spacing w:val="7"/>
                      <w:w w:val="115"/>
                      <w:sz w:val="14"/>
                    </w:rPr>
                    <w:t>N</w:t>
                  </w:r>
                  <w:r>
                    <w:rPr>
                      <w:rFonts w:ascii="Arial Unicode MS"/>
                      <w:color w:val="65747C"/>
                      <w:spacing w:val="2"/>
                      <w:w w:val="80"/>
                      <w:sz w:val="14"/>
                    </w:rPr>
                    <w:t>E</w:t>
                  </w:r>
                  <w:r>
                    <w:rPr>
                      <w:rFonts w:ascii="Arial Unicode MS"/>
                      <w:color w:val="65747C"/>
                      <w:spacing w:val="6"/>
                      <w:w w:val="83"/>
                      <w:sz w:val="14"/>
                    </w:rPr>
                    <w:t>S</w:t>
                  </w:r>
                  <w:r>
                    <w:rPr>
                      <w:rFonts w:ascii="Arial Unicode MS"/>
                      <w:color w:val="65747C"/>
                      <w:w w:val="83"/>
                      <w:sz w:val="14"/>
                    </w:rPr>
                    <w:t>S</w:t>
                  </w:r>
                  <w:r>
                    <w:rPr>
                      <w:rFonts w:ascii="Arial Unicode MS"/>
                      <w:color w:val="65747C"/>
                      <w:spacing w:val="12"/>
                      <w:sz w:val="14"/>
                    </w:rPr>
                    <w:t> </w:t>
                  </w:r>
                  <w:r>
                    <w:rPr>
                      <w:rFonts w:ascii="Arial Unicode MS"/>
                      <w:color w:val="65747C"/>
                      <w:spacing w:val="6"/>
                      <w:w w:val="104"/>
                      <w:sz w:val="14"/>
                    </w:rPr>
                    <w:t>A</w:t>
                  </w:r>
                  <w:r>
                    <w:rPr>
                      <w:rFonts w:ascii="Arial Unicode MS"/>
                      <w:color w:val="65747C"/>
                      <w:spacing w:val="7"/>
                      <w:w w:val="115"/>
                      <w:sz w:val="14"/>
                    </w:rPr>
                    <w:t>N</w:t>
                  </w:r>
                  <w:r>
                    <w:rPr>
                      <w:rFonts w:ascii="Arial Unicode MS"/>
                      <w:color w:val="65747C"/>
                      <w:w w:val="93"/>
                      <w:sz w:val="14"/>
                    </w:rPr>
                    <w:t>D</w:t>
                  </w:r>
                  <w:r>
                    <w:rPr>
                      <w:rFonts w:ascii="Arial Unicode MS"/>
                      <w:color w:val="65747C"/>
                      <w:spacing w:val="12"/>
                      <w:sz w:val="14"/>
                    </w:rPr>
                    <w:t> </w:t>
                  </w:r>
                  <w:r>
                    <w:rPr>
                      <w:rFonts w:ascii="Arial Unicode MS"/>
                      <w:color w:val="65747C"/>
                      <w:spacing w:val="7"/>
                      <w:w w:val="98"/>
                      <w:sz w:val="14"/>
                    </w:rPr>
                    <w:t>H</w:t>
                  </w:r>
                  <w:r>
                    <w:rPr>
                      <w:rFonts w:ascii="Arial Unicode MS"/>
                      <w:color w:val="65747C"/>
                      <w:spacing w:val="6"/>
                      <w:w w:val="94"/>
                      <w:sz w:val="14"/>
                    </w:rPr>
                    <w:t>U</w:t>
                  </w:r>
                  <w:r>
                    <w:rPr>
                      <w:rFonts w:ascii="Arial Unicode MS"/>
                      <w:color w:val="65747C"/>
                      <w:spacing w:val="10"/>
                      <w:w w:val="107"/>
                      <w:sz w:val="14"/>
                    </w:rPr>
                    <w:t>M</w:t>
                  </w:r>
                  <w:r>
                    <w:rPr>
                      <w:rFonts w:ascii="Arial Unicode MS"/>
                      <w:color w:val="65747C"/>
                      <w:spacing w:val="6"/>
                      <w:w w:val="104"/>
                      <w:sz w:val="14"/>
                    </w:rPr>
                    <w:t>A</w:t>
                  </w:r>
                  <w:r>
                    <w:rPr>
                      <w:rFonts w:ascii="Arial Unicode MS"/>
                      <w:color w:val="65747C"/>
                      <w:w w:val="115"/>
                      <w:sz w:val="14"/>
                    </w:rPr>
                    <w:t>N</w:t>
                  </w:r>
                  <w:r>
                    <w:rPr>
                      <w:rFonts w:ascii="Arial Unicode MS"/>
                      <w:color w:val="65747C"/>
                      <w:spacing w:val="12"/>
                      <w:sz w:val="14"/>
                    </w:rPr>
                    <w:t> </w:t>
                  </w:r>
                  <w:r>
                    <w:rPr>
                      <w:rFonts w:ascii="Arial Unicode MS"/>
                      <w:color w:val="65747C"/>
                      <w:spacing w:val="5"/>
                      <w:w w:val="75"/>
                      <w:sz w:val="14"/>
                    </w:rPr>
                    <w:t>R</w:t>
                  </w:r>
                  <w:r>
                    <w:rPr>
                      <w:rFonts w:ascii="Arial Unicode MS"/>
                      <w:color w:val="65747C"/>
                      <w:spacing w:val="7"/>
                      <w:w w:val="85"/>
                      <w:sz w:val="14"/>
                    </w:rPr>
                    <w:t>I</w:t>
                  </w:r>
                  <w:r>
                    <w:rPr>
                      <w:rFonts w:ascii="Arial Unicode MS"/>
                      <w:color w:val="65747C"/>
                      <w:spacing w:val="6"/>
                      <w:w w:val="105"/>
                      <w:sz w:val="14"/>
                    </w:rPr>
                    <w:t>G</w:t>
                  </w:r>
                  <w:r>
                    <w:rPr>
                      <w:rFonts w:ascii="Arial Unicode MS"/>
                      <w:color w:val="65747C"/>
                      <w:spacing w:val="6"/>
                      <w:w w:val="98"/>
                      <w:sz w:val="14"/>
                    </w:rPr>
                    <w:t>H</w:t>
                  </w:r>
                  <w:r>
                    <w:rPr>
                      <w:rFonts w:ascii="Arial Unicode MS"/>
                      <w:color w:val="65747C"/>
                      <w:spacing w:val="4"/>
                      <w:w w:val="76"/>
                      <w:sz w:val="14"/>
                    </w:rPr>
                    <w:t>T</w:t>
                  </w:r>
                  <w:r>
                    <w:rPr>
                      <w:rFonts w:ascii="Arial Unicode MS"/>
                      <w:color w:val="65747C"/>
                      <w:spacing w:val="1"/>
                      <w:w w:val="83"/>
                      <w:sz w:val="14"/>
                    </w:rPr>
                    <w:t>S</w:t>
                  </w:r>
                  <w:r>
                    <w:rPr>
                      <w:rFonts w:ascii="Arial Unicode MS"/>
                      <w:color w:val="65747C"/>
                      <w:w w:val="110"/>
                      <w:sz w:val="14"/>
                    </w:rPr>
                    <w:t>:</w:t>
                  </w:r>
                  <w:r>
                    <w:rPr>
                      <w:rFonts w:ascii="Arial Unicode MS"/>
                      <w:color w:val="65747C"/>
                      <w:spacing w:val="12"/>
                      <w:sz w:val="14"/>
                    </w:rPr>
                    <w:t> </w:t>
                  </w:r>
                  <w:r>
                    <w:rPr>
                      <w:rFonts w:ascii="Arial Unicode MS"/>
                      <w:color w:val="65747C"/>
                      <w:spacing w:val="6"/>
                      <w:w w:val="80"/>
                      <w:sz w:val="14"/>
                    </w:rPr>
                    <w:t>E</w:t>
                  </w:r>
                  <w:r>
                    <w:rPr>
                      <w:rFonts w:ascii="Arial Unicode MS"/>
                      <w:color w:val="65747C"/>
                      <w:spacing w:val="2"/>
                      <w:w w:val="93"/>
                      <w:sz w:val="14"/>
                    </w:rPr>
                    <w:t>V</w:t>
                  </w:r>
                  <w:r>
                    <w:rPr>
                      <w:rFonts w:ascii="Arial Unicode MS"/>
                      <w:color w:val="65747C"/>
                      <w:spacing w:val="7"/>
                      <w:w w:val="110"/>
                      <w:sz w:val="14"/>
                    </w:rPr>
                    <w:t>O</w:t>
                  </w:r>
                  <w:r>
                    <w:rPr>
                      <w:rFonts w:ascii="Arial Unicode MS"/>
                      <w:color w:val="65747C"/>
                      <w:spacing w:val="3"/>
                      <w:w w:val="67"/>
                      <w:sz w:val="14"/>
                    </w:rPr>
                    <w:t>L</w:t>
                  </w:r>
                  <w:r>
                    <w:rPr>
                      <w:rFonts w:ascii="Arial Unicode MS"/>
                      <w:color w:val="65747C"/>
                      <w:spacing w:val="6"/>
                      <w:w w:val="94"/>
                      <w:sz w:val="14"/>
                    </w:rPr>
                    <w:t>U</w:t>
                  </w:r>
                  <w:r>
                    <w:rPr>
                      <w:rFonts w:ascii="Arial Unicode MS"/>
                      <w:color w:val="65747C"/>
                      <w:spacing w:val="6"/>
                      <w:w w:val="76"/>
                      <w:sz w:val="14"/>
                    </w:rPr>
                    <w:t>T</w:t>
                  </w:r>
                  <w:r>
                    <w:rPr>
                      <w:rFonts w:ascii="Arial Unicode MS"/>
                      <w:color w:val="65747C"/>
                      <w:spacing w:val="7"/>
                      <w:w w:val="85"/>
                      <w:sz w:val="14"/>
                    </w:rPr>
                    <w:t>I</w:t>
                  </w:r>
                  <w:r>
                    <w:rPr>
                      <w:rFonts w:ascii="Arial Unicode MS"/>
                      <w:color w:val="65747C"/>
                      <w:spacing w:val="7"/>
                      <w:w w:val="110"/>
                      <w:sz w:val="14"/>
                    </w:rPr>
                    <w:t>O</w:t>
                  </w:r>
                  <w:r>
                    <w:rPr>
                      <w:rFonts w:ascii="Arial Unicode MS"/>
                      <w:color w:val="65747C"/>
                      <w:w w:val="115"/>
                      <w:sz w:val="14"/>
                    </w:rPr>
                    <w:t>N</w:t>
                  </w:r>
                  <w:r>
                    <w:rPr>
                      <w:rFonts w:ascii="Arial Unicode MS"/>
                      <w:color w:val="65747C"/>
                      <w:spacing w:val="12"/>
                      <w:sz w:val="14"/>
                    </w:rPr>
                    <w:t> </w:t>
                  </w:r>
                  <w:r>
                    <w:rPr>
                      <w:rFonts w:ascii="Arial Unicode MS"/>
                      <w:color w:val="65747C"/>
                      <w:spacing w:val="6"/>
                      <w:w w:val="104"/>
                      <w:sz w:val="14"/>
                    </w:rPr>
                    <w:t>A</w:t>
                  </w:r>
                  <w:r>
                    <w:rPr>
                      <w:rFonts w:ascii="Arial Unicode MS"/>
                      <w:color w:val="65747C"/>
                      <w:spacing w:val="7"/>
                      <w:w w:val="115"/>
                      <w:sz w:val="14"/>
                    </w:rPr>
                    <w:t>N</w:t>
                  </w:r>
                  <w:r>
                    <w:rPr>
                      <w:rFonts w:ascii="Arial Unicode MS"/>
                      <w:color w:val="65747C"/>
                      <w:w w:val="93"/>
                      <w:sz w:val="14"/>
                    </w:rPr>
                    <w:t>D</w:t>
                  </w:r>
                  <w:r>
                    <w:rPr>
                      <w:rFonts w:ascii="Arial Unicode MS"/>
                      <w:color w:val="65747C"/>
                      <w:spacing w:val="12"/>
                      <w:sz w:val="14"/>
                    </w:rPr>
                    <w:t> </w:t>
                  </w:r>
                  <w:r>
                    <w:rPr>
                      <w:rFonts w:ascii="Arial Unicode MS"/>
                      <w:color w:val="65747C"/>
                      <w:spacing w:val="2"/>
                      <w:w w:val="104"/>
                      <w:sz w:val="14"/>
                    </w:rPr>
                    <w:t>A</w:t>
                  </w:r>
                  <w:r>
                    <w:rPr>
                      <w:rFonts w:ascii="Arial Unicode MS"/>
                      <w:color w:val="65747C"/>
                      <w:spacing w:val="3"/>
                      <w:w w:val="99"/>
                      <w:sz w:val="14"/>
                    </w:rPr>
                    <w:t>C</w:t>
                  </w:r>
                  <w:r>
                    <w:rPr>
                      <w:rFonts w:ascii="Arial Unicode MS"/>
                      <w:color w:val="65747C"/>
                      <w:spacing w:val="5"/>
                      <w:w w:val="99"/>
                      <w:sz w:val="14"/>
                    </w:rPr>
                    <w:t>C</w:t>
                  </w:r>
                  <w:r>
                    <w:rPr>
                      <w:rFonts w:ascii="Arial Unicode MS"/>
                      <w:color w:val="65747C"/>
                      <w:spacing w:val="4"/>
                      <w:w w:val="80"/>
                      <w:sz w:val="14"/>
                    </w:rPr>
                    <w:t>E</w:t>
                  </w:r>
                  <w:r>
                    <w:rPr>
                      <w:rFonts w:ascii="Arial Unicode MS"/>
                      <w:color w:val="65747C"/>
                      <w:spacing w:val="6"/>
                      <w:w w:val="75"/>
                      <w:sz w:val="14"/>
                    </w:rPr>
                    <w:t>P</w:t>
                  </w:r>
                  <w:r>
                    <w:rPr>
                      <w:rFonts w:ascii="Arial Unicode MS"/>
                      <w:color w:val="65747C"/>
                      <w:spacing w:val="-2"/>
                      <w:w w:val="76"/>
                      <w:sz w:val="14"/>
                    </w:rPr>
                    <w:t>T</w:t>
                  </w:r>
                  <w:r>
                    <w:rPr>
                      <w:rFonts w:ascii="Arial Unicode MS"/>
                      <w:color w:val="65747C"/>
                      <w:spacing w:val="6"/>
                      <w:w w:val="104"/>
                      <w:sz w:val="14"/>
                    </w:rPr>
                    <w:t>A</w:t>
                  </w:r>
                  <w:r>
                    <w:rPr>
                      <w:rFonts w:ascii="Arial Unicode MS"/>
                      <w:color w:val="65747C"/>
                      <w:spacing w:val="7"/>
                      <w:w w:val="115"/>
                      <w:sz w:val="14"/>
                    </w:rPr>
                    <w:t>N</w:t>
                  </w:r>
                  <w:r>
                    <w:rPr>
                      <w:rFonts w:ascii="Arial Unicode MS"/>
                      <w:color w:val="65747C"/>
                      <w:spacing w:val="5"/>
                      <w:w w:val="99"/>
                      <w:sz w:val="14"/>
                    </w:rPr>
                    <w:t>C</w:t>
                  </w:r>
                  <w:r>
                    <w:rPr>
                      <w:rFonts w:ascii="Arial Unicode MS"/>
                      <w:color w:val="65747C"/>
                      <w:w w:val="80"/>
                      <w:sz w:val="14"/>
                    </w:rPr>
                    <w:t>E</w:t>
                  </w:r>
                  <w:r>
                    <w:rPr>
                      <w:rFonts w:ascii="Arial Unicode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42672" coordorigin="0,0" coordsize="11906,16838">
            <v:shape style="position:absolute;left:0;top:0;width:11906;height:16838" coordorigin="0,0" coordsize="11906,16838" path="m0,16838l11906,16838,11906,0,0,0,0,16838xe" filled="true" fillcolor="#f89e5d" stroked="false">
              <v:path arrowok="t"/>
              <v:fill type="solid"/>
            </v:shape>
            <w10:wrap type="none"/>
          </v:group>
        </w:pict>
      </w:r>
    </w:p>
    <w:p>
      <w:pPr>
        <w:spacing w:line="20" w:lineRule="exac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52"/>
        <w:ind w:left="117" w:right="1715" w:firstLine="0"/>
        <w:jc w:val="left"/>
        <w:rPr>
          <w:rFonts w:ascii="Arial Unicode MS" w:hAnsi="Arial Unicode MS" w:cs="Arial Unicode MS" w:eastAsia="Arial Unicode MS"/>
          <w:sz w:val="30"/>
          <w:szCs w:val="30"/>
        </w:rPr>
      </w:pPr>
      <w:r>
        <w:rPr>
          <w:rFonts w:ascii="Arial Unicode MS" w:hAnsi="Arial Unicode MS"/>
          <w:color w:val="FFFFFF"/>
          <w:spacing w:val="2"/>
          <w:sz w:val="30"/>
        </w:rPr>
        <w:t>Chartered</w:t>
      </w:r>
      <w:r>
        <w:rPr>
          <w:rFonts w:ascii="Arial Unicode MS" w:hAnsi="Arial Unicode MS"/>
          <w:color w:val="FFFFFF"/>
          <w:spacing w:val="-42"/>
          <w:sz w:val="30"/>
        </w:rPr>
        <w:t> </w:t>
      </w:r>
      <w:r>
        <w:rPr>
          <w:rFonts w:ascii="Arial Unicode MS" w:hAnsi="Arial Unicode MS"/>
          <w:color w:val="FFFFFF"/>
          <w:spacing w:val="2"/>
          <w:sz w:val="30"/>
        </w:rPr>
        <w:t>Global</w:t>
      </w:r>
      <w:r>
        <w:rPr>
          <w:rFonts w:ascii="Arial Unicode MS" w:hAnsi="Arial Unicode MS"/>
          <w:color w:val="FFFFFF"/>
          <w:spacing w:val="-42"/>
          <w:sz w:val="30"/>
        </w:rPr>
        <w:t> </w:t>
      </w:r>
      <w:r>
        <w:rPr>
          <w:rFonts w:ascii="Arial Unicode MS" w:hAnsi="Arial Unicode MS"/>
          <w:color w:val="FFFFFF"/>
          <w:spacing w:val="2"/>
          <w:sz w:val="30"/>
        </w:rPr>
        <w:t>Management</w:t>
      </w:r>
      <w:r>
        <w:rPr>
          <w:rFonts w:ascii="Arial Unicode MS" w:hAnsi="Arial Unicode MS"/>
          <w:color w:val="FFFFFF"/>
          <w:spacing w:val="-42"/>
          <w:sz w:val="30"/>
        </w:rPr>
        <w:t> </w:t>
      </w:r>
      <w:r>
        <w:rPr>
          <w:rFonts w:ascii="Arial Unicode MS" w:hAnsi="Arial Unicode MS"/>
          <w:color w:val="FFFFFF"/>
          <w:sz w:val="30"/>
        </w:rPr>
        <w:t>Accountant</w:t>
      </w:r>
      <w:r>
        <w:rPr>
          <w:rFonts w:ascii="Arial Unicode MS" w:hAnsi="Arial Unicode MS"/>
          <w:color w:val="FFFFFF"/>
          <w:spacing w:val="-42"/>
          <w:sz w:val="30"/>
        </w:rPr>
        <w:t> </w:t>
      </w:r>
      <w:r>
        <w:rPr>
          <w:rFonts w:ascii="Arial Unicode MS" w:hAnsi="Arial Unicode MS"/>
          <w:color w:val="FFFFFF"/>
          <w:spacing w:val="-3"/>
          <w:sz w:val="30"/>
        </w:rPr>
        <w:t>(CGMA</w:t>
      </w:r>
      <w:r>
        <w:rPr>
          <w:rFonts w:ascii="Arial Unicode MS" w:hAnsi="Arial Unicode MS"/>
          <w:color w:val="FFFFFF"/>
          <w:spacing w:val="-3"/>
          <w:position w:val="10"/>
          <w:sz w:val="17"/>
        </w:rPr>
        <w:t>®</w:t>
      </w:r>
      <w:r>
        <w:rPr>
          <w:rFonts w:ascii="Arial Unicode MS" w:hAnsi="Arial Unicode MS"/>
          <w:color w:val="FFFFFF"/>
          <w:spacing w:val="-3"/>
          <w:sz w:val="30"/>
        </w:rPr>
        <w:t>)</w:t>
      </w:r>
      <w:r>
        <w:rPr>
          <w:rFonts w:ascii="Arial Unicode MS" w:hAnsi="Arial Unicode MS"/>
          <w:spacing w:val="-3"/>
          <w:sz w:val="30"/>
        </w:rPr>
      </w:r>
    </w:p>
    <w:p>
      <w:pPr>
        <w:spacing w:line="170" w:lineRule="auto" w:before="136"/>
        <w:ind w:left="117" w:right="1715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color w:val="FFFFFF"/>
          <w:spacing w:val="-5"/>
          <w:sz w:val="24"/>
          <w:szCs w:val="24"/>
        </w:rPr>
        <w:t>Two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of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world’s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most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prestigious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accounting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bodies,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-5"/>
          <w:sz w:val="24"/>
          <w:szCs w:val="24"/>
        </w:rPr>
        <w:t>AICPA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CIMA,</w:t>
      </w:r>
      <w:r>
        <w:rPr>
          <w:rFonts w:ascii="Arial Unicode MS" w:hAnsi="Arial Unicode MS" w:cs="Arial Unicode MS" w:eastAsia="Arial Unicode MS"/>
          <w:color w:val="FFFFFF"/>
          <w:w w:val="103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have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collaborated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to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establish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Chartered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Global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Management</w:t>
      </w:r>
      <w:r>
        <w:rPr>
          <w:rFonts w:ascii="Arial Unicode MS" w:hAnsi="Arial Unicode MS" w:cs="Arial Unicode MS" w:eastAsia="Arial Unicode MS"/>
          <w:color w:val="FFFFFF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Accountant</w:t>
      </w:r>
      <w:r>
        <w:rPr>
          <w:rFonts w:ascii="Arial Unicode MS" w:hAnsi="Arial Unicode MS" w:cs="Arial Unicode MS" w:eastAsia="Arial Unicode MS"/>
          <w:color w:val="FFFFFF"/>
          <w:w w:val="8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sz w:val="24"/>
          <w:szCs w:val="24"/>
        </w:rPr>
        <w:t>(CGMA</w:t>
      </w:r>
      <w:r>
        <w:rPr>
          <w:rFonts w:ascii="Arial Unicode MS" w:hAnsi="Arial Unicode MS" w:cs="Arial Unicode MS" w:eastAsia="Arial Unicode MS"/>
          <w:color w:val="FFFFFF"/>
          <w:spacing w:val="-3"/>
          <w:position w:val="8"/>
          <w:sz w:val="14"/>
          <w:szCs w:val="14"/>
        </w:rPr>
        <w:t>®</w:t>
      </w:r>
      <w:r>
        <w:rPr>
          <w:rFonts w:ascii="Arial Unicode MS" w:hAnsi="Arial Unicode MS" w:cs="Arial Unicode MS" w:eastAsia="Arial Unicode MS"/>
          <w:color w:val="FFFFFF"/>
          <w:spacing w:val="-3"/>
          <w:sz w:val="24"/>
          <w:szCs w:val="24"/>
        </w:rPr>
        <w:t>)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designation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to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elevate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build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recognition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of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profession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of</w:t>
      </w:r>
      <w:r>
        <w:rPr>
          <w:rFonts w:ascii="Arial Unicode MS" w:hAnsi="Arial Unicode MS" w:cs="Arial Unicode MS" w:eastAsia="Arial Unicode MS"/>
          <w:color w:val="FFFFFF"/>
          <w:w w:val="9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w w:val="95"/>
          <w:sz w:val="24"/>
          <w:szCs w:val="24"/>
        </w:rPr>
        <w:t>management </w:t>
      </w:r>
      <w:r>
        <w:rPr>
          <w:rFonts w:ascii="Arial Unicode MS" w:hAnsi="Arial Unicode MS" w:cs="Arial Unicode MS" w:eastAsia="Arial Unicode MS"/>
          <w:color w:val="FFFFFF"/>
          <w:w w:val="95"/>
          <w:sz w:val="24"/>
          <w:szCs w:val="24"/>
        </w:rPr>
        <w:t>accounting. This international designation recognises the</w:t>
      </w:r>
      <w:r>
        <w:rPr>
          <w:rFonts w:ascii="Arial Unicode MS" w:hAnsi="Arial Unicode MS" w:cs="Arial Unicode MS" w:eastAsia="Arial Unicode MS"/>
          <w:color w:val="FFFFFF"/>
          <w:spacing w:val="32"/>
          <w:w w:val="9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w w:val="95"/>
          <w:sz w:val="24"/>
          <w:szCs w:val="24"/>
        </w:rPr>
        <w:t>most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170" w:lineRule="auto" w:before="1"/>
        <w:ind w:left="117" w:right="1214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color w:val="FFFFFF"/>
          <w:spacing w:val="2"/>
          <w:sz w:val="24"/>
        </w:rPr>
        <w:t>talented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and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committed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pacing w:val="2"/>
          <w:sz w:val="24"/>
        </w:rPr>
        <w:t>management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accountants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with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the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discipline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and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skill</w:t>
      </w:r>
      <w:r>
        <w:rPr>
          <w:rFonts w:ascii="Arial Unicode MS" w:hAnsi="Arial Unicode MS"/>
          <w:color w:val="FFFFFF"/>
          <w:spacing w:val="-28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to</w:t>
      </w:r>
      <w:r>
        <w:rPr>
          <w:rFonts w:ascii="Arial Unicode MS" w:hAnsi="Arial Unicode MS"/>
          <w:color w:val="FFFFFF"/>
          <w:w w:val="97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drive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strong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business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performance.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CGMA</w:t>
      </w:r>
      <w:r>
        <w:rPr>
          <w:rFonts w:ascii="Arial Unicode MS" w:hAnsi="Arial Unicode MS"/>
          <w:color w:val="FFFFFF"/>
          <w:position w:val="8"/>
          <w:sz w:val="14"/>
        </w:rPr>
        <w:t>®</w:t>
      </w:r>
      <w:r>
        <w:rPr>
          <w:rFonts w:ascii="Arial Unicode MS" w:hAnsi="Arial Unicode MS"/>
          <w:color w:val="FFFFFF"/>
          <w:spacing w:val="-3"/>
          <w:position w:val="8"/>
          <w:sz w:val="14"/>
        </w:rPr>
        <w:t> </w:t>
      </w:r>
      <w:r>
        <w:rPr>
          <w:rFonts w:ascii="Arial Unicode MS" w:hAnsi="Arial Unicode MS"/>
          <w:color w:val="FFFFFF"/>
          <w:sz w:val="24"/>
        </w:rPr>
        <w:t>designation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holders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are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either</w:t>
      </w:r>
      <w:r>
        <w:rPr>
          <w:rFonts w:ascii="Arial Unicode MS" w:hAnsi="Arial Unicode MS"/>
          <w:color w:val="FFFFFF"/>
          <w:spacing w:val="-30"/>
          <w:sz w:val="24"/>
        </w:rPr>
        <w:t> </w:t>
      </w:r>
      <w:r>
        <w:rPr>
          <w:rFonts w:ascii="Arial Unicode MS" w:hAnsi="Arial Unicode MS"/>
          <w:color w:val="FFFFFF"/>
          <w:spacing w:val="-7"/>
          <w:sz w:val="24"/>
        </w:rPr>
        <w:t>CPAs</w:t>
      </w:r>
      <w:r>
        <w:rPr>
          <w:rFonts w:ascii="Arial Unicode MS" w:hAnsi="Arial Unicode MS"/>
          <w:color w:val="FFFFFF"/>
          <w:w w:val="76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with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qualifying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pacing w:val="2"/>
          <w:sz w:val="24"/>
        </w:rPr>
        <w:t>management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accounting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experience,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or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associates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or</w:t>
      </w:r>
      <w:r>
        <w:rPr>
          <w:rFonts w:ascii="Arial Unicode MS" w:hAnsi="Arial Unicode MS"/>
          <w:color w:val="FFFFFF"/>
          <w:spacing w:val="-10"/>
          <w:sz w:val="24"/>
        </w:rPr>
        <w:t> </w:t>
      </w:r>
      <w:r>
        <w:rPr>
          <w:rFonts w:ascii="Arial Unicode MS" w:hAnsi="Arial Unicode MS"/>
          <w:color w:val="FFFFFF"/>
          <w:sz w:val="24"/>
        </w:rPr>
        <w:t>fellow</w:t>
      </w:r>
      <w:r>
        <w:rPr>
          <w:rFonts w:ascii="Arial Unicode MS" w:hAnsi="Arial Unicode MS"/>
          <w:color w:val="FFFFFF"/>
          <w:w w:val="99"/>
          <w:sz w:val="24"/>
        </w:rPr>
        <w:t> </w:t>
      </w:r>
      <w:r>
        <w:rPr>
          <w:rFonts w:ascii="Arial Unicode MS" w:hAnsi="Arial Unicode MS"/>
          <w:color w:val="FFFFFF"/>
          <w:spacing w:val="2"/>
          <w:w w:val="95"/>
          <w:sz w:val="24"/>
        </w:rPr>
        <w:t>members </w:t>
      </w:r>
      <w:r>
        <w:rPr>
          <w:rFonts w:ascii="Arial Unicode MS" w:hAnsi="Arial Unicode MS"/>
          <w:color w:val="FFFFFF"/>
          <w:w w:val="95"/>
          <w:sz w:val="24"/>
        </w:rPr>
        <w:t>of the Chartered Institute of </w:t>
      </w:r>
      <w:r>
        <w:rPr>
          <w:rFonts w:ascii="Arial Unicode MS" w:hAnsi="Arial Unicode MS"/>
          <w:color w:val="FFFFFF"/>
          <w:spacing w:val="2"/>
          <w:w w:val="95"/>
          <w:sz w:val="24"/>
        </w:rPr>
        <w:t>Management</w:t>
      </w:r>
      <w:r>
        <w:rPr>
          <w:rFonts w:ascii="Arial Unicode MS" w:hAnsi="Arial Unicode MS"/>
          <w:color w:val="FFFFFF"/>
          <w:spacing w:val="30"/>
          <w:w w:val="95"/>
          <w:sz w:val="24"/>
        </w:rPr>
        <w:t> </w:t>
      </w:r>
      <w:r>
        <w:rPr>
          <w:rFonts w:ascii="Arial Unicode MS" w:hAnsi="Arial Unicode MS"/>
          <w:color w:val="FFFFFF"/>
          <w:w w:val="95"/>
          <w:sz w:val="24"/>
        </w:rPr>
        <w:t>Accountants.</w:t>
      </w:r>
      <w:r>
        <w:rPr>
          <w:rFonts w:ascii="Arial Unicode MS" w:hAnsi="Arial Unicode MS"/>
          <w:sz w:val="24"/>
        </w:rPr>
      </w:r>
    </w:p>
    <w:p>
      <w:pPr>
        <w:spacing w:before="176"/>
        <w:ind w:left="117" w:right="1715" w:firstLine="0"/>
        <w:jc w:val="left"/>
        <w:rPr>
          <w:rFonts w:ascii="Calibri" w:hAnsi="Calibri" w:cs="Calibri" w:eastAsia="Calibri"/>
          <w:sz w:val="26"/>
          <w:szCs w:val="26"/>
        </w:rPr>
      </w:pPr>
      <w:hyperlink r:id="rId26">
        <w:r>
          <w:rPr>
            <w:rFonts w:ascii="Calibri"/>
            <w:b/>
            <w:color w:val="FFFFFF"/>
            <w:spacing w:val="3"/>
            <w:w w:val="105"/>
            <w:sz w:val="26"/>
          </w:rPr>
          <w:t>www.cgma.org</w:t>
        </w:r>
        <w:r>
          <w:rPr>
            <w:rFonts w:ascii="Calibri"/>
            <w:spacing w:val="3"/>
            <w:sz w:val="26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0"/>
        <w:ind w:left="117" w:right="1715" w:firstLine="0"/>
        <w:jc w:val="left"/>
        <w:rPr>
          <w:rFonts w:ascii="Arial Unicode MS" w:hAnsi="Arial Unicode MS" w:cs="Arial Unicode MS" w:eastAsia="Arial Unicode MS"/>
          <w:sz w:val="30"/>
          <w:szCs w:val="30"/>
        </w:rPr>
      </w:pPr>
      <w:r>
        <w:rPr>
          <w:rFonts w:ascii="Arial Unicode MS"/>
          <w:color w:val="FFFFFF"/>
          <w:spacing w:val="2"/>
          <w:sz w:val="30"/>
        </w:rPr>
        <w:t>Global</w:t>
      </w:r>
      <w:r>
        <w:rPr>
          <w:rFonts w:ascii="Arial Unicode MS"/>
          <w:color w:val="FFFFFF"/>
          <w:spacing w:val="-27"/>
          <w:sz w:val="30"/>
        </w:rPr>
        <w:t> </w:t>
      </w:r>
      <w:r>
        <w:rPr>
          <w:rFonts w:ascii="Arial Unicode MS"/>
          <w:color w:val="FFFFFF"/>
          <w:spacing w:val="2"/>
          <w:sz w:val="30"/>
        </w:rPr>
        <w:t>Compact</w:t>
      </w:r>
      <w:r>
        <w:rPr>
          <w:rFonts w:ascii="Arial Unicode MS"/>
          <w:color w:val="FFFFFF"/>
          <w:spacing w:val="-27"/>
          <w:sz w:val="30"/>
        </w:rPr>
        <w:t> </w:t>
      </w:r>
      <w:r>
        <w:rPr>
          <w:rFonts w:ascii="Arial Unicode MS"/>
          <w:color w:val="FFFFFF"/>
          <w:spacing w:val="4"/>
          <w:sz w:val="30"/>
        </w:rPr>
        <w:t>Network</w:t>
      </w:r>
      <w:r>
        <w:rPr>
          <w:rFonts w:ascii="Arial Unicode MS"/>
          <w:color w:val="FFFFFF"/>
          <w:spacing w:val="-27"/>
          <w:sz w:val="30"/>
        </w:rPr>
        <w:t> </w:t>
      </w:r>
      <w:r>
        <w:rPr>
          <w:rFonts w:ascii="Arial Unicode MS"/>
          <w:color w:val="FFFFFF"/>
          <w:sz w:val="30"/>
        </w:rPr>
        <w:t>UK</w:t>
      </w:r>
      <w:r>
        <w:rPr>
          <w:rFonts w:ascii="Arial Unicode MS"/>
          <w:sz w:val="30"/>
        </w:rPr>
      </w:r>
    </w:p>
    <w:p>
      <w:pPr>
        <w:spacing w:line="170" w:lineRule="auto" w:before="136"/>
        <w:ind w:left="117" w:right="1668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UN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Global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Compact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is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world’s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largest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corporate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sustainability</w:t>
      </w:r>
      <w:r>
        <w:rPr>
          <w:rFonts w:ascii="Arial Unicode MS" w:hAnsi="Arial Unicode MS" w:cs="Arial Unicode MS" w:eastAsia="Arial Unicode MS"/>
          <w:color w:val="FFFFFF"/>
          <w:spacing w:val="-2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initiative.</w:t>
      </w:r>
      <w:r>
        <w:rPr>
          <w:rFonts w:ascii="Arial Unicode MS" w:hAnsi="Arial Unicode MS" w:cs="Arial Unicode MS" w:eastAsia="Arial Unicode MS"/>
          <w:color w:val="FFFFFF"/>
          <w:w w:val="103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Participants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agree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to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align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their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operations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strategies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with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-8"/>
          <w:sz w:val="24"/>
          <w:szCs w:val="24"/>
        </w:rPr>
        <w:t>10</w:t>
      </w:r>
      <w:r>
        <w:rPr>
          <w:rFonts w:ascii="Arial Unicode MS" w:hAnsi="Arial Unicode MS" w:cs="Arial Unicode MS" w:eastAsia="Arial Unicode MS"/>
          <w:color w:val="FFFFFF"/>
          <w:spacing w:val="-1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universally</w:t>
      </w:r>
      <w:r>
        <w:rPr>
          <w:rFonts w:ascii="Arial Unicode MS" w:hAnsi="Arial Unicode MS" w:cs="Arial Unicode MS" w:eastAsia="Arial Unicode MS"/>
          <w:color w:val="FFFFFF"/>
          <w:w w:val="9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accepted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principles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in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areas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of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human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rights,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labour,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environment</w:t>
      </w:r>
      <w:r>
        <w:rPr>
          <w:rFonts w:ascii="Arial Unicode MS" w:hAnsi="Arial Unicode MS" w:cs="Arial Unicode MS" w:eastAsia="Arial Unicode MS"/>
          <w:color w:val="FFFFFF"/>
          <w:spacing w:val="-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 anti-corruption.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Global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Compact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3"/>
          <w:sz w:val="24"/>
          <w:szCs w:val="24"/>
        </w:rPr>
        <w:t>Network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UK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co-ordinates</w:t>
      </w:r>
      <w:r>
        <w:rPr>
          <w:rFonts w:ascii="Arial Unicode MS" w:hAnsi="Arial Unicode MS" w:cs="Arial Unicode MS" w:eastAsia="Arial Unicode MS"/>
          <w:color w:val="FFFFFF"/>
          <w:spacing w:val="-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UN</w:t>
      </w:r>
      <w:r>
        <w:rPr>
          <w:rFonts w:ascii="Arial Unicode MS" w:hAnsi="Arial Unicode MS" w:cs="Arial Unicode MS" w:eastAsia="Arial Unicode MS"/>
          <w:color w:val="FFFFFF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Global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 Compact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activity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for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more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than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300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-4"/>
          <w:sz w:val="24"/>
          <w:szCs w:val="24"/>
        </w:rPr>
        <w:t>UK-based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sz w:val="24"/>
          <w:szCs w:val="24"/>
        </w:rPr>
        <w:t>signatories.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It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facilitates</w:t>
      </w:r>
      <w:r>
        <w:rPr>
          <w:rFonts w:ascii="Arial Unicode MS" w:hAnsi="Arial Unicode MS" w:cs="Arial Unicode MS" w:eastAsia="Arial Unicode MS"/>
          <w:color w:val="FFFFFF"/>
          <w:spacing w:val="-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learning,</w:t>
      </w:r>
      <w:r>
        <w:rPr>
          <w:rFonts w:ascii="Arial Unicode MS" w:hAnsi="Arial Unicode MS" w:cs="Arial Unicode MS" w:eastAsia="Arial Unicode MS"/>
          <w:color w:val="FFFFFF"/>
          <w:w w:val="103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knowledge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exchange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networking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to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support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members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seeking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to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put</w:t>
      </w:r>
      <w:r>
        <w:rPr>
          <w:rFonts w:ascii="Arial Unicode MS" w:hAnsi="Arial Unicode MS" w:cs="Arial Unicode MS" w:eastAsia="Arial Unicode MS"/>
          <w:color w:val="FFFFFF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2"/>
          <w:w w:val="9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UN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pacing w:val="2"/>
          <w:sz w:val="24"/>
          <w:szCs w:val="24"/>
        </w:rPr>
        <w:t>Global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Compact’s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principles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into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practice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in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UK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abroad.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spacing w:before="0"/>
        <w:ind w:left="117" w:right="1715" w:firstLine="0"/>
        <w:jc w:val="left"/>
        <w:rPr>
          <w:rFonts w:ascii="Calibri" w:hAnsi="Calibri" w:cs="Calibri" w:eastAsia="Calibri"/>
          <w:sz w:val="26"/>
          <w:szCs w:val="26"/>
        </w:rPr>
      </w:pPr>
      <w:hyperlink r:id="rId27">
        <w:r>
          <w:rPr>
            <w:rFonts w:ascii="Calibri"/>
            <w:b/>
            <w:color w:val="FFFFFF"/>
            <w:spacing w:val="4"/>
            <w:w w:val="105"/>
            <w:sz w:val="26"/>
          </w:rPr>
          <w:t>www.globalcompact.org.uk</w:t>
        </w:r>
        <w:r>
          <w:rPr>
            <w:rFonts w:ascii="Calibri"/>
            <w:sz w:val="26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0" w:lineRule="exac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fffff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exact"/>
        <w:rPr>
          <w:rFonts w:ascii="Calibri" w:hAnsi="Calibri" w:cs="Calibri" w:eastAsia="Calibri"/>
          <w:sz w:val="2"/>
          <w:szCs w:val="2"/>
        </w:rPr>
        <w:sectPr>
          <w:pgSz w:w="11910" w:h="16840"/>
          <w:pgMar w:top="980" w:bottom="280" w:left="960" w:right="960"/>
        </w:sectPr>
      </w:pPr>
    </w:p>
    <w:p>
      <w:pPr>
        <w:tabs>
          <w:tab w:pos="9888" w:val="right" w:leader="none"/>
        </w:tabs>
        <w:spacing w:line="334" w:lineRule="exact" w:before="0"/>
        <w:ind w:left="490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/>
        <w:pict>
          <v:group style="position:absolute;margin-left:53.858299pt;margin-top:20.218599pt;width:487.6pt;height:.1pt;mso-position-horizontal-relative:page;mso-position-vertical-relative:paragraph;z-index:1480" coordorigin="1077,404" coordsize="9752,2">
            <v:shape style="position:absolute;left:1077;top:404;width:9752;height:2" coordorigin="1077,404" coordsize="9752,0" path="m1077,404l10828,404e" filled="false" stroked="true" strokeweight=".5pt" strokecolor="#909ea6">
              <v:path arrowok="t"/>
            </v:shape>
            <w10:wrap type="none"/>
          </v:group>
        </w:pict>
      </w:r>
      <w:r>
        <w:rPr>
          <w:rFonts w:ascii="Arial Unicode MS"/>
          <w:color w:val="65747C"/>
          <w:spacing w:val="4"/>
          <w:sz w:val="14"/>
        </w:rPr>
        <w:t>BUSINESS </w:t>
      </w:r>
      <w:r>
        <w:rPr>
          <w:rFonts w:ascii="Arial Unicode MS"/>
          <w:color w:val="65747C"/>
          <w:spacing w:val="3"/>
          <w:sz w:val="14"/>
        </w:rPr>
        <w:t>AND </w:t>
      </w:r>
      <w:r>
        <w:rPr>
          <w:rFonts w:ascii="Arial Unicode MS"/>
          <w:color w:val="65747C"/>
          <w:spacing w:val="5"/>
          <w:sz w:val="14"/>
        </w:rPr>
        <w:t>HUMAN </w:t>
      </w:r>
      <w:r>
        <w:rPr>
          <w:rFonts w:ascii="Arial Unicode MS"/>
          <w:color w:val="65747C"/>
          <w:spacing w:val="4"/>
          <w:sz w:val="14"/>
        </w:rPr>
        <w:t>RIGHTS: </w:t>
      </w:r>
      <w:r>
        <w:rPr>
          <w:rFonts w:ascii="Arial Unicode MS"/>
          <w:color w:val="65747C"/>
          <w:spacing w:val="5"/>
          <w:sz w:val="14"/>
        </w:rPr>
        <w:t>EVOLUTION </w:t>
      </w:r>
      <w:r>
        <w:rPr>
          <w:rFonts w:ascii="Arial Unicode MS"/>
          <w:color w:val="65747C"/>
          <w:spacing w:val="3"/>
          <w:sz w:val="14"/>
        </w:rPr>
        <w:t>AND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3"/>
          <w:sz w:val="14"/>
        </w:rPr>
        <w:t>ACCEPTANCE</w:t>
      </w:r>
      <w:r>
        <w:rPr>
          <w:rFonts w:ascii="Arial Unicode MS"/>
          <w:spacing w:val="3"/>
          <w:sz w:val="24"/>
        </w:rPr>
        <w:tab/>
      </w:r>
      <w:r>
        <w:rPr>
          <w:rFonts w:ascii="Arial Unicode MS"/>
          <w:sz w:val="24"/>
        </w:rPr>
        <w:t>1</w:t>
      </w:r>
    </w:p>
    <w:p>
      <w:pPr>
        <w:spacing w:before="299"/>
        <w:ind w:left="13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r>
        <w:rPr>
          <w:rFonts w:ascii="Arial Unicode MS"/>
          <w:color w:val="F89E5D"/>
          <w:spacing w:val="9"/>
          <w:sz w:val="40"/>
        </w:rPr>
        <w:t>CONTENTS</w:t>
      </w:r>
      <w:r>
        <w:rPr>
          <w:rFonts w:ascii="Arial Unicode MS"/>
          <w:spacing w:val="9"/>
          <w:sz w:val="4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3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spacing w:line="49" w:lineRule="exact"/>
        <w:ind w:left="112" w:right="0" w:firstLine="0"/>
        <w:rPr>
          <w:rFonts w:ascii="Arial Unicode MS" w:hAnsi="Arial Unicode MS" w:cs="Arial Unicode MS" w:eastAsia="Arial Unicode MS"/>
          <w:sz w:val="4"/>
          <w:szCs w:val="4"/>
        </w:rPr>
      </w:pPr>
      <w:r>
        <w:rPr>
          <w:rFonts w:ascii="Arial Unicode MS" w:hAnsi="Arial Unicode MS" w:cs="Arial Unicode MS" w:eastAsia="Arial Unicode MS"/>
          <w:position w:val="0"/>
          <w:sz w:val="4"/>
          <w:szCs w:val="4"/>
        </w:rPr>
        <w:pict>
          <v:group style="width:490.05pt;height:2.5pt;mso-position-horizontal-relative:char;mso-position-vertical-relative:line" coordorigin="0,0" coordsize="9801,50">
            <v:group style="position:absolute;left:25;top:25;width:9752;height:2" coordorigin="25,25" coordsize="9752,2">
              <v:shape style="position:absolute;left:25;top:25;width:9752;height:2" coordorigin="25,25" coordsize="9752,0" path="m25,25l9776,25e" filled="false" stroked="true" strokeweight="2.477pt" strokecolor="#39474f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position w:val="0"/>
          <w:sz w:val="4"/>
          <w:szCs w:val="4"/>
        </w:rPr>
      </w:r>
    </w:p>
    <w:p>
      <w:pPr>
        <w:tabs>
          <w:tab w:pos="9726" w:val="left" w:leader="none"/>
        </w:tabs>
        <w:spacing w:before="209"/>
        <w:ind w:left="137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hyperlink w:history="true" w:anchor="_bookmark0">
        <w:r>
          <w:rPr>
            <w:rFonts w:ascii="Arial Unicode MS"/>
            <w:color w:val="39474F"/>
            <w:spacing w:val="2"/>
            <w:w w:val="95"/>
            <w:sz w:val="28"/>
          </w:rPr>
          <w:t>Foreword</w:t>
          <w:tab/>
        </w:r>
        <w:r>
          <w:rPr>
            <w:rFonts w:ascii="Arial Unicode MS"/>
            <w:color w:val="39474F"/>
            <w:sz w:val="28"/>
          </w:rPr>
          <w:t>2</w:t>
        </w:r>
        <w:r>
          <w:rPr>
            <w:rFonts w:ascii="Arial Unicode MS"/>
            <w:sz w:val="28"/>
          </w:rPr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88" w:val="right" w:leader="none"/>
            </w:tabs>
            <w:spacing w:line="240" w:lineRule="auto"/>
            <w:ind w:right="0"/>
            <w:jc w:val="left"/>
          </w:pPr>
          <w:r>
            <w:rPr/>
            <w:pict>
              <v:group style="position:absolute;margin-left:53.858299pt;margin-top:6.350382pt;width:487.6pt;height:.1pt;mso-position-horizontal-relative:page;mso-position-vertical-relative:paragraph;z-index:1504" coordorigin="1077,127" coordsize="9752,2">
                <v:shape style="position:absolute;left:1077;top:127;width:9752;height:2" coordorigin="1077,127" coordsize="9752,0" path="m1077,127l10828,127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1">
            <w:r>
              <w:rPr>
                <w:color w:val="39474F"/>
                <w:spacing w:val="4"/>
              </w:rPr>
              <w:t>Context</w:t>
              <w:tab/>
            </w:r>
            <w:r>
              <w:rPr>
                <w:color w:val="39474F"/>
              </w:rPr>
              <w:t>3</w:t>
            </w:r>
            <w:r>
              <w:rPr/>
            </w:r>
          </w:hyperlink>
        </w:p>
        <w:p>
          <w:pPr>
            <w:pStyle w:val="TOC1"/>
            <w:tabs>
              <w:tab w:pos="9888" w:val="right" w:leader="none"/>
            </w:tabs>
            <w:spacing w:line="240" w:lineRule="auto"/>
            <w:ind w:right="0"/>
            <w:jc w:val="left"/>
          </w:pPr>
          <w:r>
            <w:rPr/>
            <w:pict>
              <v:group style="position:absolute;margin-left:53.858299pt;margin-top:6.350525pt;width:487.6pt;height:.1pt;mso-position-horizontal-relative:page;mso-position-vertical-relative:paragraph;z-index:1528" coordorigin="1077,127" coordsize="9752,2">
                <v:shape style="position:absolute;left:1077;top:127;width:9752;height:2" coordorigin="1077,127" coordsize="9752,0" path="m1077,127l10828,127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2">
            <w:r>
              <w:rPr>
                <w:color w:val="39474F"/>
                <w:spacing w:val="3"/>
              </w:rPr>
              <w:t>The </w:t>
            </w:r>
            <w:r>
              <w:rPr>
                <w:color w:val="39474F"/>
                <w:spacing w:val="2"/>
              </w:rPr>
              <w:t>role </w:t>
            </w:r>
            <w:r>
              <w:rPr>
                <w:color w:val="39474F"/>
              </w:rPr>
              <w:t>of </w:t>
            </w:r>
            <w:r>
              <w:rPr>
                <w:color w:val="39474F"/>
                <w:spacing w:val="3"/>
              </w:rPr>
              <w:t>the </w:t>
            </w:r>
            <w:r>
              <w:rPr>
                <w:color w:val="39474F"/>
                <w:spacing w:val="4"/>
              </w:rPr>
              <w:t>management</w:t>
            </w:r>
            <w:r>
              <w:rPr>
                <w:color w:val="39474F"/>
                <w:spacing w:val="58"/>
              </w:rPr>
              <w:t> </w:t>
            </w:r>
            <w:r>
              <w:rPr>
                <w:color w:val="39474F"/>
                <w:spacing w:val="4"/>
              </w:rPr>
              <w:t>accountant</w:t>
              <w:tab/>
            </w:r>
            <w:r>
              <w:rPr>
                <w:color w:val="39474F"/>
              </w:rPr>
              <w:t>6</w:t>
            </w:r>
            <w:r>
              <w:rPr/>
            </w:r>
          </w:hyperlink>
        </w:p>
        <w:p>
          <w:pPr>
            <w:pStyle w:val="TOC1"/>
            <w:tabs>
              <w:tab w:pos="9888" w:val="right" w:leader="none"/>
            </w:tabs>
            <w:spacing w:line="240" w:lineRule="auto"/>
            <w:ind w:right="0"/>
            <w:jc w:val="left"/>
          </w:pPr>
          <w:r>
            <w:rPr/>
            <w:pict>
              <v:group style="position:absolute;margin-left:53.858299pt;margin-top:6.350416pt;width:487.6pt;height:.1pt;mso-position-horizontal-relative:page;mso-position-vertical-relative:paragraph;z-index:1552" coordorigin="1077,127" coordsize="9752,2">
                <v:shape style="position:absolute;left:1077;top:127;width:9752;height:2" coordorigin="1077,127" coordsize="9752,0" path="m1077,127l10828,127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3">
            <w:r>
              <w:rPr>
                <w:color w:val="39474F"/>
              </w:rPr>
              <w:t>Key </w:t>
            </w:r>
            <w:r>
              <w:rPr>
                <w:color w:val="39474F"/>
                <w:spacing w:val="3"/>
              </w:rPr>
              <w:t>points </w:t>
            </w:r>
            <w:r>
              <w:rPr>
                <w:color w:val="39474F"/>
                <w:spacing w:val="4"/>
              </w:rPr>
              <w:t>for management accountants to</w:t>
            </w:r>
            <w:r>
              <w:rPr>
                <w:color w:val="39474F"/>
                <w:spacing w:val="41"/>
              </w:rPr>
              <w:t> </w:t>
            </w:r>
            <w:r>
              <w:rPr>
                <w:color w:val="39474F"/>
                <w:spacing w:val="3"/>
              </w:rPr>
              <w:t>consider</w:t>
              <w:tab/>
            </w:r>
            <w:r>
              <w:rPr>
                <w:color w:val="39474F"/>
              </w:rPr>
              <w:t>7</w:t>
            </w:r>
            <w:r>
              <w:rPr/>
            </w:r>
          </w:hyperlink>
        </w:p>
        <w:p>
          <w:pPr>
            <w:pStyle w:val="TOC1"/>
            <w:tabs>
              <w:tab w:pos="9872" w:val="right" w:leader="none"/>
            </w:tabs>
            <w:spacing w:line="240" w:lineRule="auto"/>
            <w:ind w:right="0"/>
            <w:jc w:val="left"/>
          </w:pPr>
          <w:r>
            <w:rPr/>
            <w:pict>
              <v:group style="position:absolute;margin-left:53.858299pt;margin-top:6.350398pt;width:487.6pt;height:.1pt;mso-position-horizontal-relative:page;mso-position-vertical-relative:paragraph;z-index:1576" coordorigin="1077,127" coordsize="9752,2">
                <v:shape style="position:absolute;left:1077;top:127;width:9752;height:2" coordorigin="1077,127" coordsize="9752,0" path="m1077,127l10828,127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4">
            <w:r>
              <w:rPr>
                <w:color w:val="39474F"/>
                <w:spacing w:val="4"/>
              </w:rPr>
              <w:t>Roadmap</w:t>
              <w:tab/>
            </w:r>
            <w:r>
              <w:rPr>
                <w:color w:val="39474F"/>
                <w:spacing w:val="-16"/>
              </w:rPr>
              <w:t>10</w:t>
            </w:r>
            <w:r>
              <w:rPr/>
            </w:r>
          </w:hyperlink>
        </w:p>
        <w:p>
          <w:pPr>
            <w:pStyle w:val="TOC1"/>
            <w:tabs>
              <w:tab w:pos="9888" w:val="right" w:leader="none"/>
            </w:tabs>
            <w:spacing w:line="440" w:lineRule="exact"/>
            <w:ind w:right="0"/>
            <w:jc w:val="left"/>
          </w:pPr>
          <w:r>
            <w:rPr/>
            <w:pict>
              <v:group style="position:absolute;margin-left:53.858299pt;margin-top:6.350411pt;width:487.6pt;height:.1pt;mso-position-horizontal-relative:page;mso-position-vertical-relative:paragraph;z-index:1600" coordorigin="1077,127" coordsize="9752,2">
                <v:shape style="position:absolute;left:1077;top:127;width:9752;height:2" coordorigin="1077,127" coordsize="9752,0" path="m1077,127l10828,127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5">
            <w:r>
              <w:rPr>
                <w:color w:val="39474F"/>
                <w:spacing w:val="4"/>
              </w:rPr>
              <w:t>Acceptance </w:t>
            </w:r>
            <w:r>
              <w:rPr>
                <w:color w:val="39474F"/>
              </w:rPr>
              <w:t>in</w:t>
            </w:r>
            <w:r>
              <w:rPr>
                <w:color w:val="39474F"/>
                <w:spacing w:val="30"/>
              </w:rPr>
              <w:t> </w:t>
            </w:r>
            <w:r>
              <w:rPr>
                <w:color w:val="39474F"/>
                <w:spacing w:val="3"/>
              </w:rPr>
              <w:t>practice</w:t>
              <w:tab/>
            </w:r>
            <w:r>
              <w:rPr>
                <w:color w:val="39474F"/>
                <w:spacing w:val="-18"/>
              </w:rPr>
              <w:t>11</w:t>
            </w:r>
            <w:r>
              <w:rPr>
                <w:spacing w:val="-18"/>
              </w:rPr>
            </w:r>
          </w:hyperlink>
        </w:p>
        <w:p>
          <w:pPr>
            <w:pStyle w:val="TOC2"/>
            <w:tabs>
              <w:tab w:pos="9897" w:val="right" w:leader="none"/>
            </w:tabs>
            <w:spacing w:line="292" w:lineRule="exact"/>
            <w:ind w:right="0"/>
            <w:jc w:val="left"/>
          </w:pPr>
          <w:hyperlink w:history="true" w:anchor="_bookmark6">
            <w:r>
              <w:rPr>
                <w:color w:val="65747C"/>
                <w:spacing w:val="8"/>
                <w:w w:val="105"/>
              </w:rPr>
              <w:t>Governments</w:t>
              <w:tab/>
            </w:r>
            <w:r>
              <w:rPr>
                <w:color w:val="65747C"/>
                <w:spacing w:val="7"/>
                <w:w w:val="105"/>
              </w:rPr>
              <w:t>11</w:t>
            </w:r>
            <w:r>
              <w:rPr/>
            </w:r>
          </w:hyperlink>
        </w:p>
        <w:p>
          <w:pPr>
            <w:pStyle w:val="TOC2"/>
            <w:tabs>
              <w:tab w:pos="9897" w:val="right" w:leader="none"/>
            </w:tabs>
            <w:spacing w:line="300" w:lineRule="exact"/>
            <w:ind w:right="0"/>
            <w:jc w:val="left"/>
          </w:pPr>
          <w:hyperlink w:history="true" w:anchor="_bookmark7">
            <w:r>
              <w:rPr>
                <w:color w:val="65747C"/>
                <w:spacing w:val="7"/>
              </w:rPr>
              <w:t>Multilateral </w:t>
            </w:r>
            <w:r>
              <w:rPr>
                <w:color w:val="65747C"/>
                <w:spacing w:val="4"/>
              </w:rPr>
              <w:t>and </w:t>
            </w:r>
            <w:r>
              <w:rPr>
                <w:color w:val="65747C"/>
                <w:spacing w:val="7"/>
              </w:rPr>
              <w:t>international</w:t>
            </w:r>
            <w:r>
              <w:rPr>
                <w:color w:val="65747C"/>
                <w:spacing w:val="65"/>
              </w:rPr>
              <w:t> </w:t>
            </w:r>
            <w:r>
              <w:rPr>
                <w:color w:val="65747C"/>
                <w:spacing w:val="7"/>
              </w:rPr>
              <w:t>organisations/initiatives</w:t>
              <w:tab/>
              <w:t>11</w:t>
            </w:r>
            <w:r>
              <w:rPr/>
            </w:r>
          </w:hyperlink>
        </w:p>
        <w:p>
          <w:pPr>
            <w:pStyle w:val="TOC2"/>
            <w:tabs>
              <w:tab w:pos="9897" w:val="right" w:leader="none"/>
            </w:tabs>
            <w:spacing w:line="300" w:lineRule="exact"/>
            <w:ind w:right="0"/>
            <w:jc w:val="left"/>
          </w:pPr>
          <w:hyperlink w:history="true" w:anchor="_bookmark8">
            <w:r>
              <w:rPr>
                <w:color w:val="65747C"/>
                <w:spacing w:val="8"/>
              </w:rPr>
              <w:t>Industry</w:t>
            </w:r>
            <w:r>
              <w:rPr>
                <w:color w:val="65747C"/>
                <w:spacing w:val="23"/>
              </w:rPr>
              <w:t> </w:t>
            </w:r>
            <w:r>
              <w:rPr>
                <w:color w:val="65747C"/>
                <w:spacing w:val="8"/>
              </w:rPr>
              <w:t>associations</w:t>
              <w:tab/>
            </w:r>
            <w:r>
              <w:rPr>
                <w:color w:val="65747C"/>
                <w:spacing w:val="7"/>
              </w:rPr>
              <w:t>12</w:t>
            </w:r>
            <w:r>
              <w:rPr/>
            </w:r>
          </w:hyperlink>
        </w:p>
        <w:p>
          <w:pPr>
            <w:pStyle w:val="TOC2"/>
            <w:tabs>
              <w:tab w:pos="9897" w:val="right" w:leader="none"/>
            </w:tabs>
            <w:spacing w:line="300" w:lineRule="exact"/>
            <w:ind w:right="0"/>
            <w:jc w:val="left"/>
          </w:pPr>
          <w:hyperlink w:history="true" w:anchor="_bookmark9">
            <w:r>
              <w:rPr>
                <w:color w:val="65747C"/>
                <w:spacing w:val="7"/>
              </w:rPr>
              <w:t>Professional</w:t>
            </w:r>
            <w:r>
              <w:rPr>
                <w:color w:val="65747C"/>
                <w:spacing w:val="22"/>
              </w:rPr>
              <w:t> </w:t>
            </w:r>
            <w:r>
              <w:rPr>
                <w:color w:val="65747C"/>
                <w:spacing w:val="8"/>
              </w:rPr>
              <w:t>associations</w:t>
              <w:tab/>
            </w:r>
            <w:r>
              <w:rPr>
                <w:color w:val="65747C"/>
                <w:spacing w:val="7"/>
              </w:rPr>
              <w:t>14</w:t>
            </w:r>
            <w:r>
              <w:rPr/>
            </w:r>
          </w:hyperlink>
        </w:p>
        <w:p>
          <w:pPr>
            <w:pStyle w:val="TOC2"/>
            <w:tabs>
              <w:tab w:pos="9897" w:val="right" w:leader="none"/>
            </w:tabs>
            <w:spacing w:line="300" w:lineRule="exact"/>
            <w:ind w:right="0"/>
            <w:jc w:val="left"/>
          </w:pPr>
          <w:hyperlink w:history="true" w:anchor="_bookmark10">
            <w:r>
              <w:rPr>
                <w:color w:val="65747C"/>
                <w:spacing w:val="7"/>
              </w:rPr>
              <w:t>Financial</w:t>
            </w:r>
            <w:r>
              <w:rPr>
                <w:color w:val="65747C"/>
                <w:spacing w:val="23"/>
              </w:rPr>
              <w:t> </w:t>
            </w:r>
            <w:r>
              <w:rPr>
                <w:color w:val="65747C"/>
                <w:spacing w:val="8"/>
              </w:rPr>
              <w:t>institutions</w:t>
              <w:tab/>
            </w:r>
            <w:r>
              <w:rPr>
                <w:color w:val="65747C"/>
                <w:spacing w:val="7"/>
              </w:rPr>
              <w:t>14</w:t>
            </w:r>
            <w:r>
              <w:rPr/>
            </w:r>
          </w:hyperlink>
        </w:p>
        <w:p>
          <w:pPr>
            <w:pStyle w:val="TOC2"/>
            <w:tabs>
              <w:tab w:pos="9897" w:val="right" w:leader="none"/>
            </w:tabs>
            <w:spacing w:line="300" w:lineRule="exact"/>
            <w:ind w:right="0"/>
            <w:jc w:val="left"/>
          </w:pPr>
          <w:hyperlink w:history="true" w:anchor="_bookmark11">
            <w:r>
              <w:rPr>
                <w:color w:val="65747C"/>
                <w:spacing w:val="8"/>
              </w:rPr>
              <w:t>Investors</w:t>
              <w:tab/>
            </w:r>
            <w:r>
              <w:rPr>
                <w:color w:val="65747C"/>
                <w:spacing w:val="7"/>
              </w:rPr>
              <w:t>15</w:t>
            </w:r>
            <w:r>
              <w:rPr/>
            </w:r>
          </w:hyperlink>
        </w:p>
        <w:p>
          <w:pPr>
            <w:pStyle w:val="TOC2"/>
            <w:tabs>
              <w:tab w:pos="9897" w:val="right" w:leader="none"/>
            </w:tabs>
            <w:spacing w:line="343" w:lineRule="exact"/>
            <w:ind w:right="0"/>
            <w:jc w:val="left"/>
          </w:pPr>
          <w:hyperlink w:history="true" w:anchor="_bookmark12">
            <w:r>
              <w:rPr>
                <w:color w:val="65747C"/>
                <w:spacing w:val="7"/>
              </w:rPr>
              <w:t>Integrated</w:t>
            </w:r>
            <w:r>
              <w:rPr>
                <w:color w:val="65747C"/>
                <w:spacing w:val="24"/>
              </w:rPr>
              <w:t> </w:t>
            </w:r>
            <w:r>
              <w:rPr>
                <w:color w:val="65747C"/>
                <w:spacing w:val="8"/>
              </w:rPr>
              <w:t>reporting</w:t>
              <w:tab/>
            </w:r>
            <w:r>
              <w:rPr>
                <w:color w:val="65747C"/>
                <w:spacing w:val="7"/>
              </w:rPr>
              <w:t>16</w:t>
            </w:r>
            <w:r>
              <w:rPr/>
            </w:r>
          </w:hyperlink>
        </w:p>
        <w:p>
          <w:pPr>
            <w:pStyle w:val="TOC1"/>
            <w:tabs>
              <w:tab w:pos="9888" w:val="right" w:leader="none"/>
            </w:tabs>
            <w:spacing w:line="240" w:lineRule="auto" w:before="148"/>
            <w:ind w:right="0"/>
            <w:jc w:val="left"/>
          </w:pPr>
          <w:r>
            <w:rPr/>
            <w:pict>
              <v:group style="position:absolute;margin-left:53.858299pt;margin-top:7.150524pt;width:487.6pt;height:.1pt;mso-position-horizontal-relative:page;mso-position-vertical-relative:paragraph;z-index:1624" coordorigin="1077,143" coordsize="9752,2">
                <v:shape style="position:absolute;left:1077;top:143;width:9752;height:2" coordorigin="1077,143" coordsize="9752,0" path="m1077,143l10828,143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13">
            <w:r>
              <w:rPr>
                <w:color w:val="39474F"/>
                <w:spacing w:val="3"/>
              </w:rPr>
              <w:t>Further guidance and</w:t>
            </w:r>
            <w:r>
              <w:rPr>
                <w:color w:val="39474F"/>
                <w:spacing w:val="39"/>
              </w:rPr>
              <w:t> </w:t>
            </w:r>
            <w:r>
              <w:rPr>
                <w:color w:val="39474F"/>
                <w:spacing w:val="4"/>
              </w:rPr>
              <w:t>resources</w:t>
              <w:tab/>
            </w:r>
            <w:r>
              <w:rPr>
                <w:color w:val="39474F"/>
                <w:spacing w:val="-13"/>
              </w:rPr>
              <w:t>1</w:t>
            </w:r>
          </w:hyperlink>
          <w:r>
            <w:rPr>
              <w:color w:val="39474F"/>
              <w:spacing w:val="-13"/>
            </w:rPr>
            <w:t>7</w:t>
          </w:r>
          <w:r>
            <w:rPr>
              <w:spacing w:val="-13"/>
            </w:rPr>
          </w:r>
        </w:p>
        <w:p>
          <w:pPr>
            <w:pStyle w:val="TOC1"/>
            <w:tabs>
              <w:tab w:pos="9888" w:val="right" w:leader="none"/>
            </w:tabs>
            <w:spacing w:line="240" w:lineRule="auto"/>
            <w:ind w:right="0"/>
            <w:jc w:val="left"/>
          </w:pPr>
          <w:r>
            <w:rPr/>
            <w:pict>
              <v:group style="position:absolute;margin-left:53.858299pt;margin-top:6.350414pt;width:487.6pt;height:.1pt;mso-position-horizontal-relative:page;mso-position-vertical-relative:paragraph;z-index:1648" coordorigin="1077,127" coordsize="9752,2">
                <v:shape style="position:absolute;left:1077;top:127;width:9752;height:2" coordorigin="1077,127" coordsize="9752,0" path="m1077,127l10828,127e" filled="false" stroked="true" strokeweight=".5pt" strokecolor="#39474f">
                  <v:path arrowok="t"/>
                </v:shape>
                <w10:wrap type="none"/>
              </v:group>
            </w:pict>
          </w:r>
          <w:hyperlink w:history="true" w:anchor="_bookmark14">
            <w:r>
              <w:rPr>
                <w:color w:val="39474F"/>
              </w:rPr>
              <w:t>End</w:t>
            </w:r>
            <w:r>
              <w:rPr>
                <w:color w:val="39474F"/>
                <w:spacing w:val="17"/>
              </w:rPr>
              <w:t> </w:t>
            </w:r>
            <w:r>
              <w:rPr>
                <w:color w:val="39474F"/>
                <w:spacing w:val="4"/>
              </w:rPr>
              <w:t>notes</w:t>
              <w:tab/>
            </w:r>
            <w:r>
              <w:rPr>
                <w:color w:val="39474F"/>
                <w:spacing w:val="-13"/>
              </w:rPr>
              <w:t>19</w:t>
            </w:r>
            <w:r>
              <w:rPr>
                <w:spacing w:val="-13"/>
              </w:rPr>
            </w:r>
          </w:hyperlink>
        </w:p>
      </w:sdtContent>
    </w:sdt>
    <w:p>
      <w:pPr>
        <w:spacing w:line="240" w:lineRule="auto" w:before="17"/>
        <w:rPr>
          <w:rFonts w:ascii="Arial Unicode MS" w:hAnsi="Arial Unicode MS" w:cs="Arial Unicode MS" w:eastAsia="Arial Unicode MS"/>
          <w:sz w:val="6"/>
          <w:szCs w:val="6"/>
        </w:rPr>
      </w:pPr>
    </w:p>
    <w:p>
      <w:pPr>
        <w:spacing w:line="20" w:lineRule="exact"/>
        <w:ind w:left="13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39474f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5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spacing w:line="3184" w:lineRule="exact"/>
        <w:ind w:left="127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63"/>
          <w:sz w:val="20"/>
          <w:szCs w:val="20"/>
        </w:rPr>
        <w:pict>
          <v:group style="width:488.6pt;height:159.25pt;mso-position-horizontal-relative:char;mso-position-vertical-relative:line" coordorigin="0,0" coordsize="9772,3185">
            <v:group style="position:absolute;left:10;top:10;width:9752;height:3165" coordorigin="10,10" coordsize="9752,3165">
              <v:shape style="position:absolute;left:10;top:10;width:9752;height:3165" coordorigin="10,10" coordsize="9752,3165" path="m10,3175l9761,3175,9761,10,10,10,10,3175xe" filled="false" stroked="true" strokeweight="1pt" strokecolor="#f89e5d">
                <v:path arrowok="t"/>
              </v:shape>
              <v:shape style="position:absolute;left:303;top:303;width:4235;height:2321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/>
                          <w:color w:val="65747C"/>
                          <w:spacing w:val="4"/>
                          <w:w w:val="87"/>
                          <w:sz w:val="22"/>
                        </w:rPr>
                        <w:t>Thi</w:t>
                      </w:r>
                      <w:r>
                        <w:rPr>
                          <w:rFonts w:ascii="Arial Unicode MS"/>
                          <w:color w:val="65747C"/>
                          <w:w w:val="87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9"/>
                          <w:sz w:val="22"/>
                        </w:rPr>
                        <w:t>guidanc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1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w w:val="91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5"/>
                          <w:sz w:val="22"/>
                        </w:rPr>
                        <w:t>lai</w:t>
                      </w:r>
                      <w:r>
                        <w:rPr>
                          <w:rFonts w:ascii="Arial Unicode MS"/>
                          <w:color w:val="65747C"/>
                          <w:w w:val="105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ou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w w:val="101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tw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3"/>
                          <w:sz w:val="22"/>
                        </w:rPr>
                        <w:t>sections.</w:t>
                      </w:r>
                      <w:r>
                        <w:rPr>
                          <w:rFonts w:ascii="Arial Unicode MS"/>
                          <w:sz w:val="22"/>
                        </w:rPr>
                      </w:r>
                    </w:p>
                    <w:p>
                      <w:pPr>
                        <w:spacing w:line="187" w:lineRule="auto" w:before="29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/>
                          <w:color w:val="65747C"/>
                          <w:spacing w:val="2"/>
                          <w:w w:val="88"/>
                          <w:sz w:val="22"/>
                        </w:rPr>
                        <w:t>Th</w:t>
                      </w:r>
                      <w:r>
                        <w:rPr>
                          <w:rFonts w:ascii="Arial Unicode MS"/>
                          <w:color w:val="65747C"/>
                          <w:w w:val="88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1"/>
                          <w:w w:val="103"/>
                          <w:sz w:val="22"/>
                        </w:rPr>
                        <w:t>fi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87"/>
                          <w:sz w:val="22"/>
                        </w:rPr>
                        <w:t>rs</w:t>
                      </w:r>
                      <w:r>
                        <w:rPr>
                          <w:rFonts w:ascii="Arial Unicode MS"/>
                          <w:color w:val="65747C"/>
                          <w:w w:val="87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4"/>
                          <w:sz w:val="22"/>
                        </w:rPr>
                        <w:t>outline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100"/>
                          <w:sz w:val="22"/>
                        </w:rPr>
                        <w:t>ho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w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huma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right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3"/>
                          <w:sz w:val="22"/>
                        </w:rPr>
                        <w:t>has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2"/>
                          <w:sz w:val="22"/>
                        </w:rPr>
                        <w:t>v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102"/>
                          <w:sz w:val="22"/>
                        </w:rPr>
                        <w:t>l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2"/>
                          <w:sz w:val="22"/>
                        </w:rPr>
                        <w:t>v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w w:val="103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2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w w:val="92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0"/>
                          <w:sz w:val="22"/>
                        </w:rPr>
                        <w:t>impo</w:t>
                      </w:r>
                      <w:r>
                        <w:rPr>
                          <w:rFonts w:ascii="Arial Unicode MS"/>
                          <w:color w:val="65747C"/>
                          <w:spacing w:val="10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5"/>
                          <w:sz w:val="22"/>
                        </w:rPr>
                        <w:t>tan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1"/>
                          <w:sz w:val="22"/>
                        </w:rPr>
                        <w:t>busines</w:t>
                      </w:r>
                      <w:r>
                        <w:rPr>
                          <w:rFonts w:ascii="Arial Unicode MS"/>
                          <w:color w:val="65747C"/>
                          <w:w w:val="91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1"/>
                          <w:sz w:val="22"/>
                        </w:rPr>
                        <w:t>issue,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3"/>
                          <w:sz w:val="22"/>
                        </w:rPr>
                        <w:t>p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5"/>
                          <w:sz w:val="22"/>
                        </w:rPr>
                        <w:t>c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8"/>
                          <w:sz w:val="22"/>
                        </w:rPr>
                        <w:t>f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5"/>
                          <w:sz w:val="22"/>
                        </w:rPr>
                        <w:t>c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2"/>
                          <w:sz w:val="22"/>
                        </w:rPr>
                        <w:t>ll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through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2"/>
                          <w:sz w:val="22"/>
                        </w:rPr>
                        <w:t>the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8"/>
                          <w:sz w:val="22"/>
                        </w:rPr>
                        <w:t>introduction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of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2"/>
                          <w:sz w:val="22"/>
                        </w:rPr>
                        <w:t>the</w:t>
                      </w:r>
                      <w:r>
                        <w:rPr>
                          <w:rFonts w:ascii="Arial Unicode MS"/>
                          <w:color w:val="65747C"/>
                          <w:w w:val="9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102"/>
                          <w:sz w:val="22"/>
                        </w:rPr>
                        <w:t>Guiding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Principles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85"/>
                          <w:sz w:val="22"/>
                        </w:rPr>
                        <w:t>B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2"/>
                          <w:sz w:val="22"/>
                        </w:rPr>
                        <w:t>u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w w:val="103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8"/>
                          <w:sz w:val="22"/>
                        </w:rPr>
                        <w:t>H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2"/>
                          <w:sz w:val="22"/>
                        </w:rPr>
                        <w:t>u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2"/>
                          <w:sz w:val="22"/>
                        </w:rPr>
                        <w:t>m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75"/>
                          <w:sz w:val="22"/>
                        </w:rPr>
                        <w:t>R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4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4"/>
                          <w:sz w:val="22"/>
                        </w:rPr>
                        <w:t>h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8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w w:val="110"/>
                          <w:sz w:val="22"/>
                        </w:rPr>
                        <w:t>,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5"/>
                          <w:sz w:val="22"/>
                        </w:rPr>
                        <w:t>w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2"/>
                          <w:sz w:val="22"/>
                        </w:rPr>
                        <w:t>l</w:t>
                      </w:r>
                      <w:r>
                        <w:rPr>
                          <w:rFonts w:ascii="Arial Unicode MS"/>
                          <w:color w:val="65747C"/>
                          <w:w w:val="102"/>
                          <w:sz w:val="22"/>
                        </w:rPr>
                        <w:t>l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outlining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specific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areas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management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accountants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h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2"/>
                          <w:sz w:val="22"/>
                        </w:rPr>
                        <w:t>u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2"/>
                          <w:sz w:val="22"/>
                        </w:rPr>
                        <w:t>l</w:t>
                      </w:r>
                      <w:r>
                        <w:rPr>
                          <w:rFonts w:ascii="Arial Unicode MS"/>
                          <w:color w:val="65747C"/>
                          <w:w w:val="103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3"/>
                          <w:sz w:val="22"/>
                        </w:rPr>
                        <w:t>b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8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h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3"/>
                          <w:sz w:val="22"/>
                        </w:rPr>
                        <w:t>b</w:t>
                      </w:r>
                      <w:r>
                        <w:rPr>
                          <w:rFonts w:ascii="Arial Unicode MS"/>
                          <w:color w:val="65747C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w w:val="9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8"/>
                          <w:sz w:val="22"/>
                        </w:rPr>
                        <w:t>considerin</w:t>
                      </w:r>
                      <w:r>
                        <w:rPr>
                          <w:rFonts w:ascii="Arial Unicode MS"/>
                          <w:color w:val="65747C"/>
                          <w:w w:val="98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an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9"/>
                          <w:sz w:val="22"/>
                        </w:rPr>
                        <w:t>actin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9"/>
                          <w:sz w:val="22"/>
                        </w:rPr>
                        <w:t>upon.</w:t>
                      </w:r>
                      <w:r>
                        <w:rPr>
                          <w:rFonts w:ascii="Arial Unicode MS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27;top:304;width:4382;height:2621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/>
                          <w:color w:val="65747C"/>
                          <w:spacing w:val="4"/>
                          <w:w w:val="88"/>
                          <w:sz w:val="22"/>
                        </w:rPr>
                        <w:t>Th</w:t>
                      </w:r>
                      <w:r>
                        <w:rPr>
                          <w:rFonts w:ascii="Arial Unicode MS"/>
                          <w:color w:val="65747C"/>
                          <w:w w:val="88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secon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sectio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outline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w w:val="101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5"/>
                          <w:sz w:val="22"/>
                        </w:rPr>
                        <w:t>mor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detail</w:t>
                      </w:r>
                      <w:r>
                        <w:rPr>
                          <w:rFonts w:ascii="Arial Unicode MS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187" w:lineRule="auto" w:before="29"/>
                        <w:ind w:left="0" w:right="114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/>
                          <w:color w:val="65747C"/>
                          <w:spacing w:val="4"/>
                          <w:w w:val="8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h</w:t>
                      </w:r>
                      <w:r>
                        <w:rPr>
                          <w:rFonts w:ascii="Arial Unicode MS"/>
                          <w:color w:val="65747C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7"/>
                          <w:sz w:val="22"/>
                        </w:rPr>
                        <w:t>acceptanc</w:t>
                      </w:r>
                      <w:r>
                        <w:rPr>
                          <w:rFonts w:ascii="Arial Unicode MS"/>
                          <w:color w:val="65747C"/>
                          <w:w w:val="97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9"/>
                          <w:sz w:val="22"/>
                        </w:rPr>
                        <w:t>integratin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huma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rights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c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5"/>
                          <w:sz w:val="22"/>
                        </w:rPr>
                        <w:t>c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3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8"/>
                          <w:sz w:val="22"/>
                        </w:rPr>
                        <w:t>int</w:t>
                      </w:r>
                      <w:r>
                        <w:rPr>
                          <w:rFonts w:ascii="Arial Unicode MS"/>
                          <w:color w:val="65747C"/>
                          <w:w w:val="98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1"/>
                          <w:sz w:val="22"/>
                        </w:rPr>
                        <w:t>busines</w:t>
                      </w:r>
                      <w:r>
                        <w:rPr>
                          <w:rFonts w:ascii="Arial Unicode MS"/>
                          <w:color w:val="65747C"/>
                          <w:w w:val="91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7"/>
                          <w:sz w:val="22"/>
                        </w:rPr>
                        <w:t>operation</w:t>
                      </w:r>
                      <w:r>
                        <w:rPr>
                          <w:rFonts w:ascii="Arial Unicode MS"/>
                          <w:color w:val="65747C"/>
                          <w:w w:val="97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an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how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4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8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w w:val="79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99"/>
                          <w:sz w:val="22"/>
                        </w:rPr>
                        <w:t>ar</w:t>
                      </w:r>
                      <w:r>
                        <w:rPr>
                          <w:rFonts w:ascii="Arial Unicode MS"/>
                          <w:color w:val="65747C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102"/>
                          <w:sz w:val="22"/>
                        </w:rPr>
                        <w:t>applyin</w:t>
                      </w:r>
                      <w:r>
                        <w:rPr>
                          <w:rFonts w:ascii="Arial Unicode MS"/>
                          <w:color w:val="65747C"/>
                          <w:w w:val="102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100"/>
                          <w:sz w:val="22"/>
                        </w:rPr>
                        <w:t>an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102"/>
                          <w:sz w:val="22"/>
                        </w:rPr>
                        <w:t>adapting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92"/>
                          <w:sz w:val="22"/>
                        </w:rPr>
                        <w:t>th</w:t>
                      </w:r>
                      <w:r>
                        <w:rPr>
                          <w:rFonts w:ascii="Arial Unicode MS"/>
                          <w:color w:val="65747C"/>
                          <w:w w:val="92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102"/>
                          <w:sz w:val="22"/>
                        </w:rPr>
                        <w:t>Guidin</w:t>
                      </w:r>
                      <w:r>
                        <w:rPr>
                          <w:rFonts w:ascii="Arial Unicode MS"/>
                          <w:color w:val="65747C"/>
                          <w:w w:val="102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w w:val="94"/>
                          <w:sz w:val="22"/>
                        </w:rPr>
                        <w:t>Principle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103"/>
                          <w:sz w:val="22"/>
                        </w:rPr>
                        <w:t>a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5"/>
                          <w:sz w:val="22"/>
                        </w:rPr>
                        <w:t>cc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103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4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w w:val="104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8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w w:val="101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8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4"/>
                          <w:sz w:val="22"/>
                        </w:rPr>
                        <w:t>h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3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118"/>
                          <w:sz w:val="22"/>
                        </w:rPr>
                        <w:t>i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101"/>
                          <w:sz w:val="22"/>
                        </w:rPr>
                        <w:t>geographical,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sectoral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or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100"/>
                          <w:sz w:val="22"/>
                        </w:rPr>
                        <w:t>operational</w:t>
                      </w:r>
                      <w:r>
                        <w:rPr>
                          <w:rFonts w:ascii="Arial Unicode MS"/>
                          <w:color w:val="65747C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w w:val="97"/>
                          <w:sz w:val="22"/>
                        </w:rPr>
                        <w:t>remit.</w:t>
                      </w:r>
                      <w:r>
                        <w:rPr>
                          <w:rFonts w:ascii="Arial Unicode MS"/>
                          <w:sz w:val="22"/>
                        </w:rPr>
                      </w:r>
                    </w:p>
                    <w:p>
                      <w:pPr>
                        <w:spacing w:line="187" w:lineRule="auto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/>
                          <w:color w:val="65747C"/>
                          <w:spacing w:val="-5"/>
                          <w:w w:val="102"/>
                          <w:sz w:val="22"/>
                        </w:rPr>
                        <w:t>Whe</w:t>
                      </w:r>
                      <w:r>
                        <w:rPr>
                          <w:rFonts w:ascii="Arial Unicode MS"/>
                          <w:color w:val="65747C"/>
                          <w:w w:val="102"/>
                          <w:sz w:val="22"/>
                        </w:rPr>
                        <w:t>n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5"/>
                          <w:w w:val="98"/>
                          <w:sz w:val="22"/>
                        </w:rPr>
                        <w:t>considerin</w:t>
                      </w:r>
                      <w:r>
                        <w:rPr>
                          <w:rFonts w:ascii="Arial Unicode MS"/>
                          <w:color w:val="65747C"/>
                          <w:w w:val="98"/>
                          <w:sz w:val="22"/>
                        </w:rPr>
                        <w:t>g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5"/>
                          <w:w w:val="96"/>
                          <w:sz w:val="22"/>
                        </w:rPr>
                        <w:t>action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5"/>
                          <w:w w:val="96"/>
                          <w:sz w:val="22"/>
                        </w:rPr>
                        <w:t>t</w:t>
                      </w:r>
                      <w:r>
                        <w:rPr>
                          <w:rFonts w:ascii="Arial Unicode MS"/>
                          <w:color w:val="65747C"/>
                          <w:w w:val="96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5"/>
                          <w:w w:val="97"/>
                          <w:sz w:val="22"/>
                        </w:rPr>
                        <w:t>take</w:t>
                      </w:r>
                      <w:r>
                        <w:rPr>
                          <w:rFonts w:ascii="Arial Unicode MS"/>
                          <w:color w:val="65747C"/>
                          <w:w w:val="97"/>
                          <w:sz w:val="22"/>
                        </w:rPr>
                        <w:t>,</w:t>
                      </w:r>
                      <w:r>
                        <w:rPr>
                          <w:rFonts w:ascii="Arial Unicode MS"/>
                          <w:color w:val="65747C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-5"/>
                          <w:w w:val="96"/>
                          <w:sz w:val="22"/>
                        </w:rPr>
                        <w:t>management</w:t>
                      </w:r>
                      <w:r>
                        <w:rPr>
                          <w:rFonts w:ascii="Arial Unicode MS"/>
                          <w:color w:val="65747C"/>
                          <w:spacing w:val="-5"/>
                          <w:w w:val="9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4"/>
                          <w:sz w:val="22"/>
                        </w:rPr>
                        <w:t>accountant</w:t>
                      </w:r>
                      <w:r>
                        <w:rPr>
                          <w:rFonts w:ascii="Arial Unicode MS"/>
                          <w:color w:val="65747C"/>
                          <w:w w:val="94"/>
                          <w:sz w:val="22"/>
                        </w:rPr>
                        <w:t>s</w:t>
                      </w:r>
                      <w:r>
                        <w:rPr>
                          <w:rFonts w:ascii="Arial Unicode MS"/>
                          <w:color w:val="65747C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5"/>
                          <w:sz w:val="22"/>
                        </w:rPr>
                        <w:t>shoul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d</w:t>
                      </w:r>
                      <w:r>
                        <w:rPr>
                          <w:rFonts w:ascii="Arial Unicode MS"/>
                          <w:color w:val="65747C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5"/>
                          <w:sz w:val="22"/>
                        </w:rPr>
                        <w:t>tak</w:t>
                      </w:r>
                      <w:r>
                        <w:rPr>
                          <w:rFonts w:ascii="Arial Unicode MS"/>
                          <w:color w:val="65747C"/>
                          <w:w w:val="95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8"/>
                          <w:sz w:val="22"/>
                        </w:rPr>
                        <w:t>int</w:t>
                      </w:r>
                      <w:r>
                        <w:rPr>
                          <w:rFonts w:ascii="Arial Unicode MS"/>
                          <w:color w:val="65747C"/>
                          <w:w w:val="98"/>
                          <w:sz w:val="22"/>
                        </w:rPr>
                        <w:t>o</w:t>
                      </w:r>
                      <w:r>
                        <w:rPr>
                          <w:rFonts w:ascii="Arial Unicode MS"/>
                          <w:color w:val="65747C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6"/>
                          <w:sz w:val="22"/>
                        </w:rPr>
                        <w:t>account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8"/>
                          <w:w w:val="96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0"/>
                          <w:sz w:val="22"/>
                        </w:rPr>
                        <w:t>thes</w:t>
                      </w:r>
                      <w:r>
                        <w:rPr>
                          <w:rFonts w:ascii="Arial Unicode MS"/>
                          <w:color w:val="65747C"/>
                          <w:w w:val="90"/>
                          <w:sz w:val="22"/>
                        </w:rPr>
                        <w:t>e</w:t>
                      </w:r>
                      <w:r>
                        <w:rPr>
                          <w:rFonts w:ascii="Arial Unicode MS"/>
                          <w:color w:val="65747C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101"/>
                          <w:sz w:val="22"/>
                        </w:rPr>
                        <w:t>in</w:t>
                      </w:r>
                      <w:r>
                        <w:rPr>
                          <w:rFonts w:ascii="Arial Unicode MS"/>
                          <w:color w:val="65747C"/>
                          <w:spacing w:val="2"/>
                          <w:w w:val="100"/>
                          <w:sz w:val="22"/>
                        </w:rPr>
                        <w:t>fl</w:t>
                      </w:r>
                      <w:r>
                        <w:rPr>
                          <w:rFonts w:ascii="Arial Unicode MS"/>
                          <w:color w:val="65747C"/>
                          <w:spacing w:val="4"/>
                          <w:w w:val="93"/>
                          <w:sz w:val="22"/>
                        </w:rPr>
                        <w:t>uences.</w:t>
                      </w:r>
                      <w:r>
                        <w:rPr>
                          <w:rFonts w:ascii="Arial Unicode MS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position w:val="-63"/>
          <w:sz w:val="20"/>
          <w:szCs w:val="20"/>
        </w:rPr>
      </w:r>
    </w:p>
    <w:p>
      <w:pPr>
        <w:spacing w:after="0" w:line="3184" w:lineRule="exact"/>
        <w:rPr>
          <w:rFonts w:ascii="Arial Unicode MS" w:hAnsi="Arial Unicode MS" w:cs="Arial Unicode MS" w:eastAsia="Arial Unicode MS"/>
          <w:sz w:val="20"/>
          <w:szCs w:val="20"/>
        </w:rPr>
        <w:sectPr>
          <w:pgSz w:w="11910" w:h="16840"/>
          <w:pgMar w:top="660" w:bottom="280" w:left="940" w:right="9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tabs>
          <w:tab w:pos="1473" w:val="left" w:leader="none"/>
        </w:tabs>
        <w:spacing w:line="353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pict>
          <v:group style="position:absolute;margin-left:.0pt;margin-top:-33.084774pt;width:595.35pt;height:173.7pt;mso-position-horizontal-relative:page;mso-position-vertical-relative:paragraph;z-index:-142240" coordorigin="0,-662" coordsize="11907,3474">
            <v:shape style="position:absolute;left:0;top:-659;width:11904;height:3471" type="#_x0000_t75" stroked="false">
              <v:imagedata r:id="rId28" o:title=""/>
            </v:shape>
            <v:group style="position:absolute;left:11904;top:-659;width:2;height:3471" coordorigin="11904,-659" coordsize="2,3471">
              <v:shape style="position:absolute;left:11904;top:-659;width:2;height:3471" coordorigin="11904,-659" coordsize="2,3471" path="m11904,2812l11906,2812,11906,-659,11904,-659,11904,2812xe" filled="true" fillcolor="#cfad80" stroked="false">
                <v:path arrowok="t"/>
                <v:fill type="solid"/>
              </v:shape>
            </v:group>
            <v:group style="position:absolute;left:11904;top:-659;width:2;height:3471" coordorigin="11904,-659" coordsize="2,3471">
              <v:shape style="position:absolute;left:11904;top:-659;width:2;height:3471" coordorigin="11904,-659" coordsize="2,3471" path="m11904,2812l11906,2812,11906,-659,11904,-659,11904,2812e" filled="false" stroked="false">
                <v:path arrowok="t"/>
              </v:shape>
            </v:group>
            <v:group style="position:absolute;left:7535;top:986;width:18;height:29" coordorigin="7535,986" coordsize="18,29">
              <v:shape style="position:absolute;left:7535;top:986;width:18;height:29" coordorigin="7535,986" coordsize="18,29" path="m7539,986l7538,994,7536,1003,7535,1015,7552,999,7546,993,7542,990,7539,986xe" filled="true" fillcolor="#cfad80" stroked="false">
                <v:path arrowok="t"/>
                <v:fill type="solid"/>
              </v:shape>
            </v:group>
            <v:group style="position:absolute;left:7538;top:984;width:2;height:2" coordorigin="7538,984" coordsize="2,2">
              <v:shape style="position:absolute;left:7538;top:984;width:2;height:2" coordorigin="7538,984" coordsize="1,2" path="m7538,984l7538,985,7538,985,7538,985,7539,986,7539,984,7538,984xe" filled="true" fillcolor="#cfad80" stroked="false">
                <v:path arrowok="t"/>
                <v:fill type="solid"/>
              </v:shape>
            </v:group>
            <v:group style="position:absolute;left:6461;top:-409;width:57;height:142" coordorigin="6461,-409" coordsize="57,142">
              <v:shape style="position:absolute;left:6461;top:-409;width:57;height:142" coordorigin="6461,-409" coordsize="57,142" path="m6461,-397l6461,-275,6484,-268,6484,-283,6487,-295,6498,-300,6491,-316,6488,-328,6495,-344,6503,-359,6517,-360,6515,-389,6476,-389,6477,-390,6471,-392,6466,-395,6461,-397xe" filled="true" fillcolor="#cfad80" stroked="false">
                <v:path arrowok="t"/>
                <v:fill type="solid"/>
              </v:shape>
              <v:shape style="position:absolute;left:6461;top:-409;width:57;height:142" coordorigin="6461,-409" coordsize="57,142" path="m6495,-409l6476,-389,6515,-389,6514,-396,6510,-396,6508,-396,6505,-396,6503,-398,6501,-400,6498,-403,6497,-406,6495,-409xe" filled="true" fillcolor="#cfad80" stroked="false">
                <v:path arrowok="t"/>
                <v:fill type="solid"/>
              </v:shape>
              <v:shape style="position:absolute;left:6461;top:-409;width:57;height:142" coordorigin="6461,-409" coordsize="57,142" path="m6514,-399l6512,-398,6510,-396,6514,-396,6514,-399xe" filled="true" fillcolor="#cfad80" stroked="false">
                <v:path arrowok="t"/>
                <v:fill type="solid"/>
              </v:shape>
            </v:group>
            <v:group style="position:absolute;left:6461;top:-275;width:24;height:37" coordorigin="6461,-275" coordsize="24,37">
              <v:shape style="position:absolute;left:6461;top:-275;width:24;height:37" coordorigin="6461,-275" coordsize="24,37" path="m6461,-275l6461,-238,6467,-252,6475,-261,6484,-267,6484,-267,6485,-268,6484,-268,6476,-270,6468,-272,6461,-275xe" filled="true" fillcolor="#cfad80" stroked="false">
                <v:path arrowok="t"/>
                <v:fill type="solid"/>
              </v:shape>
              <v:shape style="position:absolute;left:6461;top:-275;width:24;height:37" coordorigin="6461,-275" coordsize="24,37" path="m6484,-267l6484,-267,6484,-267,6484,-267xe" filled="true" fillcolor="#cfad80" stroked="false">
                <v:path arrowok="t"/>
                <v:fill type="solid"/>
              </v:shape>
            </v:group>
            <v:group style="position:absolute;left:6461;top:-181;width:11;height:25" coordorigin="6461,-181" coordsize="11,25">
              <v:shape style="position:absolute;left:6461;top:-181;width:11;height:25" coordorigin="6461,-181" coordsize="11,25" path="m6461,-181l6461,-159,6462,-159,6464,-158,6468,-156,6466,-166,6471,-179,6461,-181xe" filled="true" fillcolor="#cfad80" stroked="false">
                <v:path arrowok="t"/>
                <v:fill type="solid"/>
              </v:shape>
            </v:group>
            <v:group style="position:absolute;left:6933;top:-454;width:41;height:106" coordorigin="6933,-454" coordsize="41,106">
              <v:shape style="position:absolute;left:6933;top:-454;width:41;height:106" coordorigin="6933,-454" coordsize="41,106" path="m6954,-454l6948,-449,6942,-443,6936,-436,6939,-417,6937,-398,6933,-378,6939,-373,6944,-368,6940,-356,6938,-349,6954,-349,6947,-383,6960,-383,6960,-383,6964,-390,6968,-397,6968,-417,6954,-454xe" filled="true" fillcolor="#cfad80" stroked="false">
                <v:path arrowok="t"/>
                <v:fill type="solid"/>
              </v:shape>
              <v:shape style="position:absolute;left:6933;top:-454;width:41;height:106" coordorigin="6933,-454" coordsize="41,106" path="m6960,-383l6947,-383,6957,-372,6964,-364,6971,-356,6973,-359,6973,-360,6969,-367,6965,-374,6960,-383xe" filled="true" fillcolor="#cfad80" stroked="false">
                <v:path arrowok="t"/>
                <v:fill type="solid"/>
              </v:shape>
            </v:group>
            <v:group style="position:absolute;left:6563;top:-490;width:44;height:128" coordorigin="6563,-490" coordsize="44,128">
              <v:shape style="position:absolute;left:6563;top:-490;width:44;height:128" coordorigin="6563,-490" coordsize="44,128" path="m6589,-490l6571,-480,6573,-461,6572,-442,6570,-424,6569,-402,6563,-386,6565,-380,6567,-374,6571,-363,6575,-379,6577,-389,6581,-410,6578,-424,6597,-427,6595,-443,6592,-453,6590,-461,6584,-468,6590,-477,6593,-480,6606,-480,6607,-481,6607,-489,6589,-490xe" filled="true" fillcolor="#cfad80" stroked="false">
                <v:path arrowok="t"/>
                <v:fill type="solid"/>
              </v:shape>
              <v:shape style="position:absolute;left:6563;top:-490;width:44;height:128" coordorigin="6563,-490" coordsize="44,128" path="m6606,-480l6593,-480,6598,-478,6602,-479,6605,-480,6606,-480xe" filled="true" fillcolor="#cfad80" stroked="false">
                <v:path arrowok="t"/>
                <v:fill type="solid"/>
              </v:shape>
            </v:group>
            <v:group style="position:absolute;left:10809;top:556;width:50;height:77" coordorigin="10809,556" coordsize="50,77">
              <v:shape style="position:absolute;left:10809;top:556;width:50;height:77" coordorigin="10809,556" coordsize="50,77" path="m10814,556l10809,566,10811,575,10826,632,10849,630,10849,623,10834,616,10843,606,10849,600,10858,590,10844,587,10844,585,10828,585,10823,574,10814,556xe" filled="true" fillcolor="#cfad80" stroked="false">
                <v:path arrowok="t"/>
                <v:fill type="solid"/>
              </v:shape>
              <v:shape style="position:absolute;left:10809;top:556;width:50;height:77" coordorigin="10809,556" coordsize="50,77" path="m10842,560l10836,571,10832,578,10828,585,10844,585,10844,580,10843,571,10842,560xe" filled="true" fillcolor="#cfad80" stroked="false">
                <v:path arrowok="t"/>
                <v:fill type="solid"/>
              </v:shape>
            </v:group>
            <v:group style="position:absolute;left:6524;top:-318;width:41;height:84" coordorigin="6524,-318" coordsize="41,84">
              <v:shape style="position:absolute;left:6524;top:-318;width:41;height:84" coordorigin="6524,-318" coordsize="41,84" path="m6560,-318l6549,-317,6538,-303,6537,-289,6543,-266,6540,-261,6537,-256,6530,-248,6527,-245,6524,-240,6531,-235,6537,-245,6549,-276,6553,-293,6564,-302,6561,-312,6560,-318xe" filled="true" fillcolor="#cfad80" stroked="false">
                <v:path arrowok="t"/>
                <v:fill type="solid"/>
              </v:shape>
            </v:group>
            <v:group style="position:absolute;left:9902;top:167;width:33;height:68" coordorigin="9902,167" coordsize="33,68">
              <v:shape style="position:absolute;left:9902;top:167;width:33;height:68" coordorigin="9902,167" coordsize="33,68" path="m9928,191l9902,191,9907,192,9919,193,9915,205,9912,216,9910,231,9918,235,9924,221,9926,219,9934,219,9934,212,9928,196,9928,191xe" filled="true" fillcolor="#cfad80" stroked="false">
                <v:path arrowok="t"/>
                <v:fill type="solid"/>
              </v:shape>
              <v:shape style="position:absolute;left:9902;top:167;width:33;height:68" coordorigin="9902,167" coordsize="33,68" path="m9934,219l9926,219,9931,223,9933,225,9934,219xe" filled="true" fillcolor="#cfad80" stroked="false">
                <v:path arrowok="t"/>
                <v:fill type="solid"/>
              </v:shape>
              <v:shape style="position:absolute;left:9902;top:167;width:33;height:68" coordorigin="9902,167" coordsize="33,68" path="m9902,191l9902,192,9902,192,9902,191,9928,191,9902,191,9902,191xe" filled="true" fillcolor="#cfad80" stroked="false">
                <v:path arrowok="t"/>
                <v:fill type="solid"/>
              </v:shape>
              <v:shape style="position:absolute;left:9902;top:167;width:33;height:68" coordorigin="9902,167" coordsize="33,68" path="m9912,167l9908,177,9907,177,9906,180,9903,189,9903,190,9902,190,9902,191,9928,191,9928,173,9917,167,9912,167xe" filled="true" fillcolor="#cfad80" stroked="false">
                <v:path arrowok="t"/>
                <v:fill type="solid"/>
              </v:shape>
            </v:group>
            <v:group style="position:absolute;left:7497;top:948;width:41;height:70" coordorigin="7497,948" coordsize="41,70">
              <v:shape style="position:absolute;left:7497;top:948;width:41;height:70" coordorigin="7497,948" coordsize="41,70" path="m7511,965l7504,970,7502,981,7497,992,7507,1001,7515,1008,7525,1017,7526,998,7529,984,7538,984,7536,975,7520,975,7516,972,7511,965xe" filled="true" fillcolor="#cfad80" stroked="false">
                <v:path arrowok="t"/>
                <v:fill type="solid"/>
              </v:shape>
              <v:shape style="position:absolute;left:7497;top:948;width:41;height:70" coordorigin="7497,948" coordsize="41,70" path="m7538,984l7529,984,7538,985,7538,984xe" filled="true" fillcolor="#cfad80" stroked="false">
                <v:path arrowok="t"/>
                <v:fill type="solid"/>
              </v:shape>
              <v:shape style="position:absolute;left:7497;top:948;width:41;height:70" coordorigin="7497,948" coordsize="41,70" path="m7521,948l7524,965,7520,975,7536,975,7536,973,7534,962,7531,951,7521,948xe" filled="true" fillcolor="#cfad80" stroked="false">
                <v:path arrowok="t"/>
                <v:fill type="solid"/>
              </v:shape>
            </v:group>
            <v:group style="position:absolute;left:7010;top:167;width:32;height:50" coordorigin="7010,167" coordsize="32,50">
              <v:shape style="position:absolute;left:7010;top:167;width:32;height:50" coordorigin="7010,167" coordsize="32,50" path="m7031,167l7021,169,7013,171,7010,194,7015,201,7021,209,7027,217,7028,216,7041,203,7041,190,7031,167xe" filled="true" fillcolor="#cfad80" stroked="false">
                <v:path arrowok="t"/>
                <v:fill type="solid"/>
              </v:shape>
            </v:group>
            <v:group style="position:absolute;left:10543;top:576;width:24;height:60" coordorigin="10543,576" coordsize="24,60">
              <v:shape style="position:absolute;left:10543;top:576;width:24;height:60" coordorigin="10543,576" coordsize="24,60" path="m10553,576l10550,589,10547,601,10543,615,10567,635,10567,601,10563,585,10553,576xe" filled="true" fillcolor="#cfad80" stroked="false">
                <v:path arrowok="t"/>
                <v:fill type="solid"/>
              </v:shape>
            </v:group>
            <v:group style="position:absolute;left:6654;top:-618;width:28;height:51" coordorigin="6654,-618" coordsize="28,51">
              <v:shape style="position:absolute;left:6654;top:-618;width:28;height:51" coordorigin="6654,-618" coordsize="28,51" path="m6667,-618l6654,-613,6657,-607,6660,-602,6663,-588,6663,-579,6664,-567,6671,-579,6676,-588,6682,-596,6678,-604,6667,-618xe" filled="true" fillcolor="#cfad80" stroked="false">
                <v:path arrowok="t"/>
                <v:fill type="solid"/>
              </v:shape>
            </v:group>
            <v:group style="position:absolute;left:7261;top:1046;width:26;height:44" coordorigin="7261,1046" coordsize="26,44">
              <v:shape style="position:absolute;left:7261;top:1046;width:26;height:44" coordorigin="7261,1046" coordsize="26,44" path="m7271,1046l7263,1055,7261,1073,7267,1090,7273,1083,7279,1076,7287,1068,7281,1055,7276,1051,7271,1046xe" filled="true" fillcolor="#cfad80" stroked="false">
                <v:path arrowok="t"/>
                <v:fill type="solid"/>
              </v:shape>
            </v:group>
            <v:group style="position:absolute;left:6544;top:-110;width:33;height:39" coordorigin="6544,-110" coordsize="33,39">
              <v:shape style="position:absolute;left:6544;top:-110;width:33;height:39" coordorigin="6544,-110" coordsize="33,39" path="m6573,-110l6568,-102,6556,-94,6544,-83,6560,-72,6572,-79,6576,-85,6576,-87,6573,-110xe" filled="true" fillcolor="#cfad80" stroked="false">
                <v:path arrowok="t"/>
                <v:fill type="solid"/>
              </v:shape>
            </v:group>
            <v:group style="position:absolute;left:10894;top:556;width:24;height:32" coordorigin="10894,556" coordsize="24,32">
              <v:shape style="position:absolute;left:10894;top:556;width:24;height:32" coordorigin="10894,556" coordsize="24,32" path="m10904,556l10894,571,10899,576,10903,581,10909,587,10914,579,10918,570,10915,560,10904,556xe" filled="true" fillcolor="#cfad80" stroked="false">
                <v:path arrowok="t"/>
                <v:fill type="solid"/>
              </v:shape>
            </v:group>
            <v:group style="position:absolute;left:7328;top:993;width:24;height:31" coordorigin="7328,993" coordsize="24,31">
              <v:shape style="position:absolute;left:7328;top:993;width:24;height:31" coordorigin="7328,993" coordsize="24,31" path="m7339,993l7328,1001,7334,1008,7346,1023,7346,1023,7352,1014,7348,1007,7339,993xe" filled="true" fillcolor="#cfad80" stroked="false">
                <v:path arrowok="t"/>
                <v:fill type="solid"/>
              </v:shape>
            </v:group>
            <v:group style="position:absolute;left:6507;top:-342;width:20;height:39" coordorigin="6507,-342" coordsize="20,39">
              <v:shape style="position:absolute;left:6507;top:-342;width:20;height:39" coordorigin="6507,-342" coordsize="20,39" path="m6513,-342l6507,-324,6510,-304,6527,-304,6527,-305,6520,-326,6513,-342xe" filled="true" fillcolor="#cfad80" stroked="false">
                <v:path arrowok="t"/>
                <v:fill type="solid"/>
              </v:shape>
            </v:group>
            <v:group style="position:absolute;left:6585;top:264;width:19;height:33" coordorigin="6585,264" coordsize="19,33">
              <v:shape style="position:absolute;left:6585;top:264;width:19;height:33" coordorigin="6585,264" coordsize="19,33" path="m6594,264l6587,265,6587,268,6585,276,6586,286,6586,295,6588,296,6590,296,6591,297,6599,286,6604,279,6601,274,6600,267,6598,266,6594,264xe" filled="true" fillcolor="#cfad80" stroked="false">
                <v:path arrowok="t"/>
                <v:fill type="solid"/>
              </v:shape>
            </v:group>
            <v:group style="position:absolute;left:6541;top:-160;width:11;height:40" coordorigin="6541,-160" coordsize="11,40">
              <v:shape style="position:absolute;left:6541;top:-160;width:11;height:40" coordorigin="6541,-160" coordsize="11,40" path="m6551,-160l6541,-151,6542,-132,6551,-121,6551,-160xe" filled="true" fillcolor="#cfad80" stroked="false">
                <v:path arrowok="t"/>
                <v:fill type="solid"/>
              </v:shape>
            </v:group>
            <v:group style="position:absolute;left:6893;top:-557;width:21;height:32" coordorigin="6893,-557" coordsize="21,32">
              <v:shape style="position:absolute;left:6893;top:-557;width:21;height:32" coordorigin="6893,-557" coordsize="21,32" path="m6893,-557l6895,-532,6900,-526,6913,-536,6901,-549,6893,-557xe" filled="true" fillcolor="#cfad80" stroked="false">
                <v:path arrowok="t"/>
                <v:fill type="solid"/>
              </v:shape>
            </v:group>
            <v:group style="position:absolute;left:7049;top:104;width:9;height:40" coordorigin="7049,104" coordsize="9,40">
              <v:shape style="position:absolute;left:7049;top:104;width:9;height:40" coordorigin="7049,104" coordsize="9,40" path="m7053,104l7052,106,7049,129,7053,143,7057,125,7053,104xe" filled="true" fillcolor="#cfad80" stroked="false">
                <v:path arrowok="t"/>
                <v:fill type="solid"/>
              </v:shape>
            </v:group>
            <v:group style="position:absolute;left:7615;top:957;width:24;height:34" coordorigin="7615,957" coordsize="24,34">
              <v:shape style="position:absolute;left:7615;top:957;width:24;height:34" coordorigin="7615,957" coordsize="24,34" path="m7623,957l7620,970,7615,982,7622,986,7627,988,7631,991,7638,978,7636,967,7630,963,7623,957xe" filled="true" fillcolor="#cfad80" stroked="false">
                <v:path arrowok="t"/>
                <v:fill type="solid"/>
              </v:shape>
            </v:group>
            <v:group style="position:absolute;left:11066;top:575;width:22;height:44" coordorigin="11066,575" coordsize="22,44">
              <v:shape style="position:absolute;left:11066;top:575;width:22;height:44" coordorigin="11066,575" coordsize="22,44" path="m11075,575l11069,591,11066,600,11069,607,11082,618,11083,602,11088,592,11080,590,11075,575xe" filled="true" fillcolor="#cfad80" stroked="false">
                <v:path arrowok="t"/>
                <v:fill type="solid"/>
              </v:shape>
            </v:group>
            <v:group style="position:absolute;left:6529;top:-393;width:14;height:27" coordorigin="6529,-393" coordsize="14,27">
              <v:shape style="position:absolute;left:6529;top:-393;width:14;height:27" coordorigin="6529,-393" coordsize="14,27" path="m6529,-393l6529,-367,6540,-367,6542,-379,6543,-392,6541,-393,6529,-393xe" filled="true" fillcolor="#cfad80" stroked="false">
                <v:path arrowok="t"/>
                <v:fill type="solid"/>
              </v:shape>
            </v:group>
            <v:group style="position:absolute;left:7628;top:932;width:26;height:25" coordorigin="7628,932" coordsize="26,25">
              <v:shape style="position:absolute;left:7628;top:932;width:26;height:25" coordorigin="7628,932" coordsize="26,25" path="m7653,932l7628,932,7634,943,7638,948,7642,956,7645,950,7648,944,7653,932xe" filled="true" fillcolor="#cfad80" stroked="false">
                <v:path arrowok="t"/>
                <v:fill type="solid"/>
              </v:shape>
            </v:group>
            <v:group style="position:absolute;left:6916;top:-552;width:20;height:30" coordorigin="6916,-552" coordsize="20,30">
              <v:shape style="position:absolute;left:6916;top:-552;width:20;height:30" coordorigin="6916,-552" coordsize="20,30" path="m6916,-551l6920,-533,6924,-523,6935,-528,6934,-549,6926,-549,6916,-551xe" filled="true" fillcolor="#cfad80" stroked="false">
                <v:path arrowok="t"/>
                <v:fill type="solid"/>
              </v:shape>
              <v:shape style="position:absolute;left:6916;top:-552;width:20;height:30" coordorigin="6916,-552" coordsize="20,30" path="m6934,-552l6926,-549,6934,-549,6934,-552xe" filled="true" fillcolor="#cfad80" stroked="false">
                <v:path arrowok="t"/>
                <v:fill type="solid"/>
              </v:shape>
            </v:group>
            <v:group style="position:absolute;left:10382;top:2027;width:9;height:37" coordorigin="10382,2027" coordsize="9,37">
              <v:shape style="position:absolute;left:10382;top:2027;width:9;height:37" coordorigin="10382,2027" coordsize="9,37" path="m10387,2027l10384,2034,10382,2052,10390,2064,10390,2054,10389,2043,10387,2027xe" filled="true" fillcolor="#cfad80" stroked="false">
                <v:path arrowok="t"/>
                <v:fill type="solid"/>
              </v:shape>
            </v:group>
            <v:group style="position:absolute;left:6997;top:286;width:17;height:34" coordorigin="6997,286" coordsize="17,34">
              <v:shape style="position:absolute;left:6997;top:286;width:17;height:34" coordorigin="6997,286" coordsize="17,34" path="m7005,286l7001,295,6997,301,6997,306,6998,319,7004,320,7013,313,7010,304,7008,297,7005,286xe" filled="true" fillcolor="#cfad80" stroked="false">
                <v:path arrowok="t"/>
                <v:fill type="solid"/>
              </v:shape>
            </v:group>
            <v:group style="position:absolute;left:7904;top:1416;width:21;height:28" coordorigin="7904,1416" coordsize="21,28">
              <v:shape style="position:absolute;left:7904;top:1416;width:21;height:28" coordorigin="7904,1416" coordsize="21,28" path="m7912,1416l7904,1428,7909,1444,7915,1440,7925,1435,7916,1427,7912,1416xe" filled="true" fillcolor="#cfad80" stroked="false">
                <v:path arrowok="t"/>
                <v:fill type="solid"/>
              </v:shape>
            </v:group>
            <v:group style="position:absolute;left:10534;top:558;width:8;height:34" coordorigin="10534,558" coordsize="8,34">
              <v:shape style="position:absolute;left:10534;top:558;width:8;height:34" coordorigin="10534,558" coordsize="8,34" path="m10539,558l10534,574,10542,592,10539,558xe" filled="true" fillcolor="#cfad80" stroked="false">
                <v:path arrowok="t"/>
                <v:fill type="solid"/>
              </v:shape>
            </v:group>
            <v:group style="position:absolute;left:10125;top:15;width:16;height:27" coordorigin="10125,15" coordsize="16,27">
              <v:shape style="position:absolute;left:10125;top:15;width:16;height:27" coordorigin="10125,15" coordsize="16,27" path="m10128,15l10127,18,10125,19,10125,37,10129,41,10141,35,10135,26,10132,20,10128,15xe" filled="true" fillcolor="#cfad80" stroked="false">
                <v:path arrowok="t"/>
                <v:fill type="solid"/>
              </v:shape>
            </v:group>
            <v:group style="position:absolute;left:11378;top:488;width:12;height:30" coordorigin="11378,488" coordsize="12,30">
              <v:shape style="position:absolute;left:11378;top:488;width:12;height:30" coordorigin="11378,488" coordsize="12,30" path="m11378,488l11380,499,11383,517,11389,496,11378,488xe" filled="true" fillcolor="#cfad80" stroked="false">
                <v:path arrowok="t"/>
                <v:fill type="solid"/>
              </v:shape>
            </v:group>
            <v:group style="position:absolute;left:6655;top:-659;width:19;height:23" coordorigin="6655,-659" coordsize="19,23">
              <v:shape style="position:absolute;left:6655;top:-659;width:19;height:23" coordorigin="6655,-659" coordsize="19,23" path="m6666,-656l6662,-648,6659,-642,6655,-633,6674,-633,6671,-642,6668,-656,6666,-656e" filled="true" fillcolor="#cfad80" stroked="false">
                <v:path arrowok="t"/>
                <v:fill type="solid"/>
              </v:shape>
            </v:group>
            <v:group style="position:absolute;left:6884;top:-595;width:19;height:27" coordorigin="6884,-595" coordsize="19,27">
              <v:shape style="position:absolute;left:6884;top:-595;width:19;height:27" coordorigin="6884,-595" coordsize="19,27" path="m6900,-595l6894,-587,6884,-573,6896,-569,6902,-569,6900,-595xe" filled="true" fillcolor="#cfad80" stroked="false">
                <v:path arrowok="t"/>
                <v:fill type="solid"/>
              </v:shape>
            </v:group>
            <v:group style="position:absolute;left:7564;top:930;width:20;height:27" coordorigin="7564,930" coordsize="20,27">
              <v:shape style="position:absolute;left:7564;top:930;width:20;height:27" coordorigin="7564,930" coordsize="20,27" path="m7583,930l7577,935,7564,948,7581,957,7582,939,7583,930xe" filled="true" fillcolor="#cfad80" stroked="false">
                <v:path arrowok="t"/>
                <v:fill type="solid"/>
              </v:shape>
            </v:group>
            <v:group style="position:absolute;left:8632;top:2002;width:17;height:25" coordorigin="8632,2002" coordsize="17,25">
              <v:shape style="position:absolute;left:8632;top:2002;width:17;height:25" coordorigin="8632,2002" coordsize="17,25" path="m8648,2022l8642,2022,8646,2027,8647,2025,8648,2022xe" filled="true" fillcolor="#cfad80" stroked="false">
                <v:path arrowok="t"/>
                <v:fill type="solid"/>
              </v:shape>
              <v:shape style="position:absolute;left:8632;top:2002;width:17;height:25" coordorigin="8632,2002" coordsize="17,25" path="m8632,2002l8634,2025,8642,2022,8648,2022,8648,2019,8632,2002xe" filled="true" fillcolor="#cfad80" stroked="false">
                <v:path arrowok="t"/>
                <v:fill type="solid"/>
              </v:shape>
            </v:group>
            <v:group style="position:absolute;left:7571;top:1005;width:15;height:17" coordorigin="7571,1005" coordsize="15,17">
              <v:shape style="position:absolute;left:7571;top:1005;width:15;height:17" coordorigin="7571,1005" coordsize="15,17" path="m7579,1005l7571,1019,7577,1020,7581,1021,7585,1015,7579,1005xe" filled="true" fillcolor="#cfad80" stroked="false">
                <v:path arrowok="t"/>
                <v:fill type="solid"/>
              </v:shape>
            </v:group>
            <v:group style="position:absolute;left:6973;top:37;width:10;height:33" coordorigin="6973,37" coordsize="10,33">
              <v:shape style="position:absolute;left:6973;top:37;width:10;height:33" coordorigin="6973,37" coordsize="10,33" path="m6973,37l6975,53,6975,61,6976,70,6983,58,6973,37xe" filled="true" fillcolor="#cfad80" stroked="false">
                <v:path arrowok="t"/>
                <v:fill type="solid"/>
              </v:shape>
            </v:group>
            <v:group style="position:absolute;left:6594;top:433;width:15;height:16" coordorigin="6594,433" coordsize="15,16">
              <v:shape style="position:absolute;left:6594;top:433;width:15;height:16" coordorigin="6594,433" coordsize="15,16" path="m6594,433l6594,434,6601,448,6608,435,6594,433xe" filled="true" fillcolor="#cfad80" stroked="false">
                <v:path arrowok="t"/>
                <v:fill type="solid"/>
              </v:shape>
            </v:group>
            <v:group style="position:absolute;left:8088;top:2301;width:11;height:30" coordorigin="8088,2301" coordsize="11,30">
              <v:shape style="position:absolute;left:8088;top:2301;width:11;height:30" coordorigin="8088,2301" coordsize="11,30" path="m8088,2301l8088,2330,8090,2330,8092,2330,8095,2320,8099,2310,8088,2301xe" filled="true" fillcolor="#cfad80" stroked="false">
                <v:path arrowok="t"/>
                <v:fill type="solid"/>
              </v:shape>
              <v:shape style="position:absolute;left:8088;top:2301;width:11;height:30" coordorigin="8088,2301" coordsize="11,30" path="m8092,2330l8090,2330,8092,2330,8092,2330xe" filled="true" fillcolor="#cfad80" stroked="false">
                <v:path arrowok="t"/>
                <v:fill type="solid"/>
              </v:shape>
            </v:group>
            <v:group style="position:absolute;left:8870;top:-589;width:13;height:34" coordorigin="8870,-589" coordsize="13,34">
              <v:shape style="position:absolute;left:8870;top:-589;width:13;height:34" coordorigin="8870,-589" coordsize="13,34" path="m8880,-589l8875,-575,8870,-560,8871,-558,8872,-557,8874,-555,8876,-563,8883,-567,8880,-589xe" filled="true" fillcolor="#cfad80" stroked="false">
                <v:path arrowok="t"/>
                <v:fill type="solid"/>
              </v:shape>
            </v:group>
            <v:group style="position:absolute;left:11896;top:2174;width:10;height:30" coordorigin="11896,2174" coordsize="10,30">
              <v:shape style="position:absolute;left:11896;top:2174;width:10;height:30" coordorigin="11896,2174" coordsize="10,30" path="m11904,2174l11901,2185,11900,2191,11896,2204,11905,2198,11905,2179,11904,2174xe" filled="true" fillcolor="#cfad80" stroked="false">
                <v:path arrowok="t"/>
                <v:fill type="solid"/>
              </v:shape>
            </v:group>
            <v:group style="position:absolute;left:11020;top:299;width:15;height:31" coordorigin="11020,299" coordsize="15,31">
              <v:shape style="position:absolute;left:11020;top:299;width:15;height:31" coordorigin="11020,299" coordsize="15,31" path="m11025,299l11023,301,11020,305,11023,312,11025,319,11030,330,11034,309,11028,305,11025,299xe" filled="true" fillcolor="#cfad80" stroked="false">
                <v:path arrowok="t"/>
                <v:fill type="solid"/>
              </v:shape>
            </v:group>
            <v:group style="position:absolute;left:10440;top:240;width:11;height:27" coordorigin="10440,240" coordsize="11,27">
              <v:shape style="position:absolute;left:10440;top:240;width:11;height:27" coordorigin="10440,240" coordsize="11,27" path="m10448,240l10440,254,10445,260,10451,266,10450,252,10448,240xe" filled="true" fillcolor="#cfad80" stroked="false">
                <v:path arrowok="t"/>
                <v:fill type="solid"/>
              </v:shape>
            </v:group>
            <v:group style="position:absolute;left:9002;top:2037;width:16;height:24" coordorigin="9002,2037" coordsize="16,24">
              <v:shape style="position:absolute;left:9002;top:2037;width:16;height:24" coordorigin="9002,2037" coordsize="16,24" path="m9009,2037l9009,2037,9007,2043,9005,2050,9002,2056,9003,2058,9004,2059,9005,2060,9012,2050,9018,2042,9012,2039,9009,2037xe" filled="true" fillcolor="#cfad80" stroked="false">
                <v:path arrowok="t"/>
                <v:fill type="solid"/>
              </v:shape>
            </v:group>
            <v:group style="position:absolute;left:7329;top:1045;width:11;height:25" coordorigin="7329,1045" coordsize="11,25">
              <v:shape style="position:absolute;left:7329;top:1045;width:11;height:25" coordorigin="7329,1045" coordsize="11,25" path="m7336,1045l7334,1047,7333,1049,7331,1051,7331,1054,7329,1059,7329,1062,7330,1065,7333,1070,7334,1070,7336,1069,7339,1064,7339,1056,7337,1051,7336,1045xe" filled="true" fillcolor="#cfad80" stroked="false">
                <v:path arrowok="t"/>
                <v:fill type="solid"/>
              </v:shape>
            </v:group>
            <v:group style="position:absolute;left:7348;top:28;width:8;height:21" coordorigin="7348,28" coordsize="8,21">
              <v:shape style="position:absolute;left:7348;top:28;width:8;height:21" coordorigin="7348,28" coordsize="8,21" path="m7353,28l7351,30,7349,31,7348,32,7349,37,7351,43,7352,48,7353,48,7354,47,7355,47,7354,41,7353,28xe" filled="true" fillcolor="#cfad80" stroked="false">
                <v:path arrowok="t"/>
                <v:fill type="solid"/>
              </v:shape>
            </v:group>
            <v:group style="position:absolute;left:6584;top:160;width:11;height:34" coordorigin="6584,160" coordsize="11,34">
              <v:shape style="position:absolute;left:6584;top:160;width:11;height:34" coordorigin="6584,160" coordsize="11,34" path="m6595,160l6587,171,6584,178,6594,193,6594,180,6594,171,6595,160xe" filled="true" fillcolor="#cfad80" stroked="false">
                <v:path arrowok="t"/>
                <v:fill type="solid"/>
              </v:shape>
            </v:group>
            <v:group style="position:absolute;left:6567;top:405;width:12;height:19" coordorigin="6567,405" coordsize="12,19">
              <v:shape style="position:absolute;left:6567;top:405;width:12;height:19" coordorigin="6567,405" coordsize="12,19" path="m6569,405l6568,407,6568,408,6567,409,6568,413,6568,419,6570,422,6571,424,6574,423,6577,423,6577,421,6578,419,6578,416,6575,413,6572,409,6569,405xe" filled="true" fillcolor="#cfad80" stroked="false">
                <v:path arrowok="t"/>
                <v:fill type="solid"/>
              </v:shape>
              <v:shape style="position:absolute;left:6567;top:405;width:12;height:19" coordorigin="6567,405" coordsize="12,19" path="m6577,423l6574,423,6577,424,6577,423xe" filled="true" fillcolor="#cfad80" stroked="false">
                <v:path arrowok="t"/>
                <v:fill type="solid"/>
              </v:shape>
            </v:group>
            <v:group style="position:absolute;left:7905;top:1488;width:12;height:18" coordorigin="7905,1488" coordsize="12,18">
              <v:shape style="position:absolute;left:7905;top:1488;width:12;height:18" coordorigin="7905,1488" coordsize="12,18" path="m7907,1488l7907,1490,7905,1493,7911,1502,7914,1506,7916,1502,7916,1500,7914,1496,7910,1492,7907,1488xe" filled="true" fillcolor="#cfad80" stroked="false">
                <v:path arrowok="t"/>
                <v:fill type="solid"/>
              </v:shape>
            </v:group>
            <v:group style="position:absolute;left:10327;top:2077;width:9;height:19" coordorigin="10327,2077" coordsize="9,19">
              <v:shape style="position:absolute;left:10327;top:2077;width:9;height:19" coordorigin="10327,2077" coordsize="9,19" path="m10331,2077l10328,2080,10327,2081,10329,2086,10331,2091,10332,2096,10333,2095,10335,2093,10334,2088,10333,2083,10331,2077xe" filled="true" fillcolor="#cfad80" stroked="false">
                <v:path arrowok="t"/>
                <v:fill type="solid"/>
              </v:shape>
            </v:group>
            <v:group style="position:absolute;left:11813;top:2195;width:10;height:21" coordorigin="11813,2195" coordsize="10,21">
              <v:shape style="position:absolute;left:11813;top:2195;width:10;height:21" coordorigin="11813,2195" coordsize="10,21" path="m11816,2195l11815,2196,11814,2197,11813,2199,11816,2205,11817,2210,11820,2215,11821,2213,11822,2211,11823,2209,11820,2204,11818,2200,11816,2195xe" filled="true" fillcolor="#cfad80" stroked="false">
                <v:path arrowok="t"/>
                <v:fill type="solid"/>
              </v:shape>
            </v:group>
            <v:group style="position:absolute;left:10197;top:-273;width:8;height:16" coordorigin="10197,-273" coordsize="8,16">
              <v:shape style="position:absolute;left:10197;top:-273;width:8;height:16" coordorigin="10197,-273" coordsize="8,16" path="m10200,-273l10199,-271,10197,-268,10197,-263,10199,-260,10200,-258,10201,-259,10205,-265,10201,-271,10200,-273xe" filled="true" fillcolor="#cfad80" stroked="false">
                <v:path arrowok="t"/>
                <v:fill type="solid"/>
              </v:shape>
            </v:group>
            <v:group style="position:absolute;left:6826;top:-389;width:11;height:19" coordorigin="6826,-389" coordsize="11,19">
              <v:shape style="position:absolute;left:6826;top:-389;width:11;height:19" coordorigin="6826,-389" coordsize="11,19" path="m6833,-389l6832,-388,6830,-385,6828,-380,6826,-376,6827,-374,6829,-370,6832,-374,6834,-378,6836,-382,6835,-385,6833,-389xe" filled="true" fillcolor="#cfad80" stroked="false">
                <v:path arrowok="t"/>
                <v:fill type="solid"/>
              </v:shape>
            </v:group>
            <v:group style="position:absolute;left:6997;top:187;width:11;height:17" coordorigin="6997,187" coordsize="11,17">
              <v:shape style="position:absolute;left:6997;top:187;width:11;height:17" coordorigin="6997,187" coordsize="11,17" path="m7005,187l7002,191,7000,195,6997,199,6999,204,7000,203,7003,200,7005,196,7008,193,7006,189,7005,187xe" filled="true" fillcolor="#cfad80" stroked="false">
                <v:path arrowok="t"/>
                <v:fill type="solid"/>
              </v:shape>
            </v:group>
            <v:group style="position:absolute;left:6602;top:-35;width:12;height:18" coordorigin="6602,-35" coordsize="12,18">
              <v:shape style="position:absolute;left:6602;top:-35;width:12;height:18" coordorigin="6602,-35" coordsize="12,18" path="m6611,-35l6608,-32,6605,-29,6602,-25,6602,-23,6604,-18,6613,-28,6612,-33,6611,-35xe" filled="true" fillcolor="#cfad80" stroked="false">
                <v:path arrowok="t"/>
                <v:fill type="solid"/>
              </v:shape>
            </v:group>
            <v:group style="position:absolute;left:6909;top:-659;width:5;height:19" coordorigin="6909,-659" coordsize="5,19">
              <v:shape style="position:absolute;left:6909;top:-659;width:5;height:19" coordorigin="6909,-659" coordsize="5,19" path="m6914,-659l6909,-659,6909,-641,6912,-641,6913,-648,6914,-656,6914,-659xe" filled="true" fillcolor="#cfad80" stroked="false">
                <v:path arrowok="t"/>
                <v:fill type="solid"/>
              </v:shape>
            </v:group>
            <v:group style="position:absolute;left:10804;top:765;width:12;height:13" coordorigin="10804,765" coordsize="12,13">
              <v:shape style="position:absolute;left:10804;top:765;width:12;height:13" coordorigin="10804,765" coordsize="12,13" path="m10814,765l10813,765,10810,766,10807,767,10804,769,10805,772,10805,775,10805,777,10815,773,10815,770,10814,765xe" filled="true" fillcolor="#cfad80" stroked="false">
                <v:path arrowok="t"/>
                <v:fill type="solid"/>
              </v:shape>
            </v:group>
            <v:group style="position:absolute;left:7620;top:1097;width:10;height:16" coordorigin="7620,1097" coordsize="10,16">
              <v:shape style="position:absolute;left:7620;top:1097;width:10;height:16" coordorigin="7620,1097" coordsize="10,16" path="m7625,1097l7625,1098,7623,1100,7621,1103,7620,1108,7623,1113,7626,1111,7627,1108,7630,1104,7627,1101,7625,1097xe" filled="true" fillcolor="#cfad80" stroked="false">
                <v:path arrowok="t"/>
                <v:fill type="solid"/>
              </v:shape>
            </v:group>
            <v:group style="position:absolute;left:7374;top:1058;width:10;height:20" coordorigin="7374,1058" coordsize="10,20">
              <v:shape style="position:absolute;left:7374;top:1058;width:10;height:20" coordorigin="7374,1058" coordsize="10,20" path="m7375,1058l7374,1066,7375,1078,7384,1059,7375,1058xe" filled="true" fillcolor="#cfad80" stroked="false">
                <v:path arrowok="t"/>
                <v:fill type="solid"/>
              </v:shape>
            </v:group>
            <v:group style="position:absolute;left:6524;top:-190;width:2;height:2" coordorigin="6524,-190" coordsize="2,2">
              <v:shape style="position:absolute;left:6524;top:-190;width:2;height:2" coordorigin="6524,-190" coordsize="1,2" path="m6525,-190l6524,-189,6524,-190,6525,-190xe" filled="true" fillcolor="#cfad80" stroked="false">
                <v:path arrowok="t"/>
                <v:fill type="solid"/>
              </v:shape>
            </v:group>
            <v:group style="position:absolute;left:6523;top:-189;width:7;height:19" coordorigin="6523,-189" coordsize="7,19">
              <v:shape style="position:absolute;left:6523;top:-189;width:7;height:19" coordorigin="6523,-189" coordsize="7,19" path="m6525,-189l6524,-186,6523,-183,6523,-180,6524,-177,6526,-174,6527,-170,6528,-172,6530,-173,6530,-177,6529,-181,6527,-185,6526,-187,6525,-189xe" filled="true" fillcolor="#cfad80" stroked="false">
                <v:path arrowok="t"/>
                <v:fill type="solid"/>
              </v:shape>
            </v:group>
            <v:group style="position:absolute;left:6556;top:-285;width:27;height:52" coordorigin="6556,-285" coordsize="27,52">
              <v:shape style="position:absolute;left:6556;top:-285;width:27;height:52" coordorigin="6556,-285" coordsize="27,52" path="m6567,-272l6561,-255,6558,-244,6565,-237,6573,-233,6583,-248,6577,-256,6572,-264,6567,-272xe" filled="true" fillcolor="#cfad80" stroked="false">
                <v:path arrowok="t"/>
                <v:fill type="solid"/>
              </v:shape>
              <v:shape style="position:absolute;left:6556;top:-285;width:27;height:52" coordorigin="6556,-285" coordsize="27,52" path="m6561,-285l6556,-285,6566,-275,6566,-274,6567,-273,6567,-274,6566,-274,6566,-275,6566,-277,6565,-279,6565,-280,6564,-281,6563,-285,6561,-285xe" filled="true" fillcolor="#cfad80" stroked="false">
                <v:path arrowok="t"/>
                <v:fill type="solid"/>
              </v:shape>
            </v:group>
            <v:group style="position:absolute;left:6998;top:-408;width:9;height:18" coordorigin="6998,-408" coordsize="9,18">
              <v:shape style="position:absolute;left:6998;top:-408;width:9;height:18" coordorigin="6998,-408" coordsize="9,18" path="m7002,-408l7001,-406,7000,-405,6998,-404,7002,-394,7004,-390,7005,-391,7007,-393,7003,-403,7002,-408xe" filled="true" fillcolor="#cfad80" stroked="false">
                <v:path arrowok="t"/>
                <v:fill type="solid"/>
              </v:shape>
            </v:group>
            <v:group style="position:absolute;left:6887;top:-612;width:9;height:15" coordorigin="6887,-612" coordsize="9,15">
              <v:shape style="position:absolute;left:6887;top:-612;width:9;height:15" coordorigin="6887,-612" coordsize="9,15" path="m6889,-612l6888,-609,6887,-608,6888,-604,6889,-601,6891,-597,6893,-600,6895,-604,6893,-607,6892,-609,6890,-611,6889,-612xe" filled="true" fillcolor="#cfad80" stroked="false">
                <v:path arrowok="t"/>
                <v:fill type="solid"/>
              </v:shape>
            </v:group>
            <v:group style="position:absolute;left:11357;top:523;width:6;height:15" coordorigin="11357,523" coordsize="6,15">
              <v:shape style="position:absolute;left:11357;top:523;width:6;height:15" coordorigin="11357,523" coordsize="6,15" path="m11359,523l11358,527,11357,531,11357,536,11359,537,11360,538,11361,533,11361,529,11362,524,11359,523xe" filled="true" fillcolor="#cfad80" stroked="false">
                <v:path arrowok="t"/>
                <v:fill type="solid"/>
              </v:shape>
            </v:group>
            <v:group style="position:absolute;left:9896;top:192;width:7;height:19" coordorigin="9896,192" coordsize="7,19">
              <v:shape style="position:absolute;left:9896;top:192;width:7;height:19" coordorigin="9896,192" coordsize="7,19" path="m9902,192l9900,198,9896,211,9898,210,9900,209,9901,208,9901,207,9902,206,9902,205,9902,199,9902,196,9902,192xe" filled="true" fillcolor="#cfad80" stroked="false">
                <v:path arrowok="t"/>
                <v:fill type="solid"/>
              </v:shape>
            </v:group>
            <v:group style="position:absolute;left:6661;top:104;width:6;height:16" coordorigin="6661,104" coordsize="6,16">
              <v:shape style="position:absolute;left:6661;top:104;width:6;height:16" coordorigin="6661,104" coordsize="6,16" path="m6662,104l6661,109,6661,114,6661,119,6666,119,6666,114,6666,109,6666,104,6663,104,6662,104xe" filled="true" fillcolor="#cfad80" stroked="false">
                <v:path arrowok="t"/>
                <v:fill type="solid"/>
              </v:shape>
            </v:group>
            <v:group style="position:absolute;left:7346;top:73;width:10;height:21" coordorigin="7346,73" coordsize="10,21">
              <v:shape style="position:absolute;left:7346;top:73;width:10;height:21" coordorigin="7346,73" coordsize="10,21" path="m7349,73l7348,75,7347,76,7346,77,7348,83,7350,88,7351,94,7353,92,7354,90,7355,88,7351,78,7349,73xe" filled="true" fillcolor="#cfad80" stroked="false">
                <v:path arrowok="t"/>
                <v:fill type="solid"/>
              </v:shape>
            </v:group>
            <v:group style="position:absolute;left:10350;top:2091;width:8;height:17" coordorigin="10350,2091" coordsize="8,17">
              <v:shape style="position:absolute;left:10350;top:2091;width:8;height:17" coordorigin="10350,2091" coordsize="8,17" path="m10352,2091l10352,2093,10350,2095,10351,2100,10353,2103,10355,2108,10356,2102,10357,2100,10358,2097,10356,2095,10352,2091xe" filled="true" fillcolor="#cfad80" stroked="false">
                <v:path arrowok="t"/>
                <v:fill type="solid"/>
              </v:shape>
            </v:group>
            <v:group style="position:absolute;left:7484;top:1017;width:11;height:12" coordorigin="7484,1017" coordsize="11,12">
              <v:shape style="position:absolute;left:7484;top:1017;width:11;height:12" coordorigin="7484,1017" coordsize="11,12" path="m7486,1017l7485,1023,7484,1026,7488,1027,7494,1029,7494,1027,7495,1025,7495,1023,7489,1019,7486,1017xe" filled="true" fillcolor="#cfad80" stroked="false">
                <v:path arrowok="t"/>
                <v:fill type="solid"/>
              </v:shape>
            </v:group>
            <v:group style="position:absolute;left:6479;top:-516;width:30;height:38" coordorigin="6479,-516" coordsize="30,38">
              <v:shape style="position:absolute;left:6479;top:-516;width:30;height:38" coordorigin="6479,-516" coordsize="30,38" path="m6509,-516l6479,-506,6486,-479,6499,-479,6502,-490,6505,-501,6509,-516xe" filled="true" fillcolor="#cfad80" stroked="false">
                <v:path arrowok="t"/>
                <v:fill type="solid"/>
              </v:shape>
            </v:group>
            <v:group style="position:absolute;left:6541;top:-620;width:13;height:14" coordorigin="6541,-620" coordsize="13,14">
              <v:shape style="position:absolute;left:6541;top:-620;width:13;height:14" coordorigin="6541,-620" coordsize="13,14" path="m6552,-620l6541,-617,6541,-614,6542,-610,6542,-606,6549,-610,6553,-612,6553,-615,6553,-618,6552,-620xe" filled="true" fillcolor="#cfad80" stroked="false">
                <v:path arrowok="t"/>
                <v:fill type="solid"/>
              </v:shape>
            </v:group>
            <v:group style="position:absolute;left:6535;top:-597;width:7;height:17" coordorigin="6535,-597" coordsize="7,17">
              <v:shape style="position:absolute;left:6535;top:-597;width:7;height:17" coordorigin="6535,-597" coordsize="7,17" path="m6542,-597l6535,-595,6536,-580,6538,-585,6539,-590,6542,-597xe" filled="true" fillcolor="#cfad80" stroked="false">
                <v:path arrowok="t"/>
                <v:fill type="solid"/>
              </v:shape>
            </v:group>
            <v:group style="position:absolute;left:6568;top:-518;width:2;height:2" coordorigin="6568,-518" coordsize="2,2">
              <v:shape style="position:absolute;left:6568;top:-518;width:2;height:2" coordorigin="6568,-518" coordsize="1,2" path="m6568,-518l6568,-517,6568,-516,6568,-518xe" filled="true" fillcolor="#cfad80" stroked="false">
                <v:path arrowok="t"/>
                <v:fill type="solid"/>
              </v:shape>
            </v:group>
            <v:group style="position:absolute;left:6567;top:-539;width:11;height:22" coordorigin="6567,-539" coordsize="11,22">
              <v:shape style="position:absolute;left:6567;top:-539;width:11;height:22" coordorigin="6567,-539" coordsize="11,22" path="m6578,-539l6567,-537,6568,-530,6568,-518,6571,-524,6574,-530,6578,-539xe" filled="true" fillcolor="#cfad80" stroked="false">
                <v:path arrowok="t"/>
                <v:fill type="solid"/>
              </v:shape>
            </v:group>
            <v:group style="position:absolute;left:6518;top:-611;width:9;height:7" coordorigin="6518,-611" coordsize="9,7">
              <v:shape style="position:absolute;left:6518;top:-611;width:9;height:7" coordorigin="6518,-611" coordsize="9,7" path="m6519,-611l6518,-608,6524,-605,6527,-604,6527,-606,6527,-608,6527,-609,6524,-610,6519,-611xe" filled="true" fillcolor="#cfad80" stroked="false">
                <v:path arrowok="t"/>
                <v:fill type="solid"/>
              </v:shape>
            </v:group>
            <v:group style="position:absolute;left:6543;top:330;width:21;height:43" coordorigin="6543,330" coordsize="21,43">
              <v:shape style="position:absolute;left:6543;top:330;width:21;height:43" coordorigin="6543,330" coordsize="21,43" path="m6546,330l6543,336,6546,347,6552,373,6557,364,6560,357,6564,349,6557,342,6552,336,6546,330xe" filled="true" fillcolor="#cfad80" stroked="false">
                <v:path arrowok="t"/>
                <v:fill type="solid"/>
              </v:shape>
            </v:group>
            <v:group style="position:absolute;left:6573;top:-22;width:18;height:34" coordorigin="6573,-22" coordsize="18,34">
              <v:shape style="position:absolute;left:6573;top:-22;width:18;height:34" coordorigin="6573,-22" coordsize="18,34" path="m6579,-22l6573,-10,6582,11,6590,-1,6581,-11,6579,-22xe" filled="true" fillcolor="#cfad80" stroked="false">
                <v:path arrowok="t"/>
                <v:fill type="solid"/>
              </v:shape>
            </v:group>
            <v:group style="position:absolute;left:6521;top:471;width:13;height:25" coordorigin="6521,471" coordsize="13,25">
              <v:shape style="position:absolute;left:6521;top:471;width:13;height:25" coordorigin="6521,471" coordsize="13,25" path="m6521,471l6522,489,6524,495,6530,496,6531,496,6532,490,6534,486,6531,482,6527,478,6521,471xe" filled="true" fillcolor="#cfad80" stroked="false">
                <v:path arrowok="t"/>
                <v:fill type="solid"/>
              </v:shape>
            </v:group>
            <v:group style="position:absolute;left:6497;top:-65;width:15;height:20" coordorigin="6497,-65" coordsize="15,20">
              <v:shape style="position:absolute;left:6497;top:-65;width:15;height:20" coordorigin="6497,-65" coordsize="15,20" path="m6512,-65l6507,-64,6502,-64,6498,-63,6497,-61,6497,-58,6497,-56,6500,-52,6507,-45,6508,-52,6510,-58,6512,-65xe" filled="true" fillcolor="#cfad80" stroked="false">
                <v:path arrowok="t"/>
                <v:fill type="solid"/>
              </v:shape>
            </v:group>
            <v:group style="position:absolute;left:6512;top:-66;width:2;height:2" coordorigin="6512,-66" coordsize="2,2">
              <v:shape style="position:absolute;left:6512;top:-66;width:2;height:2" coordorigin="6512,-66" coordsize="1,1" path="m6512,-66l6512,-65,6512,-65,6512,-66xe" filled="true" fillcolor="#cfad80" stroked="false">
                <v:path arrowok="t"/>
                <v:fill type="solid"/>
              </v:shape>
            </v:group>
            <v:group style="position:absolute;left:6525;top:436;width:18;height:21" coordorigin="6525,436" coordsize="18,21">
              <v:shape style="position:absolute;left:6525;top:436;width:18;height:21" coordorigin="6525,436" coordsize="18,21" path="m6540,436l6525,449,6526,451,6527,456,6532,452,6542,444,6540,436xe" filled="true" fillcolor="#cfad80" stroked="false">
                <v:path arrowok="t"/>
                <v:fill type="solid"/>
              </v:shape>
            </v:group>
            <v:group style="position:absolute;left:6532;top:-18;width:10;height:23" coordorigin="6532,-18" coordsize="10,23">
              <v:shape style="position:absolute;left:6532;top:-18;width:10;height:23" coordorigin="6532,-18" coordsize="10,23" path="m6542,-18l6532,-4,6542,4,6542,-18xe" filled="true" fillcolor="#cfad80" stroked="false">
                <v:path arrowok="t"/>
                <v:fill type="solid"/>
              </v:shape>
            </v:group>
            <v:group style="position:absolute;left:6552;top:60;width:12;height:28" coordorigin="6552,60" coordsize="12,28">
              <v:shape style="position:absolute;left:6552;top:60;width:12;height:28" coordorigin="6552,60" coordsize="12,28" path="m6552,60l6556,71,6558,77,6562,88,6564,70,6563,62,6552,60xe" filled="true" fillcolor="#cfad80" stroked="false">
                <v:path arrowok="t"/>
                <v:fill type="solid"/>
              </v:shape>
            </v:group>
            <v:group style="position:absolute;left:6522;top:-38;width:10;height:19" coordorigin="6522,-38" coordsize="10,19">
              <v:shape style="position:absolute;left:6522;top:-38;width:10;height:19" coordorigin="6522,-38" coordsize="10,19" path="m6528,-38l6526,-33,6524,-29,6522,-24,6524,-21,6525,-19,6529,-29,6531,-33,6530,-35,6529,-36,6528,-38xe" filled="true" fillcolor="#cfad80" stroked="false">
                <v:path arrowok="t"/>
                <v:fill type="solid"/>
              </v:shape>
            </v:group>
            <v:group style="position:absolute;left:6565;top:-49;width:10;height:17" coordorigin="6565,-49" coordsize="10,17">
              <v:shape style="position:absolute;left:6565;top:-49;width:10;height:17" coordorigin="6565,-49" coordsize="10,17" path="m6569,-49l6567,-45,6565,-43,6568,-40,6570,-36,6572,-32,6573,-34,6574,-36,6575,-38,6573,-42,6571,-46,6569,-49xe" filled="true" fillcolor="#cfad80" stroked="false">
                <v:path arrowok="t"/>
                <v:fill type="solid"/>
              </v:shape>
            </v:group>
            <v:group style="position:absolute;left:8578;top:1616;width:9;height:22" coordorigin="8578,1616" coordsize="9,22">
              <v:shape style="position:absolute;left:8578;top:1616;width:9;height:22" coordorigin="8578,1616" coordsize="9,22" path="m8578,1616l8578,1637,8581,1635,8583,1633,8586,1631,8581,1621,8578,1616xe" filled="true" fillcolor="#cfad80" stroked="false">
                <v:path arrowok="t"/>
                <v:fill type="solid"/>
              </v:shape>
            </v:group>
            <v:group style="position:absolute;left:8887;top:1516;width:34;height:99" coordorigin="8887,1516" coordsize="34,99">
              <v:shape style="position:absolute;left:8887;top:1516;width:34;height:99" coordorigin="8887,1516" coordsize="34,99" path="m8920,1516l8902,1530,8903,1551,8902,1571,8898,1589,8887,1604,8915,1615,8916,1608,8920,1598,8917,1586,8915,1566,8915,1547,8920,1528,8921,1525,8920,1521,8920,1516xe" filled="true" fillcolor="#cfad80" stroked="false">
                <v:path arrowok="t"/>
                <v:fill type="solid"/>
              </v:shape>
            </v:group>
            <v:group style="position:absolute;left:8933;top:1528;width:49;height:61" coordorigin="8933,1528" coordsize="49,61">
              <v:shape style="position:absolute;left:8933;top:1528;width:49;height:61" coordorigin="8933,1528" coordsize="49,61" path="m8973,1568l8949,1568,8951,1587,8958,1589,8973,1568xe" filled="true" fillcolor="#cfad80" stroked="false">
                <v:path arrowok="t"/>
                <v:fill type="solid"/>
              </v:shape>
              <v:shape style="position:absolute;left:8933;top:1528;width:49;height:61" coordorigin="8933,1528" coordsize="49,61" path="m8945,1549l8941,1550,8936,1557,8934,1563,8933,1571,8938,1579,8949,1568,8973,1568,8981,1557,8981,1557,8954,1557,8947,1551,8945,1549xe" filled="true" fillcolor="#cfad80" stroked="false">
                <v:path arrowok="t"/>
                <v:fill type="solid"/>
              </v:shape>
              <v:shape style="position:absolute;left:8933;top:1528;width:49;height:61" coordorigin="8933,1528" coordsize="49,61" path="m8969,1528l8962,1542,8958,1552,8954,1557,8981,1557,8981,1555,8980,1550,8980,1549,8978,1545,8972,1529,8969,1528xe" filled="true" fillcolor="#cfad80" stroked="false">
                <v:path arrowok="t"/>
                <v:fill type="solid"/>
              </v:shape>
            </v:group>
            <v:group style="position:absolute;left:8777;top:-8;width:24;height:66" coordorigin="8777,-8" coordsize="24,66">
              <v:shape style="position:absolute;left:8777;top:-8;width:24;height:66" coordorigin="8777,-8" coordsize="24,66" path="m8784,-8l8783,2,8783,7,8783,11,8783,14,8785,17,8785,26,8777,38,8781,52,8783,54,8784,56,8786,58,8791,56,8797,53,8800,47,8793,30,8791,8,8792,5,8788,0,8784,-8xe" filled="true" fillcolor="#cfad80" stroked="false">
                <v:path arrowok="t"/>
                <v:fill type="solid"/>
              </v:shape>
            </v:group>
            <v:group style="position:absolute;left:8706;top:-167;width:14;height:68" coordorigin="8706,-167" coordsize="14,68">
              <v:shape style="position:absolute;left:8706;top:-167;width:14;height:68" coordorigin="8706,-167" coordsize="14,68" path="m8709,-167l8708,-155,8709,-143,8708,-132,8706,-115,8711,-107,8718,-100,8720,-111,8719,-132,8715,-150,8709,-167xe" filled="true" fillcolor="#cfad80" stroked="false">
                <v:path arrowok="t"/>
                <v:fill type="solid"/>
              </v:shape>
            </v:group>
            <v:group style="position:absolute;left:8693;top:1413;width:19;height:30" coordorigin="8693,1413" coordsize="19,30">
              <v:shape style="position:absolute;left:8693;top:1413;width:19;height:30" coordorigin="8693,1413" coordsize="19,30" path="m8707,1413l8704,1413,8700,1414,8697,1417,8693,1419,8697,1434,8699,1442,8703,1438,8707,1436,8711,1427,8711,1422,8711,1417,8712,1414,8709,1414,8707,1413xe" filled="true" fillcolor="#cfad80" stroked="false">
                <v:path arrowok="t"/>
                <v:fill type="solid"/>
              </v:shape>
            </v:group>
            <v:group style="position:absolute;left:8732;top:1579;width:15;height:47" coordorigin="8732,1579" coordsize="15,47">
              <v:shape style="position:absolute;left:8732;top:1579;width:15;height:47" coordorigin="8732,1579" coordsize="15,47" path="m8740,1579l8737,1586,8732,1592,8733,1610,8735,1625,8747,1623,8744,1600,8740,1579xe" filled="true" fillcolor="#cfad80" stroked="false">
                <v:path arrowok="t"/>
                <v:fill type="solid"/>
              </v:shape>
            </v:group>
            <v:group style="position:absolute;left:8955;top:1609;width:24;height:30" coordorigin="8955,1609" coordsize="24,30">
              <v:shape style="position:absolute;left:8955;top:1609;width:24;height:30" coordorigin="8955,1609" coordsize="24,30" path="m8969,1609l8962,1617,8955,1631,8964,1637,8976,1639,8979,1618,8969,1609xe" filled="true" fillcolor="#cfad80" stroked="false">
                <v:path arrowok="t"/>
                <v:fill type="solid"/>
              </v:shape>
            </v:group>
            <v:group style="position:absolute;left:9142;top:328;width:21;height:33" coordorigin="9142,328" coordsize="21,33">
              <v:shape style="position:absolute;left:9142;top:328;width:21;height:33" coordorigin="9142,328" coordsize="21,33" path="m9142,328l9144,354,9150,360,9163,350,9156,343,9142,328xe" filled="true" fillcolor="#cfad80" stroked="false">
                <v:path arrowok="t"/>
                <v:fill type="solid"/>
              </v:shape>
            </v:group>
            <v:group style="position:absolute;left:9164;top:336;width:20;height:26" coordorigin="9164,336" coordsize="20,26">
              <v:shape style="position:absolute;left:9164;top:336;width:20;height:26" coordorigin="9164,336" coordsize="20,26" path="m9164,336l9169,347,9171,352,9174,356,9175,359,9178,360,9180,362,9184,339,9164,336xe" filled="true" fillcolor="#cfad80" stroked="false">
                <v:path arrowok="t"/>
                <v:fill type="solid"/>
              </v:shape>
            </v:group>
            <v:group style="position:absolute;left:8704;top:-43;width:19;height:27" coordorigin="8704,-43" coordsize="19,27">
              <v:shape style="position:absolute;left:8704;top:-43;width:19;height:27" coordorigin="8704,-43" coordsize="19,27" path="m8714,-43l8704,-21,8715,-16,8719,-27,8723,-39,8714,-43xe" filled="true" fillcolor="#cfad80" stroked="false">
                <v:path arrowok="t"/>
                <v:fill type="solid"/>
              </v:shape>
            </v:group>
            <v:group style="position:absolute;left:8831;top:1526;width:16;height:25" coordorigin="8831,1526" coordsize="16,25">
              <v:shape style="position:absolute;left:8831;top:1526;width:16;height:25" coordorigin="8831,1526" coordsize="16,25" path="m8831,1526l8831,1528,8831,1531,8831,1533,8845,1550,8845,1538,8846,1533,8846,1528,8841,1527,8831,1526xe" filled="true" fillcolor="#cfad80" stroked="false">
                <v:path arrowok="t"/>
                <v:fill type="solid"/>
              </v:shape>
            </v:group>
            <v:group style="position:absolute;left:9136;top:292;width:16;height:25" coordorigin="9136,292" coordsize="16,25">
              <v:shape style="position:absolute;left:9136;top:292;width:16;height:25" coordorigin="9136,292" coordsize="16,25" path="m9152,292l9145,298,9140,302,9136,306,9137,309,9137,312,9138,315,9144,317,9150,316,9152,292xe" filled="true" fillcolor="#cfad80" stroked="false">
                <v:path arrowok="t"/>
                <v:fill type="solid"/>
              </v:shape>
            </v:group>
            <v:group style="position:absolute;left:8925;top:1671;width:2;height:2" coordorigin="8925,1671" coordsize="2,2">
              <v:shape style="position:absolute;left:8925;top:1671;width:2;height:2" coordorigin="8925,1671" coordsize="1,1" path="m8925,1671l8925,1671,8925,1672,8925,1671xe" filled="true" fillcolor="#cfad80" stroked="false">
                <v:path arrowok="t"/>
                <v:fill type="solid"/>
              </v:shape>
            </v:group>
            <v:group style="position:absolute;left:8909;top:1655;width:13;height:19" coordorigin="8909,1655" coordsize="13,19">
              <v:shape style="position:absolute;left:8909;top:1655;width:13;height:19" coordorigin="8909,1655" coordsize="13,19" path="m8909,1655l8910,1657,8914,1673,8922,1669,8918,1655,8909,1655xe" filled="true" fillcolor="#cfad80" stroked="false">
                <v:path arrowok="t"/>
                <v:fill type="solid"/>
              </v:shape>
            </v:group>
            <v:group style="position:absolute;left:9157;top:217;width:12;height:31" coordorigin="9157,217" coordsize="12,31">
              <v:shape style="position:absolute;left:9157;top:217;width:12;height:31" coordorigin="9157,217" coordsize="12,31" path="m9157,217l9158,230,9159,246,9161,247,9162,248,9163,238,9168,228,9157,217xe" filled="true" fillcolor="#cfad80" stroked="false">
                <v:path arrowok="t"/>
                <v:fill type="solid"/>
              </v:shape>
            </v:group>
            <v:group style="position:absolute;left:9010;top:1668;width:13;height:22" coordorigin="9010,1668" coordsize="13,22">
              <v:shape style="position:absolute;left:9010;top:1668;width:13;height:22" coordorigin="9010,1668" coordsize="13,22" path="m9014,1668l9013,1671,9010,1676,9020,1690,9021,1688,9023,1683,9020,1678,9017,1673,9014,1668xe" filled="true" fillcolor="#cfad80" stroked="false">
                <v:path arrowok="t"/>
                <v:fill type="solid"/>
              </v:shape>
            </v:group>
            <v:group style="position:absolute;left:8766;top:-376;width:11;height:20" coordorigin="8766,-376" coordsize="11,20">
              <v:shape style="position:absolute;left:8766;top:-376;width:11;height:20" coordorigin="8766,-376" coordsize="11,20" path="m8772,-376l8766,-362,8767,-360,8768,-358,8769,-356,8771,-361,8776,-370,8775,-372,8774,-374,8772,-376xe" filled="true" fillcolor="#cfad80" stroked="false">
                <v:path arrowok="t"/>
                <v:fill type="solid"/>
              </v:shape>
            </v:group>
            <v:group style="position:absolute;left:9160;top:288;width:12;height:27" coordorigin="9160,288" coordsize="12,27">
              <v:shape style="position:absolute;left:9160;top:288;width:12;height:27" coordorigin="9160,288" coordsize="12,27" path="m9165,288l9164,296,9163,303,9160,315,9172,308,9165,296,9165,288xe" filled="true" fillcolor="#cfad80" stroked="false">
                <v:path arrowok="t"/>
                <v:fill type="solid"/>
              </v:shape>
            </v:group>
            <v:group style="position:absolute;left:8861;top:1518;width:34;height:59" coordorigin="8861,1518" coordsize="34,59">
              <v:shape style="position:absolute;left:8861;top:1518;width:34;height:59" coordorigin="8861,1518" coordsize="34,59" path="m8872,1520l8863,1523,8861,1533,8861,1535,8873,1577,8883,1560,8893,1540,8893,1540,8893,1539,8892,1538,8891,1538,8891,1537,8880,1537,8875,1532,8874,1530,8872,1526,8872,1521,8872,1520xe" filled="true" fillcolor="#cfad80" stroked="false">
                <v:path arrowok="t"/>
                <v:fill type="solid"/>
              </v:shape>
              <v:shape style="position:absolute;left:8861;top:1518;width:34;height:59" coordorigin="8861,1518" coordsize="34,59" path="m8889,1518l8887,1518,8885,1525,8885,1529,8887,1532,8888,1534,8889,1536,8890,1536,8891,1538,8892,1538,8891,1535,8894,1526,8892,1521,8892,1520,8891,1519,8889,1518xe" filled="true" fillcolor="#cfad80" stroked="false">
                <v:path arrowok="t"/>
                <v:fill type="solid"/>
              </v:shape>
              <v:shape style="position:absolute;left:8861;top:1518;width:34;height:59" coordorigin="8861,1518" coordsize="34,59" path="m8887,1533l8880,1537,8891,1537,8889,1536,8888,1534,8888,1534,8887,1533xe" filled="true" fillcolor="#cfad80" stroked="false">
                <v:path arrowok="t"/>
                <v:fill type="solid"/>
              </v:shape>
              <v:shape style="position:absolute;left:8861;top:1518;width:34;height:59" coordorigin="8861,1518" coordsize="34,59" path="m8888,1534l8888,1534,8889,1536,8888,1534xe" filled="true" fillcolor="#cfad80" stroked="false">
                <v:path arrowok="t"/>
                <v:fill type="solid"/>
              </v:shape>
            </v:group>
            <v:group style="position:absolute;left:8988;top:1654;width:8;height:26" coordorigin="8988,1654" coordsize="8,26">
              <v:shape style="position:absolute;left:8988;top:1654;width:8;height:26" coordorigin="8988,1654" coordsize="8,26" path="m8991,1654l8989,1664,8988,1667,8988,1670,8989,1674,8990,1677,8992,1680,8993,1678,8995,1677,8995,1671,8994,1667,8991,1654xe" filled="true" fillcolor="#cfad80" stroked="false">
                <v:path arrowok="t"/>
                <v:fill type="solid"/>
              </v:shape>
            </v:group>
            <v:group style="position:absolute;left:9111;top:286;width:10;height:13" coordorigin="9111,286" coordsize="10,13">
              <v:shape style="position:absolute;left:9111;top:286;width:10;height:13" coordorigin="9111,286" coordsize="10,13" path="m9112,286l9111,298,9114,295,9117,293,9120,289,9112,286xe" filled="true" fillcolor="#cfad80" stroked="false">
                <v:path arrowok="t"/>
                <v:fill type="solid"/>
              </v:shape>
            </v:group>
            <v:group style="position:absolute;left:8743;top:-422;width:7;height:11" coordorigin="8743,-422" coordsize="7,11">
              <v:shape style="position:absolute;left:8743;top:-422;width:7;height:11" coordorigin="8743,-422" coordsize="7,11" path="m8745,-422l8745,-420,8744,-417,8743,-415,8745,-414,8748,-411,8749,-418,8748,-419,8747,-421,8745,-422xe" filled="true" fillcolor="#cfad80" stroked="false">
                <v:path arrowok="t"/>
                <v:fill type="solid"/>
              </v:shape>
            </v:group>
            <v:group style="position:absolute;left:8655;top:-454;width:14;height:25" coordorigin="8655,-454" coordsize="14,25">
              <v:shape style="position:absolute;left:8655;top:-454;width:14;height:25" coordorigin="8655,-454" coordsize="14,25" path="m8659,-454l8655,-435,8658,-430,8669,-430,8659,-454xe" filled="true" fillcolor="#cfad80" stroked="false">
                <v:path arrowok="t"/>
                <v:fill type="solid"/>
              </v:shape>
            </v:group>
            <v:group style="position:absolute;left:8590;top:1578;width:11;height:16" coordorigin="8590,1578" coordsize="11,16">
              <v:shape style="position:absolute;left:8590;top:1578;width:11;height:16" coordorigin="8590,1578" coordsize="11,16" path="m8592,1578l8591,1581,8590,1583,8593,1586,8599,1593,8600,1587,8601,1585,8598,1582,8595,1580,8592,1578xe" filled="true" fillcolor="#cfad80" stroked="false">
                <v:path arrowok="t"/>
                <v:fill type="solid"/>
              </v:shape>
            </v:group>
            <v:group style="position:absolute;left:10381;top:2104;width:9;height:22" coordorigin="10381,2104" coordsize="9,22">
              <v:shape style="position:absolute;left:10381;top:2104;width:9;height:22" coordorigin="10381,2104" coordsize="9,22" path="m10385,2104l10381,2104,10383,2111,10384,2118,10386,2126,10387,2125,10389,2123,10390,2123,10388,2116,10387,2110,10385,2104xe" filled="true" fillcolor="#cfad80" stroked="false">
                <v:path arrowok="t"/>
                <v:fill type="solid"/>
              </v:shape>
            </v:group>
            <v:group style="position:absolute;left:11138;top:2568;width:14;height:30" coordorigin="11138,2568" coordsize="14,30">
              <v:shape style="position:absolute;left:11138;top:2568;width:14;height:30" coordorigin="11138,2568" coordsize="14,30" path="m11152,2568l11139,2574,11138,2575,11146,2597,11148,2586,11152,2568xe" filled="true" fillcolor="#cfad80" stroked="false">
                <v:path arrowok="t"/>
                <v:fill type="solid"/>
              </v:shape>
            </v:group>
            <v:group style="position:absolute;left:11890;top:2122;width:14;height:36" coordorigin="11890,2122" coordsize="14,36">
              <v:shape style="position:absolute;left:11890;top:2122;width:14;height:36" coordorigin="11890,2122" coordsize="14,36" path="m11890,2122l11891,2134,11892,2141,11894,2158,11898,2146,11900,2141,11903,2132,11899,2129,11896,2127,11890,2122xe" filled="true" fillcolor="#cfad80" stroked="false">
                <v:path arrowok="t"/>
                <v:fill type="solid"/>
              </v:shape>
            </v:group>
            <v:group style="position:absolute;left:10415;top:2126;width:15;height:23" coordorigin="10415,2126" coordsize="15,23">
              <v:shape style="position:absolute;left:10415;top:2126;width:15;height:23" coordorigin="10415,2126" coordsize="15,23" path="m10421,2126l10415,2149,10422,2143,10425,2141,10429,2138,10421,2126xe" filled="true" fillcolor="#cfad80" stroked="false">
                <v:path arrowok="t"/>
                <v:fill type="solid"/>
              </v:shape>
            </v:group>
            <v:group style="position:absolute;left:10311;top:2162;width:10;height:32" coordorigin="10311,2162" coordsize="10,32">
              <v:shape style="position:absolute;left:10311;top:2162;width:10;height:32" coordorigin="10311,2162" coordsize="10,32" path="m10312,2162l10311,2177,10311,2184,10311,2194,10319,2184,10321,2177,10312,2162xe" filled="true" fillcolor="#cfad80" stroked="false">
                <v:path arrowok="t"/>
                <v:fill type="solid"/>
              </v:shape>
            </v:group>
            <v:group style="position:absolute;left:10375;top:-83;width:24;height:38" coordorigin="10375,-83" coordsize="24,38">
              <v:shape style="position:absolute;left:10375;top:-83;width:24;height:38" coordorigin="10375,-83" coordsize="24,38" path="m10398,-83l10375,-65,10381,-56,10386,-45,10398,-49,10398,-83xe" filled="true" fillcolor="#cfad80" stroked="false">
                <v:path arrowok="t"/>
                <v:fill type="solid"/>
              </v:shape>
            </v:group>
            <v:group style="position:absolute;left:10194;top:-29;width:22;height:29" coordorigin="10194,-29" coordsize="22,29">
              <v:shape style="position:absolute;left:10194;top:-29;width:22;height:29" coordorigin="10194,-29" coordsize="22,29" path="m10210,-29l10194,-25,10201,-8,10203,-5,10215,0,10211,-28,10210,-29xe" filled="true" fillcolor="#cfad80" stroked="false">
                <v:path arrowok="t"/>
                <v:fill type="solid"/>
              </v:shape>
            </v:group>
            <v:group style="position:absolute;left:11842;top:502;width:13;height:48" coordorigin="11842,502" coordsize="13,48">
              <v:shape style="position:absolute;left:11842;top:502;width:13;height:48" coordorigin="11842,502" coordsize="13,48" path="m11853,502l11850,506,11846,526,11842,546,11844,547,11848,549,11850,544,11854,525,11855,504,11854,503,11853,502xe" filled="true" fillcolor="#cfad80" stroked="false">
                <v:path arrowok="t"/>
                <v:fill type="solid"/>
              </v:shape>
            </v:group>
            <v:group style="position:absolute;left:10435;top:-55;width:16;height:17" coordorigin="10435,-55" coordsize="16,17">
              <v:shape style="position:absolute;left:10435;top:-55;width:16;height:17" coordorigin="10435,-55" coordsize="16,17" path="m10435,-55l10436,-40,10443,-39,10450,-38,10446,-44,10435,-55xe" filled="true" fillcolor="#cfad80" stroked="false">
                <v:path arrowok="t"/>
                <v:fill type="solid"/>
              </v:shape>
            </v:group>
            <v:group style="position:absolute;left:10447;top:-99;width:16;height:20" coordorigin="10447,-99" coordsize="16,20">
              <v:shape style="position:absolute;left:10447;top:-99;width:16;height:20" coordorigin="10447,-99" coordsize="16,20" path="m10456,-99l10447,-90,10454,-86,10458,-83,10463,-80,10461,-98,10456,-99xe" filled="true" fillcolor="#cfad80" stroked="false">
                <v:path arrowok="t"/>
                <v:fill type="solid"/>
              </v:shape>
            </v:group>
            <v:group style="position:absolute;left:11818;top:-54;width:12;height:19" coordorigin="11818,-54" coordsize="12,19">
              <v:shape style="position:absolute;left:11818;top:-54;width:12;height:19" coordorigin="11818,-54" coordsize="12,19" path="m11821,-54l11820,-51,11819,-49,11818,-46,11823,-39,11826,-36,11828,-41,11829,-43,11826,-47,11824,-50,11821,-54xe" filled="true" fillcolor="#cfad80" stroked="false">
                <v:path arrowok="t"/>
                <v:fill type="solid"/>
              </v:shape>
            </v:group>
            <v:group style="position:absolute;left:10329;top:-129;width:13;height:20" coordorigin="10329,-129" coordsize="13,20">
              <v:shape style="position:absolute;left:10329;top:-129;width:13;height:20" coordorigin="10329,-129" coordsize="13,20" path="m10334,-129l10332,-124,10329,-120,10333,-115,10335,-111,10338,-110,10339,-110,10341,-116,10342,-120,10340,-123,10338,-127,10335,-129,10334,-129xe" filled="true" fillcolor="#cfad80" stroked="false">
                <v:path arrowok="t"/>
                <v:fill type="solid"/>
              </v:shape>
            </v:group>
            <v:group style="position:absolute;left:10468;top:-68;width:7;height:13" coordorigin="10468,-68" coordsize="7,13">
              <v:shape style="position:absolute;left:10468;top:-68;width:7;height:13" coordorigin="10468,-68" coordsize="7,13" path="m10472,-68l10470,-65,10469,-63,10468,-61,10469,-58,10470,-55,10471,-56,10472,-57,10474,-59,10475,-62,10473,-66,10472,-68xe" filled="true" fillcolor="#cfad80" stroked="false">
                <v:path arrowok="t"/>
                <v:fill type="solid"/>
              </v:shape>
            </v:group>
            <v:group style="position:absolute;left:8107;top:1209;width:10;height:16" coordorigin="8107,1209" coordsize="10,16">
              <v:shape style="position:absolute;left:8107;top:1209;width:10;height:16" coordorigin="8107,1209" coordsize="10,16" path="m8114,1209l8112,1213,8109,1216,8107,1220,8108,1222,8110,1224,8110,1224,8112,1221,8114,1217,8117,1214,8116,1212,8115,1211,8114,1209xe" filled="true" fillcolor="#cfad80" stroked="false">
                <v:path arrowok="t"/>
                <v:fill type="solid"/>
              </v:shape>
            </v:group>
            <v:group style="position:absolute;left:10226;top:-95;width:12;height:24" coordorigin="10226,-95" coordsize="12,24">
              <v:shape style="position:absolute;left:10226;top:-95;width:12;height:24" coordorigin="10226,-95" coordsize="12,24" path="m10229,-95l10227,-93,10226,-91,10228,-85,10231,-78,10233,-72,10234,-74,10237,-78,10232,-89,10229,-95xe" filled="true" fillcolor="#cfad80" stroked="false">
                <v:path arrowok="t"/>
                <v:fill type="solid"/>
              </v:shape>
            </v:group>
            <v:group style="position:absolute;left:11633;top:769;width:34;height:99" coordorigin="11633,769" coordsize="34,99">
              <v:shape style="position:absolute;left:11633;top:769;width:34;height:99" coordorigin="11633,769" coordsize="34,99" path="m11639,769l11638,776,11635,786,11637,798,11640,818,11639,837,11634,856,11633,858,11634,863,11634,867,11653,867,11653,854,11651,833,11652,813,11656,795,11667,779,11639,769xe" filled="true" fillcolor="#cfad80" stroked="false">
                <v:path arrowok="t"/>
                <v:fill type="solid"/>
              </v:shape>
            </v:group>
            <v:group style="position:absolute;left:11573;top:795;width:49;height:61" coordorigin="11573,795" coordsize="49,61">
              <v:shape style="position:absolute;left:11573;top:795;width:49;height:61" coordorigin="11573,795" coordsize="49,61" path="m11596,795l11573,827,11573,829,11574,833,11574,834,11582,854,11585,856,11592,841,11597,832,11600,827,11619,827,11621,820,11621,815,11605,815,11603,797,11596,795xe" filled="true" fillcolor="#cfad80" stroked="false">
                <v:path arrowok="t"/>
                <v:fill type="solid"/>
              </v:shape>
              <v:shape style="position:absolute;left:11573;top:795;width:49;height:61" coordorigin="11573,795" coordsize="49,61" path="m11619,827l11600,827,11607,832,11609,834,11614,833,11616,830,11619,827xe" filled="true" fillcolor="#cfad80" stroked="false">
                <v:path arrowok="t"/>
                <v:fill type="solid"/>
              </v:shape>
              <v:shape style="position:absolute;left:11573;top:795;width:49;height:61" coordorigin="11573,795" coordsize="49,61" path="m11616,805l11605,815,11621,815,11621,812,11616,805xe" filled="true" fillcolor="#cfad80" stroked="false">
                <v:path arrowok="t"/>
                <v:fill type="solid"/>
              </v:shape>
            </v:group>
            <v:group style="position:absolute;left:11266;top:1288;width:41;height:39" coordorigin="11266,1288" coordsize="41,39">
              <v:shape style="position:absolute;left:11266;top:1288;width:41;height:39" coordorigin="11266,1288" coordsize="41,39" path="m11283,1288l11266,1295,11268,1307,11283,1326,11298,1312,11302,1302,11297,1302,11290,1295,11283,1288xe" filled="true" fillcolor="#cfad80" stroked="false">
                <v:path arrowok="t"/>
                <v:fill type="solid"/>
              </v:shape>
              <v:shape style="position:absolute;left:11266;top:1288;width:41;height:39" coordorigin="11266,1288" coordsize="41,39" path="m11307,1291l11300,1299,11297,1302,11302,1302,11307,1291xe" filled="true" fillcolor="#cfad80" stroked="false">
                <v:path arrowok="t"/>
                <v:fill type="solid"/>
              </v:shape>
            </v:group>
            <v:group style="position:absolute;left:11843;top:942;width:20;height:30" coordorigin="11843,942" coordsize="20,30">
              <v:shape style="position:absolute;left:11843;top:942;width:20;height:30" coordorigin="11843,942" coordsize="20,30" path="m11855,942l11852,945,11847,948,11845,953,11843,956,11843,965,11843,970,11845,970,11848,971,11850,970,11854,969,11858,967,11862,965,11859,957,11857,949,11855,942xe" filled="true" fillcolor="#cfad80" stroked="false">
                <v:path arrowok="t"/>
                <v:fill type="solid"/>
              </v:shape>
            </v:group>
            <v:group style="position:absolute;left:11842;top:970;width:2;height:2" coordorigin="11842,970" coordsize="2,2">
              <v:shape style="position:absolute;left:11842;top:970;width:2;height:2" coordorigin="11842,970" coordsize="1,1" path="m11842,970l11842,970,11843,970,11842,970xe" filled="true" fillcolor="#cfad80" stroked="false">
                <v:path arrowok="t"/>
                <v:fill type="solid"/>
              </v:shape>
            </v:group>
            <v:group style="position:absolute;left:11807;top:758;width:15;height:47" coordorigin="11807,758" coordsize="15,47">
              <v:shape style="position:absolute;left:11807;top:758;width:15;height:47" coordorigin="11807,758" coordsize="15,47" path="m11819,758l11807,760,11814,805,11817,798,11822,792,11822,787,11821,773,11819,758xe" filled="true" fillcolor="#cfad80" stroked="false">
                <v:path arrowok="t"/>
                <v:fill type="solid"/>
              </v:shape>
            </v:group>
            <v:group style="position:absolute;left:11576;top:745;width:15;height:23" coordorigin="11576,745" coordsize="15,23">
              <v:shape style="position:absolute;left:11576;top:745;width:15;height:23" coordorigin="11576,745" coordsize="15,23" path="m11579,745l11576,766,11587,767,11590,747,11579,745xe" filled="true" fillcolor="#cfad80" stroked="false">
                <v:path arrowok="t"/>
                <v:fill type="solid"/>
              </v:shape>
            </v:group>
            <v:group style="position:absolute;left:11708;top:833;width:16;height:25" coordorigin="11708,833" coordsize="16,25">
              <v:shape style="position:absolute;left:11708;top:833;width:16;height:25" coordorigin="11708,833" coordsize="16,25" path="m11710,833l11709,845,11709,850,11708,856,11718,857,11723,858,11723,855,11723,853,11724,850,11716,841,11710,833xe" filled="true" fillcolor="#cfad80" stroked="false">
                <v:path arrowok="t"/>
                <v:fill type="solid"/>
              </v:shape>
            </v:group>
            <v:group style="position:absolute;left:11295;top:1182;width:16;height:30" coordorigin="11295,1182" coordsize="16,30">
              <v:shape style="position:absolute;left:11295;top:1182;width:16;height:30" coordorigin="11295,1182" coordsize="16,30" path="m11303,1182l11299,1183,11295,1183,11296,1191,11298,1211,11307,1201,11311,1194,11305,1185,11304,1183,11299,1183,11295,1183,11304,1183,11303,1182xe" filled="true" fillcolor="#cfad80" stroked="false">
                <v:path arrowok="t"/>
                <v:fill type="solid"/>
              </v:shape>
            </v:group>
            <v:group style="position:absolute;left:11632;top:711;width:13;height:19" coordorigin="11632,711" coordsize="13,19">
              <v:shape style="position:absolute;left:11632;top:711;width:13;height:19" coordorigin="11632,711" coordsize="13,19" path="m11640,711l11632,715,11636,729,11645,729,11644,727,11640,711xe" filled="true" fillcolor="#cfad80" stroked="false">
                <v:path arrowok="t"/>
                <v:fill type="solid"/>
              </v:shape>
            </v:group>
            <v:group style="position:absolute;left:11629;top:712;width:2;height:2" coordorigin="11629,712" coordsize="2,2">
              <v:shape style="position:absolute;left:11629;top:712;width:2;height:2" coordorigin="11629,712" coordsize="1,1" path="m11629,712l11629,713,11630,712,11629,712xe" filled="true" fillcolor="#cfad80" stroked="false">
                <v:path arrowok="t"/>
                <v:fill type="solid"/>
              </v:shape>
            </v:group>
            <v:group style="position:absolute;left:11781;top:967;width:52;height:53" coordorigin="11781,967" coordsize="52,53">
              <v:shape style="position:absolute;left:11781;top:967;width:52;height:53" coordorigin="11781,967" coordsize="52,53" path="m11823,984l11822,984,11822,985,11823,986,11821,1004,11820,1016,11824,1020,11831,1017,11832,1010,11831,1004,11830,998,11829,993,11826,989,11823,985,11823,984xe" filled="true" fillcolor="#cfad80" stroked="false">
                <v:path arrowok="t"/>
                <v:fill type="solid"/>
              </v:shape>
              <v:shape style="position:absolute;left:11781;top:967;width:52;height:53" coordorigin="11781,967" coordsize="52,53" path="m11781,967l11781,977,11782,981,11783,986,11784,991,11785,996,11787,1001,11799,995,11822,984,11823,984,11822,984,11823,977,11795,977,11781,967xe" filled="true" fillcolor="#cfad80" stroked="false">
                <v:path arrowok="t"/>
                <v:fill type="solid"/>
              </v:shape>
              <v:shape style="position:absolute;left:11781;top:967;width:52;height:53" coordorigin="11781,967" coordsize="52,53" path="m11823,984l11822,984,11823,984,11823,984xe" filled="true" fillcolor="#cfad80" stroked="false">
                <v:path arrowok="t"/>
                <v:fill type="solid"/>
              </v:shape>
              <v:shape style="position:absolute;left:11781;top:967;width:52;height:53" coordorigin="11781,967" coordsize="52,53" path="m11814,968l11813,968,11813,969,11809,974,11795,977,11823,977,11823,974,11819,968,11815,968,11814,968xe" filled="true" fillcolor="#cfad80" stroked="false">
                <v:path arrowok="t"/>
                <v:fill type="solid"/>
              </v:shape>
            </v:group>
            <v:group style="position:absolute;left:11664;top:878;width:16;height:22" coordorigin="11664,878" coordsize="16,22">
              <v:shape style="position:absolute;left:11664;top:878;width:16;height:22" coordorigin="11664,878" coordsize="16,22" path="m11678,878l11670,891,11664,899,11679,897,11678,878xe" filled="true" fillcolor="#cfad80" stroked="false">
                <v:path arrowok="t"/>
                <v:fill type="solid"/>
              </v:shape>
            </v:group>
            <v:group style="position:absolute;left:11835;top:970;width:10;height:28" coordorigin="11835,970" coordsize="10,28">
              <v:shape style="position:absolute;left:11835;top:970;width:10;height:28" coordorigin="11835,970" coordsize="10,28" path="m11842,970l11839,972,11838,972,11838,973,11835,975,11836,980,11839,998,11842,994,11843,989,11843,985,11844,980,11843,976,11842,972,11842,970xe" filled="true" fillcolor="#cfad80" stroked="false">
                <v:path arrowok="t"/>
                <v:fill type="solid"/>
              </v:shape>
            </v:group>
            <v:group style="position:absolute;left:11531;top:694;width:13;height:22" coordorigin="11531,694" coordsize="13,22">
              <v:shape style="position:absolute;left:11531;top:694;width:13;height:22" coordorigin="11531,694" coordsize="13,22" path="m11535,694l11533,696,11531,700,11535,705,11540,716,11542,713,11543,710,11544,707,11541,703,11535,694xe" filled="true" fillcolor="#cfad80" stroked="false">
                <v:path arrowok="t"/>
                <v:fill type="solid"/>
              </v:shape>
            </v:group>
            <v:group style="position:absolute;left:11271;top:1087;width:10;height:15" coordorigin="11271,1087" coordsize="10,15">
              <v:shape style="position:absolute;left:11271;top:1087;width:10;height:15" coordorigin="11271,1087" coordsize="10,15" path="m11276,1087l11274,1090,11271,1093,11276,1100,11278,1102,11279,1100,11281,1097,11280,1092,11278,1089,11277,1088,11276,1087xe" filled="true" fillcolor="#cfad80" stroked="false">
                <v:path arrowok="t"/>
                <v:fill type="solid"/>
              </v:shape>
            </v:group>
            <v:group style="position:absolute;left:11497;top:790;width:11;height:19" coordorigin="11497,790" coordsize="11,19">
              <v:shape style="position:absolute;left:11497;top:790;width:11;height:19" coordorigin="11497,790" coordsize="11,19" path="m11504,790l11502,794,11500,799,11497,804,11497,804,11500,808,11503,804,11505,800,11508,796,11506,794,11504,790xe" filled="true" fillcolor="#cfad80" stroked="false">
                <v:path arrowok="t"/>
                <v:fill type="solid"/>
              </v:shape>
            </v:group>
            <v:group style="position:absolute;left:10948;top:1401;width:13;height:22" coordorigin="10948,1401" coordsize="13,22">
              <v:shape style="position:absolute;left:10948;top:1401;width:13;height:22" coordorigin="10948,1401" coordsize="13,22" path="m10953,1401l10948,1417,10952,1419,10960,1422,10957,1414,10953,1401xe" filled="true" fillcolor="#cfad80" stroked="false">
                <v:path arrowok="t"/>
                <v:fill type="solid"/>
              </v:shape>
            </v:group>
            <v:group style="position:absolute;left:11660;top:804;width:34;height:62" coordorigin="11660,804" coordsize="34,62">
              <v:shape style="position:absolute;left:11660;top:804;width:34;height:62" coordorigin="11660,804" coordsize="34,62" path="m11687,804l11682,807,11671,824,11662,844,11662,844,11663,849,11660,858,11662,862,11663,863,11663,865,11665,865,11668,865,11669,859,11669,855,11668,852,11667,851,11663,845,11693,845,11690,831,11687,804xe" filled="true" fillcolor="#cfad80" stroked="false">
                <v:path arrowok="t"/>
                <v:fill type="solid"/>
              </v:shape>
              <v:shape style="position:absolute;left:11660;top:804;width:34;height:62" coordorigin="11660,804" coordsize="34,62" path="m11693,846l11674,846,11679,852,11681,854,11682,857,11683,862,11683,864,11691,861,11694,849,11693,846xe" filled="true" fillcolor="#cfad80" stroked="false">
                <v:path arrowok="t"/>
                <v:fill type="solid"/>
              </v:shape>
              <v:shape style="position:absolute;left:11660;top:804;width:34;height:62" coordorigin="11660,804" coordsize="34,62" path="m11663,845l11667,851,11666,849,11666,849,11665,847,11663,845xe" filled="true" fillcolor="#cfad80" stroked="false">
                <v:path arrowok="t"/>
                <v:fill type="solid"/>
              </v:shape>
              <v:shape style="position:absolute;left:11660;top:804;width:34;height:62" coordorigin="11660,804" coordsize="34,62" path="m11693,845l11663,845,11665,847,11666,849,11666,849,11667,851,11674,846,11693,846,11693,845xe" filled="true" fillcolor="#cfad80" stroked="false">
                <v:path arrowok="t"/>
                <v:fill type="solid"/>
              </v:shape>
            </v:group>
            <v:group style="position:absolute;left:11576;top:790;width:8;height:26" coordorigin="11576,790" coordsize="8,26">
              <v:shape style="position:absolute;left:11576;top:790;width:8;height:26" coordorigin="11576,790" coordsize="8,26" path="m11579,790l11576,793,11576,798,11577,801,11580,815,11582,805,11583,802,11583,799,11583,796,11582,792,11580,791,11579,790xe" filled="true" fillcolor="#cfad80" stroked="false">
                <v:path arrowok="t"/>
                <v:fill type="solid"/>
              </v:shape>
            </v:group>
            <v:group style="position:absolute;left:11559;top:703;width:8;height:26" coordorigin="11559,703" coordsize="8,26">
              <v:shape style="position:absolute;left:11559;top:703;width:8;height:26" coordorigin="11559,703" coordsize="8,26" path="m11563,703l11561,705,11559,707,11559,712,11560,716,11563,729,11565,720,11567,716,11566,710,11564,707,11563,703xe" filled="true" fillcolor="#cfad80" stroked="false">
                <v:path arrowok="t"/>
                <v:fill type="solid"/>
              </v:shape>
            </v:group>
            <v:group style="position:absolute;left:10949;top:1449;width:8;height:20" coordorigin="10949,1449" coordsize="8,20">
              <v:shape style="position:absolute;left:10949;top:1449;width:8;height:20" coordorigin="10949,1449" coordsize="8,20" path="m10953,1449l10949,1452,10950,1457,10953,1469,10956,1466,10955,1460,10954,1455,10953,1449xe" filled="true" fillcolor="#cfad80" stroked="false">
                <v:path arrowok="t"/>
                <v:fill type="solid"/>
              </v:shape>
            </v:group>
            <v:group style="position:absolute;left:11899;top:946;width:7;height:16" coordorigin="11899,946" coordsize="7,16">
              <v:shape style="position:absolute;left:11899;top:946;width:7;height:16" coordorigin="11899,946" coordsize="7,16" path="m11904,946l11901,949,11899,952,11901,956,11904,961,11905,959,11906,958,11906,950,11905,948,11904,946e" filled="true" fillcolor="#cfad80" stroked="false">
                <v:path arrowok="t"/>
                <v:fill type="solid"/>
              </v:shape>
            </v:group>
            <v:group style="position:absolute;left:4076;top:-659;width:38;height:62" coordorigin="4076,-659" coordsize="38,62">
              <v:shape style="position:absolute;left:4076;top:-659;width:38;height:62" coordorigin="4076,-659" coordsize="38,62" path="m4084,-659l4084,-656,4086,-638,4091,-618,4086,-615,4083,-612,4076,-607,4089,-601,4098,-597,4110,-604,4110,-623,4103,-641,4098,-649,4092,-659,4084,-659e" filled="true" fillcolor="#cfad80" stroked="false">
                <v:path arrowok="t"/>
                <v:fill type="solid"/>
              </v:shape>
              <v:shape style="position:absolute;left:4076;top:-659;width:38;height:62" coordorigin="4076,-659" coordsize="38,62" path="m4107,-659l4107,-657,4108,-656,4109,-655,4110,-653,4112,-658,4113,-659,4107,-659e" filled="true" fillcolor="#cfad80" stroked="false">
                <v:path arrowok="t"/>
                <v:fill type="solid"/>
              </v:shape>
            </v:group>
            <v:group style="position:absolute;left:4209;top:-549;width:50;height:77" coordorigin="4209,-549" coordsize="50,77">
              <v:shape style="position:absolute;left:4209;top:-549;width:50;height:77" coordorigin="4209,-549" coordsize="50,77" path="m4235,-549l4222,-546,4209,-529,4217,-528,4224,-527,4232,-525,4222,-512,4220,-487,4233,-474,4247,-472,4239,-486,4240,-507,4252,-507,4259,-519,4250,-523,4242,-525,4238,-544,4235,-549xe" filled="true" fillcolor="#cfad80" stroked="false">
                <v:path arrowok="t"/>
                <v:fill type="solid"/>
              </v:shape>
              <v:shape style="position:absolute;left:4209;top:-549;width:50;height:77" coordorigin="4209,-549" coordsize="50,77" path="m4252,-507l4240,-507,4251,-503,4252,-507xe" filled="true" fillcolor="#cfad80" stroked="false">
                <v:path arrowok="t"/>
                <v:fill type="solid"/>
              </v:shape>
            </v:group>
            <v:group style="position:absolute;left:3219;top:556;width:50;height:77" coordorigin="3219,556" coordsize="50,77">
              <v:shape style="position:absolute;left:3219;top:556;width:50;height:77" coordorigin="3219,556" coordsize="50,77" path="m3224,556l3222,561,3219,566,3221,575,3231,613,3236,632,3259,630,3259,623,3255,621,3251,619,3243,616,3252,606,3258,600,3268,590,3254,587,3254,585,3237,585,3232,574,3228,565,3224,556xe" filled="true" fillcolor="#cfad80" stroked="false">
                <v:path arrowok="t"/>
                <v:fill type="solid"/>
              </v:shape>
              <v:shape style="position:absolute;left:3219;top:556;width:50;height:77" coordorigin="3219,556" coordsize="50,77" path="m3252,560l3245,571,3237,585,3254,585,3253,571,3252,560xe" filled="true" fillcolor="#cfad80" stroked="false">
                <v:path arrowok="t"/>
                <v:fill type="solid"/>
              </v:shape>
            </v:group>
            <v:group style="position:absolute;left:4642;top:1161;width:37;height:79" coordorigin="4642,1161" coordsize="37,79">
              <v:shape style="position:absolute;left:4642;top:1161;width:37;height:79" coordorigin="4642,1161" coordsize="37,79" path="m4673,1161l4668,1171,4659,1174,4651,1177,4651,1196,4644,1212,4642,1215,4645,1232,4646,1239,4679,1231,4674,1222,4671,1217,4669,1211,4666,1204,4661,1195,4671,1189,4673,1188,4673,1170,4673,1161xe" filled="true" fillcolor="#cfad80" stroked="false">
                <v:path arrowok="t"/>
                <v:fill type="solid"/>
              </v:shape>
            </v:group>
            <v:group style="position:absolute;left:4720;top:1091;width:28;height:87" coordorigin="4720,1091" coordsize="28,87">
              <v:shape style="position:absolute;left:4720;top:1091;width:28;height:87" coordorigin="4720,1091" coordsize="28,87" path="m4736,1091l4733,1130,4726,1147,4720,1153,4724,1171,4736,1178,4742,1177,4748,1176,4747,1136,4747,1116,4747,1103,4744,1093,4736,1091xe" filled="true" fillcolor="#cfad80" stroked="false">
                <v:path arrowok="t"/>
                <v:fill type="solid"/>
              </v:shape>
            </v:group>
            <v:group style="position:absolute;left:2311;top:167;width:33;height:68" coordorigin="2311,167" coordsize="33,68">
              <v:shape style="position:absolute;left:2311;top:167;width:33;height:68" coordorigin="2311,167" coordsize="33,68" path="m2337,191l2312,191,2317,192,2328,193,2321,216,2320,231,2328,235,2334,221,2336,219,2344,219,2344,212,2337,196,2337,191xe" filled="true" fillcolor="#cfad80" stroked="false">
                <v:path arrowok="t"/>
                <v:fill type="solid"/>
              </v:shape>
              <v:shape style="position:absolute;left:2311;top:167;width:33;height:68" coordorigin="2311,167" coordsize="33,68" path="m2344,219l2336,219,2340,223,2343,225,2344,219xe" filled="true" fillcolor="#cfad80" stroked="false">
                <v:path arrowok="t"/>
                <v:fill type="solid"/>
              </v:shape>
              <v:shape style="position:absolute;left:2311;top:167;width:33;height:68" coordorigin="2311,167" coordsize="33,68" path="m2311,191l2311,192,2312,192,2312,191,2337,191,2312,191,2311,191xe" filled="true" fillcolor="#cfad80" stroked="false">
                <v:path arrowok="t"/>
                <v:fill type="solid"/>
              </v:shape>
              <v:shape style="position:absolute;left:2311;top:167;width:33;height:68" coordorigin="2311,167" coordsize="33,68" path="m2322,167l2317,177,2317,177,2316,180,2314,184,2312,189,2312,190,2312,190,2312,191,2337,191,2338,173,2327,167,2322,167xe" filled="true" fillcolor="#cfad80" stroked="false">
                <v:path arrowok="t"/>
                <v:fill type="solid"/>
              </v:shape>
            </v:group>
            <v:group style="position:absolute;left:2442;top:2785;width:29;height:27" coordorigin="2442,2785" coordsize="29,27">
              <v:shape style="position:absolute;left:2442;top:2785;width:29;height:27" coordorigin="2442,2785" coordsize="29,27" path="m2463,2785l2452,2789,2442,2805,2460,2810,2460,2812,2469,2812,2470,2790,2463,2785xe" filled="true" fillcolor="#cfad80" stroked="false">
                <v:path arrowok="t"/>
                <v:fill type="solid"/>
              </v:shape>
            </v:group>
            <v:group style="position:absolute;left:4115;top:-659;width:95;height:196" coordorigin="4115,-659" coordsize="95,196">
              <v:shape style="position:absolute;left:4115;top:-659;width:95;height:196" coordorigin="4115,-659" coordsize="95,196" path="m4194,-641l4154,-641,4157,-640,4159,-637,4159,-636,4160,-635,4161,-632,4161,-630,4162,-627,4162,-623,4161,-606,4160,-587,4162,-567,4170,-550,4171,-548,4169,-535,4168,-527,4166,-516,4164,-504,4165,-469,4170,-463,4182,-465,4191,-466,4195,-474,4187,-484,4177,-486,4181,-495,4185,-503,4190,-513,4199,-513,4196,-531,4199,-534,4204,-539,4204,-557,4181,-588,4184,-594,4187,-602,4191,-611,4207,-611,4209,-631,4194,-640,4194,-641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199,-513l4190,-513,4191,-508,4193,-500,4199,-497,4199,-513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207,-611l4191,-611,4195,-599,4199,-590,4206,-593,4207,-611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119,-659l4119,-650,4124,-634,4115,-625,4116,-614,4142,-602,4136,-619,4134,-627,4150,-627,4150,-631,4150,-638,4130,-638,4131,-659,4119,-659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150,-627l4134,-627,4144,-619,4151,-614,4151,-623,4150,-627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137,-647l4136,-647,4135,-647,4135,-646,4134,-646,4133,-645,4133,-644,4133,-644,4132,-644,4132,-643,4132,-642,4131,-640,4130,-638,4150,-638,4150,-640,4150,-640,4150,-640,4146,-641,4142,-647,4137,-647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150,-640l4150,-640,4150,-640e" filled="true" fillcolor="#cfad80" stroked="false">
                <v:path arrowok="t"/>
                <v:fill type="solid"/>
              </v:shape>
              <v:shape style="position:absolute;left:4115;top:-659;width:95;height:196" coordorigin="4115,-659" coordsize="95,196" path="m4149,-659l4149,-654,4149,-649,4150,-641,4150,-641,4150,-640,4150,-640,4150,-641,4154,-641,4194,-641,4196,-659,4149,-659e" filled="true" fillcolor="#cfad80" stroked="false">
                <v:path arrowok="t"/>
                <v:fill type="solid"/>
              </v:shape>
            </v:group>
            <v:group style="position:absolute;left:2953;top:576;width:24;height:60" coordorigin="2953,576" coordsize="24,60">
              <v:shape style="position:absolute;left:2953;top:576;width:24;height:60" coordorigin="2953,576" coordsize="24,60" path="m2962,576l2956,601,2953,615,2977,635,2977,601,2973,585,2962,576xe" filled="true" fillcolor="#cfad80" stroked="false">
                <v:path arrowok="t"/>
                <v:fill type="solid"/>
              </v:shape>
            </v:group>
            <v:group style="position:absolute;left:3304;top:556;width:28;height:32" coordorigin="3304,556" coordsize="28,32">
              <v:shape style="position:absolute;left:3304;top:556;width:28;height:32" coordorigin="3304,556" coordsize="28,32" path="m3314,556l3304,571,3319,587,3323,579,3327,570,3331,562,3314,556xe" filled="true" fillcolor="#cfad80" stroked="false">
                <v:path arrowok="t"/>
                <v:fill type="solid"/>
              </v:shape>
            </v:group>
            <v:group style="position:absolute;left:5924;top:-259;width:24;height:38" coordorigin="5924,-259" coordsize="24,38">
              <v:shape style="position:absolute;left:5924;top:-259;width:24;height:38" coordorigin="5924,-259" coordsize="24,38" path="m5935,-259l5932,-258,5924,-255,5924,-239,5924,-222,5932,-228,5938,-232,5947,-239,5941,-248,5935,-259xe" filled="true" fillcolor="#cfad80" stroked="false">
                <v:path arrowok="t"/>
                <v:fill type="solid"/>
              </v:shape>
            </v:group>
            <v:group style="position:absolute;left:4277;top:-532;width:19;height:48" coordorigin="4277,-532" coordsize="19,48">
              <v:shape style="position:absolute;left:4277;top:-532;width:19;height:48" coordorigin="4277,-532" coordsize="19,48" path="m4293,-532l4290,-529,4286,-527,4285,-523,4282,-512,4280,-500,4277,-489,4278,-487,4279,-486,4280,-485,4285,-494,4291,-503,4295,-514,4296,-518,4294,-526,4293,-532xe" filled="true" fillcolor="#cfad80" stroked="false">
                <v:path arrowok="t"/>
                <v:fill type="solid"/>
              </v:shape>
            </v:group>
            <v:group style="position:absolute;left:3932;top:-472;width:16;height:58" coordorigin="3932,-472" coordsize="16,58">
              <v:shape style="position:absolute;left:3932;top:-472;width:16;height:58" coordorigin="3932,-472" coordsize="16,58" path="m3933,-472l3932,-469,3933,-456,3939,-415,3942,-427,3944,-436,3947,-446,3944,-452,3939,-462,3933,-472xe" filled="true" fillcolor="#cfad80" stroked="false">
                <v:path arrowok="t"/>
                <v:fill type="solid"/>
              </v:shape>
            </v:group>
            <v:group style="position:absolute;left:5785;top:1292;width:21;height:39" coordorigin="5785,1292" coordsize="21,39">
              <v:shape style="position:absolute;left:5785;top:1292;width:21;height:39" coordorigin="5785,1292" coordsize="21,39" path="m5804,1292l5794,1296,5788,1298,5785,1315,5789,1326,5797,1330,5806,1321,5802,1310,5804,1292xe" filled="true" fillcolor="#cfad80" stroked="false">
                <v:path arrowok="t"/>
                <v:fill type="solid"/>
              </v:shape>
            </v:group>
            <v:group style="position:absolute;left:4124;top:-332;width:15;height:34" coordorigin="4124,-332" coordsize="15,34">
              <v:shape style="position:absolute;left:4124;top:-332;width:15;height:34" coordorigin="4124,-332" coordsize="15,34" path="m4139,-332l4127,-326,4124,-299,4135,-303,4139,-332xe" filled="true" fillcolor="#cfad80" stroked="false">
                <v:path arrowok="t"/>
                <v:fill type="solid"/>
              </v:shape>
            </v:group>
            <v:group style="position:absolute;left:6107;top:-304;width:22;height:30" coordorigin="6107,-304" coordsize="22,30">
              <v:shape style="position:absolute;left:6107;top:-304;width:22;height:30" coordorigin="6107,-304" coordsize="22,30" path="m6107,-304l6111,-276,6111,-275,6128,-279,6121,-296,6119,-299,6107,-304xe" filled="true" fillcolor="#cfad80" stroked="false">
                <v:path arrowok="t"/>
                <v:fill type="solid"/>
              </v:shape>
            </v:group>
            <v:group style="position:absolute;left:4431;top:-437;width:17;height:41" coordorigin="4431,-437" coordsize="17,41">
              <v:shape style="position:absolute;left:4431;top:-437;width:17;height:41" coordorigin="4431,-437" coordsize="17,41" path="m4437,-437l4435,-437,4434,-436,4433,-417,4431,-396,4448,-405,4444,-417,4437,-437xe" filled="true" fillcolor="#cfad80" stroked="false">
                <v:path arrowok="t"/>
                <v:fill type="solid"/>
              </v:shape>
            </v:group>
            <v:group style="position:absolute;left:349;top:-264;width:23;height:29" coordorigin="349,-264" coordsize="23,29">
              <v:shape style="position:absolute;left:349;top:-264;width:23;height:29" coordorigin="349,-264" coordsize="23,29" path="m368,-264l367,-264,361,-262,349,-260,349,-258,349,-253,353,-246,360,-245,365,-236,370,-253,371,-259,369,-261,368,-264xe" filled="true" fillcolor="#cfad80" stroked="false">
                <v:path arrowok="t"/>
                <v:fill type="solid"/>
              </v:shape>
            </v:group>
            <v:group style="position:absolute;left:479;top:2356;width:25;height:20" coordorigin="479,2356" coordsize="25,20">
              <v:shape style="position:absolute;left:479;top:2356;width:25;height:20" coordorigin="479,2356" coordsize="25,20" path="m504,2356l480,2356,480,2362,479,2365,489,2370,492,2372,495,2373,499,2375,502,2365,504,2356xe" filled="true" fillcolor="#cfad80" stroked="false">
                <v:path arrowok="t"/>
                <v:fill type="solid"/>
              </v:shape>
            </v:group>
            <v:group style="position:absolute;left:4241;top:-605;width:11;height:36" coordorigin="4241,-605" coordsize="11,36">
              <v:shape style="position:absolute;left:4241;top:-605;width:11;height:36" coordorigin="4241,-605" coordsize="11,36" path="m4248,-605l4241,-592,4243,-570,4243,-571,4251,-587,4248,-605xe" filled="true" fillcolor="#cfad80" stroked="false">
                <v:path arrowok="t"/>
                <v:fill type="solid"/>
              </v:shape>
            </v:group>
            <v:group style="position:absolute;left:24;top:957;width:24;height:34" coordorigin="24,957" coordsize="24,34">
              <v:shape style="position:absolute;left:24;top:957;width:24;height:34" coordorigin="24,957" coordsize="24,34" path="m32,957l30,970,24,982,37,988,41,991,48,978,45,967,32,957xe" filled="true" fillcolor="#cfad80" stroked="false">
                <v:path arrowok="t"/>
                <v:fill type="solid"/>
              </v:shape>
            </v:group>
            <v:group style="position:absolute;left:4314;top:1388;width:23;height:28" coordorigin="4314,1388" coordsize="23,28">
              <v:shape style="position:absolute;left:4314;top:1388;width:23;height:28" coordorigin="4314,1388" coordsize="23,28" path="m4314,1388l4315,1411,4318,1414,4337,1415,4328,1405,4322,1398,4314,1388xe" filled="true" fillcolor="#cfad80" stroked="false">
                <v:path arrowok="t"/>
                <v:fill type="solid"/>
              </v:shape>
            </v:group>
            <v:group style="position:absolute;left:3476;top:575;width:22;height:44" coordorigin="3476,575" coordsize="22,44">
              <v:shape style="position:absolute;left:3476;top:575;width:22;height:44" coordorigin="3476,575" coordsize="22,44" path="m3485,575l3476,600,3479,607,3483,610,3492,618,3493,602,3497,592,3490,590,3485,575xe" filled="true" fillcolor="#cfad80" stroked="false">
                <v:path arrowok="t"/>
                <v:fill type="solid"/>
              </v:shape>
            </v:group>
            <v:group style="position:absolute;left:4748;top:1178;width:25;height:26" coordorigin="4748,1178" coordsize="25,26">
              <v:shape style="position:absolute;left:4748;top:1178;width:25;height:26" coordorigin="4748,1178" coordsize="25,26" path="m4748,1178l4748,1178,4748,1179,4748,1179,4750,1186,4751,1193,4753,1203,4773,1179,4748,1179,4748,1178xe" filled="true" fillcolor="#cfad80" stroked="false">
                <v:path arrowok="t"/>
                <v:fill type="solid"/>
              </v:shape>
            </v:group>
            <v:group style="position:absolute;left:4327;top:1343;width:9;height:47" coordorigin="4327,1343" coordsize="9,47">
              <v:shape style="position:absolute;left:4327;top:1343;width:9;height:47" coordorigin="4327,1343" coordsize="9,47" path="m4333,1343l4330,1355,4327,1390,4330,1387,4334,1385,4334,1382,4336,1369,4336,1355,4333,1343xe" filled="true" fillcolor="#cfad80" stroked="false">
                <v:path arrowok="t"/>
                <v:fill type="solid"/>
              </v:shape>
            </v:group>
            <v:group style="position:absolute;left:37;top:932;width:26;height:25" coordorigin="37,932" coordsize="26,25">
              <v:shape style="position:absolute;left:37;top:932;width:26;height:25" coordorigin="37,932" coordsize="26,25" path="m63,932l37,932,44,943,47,948,52,956,55,950,57,944,63,932xe" filled="true" fillcolor="#cfad80" stroked="false">
                <v:path arrowok="t"/>
                <v:fill type="solid"/>
              </v:shape>
            </v:group>
            <v:group style="position:absolute;left:1488;top:1526;width:14;height:32" coordorigin="1488,1526" coordsize="14,32">
              <v:shape style="position:absolute;left:1488;top:1526;width:14;height:32" coordorigin="1488,1526" coordsize="14,32" path="m1501,1526l1488,1532,1492,1558,1495,1546,1498,1537,1501,1526xe" filled="true" fillcolor="#cfad80" stroked="false">
                <v:path arrowok="t"/>
                <v:fill type="solid"/>
              </v:shape>
            </v:group>
            <v:group style="position:absolute;left:2792;top:2034;width:9;height:30" coordorigin="2792,2034" coordsize="9,30">
              <v:shape style="position:absolute;left:2792;top:2034;width:9;height:30" coordorigin="2792,2034" coordsize="9,30" path="m2793,2034l2792,2052,2800,2064,2799,2054,2798,2043,2793,2034xe" filled="true" fillcolor="#cfad80" stroked="false">
                <v:path arrowok="t"/>
                <v:fill type="solid"/>
              </v:shape>
            </v:group>
            <v:group style="position:absolute;left:4703;top:1103;width:20;height:36" coordorigin="4703,1103" coordsize="20,36">
              <v:shape style="position:absolute;left:4703;top:1103;width:20;height:36" coordorigin="4703,1103" coordsize="20,36" path="m4715,1103l4711,1114,4703,1134,4705,1137,4705,1139,4723,1122,4715,1103xe" filled="true" fillcolor="#cfad80" stroked="false">
                <v:path arrowok="t"/>
                <v:fill type="solid"/>
              </v:shape>
            </v:group>
            <v:group style="position:absolute;left:4007;top:-505;width:20;height:26" coordorigin="4007,-505" coordsize="20,26">
              <v:shape style="position:absolute;left:4007;top:-505;width:20;height:26" coordorigin="4007,-505" coordsize="20,26" path="m4009,-505l4008,-497,4007,-490,4007,-480,4026,-490,4026,-492,4026,-495,4026,-497,4020,-500,4015,-502,4009,-505xe" filled="true" fillcolor="#cfad80" stroked="false">
                <v:path arrowok="t"/>
                <v:fill type="solid"/>
              </v:shape>
            </v:group>
            <v:group style="position:absolute;left:5719;top:1378;width:16;height:37" coordorigin="5719,1378" coordsize="16,37">
              <v:shape style="position:absolute;left:5719;top:1378;width:16;height:37" coordorigin="5719,1378" coordsize="16,37" path="m5735,1378l5719,1393,5725,1401,5735,1415,5735,1378xe" filled="true" fillcolor="#cfad80" stroked="false">
                <v:path arrowok="t"/>
                <v:fill type="solid"/>
              </v:shape>
            </v:group>
            <v:group style="position:absolute;left:800;top:2739;width:15;height:28" coordorigin="800,2739" coordsize="15,28">
              <v:shape style="position:absolute;left:800;top:2739;width:15;height:28" coordorigin="800,2739" coordsize="15,28" path="m808,2739l802,2746,800,2754,805,2765,806,2766,809,2766,810,2764,814,2755,815,2746,808,2739xe" filled="true" fillcolor="#cfad80" stroked="false">
                <v:path arrowok="t"/>
                <v:fill type="solid"/>
              </v:shape>
            </v:group>
            <v:group style="position:absolute;left:5705;top:1259;width:20;height:29" coordorigin="5705,1259" coordsize="20,29">
              <v:shape style="position:absolute;left:5705;top:1259;width:20;height:29" coordorigin="5705,1259" coordsize="20,29" path="m5725,1259l5711,1261,5712,1276,5705,1287,5718,1288,5718,1273,5725,1259xe" filled="true" fillcolor="#cfad80" stroked="false">
                <v:path arrowok="t"/>
                <v:fill type="solid"/>
              </v:shape>
            </v:group>
            <v:group style="position:absolute;left:6164;top:2463;width:18;height:24" coordorigin="6164,2463" coordsize="18,24">
              <v:shape style="position:absolute;left:6164;top:2463;width:18;height:24" coordorigin="6164,2463" coordsize="18,24" path="m6164,2463l6165,2469,6169,2486,6182,2481,6164,2463xe" filled="true" fillcolor="#cfad80" stroked="false">
                <v:path arrowok="t"/>
                <v:fill type="solid"/>
              </v:shape>
            </v:group>
            <v:group style="position:absolute;left:314;top:1416;width:21;height:28" coordorigin="314,1416" coordsize="21,28">
              <v:shape style="position:absolute;left:314;top:1416;width:21;height:28" coordorigin="314,1416" coordsize="21,28" path="m321,1416l314,1428,318,1444,324,1440,334,1435,326,1427,321,1416xe" filled="true" fillcolor="#cfad80" stroked="false">
                <v:path arrowok="t"/>
                <v:fill type="solid"/>
              </v:shape>
            </v:group>
            <v:group style="position:absolute;left:2943;top:558;width:8;height:34" coordorigin="2943,558" coordsize="8,34">
              <v:shape style="position:absolute;left:2943;top:558;width:8;height:34" coordorigin="2943,558" coordsize="8,34" path="m2949,558l2943,574,2951,592,2949,558xe" filled="true" fillcolor="#cfad80" stroked="false">
                <v:path arrowok="t"/>
                <v:fill type="solid"/>
              </v:shape>
            </v:group>
            <v:group style="position:absolute;left:2534;top:15;width:17;height:27" coordorigin="2534,15" coordsize="17,27">
              <v:shape style="position:absolute;left:2534;top:15;width:17;height:27" coordorigin="2534,15" coordsize="17,27" path="m2538,15l2536,18,2534,19,2534,37,2539,41,2550,35,2545,26,2541,20,2538,15xe" filled="true" fillcolor="#cfad80" stroked="false">
                <v:path arrowok="t"/>
                <v:fill type="solid"/>
              </v:shape>
            </v:group>
            <v:group style="position:absolute;left:4024;top:-650;width:12;height:29" coordorigin="4024,-650" coordsize="12,29">
              <v:shape style="position:absolute;left:4024;top:-650;width:12;height:29" coordorigin="4024,-650" coordsize="12,29" path="m4034,-650l4030,-639,4027,-630,4024,-621,4034,-623,4035,-633,4034,-650xe" filled="true" fillcolor="#cfad80" stroked="false">
                <v:path arrowok="t"/>
                <v:fill type="solid"/>
              </v:shape>
            </v:group>
            <v:group style="position:absolute;left:3787;top:488;width:12;height:30" coordorigin="3787,488" coordsize="12,30">
              <v:shape style="position:absolute;left:3787;top:488;width:12;height:30" coordorigin="3787,488" coordsize="12,30" path="m3787,488l3789,499,3791,508,3792,517,3799,496,3787,488xe" filled="true" fillcolor="#cfad80" stroked="false">
                <v:path arrowok="t"/>
                <v:fill type="solid"/>
              </v:shape>
            </v:group>
            <v:group style="position:absolute;left:4143;top:-455;width:11;height:27" coordorigin="4143,-455" coordsize="11,27">
              <v:shape style="position:absolute;left:4143;top:-455;width:11;height:27" coordorigin="4143,-455" coordsize="11,27" path="m4151,-455l4149,-447,4143,-429,4153,-433,4151,-455xe" filled="true" fillcolor="#cfad80" stroked="false">
                <v:path arrowok="t"/>
                <v:fill type="solid"/>
              </v:shape>
            </v:group>
            <v:group style="position:absolute;left:4306;top:-481;width:18;height:34" coordorigin="4306,-481" coordsize="18,34">
              <v:shape style="position:absolute;left:4306;top:-481;width:18;height:34" coordorigin="4306,-481" coordsize="18,34" path="m4322,-481l4317,-472,4313,-462,4306,-448,4323,-460,4322,-481xe" filled="true" fillcolor="#cfad80" stroked="false">
                <v:path arrowok="t"/>
                <v:fill type="solid"/>
              </v:shape>
            </v:group>
            <v:group style="position:absolute;left:3940;top:-507;width:17;height:28" coordorigin="3940,-507" coordsize="17,28">
              <v:shape style="position:absolute;left:3940;top:-507;width:17;height:28" coordorigin="3940,-507" coordsize="17,28" path="m3943,-507l3942,-503,3940,-500,3941,-499,3944,-490,3948,-479,3957,-493,3951,-499,3947,-503,3943,-507xe" filled="true" fillcolor="#cfad80" stroked="false">
                <v:path arrowok="t"/>
                <v:fill type="solid"/>
              </v:shape>
            </v:group>
            <v:group style="position:absolute;left:1041;top:2002;width:17;height:25" coordorigin="1041,2002" coordsize="17,25">
              <v:shape style="position:absolute;left:1041;top:2002;width:17;height:25" coordorigin="1041,2002" coordsize="17,25" path="m1057,2022l1051,2022,1055,2027,1056,2025,1057,2022xe" filled="true" fillcolor="#cfad80" stroked="false">
                <v:path arrowok="t"/>
                <v:fill type="solid"/>
              </v:shape>
              <v:shape style="position:absolute;left:1041;top:2002;width:17;height:25" coordorigin="1041,2002" coordsize="17,25" path="m1041,2002l1044,2025,1051,2022,1057,2022,1058,2019,1053,2015,1041,2002xe" filled="true" fillcolor="#cfad80" stroked="false">
                <v:path arrowok="t"/>
                <v:fill type="solid"/>
              </v:shape>
            </v:group>
            <v:group style="position:absolute;left:5871;top:-266;width:16;height:17" coordorigin="5871,-266" coordsize="16,17">
              <v:shape style="position:absolute;left:5871;top:-266;width:16;height:17" coordorigin="5871,-266" coordsize="16,17" path="m5871,-266l5881,-255,5887,-249,5885,-264,5878,-265,5871,-266xe" filled="true" fillcolor="#cfad80" stroked="false">
                <v:path arrowok="t"/>
                <v:fill type="solid"/>
              </v:shape>
            </v:group>
            <v:group style="position:absolute;left:1936;top:164;width:11;height:33" coordorigin="1936,164" coordsize="11,33">
              <v:shape style="position:absolute;left:1936;top:164;width:11;height:33" coordorigin="1936,164" coordsize="11,33" path="m1947,164l1936,185,1941,197,1942,187,1944,178,1947,164xe" filled="true" fillcolor="#cfad80" stroked="false">
                <v:path arrowok="t"/>
                <v:fill type="solid"/>
              </v:shape>
            </v:group>
            <v:group style="position:absolute;left:498;top:2301;width:11;height:30" coordorigin="498,2301" coordsize="11,30">
              <v:shape style="position:absolute;left:498;top:2301;width:11;height:30" coordorigin="498,2301" coordsize="11,30" path="m498,2301l498,2330,500,2330,501,2330,502,2329,504,2320,508,2310,498,2301xe" filled="true" fillcolor="#cfad80" stroked="false">
                <v:path arrowok="t"/>
                <v:fill type="solid"/>
              </v:shape>
              <v:shape style="position:absolute;left:498;top:2301;width:11;height:30" coordorigin="498,2301" coordsize="11,30" path="m501,2330l500,2330,501,2330,501,2330xe" filled="true" fillcolor="#cfad80" stroked="false">
                <v:path arrowok="t"/>
                <v:fill type="solid"/>
              </v:shape>
            </v:group>
            <v:group style="position:absolute;left:4785;top:1154;width:13;height:23" coordorigin="4785,1154" coordsize="13,23">
              <v:shape style="position:absolute;left:4785;top:1154;width:13;height:23" coordorigin="4785,1154" coordsize="13,23" path="m4785,1154l4785,1159,4787,1177,4797,1173,4790,1162,4785,1154xe" filled="true" fillcolor="#cfad80" stroked="false">
                <v:path arrowok="t"/>
                <v:fill type="solid"/>
              </v:shape>
            </v:group>
            <v:group style="position:absolute;left:5268;top:1150;width:11;height:12" coordorigin="5268,1150" coordsize="11,12">
              <v:shape style="position:absolute;left:5268;top:1150;width:11;height:12" coordorigin="5268,1150" coordsize="11,12" path="m5278,1150l5275,1151,5271,1152,5268,1153,5268,1159,5272,1161,5275,1161,5279,1162,5279,1158,5278,1150xe" filled="true" fillcolor="#cfad80" stroked="false">
                <v:path arrowok="t"/>
                <v:fill type="solid"/>
              </v:shape>
            </v:group>
            <v:group style="position:absolute;left:2665;top:2630;width:18;height:28" coordorigin="2665,2630" coordsize="18,28">
              <v:shape style="position:absolute;left:2665;top:2630;width:18;height:28" coordorigin="2665,2630" coordsize="18,28" path="m2667,2630l2665,2655,2671,2657,2683,2654,2667,2630xe" filled="true" fillcolor="#cfad80" stroked="false">
                <v:path arrowok="t"/>
                <v:fill type="solid"/>
              </v:shape>
            </v:group>
            <v:group style="position:absolute;left:367;top:-318;width:6;height:33" coordorigin="367,-318" coordsize="6,33">
              <v:shape style="position:absolute;left:367;top:-318;width:6;height:33" coordorigin="367,-318" coordsize="6,33" path="m367,-318l367,-285,372,-301,367,-318xe" filled="true" fillcolor="#cfad80" stroked="false">
                <v:path arrowok="t"/>
                <v:fill type="solid"/>
              </v:shape>
            </v:group>
            <v:group style="position:absolute;left:1279;top:-589;width:13;height:34" coordorigin="1279,-589" coordsize="13,34">
              <v:shape style="position:absolute;left:1279;top:-589;width:13;height:34" coordorigin="1279,-589" coordsize="13,34" path="m1290,-589l1285,-575,1282,-567,1279,-560,1281,-558,1283,-555,1286,-563,1292,-567,1290,-589xe" filled="true" fillcolor="#cfad80" stroked="false">
                <v:path arrowok="t"/>
                <v:fill type="solid"/>
              </v:shape>
            </v:group>
            <v:group style="position:absolute;left:4366;top:1163;width:11;height:13" coordorigin="4366,1163" coordsize="11,13">
              <v:shape style="position:absolute;left:4366;top:1163;width:11;height:13" coordorigin="4366,1163" coordsize="11,13" path="m4366,1163l4366,1176,4369,1175,4376,1174,4376,1165,4373,1164,4369,1164,4366,1163xe" filled="true" fillcolor="#cfad80" stroked="false">
                <v:path arrowok="t"/>
                <v:fill type="solid"/>
              </v:shape>
            </v:group>
            <v:group style="position:absolute;left:4801;top:1138;width:6;height:19" coordorigin="4801,1138" coordsize="6,19">
              <v:shape style="position:absolute;left:4801;top:1138;width:6;height:19" coordorigin="4801,1138" coordsize="6,19" path="m4806,1138l4805,1138,4801,1139,4802,1150,4802,1155,4802,1156,4805,1155,4807,1155,4807,1150,4806,1138xe" filled="true" fillcolor="#cfad80" stroked="false">
                <v:path arrowok="t"/>
                <v:fill type="solid"/>
              </v:shape>
            </v:group>
            <v:group style="position:absolute;left:4636;top:1065;width:10;height:29" coordorigin="4636,1065" coordsize="10,29">
              <v:shape style="position:absolute;left:4636;top:1065;width:10;height:29" coordorigin="4636,1065" coordsize="10,29" path="m4640,1065l4639,1065,4637,1066,4636,1066,4637,1075,4640,1093,4645,1082,4642,1073,4640,1065xe" filled="true" fillcolor="#cfad80" stroked="false">
                <v:path arrowok="t"/>
                <v:fill type="solid"/>
              </v:shape>
            </v:group>
            <v:group style="position:absolute;left:5859;top:-224;width:16;height:20" coordorigin="5859,-224" coordsize="16,20">
              <v:shape style="position:absolute;left:5859;top:-224;width:16;height:20" coordorigin="5859,-224" coordsize="16,20" path="m5859,-224l5860,-206,5866,-205,5875,-214,5868,-218,5863,-221,5859,-224xe" filled="true" fillcolor="#cfad80" stroked="false">
                <v:path arrowok="t"/>
                <v:fill type="solid"/>
              </v:shape>
            </v:group>
            <v:group style="position:absolute;left:280;top:-254;width:11;height:21" coordorigin="280,-254" coordsize="11,21">
              <v:shape style="position:absolute;left:280;top:-254;width:11;height:21" coordorigin="280,-254" coordsize="11,21" path="m285,-254l283,-250,281,-247,280,-241,283,-237,284,-234,286,-237,288,-240,290,-242,289,-246,287,-249,285,-254xe" filled="true" fillcolor="#cfad80" stroked="false">
                <v:path arrowok="t"/>
                <v:fill type="solid"/>
              </v:shape>
            </v:group>
            <v:group style="position:absolute;left:4493;top:-268;width:12;height:19" coordorigin="4493,-268" coordsize="12,19">
              <v:shape style="position:absolute;left:4493;top:-268;width:12;height:19" coordorigin="4493,-268" coordsize="12,19" path="m4496,-268l4494,-263,4493,-261,4495,-257,4501,-250,4502,-253,4503,-255,4504,-258,4501,-261,4499,-265,4496,-268,4496,-268xe" filled="true" fillcolor="#cfad80" stroked="false">
                <v:path arrowok="t"/>
                <v:fill type="solid"/>
              </v:shape>
            </v:group>
            <v:group style="position:absolute;left:3430;top:299;width:15;height:31" coordorigin="3430,299" coordsize="15,31">
              <v:shape style="position:absolute;left:3430;top:299;width:15;height:31" coordorigin="3430,299" coordsize="15,31" path="m3435,299l3431,303,3430,305,3432,312,3439,330,3444,309,3438,305,3435,299xe" filled="true" fillcolor="#cfad80" stroked="false">
                <v:path arrowok="t"/>
                <v:fill type="solid"/>
              </v:shape>
            </v:group>
            <v:group style="position:absolute;left:2850;top:240;width:11;height:27" coordorigin="2850,240" coordsize="11,27">
              <v:shape style="position:absolute;left:2850;top:240;width:11;height:27" coordorigin="2850,240" coordsize="11,27" path="m2858,240l2850,254,2854,260,2861,266,2860,259,2858,240xe" filled="true" fillcolor="#cfad80" stroked="false">
                <v:path arrowok="t"/>
                <v:fill type="solid"/>
              </v:shape>
            </v:group>
            <v:group style="position:absolute;left:2163;top:189;width:13;height:20" coordorigin="2163,189" coordsize="13,20">
              <v:shape style="position:absolute;left:2163;top:189;width:13;height:20" coordorigin="2163,189" coordsize="13,20" path="m2164,189l2163,208,2167,204,2171,200,2175,196,2164,189xe" filled="true" fillcolor="#cfad80" stroked="false">
                <v:path arrowok="t"/>
                <v:fill type="solid"/>
              </v:shape>
            </v:group>
            <v:group style="position:absolute;left:669;top:122;width:14;height:28" coordorigin="669,122" coordsize="14,28">
              <v:shape style="position:absolute;left:669;top:122;width:14;height:28" coordorigin="669,122" coordsize="14,28" path="m678,122l669,128,671,138,674,150,682,143,681,134,678,122xe" filled="true" fillcolor="#cfad80" stroked="false">
                <v:path arrowok="t"/>
                <v:fill type="solid"/>
              </v:shape>
            </v:group>
            <v:group style="position:absolute;left:1412;top:2037;width:16;height:24" coordorigin="1412,2037" coordsize="16,24">
              <v:shape style="position:absolute;left:1412;top:2037;width:16;height:24" coordorigin="1412,2037" coordsize="16,24" path="m1419,2037l1419,2037,1416,2043,1414,2050,1412,2056,1414,2059,1414,2060,1418,2055,1427,2042,1422,2039,1419,2037xe" filled="true" fillcolor="#cfad80" stroked="false">
                <v:path arrowok="t"/>
                <v:fill type="solid"/>
              </v:shape>
            </v:group>
            <v:group style="position:absolute;left:910;top:-612;width:16;height:22" coordorigin="910,-612" coordsize="16,22">
              <v:shape style="position:absolute;left:910;top:-612;width:16;height:22" coordorigin="910,-612" coordsize="16,22" path="m913,-612l912,-609,910,-602,914,-598,924,-590,924,-593,926,-598,917,-607,913,-612xe" filled="true" fillcolor="#cfad80" stroked="false">
                <v:path arrowok="t"/>
                <v:fill type="solid"/>
              </v:shape>
            </v:group>
            <v:group style="position:absolute;left:5980;top:-194;width:13;height:20" coordorigin="5980,-194" coordsize="13,20">
              <v:shape style="position:absolute;left:5980;top:-194;width:13;height:20" coordorigin="5980,-194" coordsize="13,20" path="m5983,-194l5981,-188,5980,-185,5982,-181,5984,-177,5988,-175,5990,-180,5992,-184,5989,-189,5987,-193,5983,-194xe" filled="true" fillcolor="#cfad80" stroked="false">
                <v:path arrowok="t"/>
                <v:fill type="solid"/>
              </v:shape>
            </v:group>
            <v:group style="position:absolute;left:4234;top:-659;width:10;height:10" coordorigin="4234,-659" coordsize="10,10">
              <v:shape style="position:absolute;left:4234;top:-659;width:10;height:10" coordorigin="4234,-659" coordsize="10,10" path="m4244,-659l4234,-659,4237,-654,4240,-650,4242,-653,4244,-659e" filled="true" fillcolor="#cfad80" stroked="false">
                <v:path arrowok="t"/>
                <v:fill type="solid"/>
              </v:shape>
            </v:group>
            <v:group style="position:absolute;left:5725;top:1030;width:11;height:30" coordorigin="5725,1030" coordsize="11,30">
              <v:shape style="position:absolute;left:5725;top:1030;width:11;height:30" coordorigin="5725,1030" coordsize="11,30" path="m5728,1030l5727,1040,5726,1047,5725,1060,5733,1048,5736,1042,5728,1030xe" filled="true" fillcolor="#cfad80" stroked="false">
                <v:path arrowok="t"/>
                <v:fill type="solid"/>
              </v:shape>
            </v:group>
            <v:group style="position:absolute;left:451;top:618;width:14;height:32" coordorigin="451,618" coordsize="14,32">
              <v:shape style="position:absolute;left:451;top:618;width:14;height:32" coordorigin="451,618" coordsize="14,32" path="m463,618l457,629,454,636,451,645,463,650,464,641,463,618xe" filled="true" fillcolor="#cfad80" stroked="false">
                <v:path arrowok="t"/>
                <v:fill type="solid"/>
              </v:shape>
            </v:group>
            <v:group style="position:absolute;left:2293;top:2802;width:15;height:10" coordorigin="2293,2802" coordsize="15,10">
              <v:shape style="position:absolute;left:2293;top:2802;width:15;height:10" coordorigin="2293,2802" coordsize="15,10" path="m2295,2802l2293,2812,2308,2812,2300,2804,2295,2802xe" filled="true" fillcolor="#cfad80" stroked="false">
                <v:path arrowok="t"/>
                <v:fill type="solid"/>
              </v:shape>
            </v:group>
            <v:group style="position:absolute;left:412;top:2361;width:10;height:22" coordorigin="412,2361" coordsize="10,22">
              <v:shape style="position:absolute;left:412;top:2361;width:10;height:22" coordorigin="412,2361" coordsize="10,22" path="m417,2361l415,2367,412,2370,413,2376,414,2381,418,2383,420,2379,422,2378,419,2369,417,2361xe" filled="true" fillcolor="#cfad80" stroked="false">
                <v:path arrowok="t"/>
                <v:fill type="solid"/>
              </v:shape>
            </v:group>
            <v:group style="position:absolute;left:315;top:1488;width:11;height:18" coordorigin="315,1488" coordsize="11,18">
              <v:shape style="position:absolute;left:315;top:1488;width:11;height:18" coordorigin="315,1488" coordsize="11,18" path="m317,1488l316,1490,316,1492,315,1493,321,1502,324,1506,324,1504,326,1500,323,1496,317,1488xe" filled="true" fillcolor="#cfad80" stroked="false">
                <v:path arrowok="t"/>
                <v:fill type="solid"/>
              </v:shape>
            </v:group>
            <v:group style="position:absolute;left:4677;top:1247;width:12;height:16" coordorigin="4677,1247" coordsize="12,16">
              <v:shape style="position:absolute;left:4677;top:1247;width:12;height:16" coordorigin="4677,1247" coordsize="12,16" path="m4684,1247l4677,1256,4681,1258,4684,1259,4689,1262,4688,1261,4684,1247xe" filled="true" fillcolor="#cfad80" stroked="false">
                <v:path arrowok="t"/>
                <v:fill type="solid"/>
              </v:shape>
            </v:group>
            <v:group style="position:absolute;left:4765;top:1108;width:18;height:57" coordorigin="4765,1108" coordsize="18,57">
              <v:shape style="position:absolute;left:4765;top:1108;width:18;height:57" coordorigin="4765,1108" coordsize="18,57" path="m4765,1138l4768,1153,4768,1164,4771,1156,4775,1139,4776,1139,4775,1139,4765,1138xe" filled="true" fillcolor="#cfad80" stroked="false">
                <v:path arrowok="t"/>
                <v:fill type="solid"/>
              </v:shape>
              <v:shape style="position:absolute;left:4765;top:1108;width:18;height:57" coordorigin="4765,1108" coordsize="18,57" path="m4776,1139l4775,1139,4776,1139xe" filled="true" fillcolor="#cfad80" stroked="false">
                <v:path arrowok="t"/>
                <v:fill type="solid"/>
              </v:shape>
              <v:shape style="position:absolute;left:4765;top:1108;width:18;height:57" coordorigin="4765,1108" coordsize="18,57" path="m4776,1108l4776,1138,4776,1138,4775,1139,4776,1139,4776,1139,4776,1138,4776,1138,4777,1136,4779,1135,4780,1133,4780,1133,4780,1132,4781,1131,4781,1130,4782,1129,4782,1127,4782,1126,4782,1124,4782,1121,4780,1116,4779,1112,4776,1108xe" filled="true" fillcolor="#cfad80" stroked="false">
                <v:path arrowok="t"/>
                <v:fill type="solid"/>
              </v:shape>
              <v:shape style="position:absolute;left:4765;top:1108;width:18;height:57" coordorigin="4765,1108" coordsize="18,57" path="m4776,1139l4776,1139,4776,1139xe" filled="true" fillcolor="#cfad80" stroked="false">
                <v:path arrowok="t"/>
                <v:fill type="solid"/>
              </v:shape>
            </v:group>
            <v:group style="position:absolute;left:8122;top:1122;width:14;height:14" coordorigin="8122,1122" coordsize="14,14">
              <v:shape style="position:absolute;left:8122;top:1122;width:14;height:14" coordorigin="8122,1122" coordsize="14,14" path="m8135,1122l8131,1124,8122,1129,8124,1136,8128,1133,8136,1128,8136,1126,8135,1122xe" filled="true" fillcolor="#cfad80" stroked="false">
                <v:path arrowok="t"/>
                <v:fill type="solid"/>
              </v:shape>
            </v:group>
            <v:group style="position:absolute;left:5824;top:1271;width:22;height:49" coordorigin="5824,1271" coordsize="22,49">
              <v:shape style="position:absolute;left:5824;top:1271;width:22;height:49" coordorigin="5824,1271" coordsize="22,49" path="m5843,1271l5841,1271,5840,1272,5839,1272,5838,1273,5837,1274,5837,1274,5836,1275,5835,1277,5835,1279,5834,1281,5834,1281,5834,1283,5834,1291,5824,1298,5828,1307,5832,1320,5834,1317,5835,1314,5835,1312,5836,1310,5836,1307,5836,1304,5836,1303,5835,1299,5834,1295,5834,1291,5834,1289,5838,1284,5846,1272,5843,1271xe" filled="true" fillcolor="#cfad80" stroked="false">
                <v:path arrowok="t"/>
                <v:fill type="solid"/>
              </v:shape>
            </v:group>
            <v:group style="position:absolute;left:2737;top:2077;width:9;height:19" coordorigin="2737,2077" coordsize="9,19">
              <v:shape style="position:absolute;left:2737;top:2077;width:9;height:19" coordorigin="2737,2077" coordsize="9,19" path="m2741,2077l2738,2080,2737,2081,2738,2086,2740,2091,2742,2096,2743,2095,2744,2094,2745,2093,2742,2083,2741,2077xe" filled="true" fillcolor="#cfad80" stroked="false">
                <v:path arrowok="t"/>
                <v:fill type="solid"/>
              </v:shape>
            </v:group>
            <v:group style="position:absolute;left:5847;top:-249;width:7;height:13" coordorigin="5847,-249" coordsize="7,13">
              <v:shape style="position:absolute;left:5847;top:-249;width:7;height:13" coordorigin="5847,-249" coordsize="7,13" path="m5851,-249l5851,-249,5850,-247,5848,-245,5847,-243,5848,-241,5850,-237,5851,-239,5852,-241,5853,-244,5853,-246,5851,-249xe" filled="true" fillcolor="#cfad80" stroked="false">
                <v:path arrowok="t"/>
                <v:fill type="solid"/>
              </v:shape>
            </v:group>
            <v:group style="position:absolute;left:2607;top:-273;width:8;height:16" coordorigin="2607,-273" coordsize="8,16">
              <v:shape style="position:absolute;left:2607;top:-273;width:8;height:16" coordorigin="2607,-273" coordsize="8,16" path="m2609,-273l2608,-271,2607,-268,2607,-263,2608,-260,2609,-258,2611,-259,2615,-265,2609,-273xe" filled="true" fillcolor="#cfad80" stroked="false">
                <v:path arrowok="t"/>
                <v:fill type="solid"/>
              </v:shape>
            </v:group>
            <v:group style="position:absolute;left:4454;top:-408;width:8;height:33" coordorigin="4454,-408" coordsize="8,33">
              <v:shape style="position:absolute;left:4454;top:-408;width:8;height:33" coordorigin="4454,-408" coordsize="8,33" path="m4462,-408l4454,-394,4456,-386,4462,-375,4462,-408xe" filled="true" fillcolor="#cfad80" stroked="false">
                <v:path arrowok="t"/>
                <v:fill type="solid"/>
              </v:shape>
            </v:group>
            <v:group style="position:absolute;left:4235;top:-428;width:9;height:9" coordorigin="4235,-428" coordsize="9,9">
              <v:shape style="position:absolute;left:4235;top:-428;width:9;height:9" coordorigin="4235,-428" coordsize="9,9" path="m4244,-428l4235,-428,4235,-423,4238,-422,4241,-421,4243,-420,4244,-428xe" filled="true" fillcolor="#cfad80" stroked="false">
                <v:path arrowok="t"/>
                <v:fill type="solid"/>
              </v:shape>
            </v:group>
            <v:group style="position:absolute;left:6084;top:-232;width:12;height:24" coordorigin="6084,-232" coordsize="12,24">
              <v:shape style="position:absolute;left:6084;top:-232;width:12;height:24" coordorigin="6084,-232" coordsize="12,24" path="m6089,-232l6084,-227,6087,-221,6090,-215,6092,-209,6094,-211,6095,-213,6093,-219,6089,-232xe" filled="true" fillcolor="#cfad80" stroked="false">
                <v:path arrowok="t"/>
                <v:fill type="solid"/>
              </v:shape>
            </v:group>
            <v:group style="position:absolute;left:4129;top:-509;width:14;height:18" coordorigin="4129,-509" coordsize="14,18">
              <v:shape style="position:absolute;left:4129;top:-509;width:14;height:18" coordorigin="4129,-509" coordsize="14,18" path="m4131,-509l4129,-504,4133,-499,4141,-491,4141,-494,4143,-499,4135,-506,4131,-509xe" filled="true" fillcolor="#cfad80" stroked="false">
                <v:path arrowok="t"/>
                <v:fill type="solid"/>
              </v:shape>
            </v:group>
            <v:group style="position:absolute;left:2605;top:-539;width:9;height:20" coordorigin="2605,-539" coordsize="9,20">
              <v:shape style="position:absolute;left:2605;top:-539;width:9;height:20" coordorigin="2605,-539" coordsize="9,20" path="m2608,-539l2605,-535,2607,-530,2608,-524,2610,-519,2614,-524,2610,-534,2608,-539xe" filled="true" fillcolor="#cfad80" stroked="false">
                <v:path arrowok="t"/>
                <v:fill type="solid"/>
              </v:shape>
            </v:group>
            <v:group style="position:absolute;left:4261;top:-642;width:7;height:14" coordorigin="4261,-642" coordsize="7,14">
              <v:shape style="position:absolute;left:4261;top:-642;width:7;height:14" coordorigin="4261,-642" coordsize="7,14" path="m4263,-642l4262,-639,4261,-637,4261,-632,4263,-629,4263,-629,4265,-630,4266,-632,4268,-635,4266,-638,4265,-640,4263,-642xe" filled="true" fillcolor="#cfad80" stroked="false">
                <v:path arrowok="t"/>
                <v:fill type="solid"/>
              </v:shape>
            </v:group>
            <v:group style="position:absolute;left:4551;top:830;width:7;height:19" coordorigin="4551,830" coordsize="7,19">
              <v:shape style="position:absolute;left:4551;top:830;width:7;height:19" coordorigin="4551,830" coordsize="7,19" path="m4553,830l4552,835,4551,841,4551,846,4554,848,4557,838,4558,833,4555,831,4553,830xe" filled="true" fillcolor="#cfad80" stroked="false">
                <v:path arrowok="t"/>
                <v:fill type="solid"/>
              </v:shape>
            </v:group>
            <v:group style="position:absolute;left:3214;top:765;width:12;height:13" coordorigin="3214,765" coordsize="12,13">
              <v:shape style="position:absolute;left:3214;top:765;width:12;height:13" coordorigin="3214,765" coordsize="12,13" path="m3223,765l3223,765,3220,766,3217,767,3214,769,3214,772,3215,775,3215,777,3218,776,3225,773,3224,770,3223,765xe" filled="true" fillcolor="#cfad80" stroked="false">
                <v:path arrowok="t"/>
                <v:fill type="solid"/>
              </v:shape>
            </v:group>
            <v:group style="position:absolute;left:4806;top:1112;width:11;height:11" coordorigin="4806,1112" coordsize="11,11">
              <v:shape style="position:absolute;left:4806;top:1112;width:11;height:11" coordorigin="4806,1112" coordsize="11,11" path="m4816,1112l4813,1113,4806,1116,4806,1118,4807,1122,4810,1120,4817,1117,4816,1115,4816,1112xe" filled="true" fillcolor="#cfad80" stroked="false">
                <v:path arrowok="t"/>
                <v:fill type="solid"/>
              </v:shape>
            </v:group>
            <v:group style="position:absolute;left:30;top:1097;width:10;height:16" coordorigin="30,1097" coordsize="10,16">
              <v:shape style="position:absolute;left:30;top:1097;width:10;height:16" coordorigin="30,1097" coordsize="10,16" path="m35,1097l34,1098,32,1100,31,1103,30,1107,30,1108,33,1113,33,1112,35,1111,37,1108,39,1104,37,1101,35,1097xe" filled="true" fillcolor="#cfad80" stroked="false">
                <v:path arrowok="t"/>
                <v:fill type="solid"/>
              </v:shape>
            </v:group>
            <v:group style="position:absolute;left:4315;top:-424;width:8;height:20" coordorigin="4315,-424" coordsize="8,20">
              <v:shape style="position:absolute;left:4315;top:-424;width:8;height:20" coordorigin="4315,-424" coordsize="8,20" path="m4318,-424l4317,-423,4316,-422,4315,-422,4316,-416,4317,-410,4319,-405,4320,-406,4323,-408,4321,-413,4318,-424xe" filled="true" fillcolor="#cfad80" stroked="false">
                <v:path arrowok="t"/>
                <v:fill type="solid"/>
              </v:shape>
            </v:group>
            <v:group style="position:absolute;left:3961;top:-479;width:8;height:15" coordorigin="3961,-479" coordsize="8,15">
              <v:shape style="position:absolute;left:3961;top:-479;width:8;height:15" coordorigin="3961,-479" coordsize="8,15" path="m3963,-479l3962,-476,3961,-473,3961,-468,3964,-465,3965,-465,3966,-466,3967,-470,3968,-473,3963,-479xe" filled="true" fillcolor="#cfad80" stroked="false">
                <v:path arrowok="t"/>
                <v:fill type="solid"/>
              </v:shape>
            </v:group>
            <v:group style="position:absolute;left:2628;top:-526;width:9;height:14" coordorigin="2628,-526" coordsize="9,14">
              <v:shape style="position:absolute;left:2628;top:-526;width:9;height:14" coordorigin="2628,-526" coordsize="9,14" path="m2630,-526l2628,-521,2629,-519,2629,-516,2631,-513,2632,-513,2633,-512,2634,-516,2637,-519,2634,-522,2632,-524,2630,-526xe" filled="true" fillcolor="#cfad80" stroked="false">
                <v:path arrowok="t"/>
                <v:fill type="solid"/>
              </v:shape>
            </v:group>
            <v:group style="position:absolute;left:2658;top:-585;width:8;height:20" coordorigin="2658,-585" coordsize="8,20">
              <v:shape style="position:absolute;left:2658;top:-585;width:8;height:20" coordorigin="2658,-585" coordsize="8,20" path="m2661,-585l2660,-580,2658,-576,2658,-570,2660,-568,2661,-566,2663,-570,2665,-573,2666,-578,2663,-582,2661,-585xe" filled="true" fillcolor="#cfad80" stroked="false">
                <v:path arrowok="t"/>
                <v:fill type="solid"/>
              </v:shape>
            </v:group>
            <v:group style="position:absolute;left:3766;top:523;width:6;height:15" coordorigin="3766,523" coordsize="6,15">
              <v:shape style="position:absolute;left:3766;top:523;width:6;height:15" coordorigin="3766,523" coordsize="6,15" path="m3769,523l3768,527,3767,531,3766,536,3770,538,3771,529,3772,524,3769,523xe" filled="true" fillcolor="#cfad80" stroked="false">
                <v:path arrowok="t"/>
                <v:fill type="solid"/>
              </v:shape>
            </v:group>
            <v:group style="position:absolute;left:2305;top:192;width:7;height:19" coordorigin="2305,192" coordsize="7,19">
              <v:shape style="position:absolute;left:2305;top:192;width:7;height:19" coordorigin="2305,192" coordsize="7,19" path="m2311,192l2310,198,2308,203,2305,211,2308,210,2309,209,2311,208,2311,207,2311,206,2312,205,2312,199,2312,196,2311,193,2311,192xe" filled="true" fillcolor="#cfad80" stroked="false">
                <v:path arrowok="t"/>
                <v:fill type="solid"/>
              </v:shape>
            </v:group>
            <v:group style="position:absolute;left:4225;top:-645;width:5;height:16" coordorigin="4225,-645" coordsize="5,16">
              <v:shape style="position:absolute;left:4225;top:-645;width:5;height:16" coordorigin="4225,-645" coordsize="5,16" path="m4227,-645l4225,-644,4226,-634,4227,-629,4228,-630,4229,-630,4230,-631,4229,-635,4228,-640,4227,-645xe" filled="true" fillcolor="#cfad80" stroked="false">
                <v:path arrowok="t"/>
                <v:fill type="solid"/>
              </v:shape>
            </v:group>
            <v:group style="position:absolute;left:2760;top:2091;width:8;height:17" coordorigin="2760,2091" coordsize="8,17">
              <v:shape style="position:absolute;left:2760;top:2091;width:8;height:17" coordorigin="2760,2091" coordsize="8,17" path="m2762,2091l2761,2093,2760,2095,2760,2097,2761,2100,2762,2103,2764,2108,2766,2102,2768,2097,2766,2095,2762,2091xe" filled="true" fillcolor="#cfad80" stroked="false">
                <v:path arrowok="t"/>
                <v:fill type="solid"/>
              </v:shape>
            </v:group>
            <v:group style="position:absolute;left:819;top:2682;width:10;height:21" coordorigin="819,2682" coordsize="10,21">
              <v:shape style="position:absolute;left:819;top:2682;width:10;height:21" coordorigin="819,2682" coordsize="10,21" path="m824,2682l822,2687,820,2693,819,2698,820,2701,821,2702,828,2689,827,2687,825,2684,824,2682xe" filled="true" fillcolor="#cfad80" stroked="false">
                <v:path arrowok="t"/>
                <v:fill type="solid"/>
              </v:shape>
            </v:group>
            <v:group style="position:absolute;left:2658;top:2444;width:8;height:12" coordorigin="2658,2444" coordsize="8,12">
              <v:shape style="position:absolute;left:2658;top:2444;width:8;height:12" coordorigin="2658,2444" coordsize="8,12" path="m2664,2444l2662,2445,2661,2447,2658,2449,2660,2452,2662,2454,2663,2456,2664,2454,2665,2452,2666,2448,2664,2444xe" filled="true" fillcolor="#cfad80" stroked="false">
                <v:path arrowok="t"/>
                <v:fill type="solid"/>
              </v:shape>
            </v:group>
            <v:group style="position:absolute;left:4355;top:1365;width:10;height:10" coordorigin="4355,1365" coordsize="10,10">
              <v:shape style="position:absolute;left:4355;top:1365;width:10;height:10" coordorigin="4355,1365" coordsize="10,10" path="m4356,1365l4356,1370,4355,1372,4358,1373,4365,1375,4365,1368,4362,1368,4356,1365xe" filled="true" fillcolor="#cfad80" stroked="false">
                <v:path arrowok="t"/>
                <v:fill type="solid"/>
              </v:shape>
            </v:group>
            <v:group style="position:absolute;left:1882;top:1346;width:8;height:9" coordorigin="1882,1346" coordsize="8,9">
              <v:shape style="position:absolute;left:1882;top:1346;width:8;height:9" coordorigin="1882,1346" coordsize="8,9" path="m1890,1346l1888,1346,1885,1347,1882,1347,1884,1350,1886,1352,1887,1353,1888,1354,1889,1352,1890,1351,1890,1346xe" filled="true" fillcolor="#cfad80" stroked="false">
                <v:path arrowok="t"/>
                <v:fill type="solid"/>
              </v:shape>
            </v:group>
            <v:group style="position:absolute;left:4669;top:1117;width:11;height:14" coordorigin="4669,1117" coordsize="11,14">
              <v:shape style="position:absolute;left:4669;top:1117;width:11;height:14" coordorigin="4669,1117" coordsize="11,14" path="m4679,1117l4675,1118,4672,1120,4669,1121,4671,1130,4677,1124,4679,1122,4679,1120,4679,1118,4679,1117xe" filled="true" fillcolor="#cfad80" stroked="false">
                <v:path arrowok="t"/>
                <v:fill type="solid"/>
              </v:shape>
            </v:group>
            <v:group style="position:absolute;left:8080;top:1110;width:12;height:21" coordorigin="8080,1110" coordsize="12,21">
              <v:shape style="position:absolute;left:8080;top:1110;width:12;height:21" coordorigin="8080,1110" coordsize="12,21" path="m8085,1110l8081,1116,8080,1119,8082,1123,8084,1127,8087,1131,8088,1128,8090,1125,8091,1123,8085,1110xe" filled="true" fillcolor="#cfad80" stroked="false">
                <v:path arrowok="t"/>
                <v:fill type="solid"/>
              </v:shape>
            </v:group>
            <v:group style="position:absolute;left:4687;top:1086;width:9;height:12" coordorigin="4687,1086" coordsize="9,12">
              <v:shape style="position:absolute;left:4687;top:1086;width:9;height:12" coordorigin="4687,1086" coordsize="9,12" path="m4688,1086l4687,1090,4687,1091,4690,1093,4692,1095,4694,1098,4695,1095,4696,1092,4696,1089,4688,1086xe" filled="true" fillcolor="#cfad80" stroked="false">
                <v:path arrowok="t"/>
                <v:fill type="solid"/>
              </v:shape>
            </v:group>
            <v:group style="position:absolute;left:4729;top:1053;width:4;height:17" coordorigin="4729,1053" coordsize="4,17">
              <v:shape style="position:absolute;left:4729;top:1053;width:4;height:17" coordorigin="4729,1053" coordsize="4,17" path="m4729,1053l4729,1069,4729,1070,4730,1070,4731,1070,4732,1059,4732,1053,4729,1053xe" filled="true" fillcolor="#cfad80" stroked="false">
                <v:path arrowok="t"/>
                <v:fill type="solid"/>
              </v:shape>
            </v:group>
            <v:group style="position:absolute;left:6168;top:969;width:46;height:61" coordorigin="6168,969" coordsize="46,61">
              <v:shape style="position:absolute;left:6168;top:969;width:46;height:61" coordorigin="6168,969" coordsize="46,61" path="m6186,979l6171,990,6168,1006,6173,1029,6182,1023,6188,1006,6203,1006,6209,987,6197,987,6186,979xe" filled="true" fillcolor="#cfad80" stroked="false">
                <v:path arrowok="t"/>
                <v:fill type="solid"/>
              </v:shape>
              <v:shape style="position:absolute;left:6168;top:969;width:46;height:61" coordorigin="6168,969" coordsize="46,61" path="m6203,1006l6188,1006,6193,1008,6201,1012,6203,1006xe" filled="true" fillcolor="#cfad80" stroked="false">
                <v:path arrowok="t"/>
                <v:fill type="solid"/>
              </v:shape>
              <v:shape style="position:absolute;left:6168;top:969;width:46;height:61" coordorigin="6168,969" coordsize="46,61" path="m6210,969l6202,981,6197,987,6209,987,6213,974,6212,972,6211,971,6210,969xe" filled="true" fillcolor="#cfad80" stroked="false">
                <v:path arrowok="t"/>
                <v:fill type="solid"/>
              </v:shape>
            </v:group>
            <v:group style="position:absolute;left:6304;top:822;width:24;height:46" coordorigin="6304,822" coordsize="24,46">
              <v:shape style="position:absolute;left:6304;top:822;width:24;height:46" coordorigin="6304,822" coordsize="24,46" path="m6313,822l6313,848,6304,851,6304,853,6310,868,6317,861,6322,851,6324,839,6327,825,6313,822xe" filled="true" fillcolor="#cfad80" stroked="false">
                <v:path arrowok="t"/>
                <v:fill type="solid"/>
              </v:shape>
            </v:group>
            <v:group style="position:absolute;left:6254;top:993;width:21;height:31" coordorigin="6254,993" coordsize="21,31">
              <v:shape style="position:absolute;left:6254;top:993;width:21;height:31" coordorigin="6254,993" coordsize="21,31" path="m6265,993l6254,1001,6260,1008,6266,1015,6272,1023,6272,1023,6275,1018,6274,1007,6265,993xe" filled="true" fillcolor="#cfad80" stroked="false">
                <v:path arrowok="t"/>
                <v:fill type="solid"/>
              </v:shape>
            </v:group>
            <v:group style="position:absolute;left:6259;top:939;width:11;height:37" coordorigin="6259,939" coordsize="11,37">
              <v:shape style="position:absolute;left:6259;top:939;width:11;height:37" coordorigin="6259,939" coordsize="11,37" path="m6266,939l6265,940,6259,952,6267,975,6269,958,6266,939xe" filled="true" fillcolor="#cfad80" stroked="false">
                <v:path arrowok="t"/>
                <v:fill type="solid"/>
              </v:shape>
            </v:group>
            <v:group style="position:absolute;left:5473;top:1041;width:24;height:28" coordorigin="5473,1041" coordsize="24,28">
              <v:shape style="position:absolute;left:5473;top:1041;width:24;height:28" coordorigin="5473,1041" coordsize="24,28" path="m5475,1041l5475,1044,5474,1047,5473,1050,5477,1055,5481,1061,5486,1068,5488,1064,5492,1060,5497,1051,5488,1047,5482,1044,5475,1041xe" filled="true" fillcolor="#cfad80" stroked="false">
                <v:path arrowok="t"/>
                <v:fill type="solid"/>
              </v:shape>
            </v:group>
            <v:group style="position:absolute;left:5514;top:720;width:22;height:39" coordorigin="5514,720" coordsize="22,39">
              <v:shape style="position:absolute;left:5514;top:720;width:22;height:39" coordorigin="5514,720" coordsize="22,39" path="m5514,720l5520,742,5525,759,5531,748,5536,738,5530,722,5522,722,5514,720xe" filled="true" fillcolor="#cfad80" stroked="false">
                <v:path arrowok="t"/>
                <v:fill type="solid"/>
              </v:shape>
              <v:shape style="position:absolute;left:5514;top:720;width:22;height:39" coordorigin="5514,720" coordsize="22,39" path="m5529,720l5522,722,5530,722,5529,720xe" filled="true" fillcolor="#cfad80" stroked="false">
                <v:path arrowok="t"/>
                <v:fill type="solid"/>
              </v:shape>
            </v:group>
            <v:group style="position:absolute;left:6388;top:671;width:25;height:29" coordorigin="6388,671" coordsize="25,29">
              <v:shape style="position:absolute;left:6388;top:671;width:25;height:29" coordorigin="6388,671" coordsize="25,29" path="m6397,671l6388,677,6391,687,6395,700,6400,698,6413,693,6406,684,6402,678,6397,671xe" filled="true" fillcolor="#cfad80" stroked="false">
                <v:path arrowok="t"/>
                <v:fill type="solid"/>
              </v:shape>
            </v:group>
            <v:group style="position:absolute;left:5589;top:2476;width:22;height:27" coordorigin="5589,2476" coordsize="22,27">
              <v:shape style="position:absolute;left:5589;top:2476;width:22;height:27" coordorigin="5589,2476" coordsize="22,27" path="m5611,2476l5604,2479,5598,2483,5589,2488,5603,2497,5609,2502,5610,2492,5610,2485,5611,2476xe" filled="true" fillcolor="#cfad80" stroked="false">
                <v:path arrowok="t"/>
                <v:fill type="solid"/>
              </v:shape>
            </v:group>
            <v:group style="position:absolute;left:5433;top:1079;width:2;height:2" coordorigin="5433,1079" coordsize="2,2">
              <v:shape style="position:absolute;left:5433;top:1079;width:2;height:2" coordorigin="5433,1079" coordsize="1,1" path="m5433,1079l5434,1079,5434,1079,5433,1079xe" filled="true" fillcolor="#cfad80" stroked="false">
                <v:path arrowok="t"/>
                <v:fill type="solid"/>
              </v:shape>
            </v:group>
            <v:group style="position:absolute;left:5434;top:1062;width:18;height:24" coordorigin="5434,1062" coordsize="18,24">
              <v:shape style="position:absolute;left:5434;top:1062;width:18;height:24" coordorigin="5434,1062" coordsize="18,24" path="m5443,1062l5436,1063,5434,1079,5439,1081,5444,1083,5451,1086,5451,1081,5451,1079,5451,1070,5450,1068,5443,1062xe" filled="true" fillcolor="#cfad80" stroked="false">
                <v:path arrowok="t"/>
                <v:fill type="solid"/>
              </v:shape>
            </v:group>
            <v:group style="position:absolute;left:5539;top:787;width:13;height:26" coordorigin="5539,787" coordsize="13,26">
              <v:shape style="position:absolute;left:5539;top:787;width:13;height:26" coordorigin="5539,787" coordsize="13,26" path="m5539,787l5539,797,5544,813,5546,807,5549,801,5552,794,5539,787xe" filled="true" fillcolor="#cfad80" stroked="false">
                <v:path arrowok="t"/>
                <v:fill type="solid"/>
              </v:shape>
            </v:group>
            <v:group style="position:absolute;left:5600;top:742;width:16;height:12" coordorigin="5600,742" coordsize="16,12">
              <v:shape style="position:absolute;left:5600;top:742;width:16;height:12" coordorigin="5600,742" coordsize="16,12" path="m5600,742l5600,746,5601,752,5601,752,5606,753,5610,753,5614,754,5615,746,5600,742xe" filled="true" fillcolor="#cfad80" stroked="false">
                <v:path arrowok="t"/>
                <v:fill type="solid"/>
              </v:shape>
            </v:group>
            <v:group style="position:absolute;left:6175;top:828;width:8;height:15" coordorigin="6175,828" coordsize="8,15">
              <v:shape style="position:absolute;left:6175;top:828;width:8;height:15" coordorigin="6175,828" coordsize="8,15" path="m6178,828l6177,830,6175,832,6175,837,6177,839,6178,842,6180,840,6182,838,6183,836,6181,833,6178,828xe" filled="true" fillcolor="#cfad80" stroked="false">
                <v:path arrowok="t"/>
                <v:fill type="solid"/>
              </v:shape>
            </v:group>
            <v:group style="position:absolute;left:6198;top:892;width:9;height:22" coordorigin="6198,892" coordsize="9,22">
              <v:shape style="position:absolute;left:6198;top:892;width:9;height:22" coordorigin="6198,892" coordsize="9,22" path="m6204,892l6198,904,6200,907,6202,914,6205,905,6207,902,6207,898,6207,897,6204,892xe" filled="true" fillcolor="#cfad80" stroked="false">
                <v:path arrowok="t"/>
                <v:fill type="solid"/>
              </v:shape>
            </v:group>
            <v:group style="position:absolute;left:5463;top:1277;width:15;height:25" coordorigin="5463,1277" coordsize="15,25">
              <v:shape style="position:absolute;left:5463;top:1277;width:15;height:25" coordorigin="5463,1277" coordsize="15,25" path="m5467,1277l5463,1297,5466,1302,5477,1302,5473,1292,5471,1286,5467,1277xe" filled="true" fillcolor="#cfad80" stroked="false">
                <v:path arrowok="t"/>
                <v:fill type="solid"/>
              </v:shape>
            </v:group>
            <v:group style="position:absolute;left:5436;top:1171;width:10;height:17" coordorigin="5436,1171" coordsize="10,17">
              <v:shape style="position:absolute;left:5436;top:1171;width:10;height:17" coordorigin="5436,1171" coordsize="10,17" path="m5438,1171l5437,1175,5436,1176,5438,1180,5441,1184,5443,1187,5444,1185,5445,1182,5446,1180,5443,1177,5441,1174,5438,1171xe" filled="true" fillcolor="#cfad80" stroked="false">
                <v:path arrowok="t"/>
                <v:fill type="solid"/>
              </v:shape>
            </v:group>
            <v:group style="position:absolute;left:5467;top:726;width:11;height:18" coordorigin="5467,726" coordsize="11,18">
              <v:shape style="position:absolute;left:5467;top:726;width:11;height:18" coordorigin="5467,726" coordsize="11,18" path="m5469,726l5469,727,5468,729,5467,730,5470,734,5473,739,5476,743,5477,741,5478,739,5478,737,5475,733,5472,730,5469,726xe" filled="true" fillcolor="#cfad80" stroked="false">
                <v:path arrowok="t"/>
                <v:fill type="solid"/>
              </v:shape>
            </v:group>
            <v:group style="position:absolute;left:1119;top:1385;width:10;height:28" coordorigin="1119,1385" coordsize="10,28">
              <v:shape style="position:absolute;left:1119;top:1385;width:10;height:28" coordorigin="1119,1385" coordsize="10,28" path="m1125,1385l1120,1395,1119,1403,1122,1413,1122,1413,1125,1412,1126,1411,1126,1411,1129,1408,1128,1403,1125,1385xe" filled="true" fillcolor="#cfad80" stroked="false">
                <v:path arrowok="t"/>
                <v:fill type="solid"/>
              </v:shape>
            </v:group>
            <v:group style="position:absolute;left:988;top:1616;width:9;height:22" coordorigin="988,1616" coordsize="9,22">
              <v:shape style="position:absolute;left:988;top:1616;width:9;height:22" coordorigin="988,1616" coordsize="9,22" path="m988,1616l988,1637,990,1635,993,1633,996,1631,993,1626,990,1621,988,1616xe" filled="true" fillcolor="#cfad80" stroked="false">
                <v:path arrowok="t"/>
                <v:fill type="solid"/>
              </v:shape>
            </v:group>
            <v:group style="position:absolute;left:988;top:-220;width:10;height:15" coordorigin="988,-220" coordsize="10,15">
              <v:shape style="position:absolute;left:988;top:-220;width:10;height:15" coordorigin="988,-220" coordsize="10,15" path="m988,-220l988,-206,991,-206,993,-207,997,-208,997,-213,991,-218,988,-220xe" filled="true" fillcolor="#cfad80" stroked="false">
                <v:path arrowok="t"/>
                <v:fill type="solid"/>
              </v:shape>
            </v:group>
            <v:group style="position:absolute;left:1590;top:434;width:42;height:97" coordorigin="1590,434" coordsize="42,97">
              <v:shape style="position:absolute;left:1590;top:434;width:42;height:97" coordorigin="1590,434" coordsize="42,97" path="m1621,504l1617,504,1620,521,1629,529,1630,530,1631,531,1631,530,1627,514,1621,504xe" filled="true" fillcolor="#cfad80" stroked="false">
                <v:path arrowok="t"/>
                <v:fill type="solid"/>
              </v:shape>
              <v:shape style="position:absolute;left:1590;top:434;width:42;height:97" coordorigin="1590,434" coordsize="42,97" path="m1609,434l1605,453,1590,511,1608,511,1607,512,1607,512,1607,512,1617,504,1621,504,1619,501,1623,496,1627,489,1627,469,1619,451,1609,434xe" filled="true" fillcolor="#cfad80" stroked="false">
                <v:path arrowok="t"/>
                <v:fill type="solid"/>
              </v:shape>
            </v:group>
            <v:group style="position:absolute;left:1297;top:1516;width:34;height:99" coordorigin="1297,1516" coordsize="34,99">
              <v:shape style="position:absolute;left:1297;top:1516;width:34;height:99" coordorigin="1297,1516" coordsize="34,99" path="m1329,1516l1311,1530,1312,1551,1312,1571,1308,1589,1297,1604,1325,1615,1326,1608,1329,1598,1328,1592,1327,1586,1324,1566,1325,1547,1330,1528,1330,1525,1330,1521,1329,1516xe" filled="true" fillcolor="#cfad80" stroked="false">
                <v:path arrowok="t"/>
                <v:fill type="solid"/>
              </v:shape>
            </v:group>
            <v:group style="position:absolute;left:1343;top:1528;width:49;height:61" coordorigin="1343,1528" coordsize="49,61">
              <v:shape style="position:absolute;left:1343;top:1528;width:49;height:61" coordorigin="1343,1528" coordsize="49,61" path="m1383,1568l1359,1568,1361,1587,1368,1589,1383,1568xe" filled="true" fillcolor="#cfad80" stroked="false">
                <v:path arrowok="t"/>
                <v:fill type="solid"/>
              </v:shape>
              <v:shape style="position:absolute;left:1343;top:1528;width:49;height:61" coordorigin="1343,1528" coordsize="49,61" path="m1354,1549l1343,1571,1348,1579,1349,1578,1359,1568,1383,1568,1391,1557,1391,1557,1364,1557,1357,1551,1354,1549xe" filled="true" fillcolor="#cfad80" stroked="false">
                <v:path arrowok="t"/>
                <v:fill type="solid"/>
              </v:shape>
              <v:shape style="position:absolute;left:1343;top:1528;width:49;height:61" coordorigin="1343,1528" coordsize="49,61" path="m1378,1528l1372,1542,1367,1552,1364,1557,1391,1557,1390,1555,1390,1550,1390,1549,1388,1545,1382,1529,1378,1528xe" filled="true" fillcolor="#cfad80" stroked="false">
                <v:path arrowok="t"/>
                <v:fill type="solid"/>
              </v:shape>
            </v:group>
            <v:group style="position:absolute;left:1186;top:-8;width:26;height:66" coordorigin="1186,-8" coordsize="26,66">
              <v:shape style="position:absolute;left:1186;top:-8;width:26;height:66" coordorigin="1186,-8" coordsize="26,66" path="m1194,-8l1193,2,1192,7,1193,11,1193,14,1195,17,1194,26,1186,38,1191,52,1193,54,1194,56,1195,58,1201,56,1207,53,1212,51,1210,47,1203,30,1201,8,1201,5,1198,0,1194,-8xe" filled="true" fillcolor="#cfad80" stroked="false">
                <v:path arrowok="t"/>
                <v:fill type="solid"/>
              </v:shape>
            </v:group>
            <v:group style="position:absolute;left:1721;top:-606;width:57;height:68" coordorigin="1721,-606" coordsize="57,68">
              <v:shape style="position:absolute;left:1721;top:-606;width:57;height:68" coordorigin="1721,-606" coordsize="57,68" path="m1725,-567l1721,-566,1721,-554,1728,-540,1737,-539,1751,-552,1759,-562,1745,-562,1728,-566,1725,-567xe" filled="true" fillcolor="#cfad80" stroked="false">
                <v:path arrowok="t"/>
                <v:fill type="solid"/>
              </v:shape>
              <v:shape style="position:absolute;left:1721;top:-606;width:57;height:68" coordorigin="1721,-606" coordsize="57,68" path="m1757,-606l1756,-604,1755,-603,1755,-601,1753,-571,1745,-562,1759,-562,1764,-567,1777,-584,1768,-594,1762,-601,1757,-606xe" filled="true" fillcolor="#cfad80" stroked="false">
                <v:path arrowok="t"/>
                <v:fill type="solid"/>
              </v:shape>
            </v:group>
            <v:group style="position:absolute;left:1177;top:836;width:37;height:67" coordorigin="1177,836" coordsize="37,67">
              <v:shape style="position:absolute;left:1177;top:836;width:37;height:67" coordorigin="1177,836" coordsize="37,67" path="m1209,865l1189,865,1193,883,1192,902,1194,902,1201,894,1207,874,1209,865xe" filled="true" fillcolor="#cfad80" stroked="false">
                <v:path arrowok="t"/>
                <v:fill type="solid"/>
              </v:shape>
              <v:shape style="position:absolute;left:1177;top:836;width:37;height:67" coordorigin="1177,836" coordsize="37,67" path="m1186,839l1177,846,1181,852,1184,859,1188,866,1189,865,1209,865,1212,848,1193,848,1186,839xe" filled="true" fillcolor="#cfad80" stroked="false">
                <v:path arrowok="t"/>
                <v:fill type="solid"/>
              </v:shape>
              <v:shape style="position:absolute;left:1177;top:836;width:37;height:67" coordorigin="1177,836" coordsize="37,67" path="m1203,836l1193,848,1212,848,1213,840,1203,836xe" filled="true" fillcolor="#cfad80" stroked="false">
                <v:path arrowok="t"/>
                <v:fill type="solid"/>
              </v:shape>
            </v:group>
            <v:group style="position:absolute;left:1165;top:1123;width:39;height:54" coordorigin="1165,1123" coordsize="39,54">
              <v:shape style="position:absolute;left:1165;top:1123;width:39;height:54" coordorigin="1165,1123" coordsize="39,54" path="m1196,1123l1189,1128,1183,1139,1177,1150,1172,1163,1165,1164,1175,1176,1192,1175,1198,1157,1204,1139,1196,1123xe" filled="true" fillcolor="#cfad80" stroked="false">
                <v:path arrowok="t"/>
                <v:fill type="solid"/>
              </v:shape>
            </v:group>
            <v:group style="position:absolute;left:1657;top:1057;width:41;height:46" coordorigin="1657,1057" coordsize="41,46">
              <v:shape style="position:absolute;left:1657;top:1057;width:41;height:46" coordorigin="1657,1057" coordsize="41,46" path="m1697,1081l1667,1081,1674,1088,1681,1096,1688,1103,1698,1088,1697,1081xe" filled="true" fillcolor="#cfad80" stroked="false">
                <v:path arrowok="t"/>
                <v:fill type="solid"/>
              </v:shape>
              <v:shape style="position:absolute;left:1657;top:1057;width:41;height:46" coordorigin="1657,1057" coordsize="41,46" path="m1680,1057l1666,1072,1657,1092,1661,1088,1664,1085,1667,1081,1697,1081,1696,1077,1680,1057xe" filled="true" fillcolor="#cfad80" stroked="false">
                <v:path arrowok="t"/>
                <v:fill type="solid"/>
              </v:shape>
            </v:group>
            <v:group style="position:absolute;left:1744;top:-659;width:7;height:5" coordorigin="1744,-659" coordsize="7,5">
              <v:shape style="position:absolute;left:1744;top:-659;width:7;height:5" coordorigin="1744,-659" coordsize="7,5" path="m1750,-659l1744,-659,1749,-654,1750,-659xe" filled="true" fillcolor="#cfad80" stroked="false">
                <v:path arrowok="t"/>
                <v:fill type="solid"/>
              </v:shape>
            </v:group>
            <v:group style="position:absolute;left:1141;top:1382;width:43;height:34" coordorigin="1141,1382" coordsize="43,34">
              <v:shape style="position:absolute;left:1141;top:1382;width:43;height:34" coordorigin="1141,1382" coordsize="43,34" path="m1182,1407l1169,1407,1183,1416,1182,1407,1182,1407xe" filled="true" fillcolor="#cfad80" stroked="false">
                <v:path arrowok="t"/>
                <v:fill type="solid"/>
              </v:shape>
              <v:shape style="position:absolute;left:1141;top:1382;width:43;height:34" coordorigin="1141,1382" coordsize="43,34" path="m1177,1382l1153,1394,1141,1400,1141,1410,1145,1415,1148,1416,1149,1416,1150,1416,1155,1410,1169,1407,1182,1407,1182,1402,1180,1392,1178,1387,1177,1382xe" filled="true" fillcolor="#cfad80" stroked="false">
                <v:path arrowok="t"/>
                <v:fill type="solid"/>
              </v:shape>
            </v:group>
            <v:group style="position:absolute;left:1788;top:-659;width:22;height:18" coordorigin="1788,-659" coordsize="22,18">
              <v:shape style="position:absolute;left:1788;top:-659;width:22;height:18" coordorigin="1788,-659" coordsize="22,18" path="m1810,-659l1788,-659,1794,-642,1800,-648,1806,-655,1810,-659xe" filled="true" fillcolor="#cfad80" stroked="false">
                <v:path arrowok="t"/>
                <v:fill type="solid"/>
              </v:shape>
            </v:group>
            <v:group style="position:absolute;left:1118;top:-168;width:2;height:2" coordorigin="1118,-168" coordsize="2,2">
              <v:shape style="position:absolute;left:1118;top:-168;width:2;height:2" coordorigin="1118,-168" coordsize="1,1" path="m1118,-168l1118,-167,1118,-168,1118,-168xe" filled="true" fillcolor="#cfad80" stroked="false">
                <v:path arrowok="t"/>
                <v:fill type="solid"/>
              </v:shape>
            </v:group>
            <v:group style="position:absolute;left:1115;top:-167;width:14;height:68" coordorigin="1115,-167" coordsize="14,68">
              <v:shape style="position:absolute;left:1115;top:-167;width:14;height:68" coordorigin="1115,-167" coordsize="14,68" path="m1118,-167l1118,-155,1119,-143,1117,-132,1115,-115,1121,-107,1128,-100,1129,-111,1129,-132,1124,-150,1118,-167xe" filled="true" fillcolor="#cfad80" stroked="false">
                <v:path arrowok="t"/>
                <v:fill type="solid"/>
              </v:shape>
            </v:group>
            <v:group style="position:absolute;left:1162;top:731;width:18;height:40" coordorigin="1162,731" coordsize="18,40">
              <v:shape style="position:absolute;left:1162;top:731;width:18;height:40" coordorigin="1162,731" coordsize="18,40" path="m1164,731l1162,770,1169,765,1174,761,1180,757,1175,746,1171,736,1164,731xe" filled="true" fillcolor="#cfad80" stroked="false">
                <v:path arrowok="t"/>
                <v:fill type="solid"/>
              </v:shape>
            </v:group>
            <v:group style="position:absolute;left:1102;top:1413;width:19;height:30" coordorigin="1102,1413" coordsize="19,30">
              <v:shape style="position:absolute;left:1102;top:1413;width:19;height:30" coordorigin="1102,1413" coordsize="19,30" path="m1116,1413l1114,1413,1110,1414,1106,1417,1102,1419,1107,1434,1109,1442,1112,1438,1116,1436,1121,1427,1121,1419,1121,1414,1119,1414,1116,1413xe" filled="true" fillcolor="#cfad80" stroked="false">
                <v:path arrowok="t"/>
                <v:fill type="solid"/>
              </v:shape>
            </v:group>
            <v:group style="position:absolute;left:1782;top:-618;width:38;height:64" coordorigin="1782,-618" coordsize="38,64">
              <v:shape style="position:absolute;left:1782;top:-618;width:38;height:64" coordorigin="1782,-618" coordsize="38,64" path="m1782,-579l1783,-562,1787,-554,1793,-555,1793,-555,1794,-555,1795,-557,1797,-560,1799,-567,1802,-572,1802,-572,1802,-572,1796,-574,1782,-579xe" filled="true" fillcolor="#cfad80" stroked="false">
                <v:path arrowok="t"/>
                <v:fill type="solid"/>
              </v:shape>
              <v:shape style="position:absolute;left:1782;top:-618;width:38;height:64" coordorigin="1782,-618" coordsize="38,64" path="m1809,-618l1804,-605,1799,-597,1801,-580,1802,-572,1814,-568,1814,-582,1817,-595,1817,-599,1818,-603,1819,-606,1809,-618xe" filled="true" fillcolor="#cfad80" stroked="false">
                <v:path arrowok="t"/>
                <v:fill type="solid"/>
              </v:shape>
              <v:shape style="position:absolute;left:1782;top:-618;width:38;height:64" coordorigin="1782,-618" coordsize="38,64" path="m1802,-572l1802,-572,1802,-572,1802,-571,1802,-572xe" filled="true" fillcolor="#cfad80" stroked="false">
                <v:path arrowok="t"/>
                <v:fill type="solid"/>
              </v:shape>
              <v:shape style="position:absolute;left:1782;top:-618;width:38;height:64" coordorigin="1782,-618" coordsize="38,64" path="m1802,-572l1802,-572,1802,-572,1802,-572,1802,-572xe" filled="true" fillcolor="#cfad80" stroked="false">
                <v:path arrowok="t"/>
                <v:fill type="solid"/>
              </v:shape>
            </v:group>
            <v:group style="position:absolute;left:1142;top:1579;width:15;height:47" coordorigin="1142,1579" coordsize="15,47">
              <v:shape style="position:absolute;left:1142;top:1579;width:15;height:47" coordorigin="1142,1579" coordsize="15,47" path="m1150,1579l1147,1586,1142,1592,1143,1610,1145,1625,1156,1619,1153,1600,1150,1579xe" filled="true" fillcolor="#cfad80" stroked="false">
                <v:path arrowok="t"/>
                <v:fill type="solid"/>
              </v:shape>
            </v:group>
            <v:group style="position:absolute;left:1365;top:1609;width:24;height:30" coordorigin="1365,1609" coordsize="24,30">
              <v:shape style="position:absolute;left:1365;top:1609;width:24;height:30" coordorigin="1365,1609" coordsize="24,30" path="m1378,1609l1372,1617,1365,1631,1373,1637,1385,1639,1388,1618,1378,1609xe" filled="true" fillcolor="#cfad80" stroked="false">
                <v:path arrowok="t"/>
                <v:fill type="solid"/>
              </v:shape>
            </v:group>
            <v:group style="position:absolute;left:1552;top:328;width:21;height:33" coordorigin="1552,328" coordsize="21,33">
              <v:shape style="position:absolute;left:1552;top:328;width:21;height:33" coordorigin="1552,328" coordsize="21,33" path="m1552,328l1554,354,1560,360,1572,350,1565,343,1560,336,1552,328xe" filled="true" fillcolor="#cfad80" stroked="false">
                <v:path arrowok="t"/>
                <v:fill type="solid"/>
              </v:shape>
            </v:group>
            <v:group style="position:absolute;left:1733;top:-452;width:11;height:52" coordorigin="1733,-452" coordsize="11,52">
              <v:shape style="position:absolute;left:1733;top:-452;width:11;height:52" coordorigin="1733,-452" coordsize="11,52" path="m1741,-452l1735,-450,1734,-447,1733,-444,1735,-421,1739,-401,1740,-413,1743,-424,1743,-436,1744,-446,1741,-452xe" filled="true" fillcolor="#cfad80" stroked="false">
                <v:path arrowok="t"/>
                <v:fill type="solid"/>
              </v:shape>
            </v:group>
            <v:group style="position:absolute;left:1735;top:-451;width:2;height:2" coordorigin="1735,-451" coordsize="2,2">
              <v:shape style="position:absolute;left:1735;top:-451;width:2;height:2" coordorigin="1735,-451" coordsize="1,1" path="m1735,-451l1735,-451,1735,-450,1735,-451xe" filled="true" fillcolor="#cfad80" stroked="false">
                <v:path arrowok="t"/>
                <v:fill type="solid"/>
              </v:shape>
            </v:group>
            <v:group style="position:absolute;left:1573;top:336;width:20;height:26" coordorigin="1573,336" coordsize="20,26">
              <v:shape style="position:absolute;left:1573;top:336;width:20;height:26" coordorigin="1573,336" coordsize="20,26" path="m1573,336l1578,347,1580,352,1583,356,1585,359,1588,360,1590,362,1593,339,1573,336xe" filled="true" fillcolor="#cfad80" stroked="false">
                <v:path arrowok="t"/>
                <v:fill type="solid"/>
              </v:shape>
            </v:group>
            <v:group style="position:absolute;left:1737;top:-529;width:15;height:43" coordorigin="1737,-529" coordsize="15,43">
              <v:shape style="position:absolute;left:1737;top:-529;width:15;height:43" coordorigin="1737,-529" coordsize="15,43" path="m1748,-529l1746,-529,1737,-490,1741,-488,1743,-487,1745,-490,1751,-507,1752,-527,1750,-528,1748,-529xe" filled="true" fillcolor="#cfad80" stroked="false">
                <v:path arrowok="t"/>
                <v:fill type="solid"/>
              </v:shape>
            </v:group>
            <v:group style="position:absolute;left:1808;top:9;width:28;height:30" coordorigin="1808,9" coordsize="28,30">
              <v:shape style="position:absolute;left:1808;top:9;width:28;height:30" coordorigin="1808,9" coordsize="28,30" path="m1836,9l1826,14,1808,25,1815,38,1819,29,1828,24,1834,24,1836,9xe" filled="true" fillcolor="#cfad80" stroked="false">
                <v:path arrowok="t"/>
                <v:fill type="solid"/>
              </v:shape>
              <v:shape style="position:absolute;left:1808;top:9;width:28;height:30" coordorigin="1808,9" coordsize="28,30" path="m1834,24l1828,24,1834,27,1834,24xe" filled="true" fillcolor="#cfad80" stroked="false">
                <v:path arrowok="t"/>
                <v:fill type="solid"/>
              </v:shape>
            </v:group>
            <v:group style="position:absolute;left:1113;top:-43;width:20;height:27" coordorigin="1113,-43" coordsize="20,27">
              <v:shape style="position:absolute;left:1113;top:-43;width:20;height:27" coordorigin="1113,-43" coordsize="20,27" path="m1123,-43l1113,-21,1125,-16,1129,-27,1132,-39,1123,-43xe" filled="true" fillcolor="#cfad80" stroked="false">
                <v:path arrowok="t"/>
                <v:fill type="solid"/>
              </v:shape>
            </v:group>
            <v:group style="position:absolute;left:1191;top:744;width:22;height:27" coordorigin="1191,744" coordsize="22,27">
              <v:shape style="position:absolute;left:1191;top:744;width:22;height:27" coordorigin="1191,744" coordsize="22,27" path="m1212,744l1206,748,1200,751,1191,756,1211,771,1211,761,1212,754,1212,744xe" filled="true" fillcolor="#cfad80" stroked="false">
                <v:path arrowok="t"/>
                <v:fill type="solid"/>
              </v:shape>
            </v:group>
            <v:group style="position:absolute;left:1240;top:1526;width:16;height:25" coordorigin="1240,1526" coordsize="16,25">
              <v:shape style="position:absolute;left:1240;top:1526;width:16;height:25" coordorigin="1240,1526" coordsize="16,25" path="m1241,1526l1241,1528,1240,1531,1240,1533,1254,1550,1255,1538,1256,1528,1251,1527,1241,1526xe" filled="true" fillcolor="#cfad80" stroked="false">
                <v:path arrowok="t"/>
                <v:fill type="solid"/>
              </v:shape>
            </v:group>
            <v:group style="position:absolute;left:1653;top:1172;width:16;height:30" coordorigin="1653,1172" coordsize="16,30">
              <v:shape style="position:absolute;left:1653;top:1172;width:16;height:30" coordorigin="1653,1172" coordsize="16,30" path="m1665,1172l1657,1182,1653,1189,1659,1199,1661,1202,1665,1200,1668,1200,1668,1193,1667,1185,1665,1172xe" filled="true" fillcolor="#cfad80" stroked="false">
                <v:path arrowok="t"/>
                <v:fill type="solid"/>
              </v:shape>
              <v:shape style="position:absolute;left:1653;top:1172;width:16;height:30" coordorigin="1653,1172" coordsize="16,30" path="m1668,1200l1665,1200,1668,1201,1668,1200xe" filled="true" fillcolor="#cfad80" stroked="false">
                <v:path arrowok="t"/>
                <v:fill type="solid"/>
              </v:shape>
            </v:group>
            <v:group style="position:absolute;left:1035;top:-659;width:18;height:14" coordorigin="1035,-659" coordsize="18,14">
              <v:shape style="position:absolute;left:1035;top:-659;width:18;height:14" coordorigin="1035,-659" coordsize="18,14" path="m1052,-659l1036,-659,1035,-653,1040,-650,1053,-646,1052,-650,1052,-653,1052,-659xe" filled="true" fillcolor="#cfad80" stroked="false">
                <v:path arrowok="t"/>
                <v:fill type="solid"/>
              </v:shape>
            </v:group>
            <v:group style="position:absolute;left:1035;top:-653;width:2;height:2" coordorigin="1035,-653" coordsize="2,2">
              <v:shape style="position:absolute;left:1035;top:-653;width:2;height:2" coordorigin="1035,-653" coordsize="1,1" path="m1035,-653l1035,-652,1035,-653,1035,-653xe" filled="true" fillcolor="#cfad80" stroked="false">
                <v:path arrowok="t"/>
                <v:fill type="solid"/>
              </v:shape>
            </v:group>
            <v:group style="position:absolute;left:1699;top:-595;width:14;height:34" coordorigin="1699,-595" coordsize="14,34">
              <v:shape style="position:absolute;left:1699;top:-595;width:14;height:34" coordorigin="1699,-595" coordsize="14,34" path="m1699,-595l1702,-581,1704,-572,1706,-562,1712,-575,1699,-595xe" filled="true" fillcolor="#cfad80" stroked="false">
                <v:path arrowok="t"/>
                <v:fill type="solid"/>
              </v:shape>
            </v:group>
            <v:group style="position:absolute;left:1545;top:292;width:16;height:25" coordorigin="1545,292" coordsize="16,25">
              <v:shape style="position:absolute;left:1545;top:292;width:16;height:25" coordorigin="1545,292" coordsize="16,25" path="m1561,292l1550,302,1545,306,1546,309,1548,315,1554,317,1560,316,1561,292xe" filled="true" fillcolor="#cfad80" stroked="false">
                <v:path arrowok="t"/>
                <v:fill type="solid"/>
              </v:shape>
            </v:group>
            <v:group style="position:absolute;left:1334;top:1671;width:2;height:2" coordorigin="1334,1671" coordsize="2,2">
              <v:shape style="position:absolute;left:1334;top:1671;width:2;height:2" coordorigin="1334,1671" coordsize="1,1" path="m1334,1671l1334,1672,1335,1672,1335,1671,1334,1671xe" filled="true" fillcolor="#cfad80" stroked="false">
                <v:path arrowok="t"/>
                <v:fill type="solid"/>
              </v:shape>
              <v:shape style="position:absolute;left:1334;top:1671;width:2;height:2" coordorigin="1334,1671" coordsize="1,1" path="m1335,1671l1335,1671,1335,1671xe" filled="true" fillcolor="#cfad80" stroked="false">
                <v:path arrowok="t"/>
                <v:fill type="solid"/>
              </v:shape>
            </v:group>
            <v:group style="position:absolute;left:1319;top:1655;width:13;height:19" coordorigin="1319,1655" coordsize="13,19">
              <v:shape style="position:absolute;left:1319;top:1655;width:13;height:19" coordorigin="1319,1655" coordsize="13,19" path="m1319,1655l1319,1657,1324,1673,1332,1669,1328,1655,1319,1655xe" filled="true" fillcolor="#cfad80" stroked="false">
                <v:path arrowok="t"/>
                <v:fill type="solid"/>
              </v:shape>
            </v:group>
            <v:group style="position:absolute;left:1132;top:1363;width:12;height:36" coordorigin="1132,1363" coordsize="12,36">
              <v:shape style="position:absolute;left:1132;top:1363;width:12;height:36" coordorigin="1132,1363" coordsize="12,36" path="m1140,1363l1133,1366,1132,1374,1132,1380,1135,1391,1138,1395,1141,1399,1142,1391,1142,1386,1143,1380,1144,1367,1140,1363xe" filled="true" fillcolor="#cfad80" stroked="false">
                <v:path arrowok="t"/>
                <v:fill type="solid"/>
              </v:shape>
            </v:group>
            <v:group style="position:absolute;left:1243;top:837;width:21;height:16" coordorigin="1243,837" coordsize="21,16">
              <v:shape style="position:absolute;left:1243;top:837;width:21;height:16" coordorigin="1243,837" coordsize="21,16" path="m1264,837l1243,840,1249,853,1264,837xe" filled="true" fillcolor="#cfad80" stroked="false">
                <v:path arrowok="t"/>
                <v:fill type="solid"/>
              </v:shape>
            </v:group>
            <v:group style="position:absolute;left:1284;top:1484;width:16;height:22" coordorigin="1284,1484" coordsize="16,22">
              <v:shape style="position:absolute;left:1284;top:1484;width:16;height:22" coordorigin="1284,1484" coordsize="16,22" path="m1300,1484l1284,1486,1285,1506,1290,1498,1294,1493,1300,1484xe" filled="true" fillcolor="#cfad80" stroked="false">
                <v:path arrowok="t"/>
                <v:fill type="solid"/>
              </v:shape>
            </v:group>
            <v:group style="position:absolute;left:1566;top:217;width:12;height:31" coordorigin="1566,217" coordsize="12,31">
              <v:shape style="position:absolute;left:1566;top:217;width:12;height:31" coordorigin="1566,217" coordsize="12,31" path="m1566,217l1567,230,1568,239,1569,246,1571,247,1571,247,1572,248,1573,238,1577,228,1566,217xe" filled="true" fillcolor="#cfad80" stroked="false">
                <v:path arrowok="t"/>
                <v:fill type="solid"/>
              </v:shape>
            </v:group>
            <v:group style="position:absolute;left:1721;top:-405;width:8;height:25" coordorigin="1721,-405" coordsize="8,25">
              <v:shape style="position:absolute;left:1721;top:-405;width:8;height:25" coordorigin="1721,-405" coordsize="8,25" path="m1725,-405l1724,-404,1722,-403,1721,-402,1722,-395,1723,-387,1724,-380,1727,-380,1728,-384,1729,-389,1728,-397,1726,-401,1725,-405xe" filled="true" fillcolor="#cfad80" stroked="false">
                <v:path arrowok="t"/>
                <v:fill type="solid"/>
              </v:shape>
            </v:group>
            <v:group style="position:absolute;left:1595;top:512;width:18;height:27" coordorigin="1595,512" coordsize="18,27">
              <v:shape style="position:absolute;left:1595;top:512;width:18;height:27" coordorigin="1595,512" coordsize="18,27" path="m1607,512l1607,514,1606,515,1605,517,1599,530,1595,539,1613,536,1611,526,1609,519,1607,512xe" filled="true" fillcolor="#cfad80" stroked="false">
                <v:path arrowok="t"/>
                <v:fill type="solid"/>
              </v:shape>
            </v:group>
            <v:group style="position:absolute;left:1483;top:496;width:10;height:16" coordorigin="1483,496" coordsize="10,16">
              <v:shape style="position:absolute;left:1483;top:496;width:10;height:16" coordorigin="1483,496" coordsize="10,16" path="m1492,496l1490,500,1487,503,1483,508,1492,512,1492,496xe" filled="true" fillcolor="#cfad80" stroked="false">
                <v:path arrowok="t"/>
                <v:fill type="solid"/>
              </v:shape>
            </v:group>
            <v:group style="position:absolute;left:1420;top:1668;width:13;height:22" coordorigin="1420,1668" coordsize="13,22">
              <v:shape style="position:absolute;left:1420;top:1668;width:13;height:22" coordorigin="1420,1668" coordsize="13,22" path="m1423,1668l1422,1671,1421,1674,1420,1676,1423,1681,1426,1685,1429,1690,1430,1688,1432,1683,1429,1678,1427,1673,1423,1668xe" filled="true" fillcolor="#cfad80" stroked="false">
                <v:path arrowok="t"/>
                <v:fill type="solid"/>
              </v:shape>
            </v:group>
            <v:group style="position:absolute;left:1175;top:-376;width:11;height:20" coordorigin="1175,-376" coordsize="11,20">
              <v:shape style="position:absolute;left:1175;top:-376;width:11;height:20" coordorigin="1175,-376" coordsize="11,20" path="m1182,-376l1180,-371,1178,-367,1175,-362,1177,-360,1178,-358,1179,-356,1181,-361,1186,-370,1184,-372,1183,-374,1182,-376xe" filled="true" fillcolor="#cfad80" stroked="false">
                <v:path arrowok="t"/>
                <v:fill type="solid"/>
              </v:shape>
            </v:group>
            <v:group style="position:absolute;left:1102;top:-91;width:17;height:17" coordorigin="1102,-91" coordsize="17,17">
              <v:shape style="position:absolute;left:1102;top:-91;width:17;height:17" coordorigin="1102,-91" coordsize="17,17" path="m1102,-91l1109,-83,1113,-79,1118,-74,1114,-88,1102,-91xe" filled="true" fillcolor="#cfad80" stroked="false">
                <v:path arrowok="t"/>
                <v:fill type="solid"/>
              </v:shape>
            </v:group>
            <v:group style="position:absolute;left:1181;top:675;width:16;height:14" coordorigin="1181,675" coordsize="16,14">
              <v:shape style="position:absolute;left:1181;top:675;width:16;height:14" coordorigin="1181,675" coordsize="16,14" path="m1188,675l1181,686,1195,689,1195,685,1197,680,1195,677,1188,675xe" filled="true" fillcolor="#cfad80" stroked="false">
                <v:path arrowok="t"/>
                <v:fill type="solid"/>
              </v:shape>
            </v:group>
            <v:group style="position:absolute;left:1634;top:929;width:8;height:25" coordorigin="1634,929" coordsize="8,25">
              <v:shape style="position:absolute;left:1634;top:929;width:8;height:25" coordorigin="1634,929" coordsize="8,25" path="m1638,929l1636,930,1634,931,1634,938,1635,954,1637,953,1639,952,1641,951,1640,944,1639,936,1638,929xe" filled="true" fillcolor="#cfad80" stroked="false">
                <v:path arrowok="t"/>
                <v:fill type="solid"/>
              </v:shape>
            </v:group>
            <v:group style="position:absolute;left:1169;top:1222;width:9;height:18" coordorigin="1169,1222" coordsize="9,18">
              <v:shape style="position:absolute;left:1169;top:1222;width:9;height:18" coordorigin="1169,1222" coordsize="9,18" path="m1174,1222l1173,1224,1171,1227,1170,1230,1169,1231,1171,1235,1173,1239,1175,1235,1177,1232,1177,1228,1177,1227,1176,1224,1174,1222xe" filled="true" fillcolor="#cfad80" stroked="false">
                <v:path arrowok="t"/>
                <v:fill type="solid"/>
              </v:shape>
            </v:group>
            <v:group style="position:absolute;left:1683;top:1281;width:10;height:15" coordorigin="1683,1281" coordsize="10,15">
              <v:shape style="position:absolute;left:1683;top:1281;width:10;height:15" coordorigin="1683,1281" coordsize="10,15" path="m1686,1281l1685,1284,1683,1287,1683,1289,1684,1292,1686,1295,1687,1296,1688,1296,1690,1293,1692,1291,1690,1287,1688,1284,1686,1281xe" filled="true" fillcolor="#cfad80" stroked="false">
                <v:path arrowok="t"/>
                <v:fill type="solid"/>
              </v:shape>
            </v:group>
            <v:group style="position:absolute;left:1721;top:-520;width:7;height:20" coordorigin="1721,-520" coordsize="7,20">
              <v:shape style="position:absolute;left:1721;top:-520;width:7;height:20" coordorigin="1721,-520" coordsize="7,20" path="m1725,-520l1724,-519,1721,-517,1721,-517,1721,-512,1723,-506,1724,-501,1725,-502,1726,-502,1727,-503,1726,-509,1725,-520xe" filled="true" fillcolor="#cfad80" stroked="false">
                <v:path arrowok="t"/>
                <v:fill type="solid"/>
              </v:shape>
            </v:group>
            <v:group style="position:absolute;left:1686;top:-581;width:11;height:14" coordorigin="1686,-581" coordsize="11,14">
              <v:shape style="position:absolute;left:1686;top:-581;width:11;height:14" coordorigin="1686,-581" coordsize="11,14" path="m1692,-581l1689,-579,1687,-576,1686,-574,1687,-572,1688,-568,1689,-568,1691,-568,1693,-571,1696,-574,1693,-578,1692,-581xe" filled="true" fillcolor="#cfad80" stroked="false">
                <v:path arrowok="t"/>
                <v:fill type="solid"/>
              </v:shape>
            </v:group>
            <v:group style="position:absolute;left:1570;top:288;width:12;height:27" coordorigin="1570,288" coordsize="12,27">
              <v:shape style="position:absolute;left:1570;top:288;width:12;height:27" coordorigin="1570,288" coordsize="12,27" path="m1575,288l1574,296,1570,315,1581,308,1574,296,1575,288xe" filled="true" fillcolor="#cfad80" stroked="false">
                <v:path arrowok="t"/>
                <v:fill type="solid"/>
              </v:shape>
            </v:group>
            <v:group style="position:absolute;left:1456;top:1575;width:11;height:19" coordorigin="1456,1575" coordsize="11,19">
              <v:shape style="position:absolute;left:1456;top:1575;width:11;height:19" coordorigin="1456,1575" coordsize="11,19" path="m1464,1575l1461,1579,1459,1584,1456,1588,1457,1590,1460,1594,1462,1589,1464,1585,1466,1580,1466,1579,1464,1575xe" filled="true" fillcolor="#cfad80" stroked="false">
                <v:path arrowok="t"/>
                <v:fill type="solid"/>
              </v:shape>
            </v:group>
            <v:group style="position:absolute;left:1697;top:985;width:22;height:58" coordorigin="1697,985" coordsize="22,58">
              <v:shape style="position:absolute;left:1697;top:985;width:22;height:58" coordorigin="1697,985" coordsize="22,58" path="m1710,985l1709,1001,1708,1014,1708,1024,1707,1024,1707,1026,1704,1031,1701,1036,1697,1042,1704,1042,1706,1042,1707,1031,1707,1026,1708,1025,1708,1024,1711,1022,1713,1021,1715,1019,1719,1014,1717,1008,1710,985xe" filled="true" fillcolor="#cfad80" stroked="false">
                <v:path arrowok="t"/>
                <v:fill type="solid"/>
              </v:shape>
            </v:group>
            <v:group style="position:absolute;left:1069;top:-24;width:2;height:2" coordorigin="1069,-24" coordsize="2,2">
              <v:shape style="position:absolute;left:1069;top:-24;width:2;height:2" coordorigin="1069,-24" coordsize="1,1" path="m1069,-24l1069,-23,1069,-23,1069,-24xe" filled="true" fillcolor="#cfad80" stroked="false">
                <v:path arrowok="t"/>
                <v:fill type="solid"/>
              </v:shape>
            </v:group>
            <v:group style="position:absolute;left:1069;top:-31;width:18;height:23" coordorigin="1069,-31" coordsize="18,23">
              <v:shape style="position:absolute;left:1069;top:-31;width:18;height:23" coordorigin="1069,-31" coordsize="18,23" path="m1081,-31l1075,-28,1069,-23,1075,-18,1080,-8,1087,-23,1081,-31xe" filled="true" fillcolor="#cfad80" stroked="false">
                <v:path arrowok="t"/>
                <v:fill type="solid"/>
              </v:shape>
            </v:group>
            <v:group style="position:absolute;left:2004;top:961;width:13;height:22" coordorigin="2004,961" coordsize="13,22">
              <v:shape style="position:absolute;left:2004;top:961;width:13;height:22" coordorigin="2004,961" coordsize="13,22" path="m2004,961l2007,970,2008,975,2011,983,2016,967,2012,964,2004,961xe" filled="true" fillcolor="#cfad80" stroked="false">
                <v:path arrowok="t"/>
                <v:fill type="solid"/>
              </v:shape>
            </v:group>
            <v:group style="position:absolute;left:2147;top:-634;width:10;height:16" coordorigin="2147,-634" coordsize="10,16">
              <v:shape style="position:absolute;left:2147;top:-634;width:10;height:16" coordorigin="2147,-634" coordsize="10,16" path="m2152,-634l2147,-624,2150,-618,2151,-619,2153,-620,2154,-623,2157,-627,2154,-630,2152,-634xe" filled="true" fillcolor="#cfad80" stroked="false">
                <v:path arrowok="t"/>
                <v:fill type="solid"/>
              </v:shape>
            </v:group>
            <v:group style="position:absolute;left:1902;top:-659;width:4;height:6" coordorigin="1902,-659" coordsize="4,6">
              <v:shape style="position:absolute;left:1902;top:-659;width:4;height:6" coordorigin="1902,-659" coordsize="4,6" path="m1902,-659l1902,-653,1905,-659,1902,-659e" filled="true" fillcolor="#cfad80" stroked="false">
                <v:path arrowok="t"/>
                <v:fill type="solid"/>
              </v:shape>
            </v:group>
            <v:group style="position:absolute;left:1270;top:1518;width:34;height:62" coordorigin="1270,1518" coordsize="34,62">
              <v:shape style="position:absolute;left:1270;top:1518;width:34;height:62" coordorigin="1270,1518" coordsize="34,62" path="m1281,1520l1272,1523,1270,1534,1270,1535,1274,1553,1277,1580,1282,1577,1293,1560,1302,1540,1302,1539,1302,1538,1301,1538,1300,1537,1289,1537,1285,1532,1283,1530,1282,1526,1281,1521,1281,1520xe" filled="true" fillcolor="#cfad80" stroked="false">
                <v:path arrowok="t"/>
                <v:fill type="solid"/>
              </v:shape>
              <v:shape style="position:absolute;left:1270;top:1518;width:34;height:62" coordorigin="1270,1518" coordsize="34,62" path="m1299,1518l1296,1518,1295,1525,1295,1529,1297,1532,1297,1534,1298,1535,1299,1536,1301,1538,1302,1538,1301,1535,1301,1534,1304,1526,1301,1521,1301,1520,1300,1519,1299,1518xe" filled="true" fillcolor="#cfad80" stroked="false">
                <v:path arrowok="t"/>
                <v:fill type="solid"/>
              </v:shape>
              <v:shape style="position:absolute;left:1270;top:1518;width:34;height:62" coordorigin="1270,1518" coordsize="34,62" path="m1296,1533l1289,1537,1300,1537,1298,1535,1297,1534,1296,1533xe" filled="true" fillcolor="#cfad80" stroked="false">
                <v:path arrowok="t"/>
                <v:fill type="solid"/>
              </v:shape>
              <v:shape style="position:absolute;left:1270;top:1518;width:34;height:62" coordorigin="1270,1518" coordsize="34,62" path="m1297,1534l1298,1535,1297,1534xe" filled="true" fillcolor="#cfad80" stroked="false">
                <v:path arrowok="t"/>
                <v:fill type="solid"/>
              </v:shape>
            </v:group>
            <v:group style="position:absolute;left:1381;top:1568;width:8;height:26" coordorigin="1381,1568" coordsize="8,26">
              <v:shape style="position:absolute;left:1381;top:1568;width:8;height:26" coordorigin="1381,1568" coordsize="8,26" path="m1384,1568l1382,1578,1381,1582,1381,1585,1381,1587,1382,1591,1384,1593,1385,1593,1388,1591,1388,1586,1387,1582,1384,1568xe" filled="true" fillcolor="#cfad80" stroked="false">
                <v:path arrowok="t"/>
                <v:fill type="solid"/>
              </v:shape>
            </v:group>
            <v:group style="position:absolute;left:1397;top:1654;width:8;height:26" coordorigin="1397,1654" coordsize="8,26">
              <v:shape style="position:absolute;left:1397;top:1654;width:8;height:26" coordorigin="1397,1654" coordsize="8,26" path="m1401,1654l1399,1664,1397,1667,1398,1670,1398,1674,1400,1677,1401,1680,1402,1678,1404,1677,1404,1671,1403,1667,1401,1654xe" filled="true" fillcolor="#cfad80" stroked="false">
                <v:path arrowok="t"/>
                <v:fill type="solid"/>
              </v:shape>
            </v:group>
            <v:group style="position:absolute;left:1656;top:478;width:9;height:17" coordorigin="1656,478" coordsize="9,17">
              <v:shape style="position:absolute;left:1656;top:478;width:9;height:17" coordorigin="1656,478" coordsize="9,17" path="m1660,478l1659,480,1658,481,1656,483,1658,487,1660,491,1662,495,1662,495,1664,493,1665,492,1662,483,1660,478xe" filled="true" fillcolor="#cfad80" stroked="false">
                <v:path arrowok="t"/>
                <v:fill type="solid"/>
              </v:shape>
            </v:group>
            <v:group style="position:absolute;left:1576;top:469;width:7;height:17" coordorigin="1576,469" coordsize="7,17">
              <v:shape style="position:absolute;left:1576;top:469;width:7;height:17" coordorigin="1576,469" coordsize="7,17" path="m1578,469l1578,474,1577,479,1576,484,1578,484,1581,485,1582,480,1582,470,1581,470,1580,469,1578,469xe" filled="true" fillcolor="#cfad80" stroked="false">
                <v:path arrowok="t"/>
                <v:fill type="solid"/>
              </v:shape>
            </v:group>
            <v:group style="position:absolute;left:1520;top:286;width:10;height:13" coordorigin="1520,286" coordsize="10,13">
              <v:shape style="position:absolute;left:1520;top:286;width:10;height:13" coordorigin="1520,286" coordsize="10,13" path="m1521,286l1520,298,1524,295,1530,289,1521,286xe" filled="true" fillcolor="#cfad80" stroked="false">
                <v:path arrowok="t"/>
                <v:fill type="solid"/>
              </v:shape>
            </v:group>
            <v:group style="position:absolute;left:2007;top:915;width:8;height:20" coordorigin="2007,915" coordsize="8,20">
              <v:shape style="position:absolute;left:2007;top:915;width:8;height:20" coordorigin="2007,915" coordsize="8,20" path="m2011,915l2008,917,2007,918,2009,923,2010,929,2011,934,2012,933,2014,933,2015,932,2013,926,2012,921,2011,915xe" filled="true" fillcolor="#cfad80" stroked="false">
                <v:path arrowok="t"/>
                <v:fill type="solid"/>
              </v:shape>
            </v:group>
            <v:group style="position:absolute;left:1161;top:617;width:7;height:15" coordorigin="1161,617" coordsize="7,15">
              <v:shape style="position:absolute;left:1161;top:617;width:7;height:15" coordorigin="1161,617" coordsize="7,15" path="m1164,617l1163,621,1162,625,1161,629,1162,629,1163,630,1166,631,1166,628,1167,624,1168,620,1167,619,1164,617xe" filled="true" fillcolor="#cfad80" stroked="false">
                <v:path arrowok="t"/>
                <v:fill type="solid"/>
              </v:shape>
            </v:group>
            <v:group style="position:absolute;left:1153;top:-422;width:7;height:11" coordorigin="1153,-422" coordsize="7,11">
              <v:shape style="position:absolute;left:1153;top:-422;width:7;height:11" coordorigin="1153,-422" coordsize="7,11" path="m1155,-422l1154,-420,1153,-417,1153,-415,1156,-412,1158,-411,1158,-415,1159,-418,1156,-421,1155,-422xe" filled="true" fillcolor="#cfad80" stroked="false">
                <v:path arrowok="t"/>
                <v:fill type="solid"/>
              </v:shape>
            </v:group>
            <v:group style="position:absolute;left:1723;top:-463;width:12;height:13" coordorigin="1723,-463" coordsize="12,13">
              <v:shape style="position:absolute;left:1723;top:-463;width:12;height:13" coordorigin="1723,-463" coordsize="12,13" path="m1732,-463l1728,-458,1723,-450,1727,-451,1735,-451,1732,-463xe" filled="true" fillcolor="#cfad80" stroked="false">
                <v:path arrowok="t"/>
                <v:fill type="solid"/>
              </v:shape>
            </v:group>
            <v:group style="position:absolute;left:1911;top:-622;width:6;height:17" coordorigin="1911,-622" coordsize="6,17">
              <v:shape style="position:absolute;left:1911;top:-622;width:6;height:17" coordorigin="1911,-622" coordsize="6,17" path="m1913,-622l1911,-621,1911,-621,1912,-605,1915,-606,1916,-606,1915,-612,1914,-617,1913,-622xe" filled="true" fillcolor="#cfad80" stroked="false">
                <v:path arrowok="t"/>
                <v:fill type="solid"/>
              </v:shape>
            </v:group>
            <v:group style="position:absolute;left:1814;top:-57;width:11;height:12" coordorigin="1814,-57" coordsize="11,12">
              <v:shape style="position:absolute;left:1814;top:-57;width:11;height:12" coordorigin="1814,-57" coordsize="11,12" path="m1815,-57l1814,-55,1814,-50,1817,-48,1820,-47,1824,-46,1824,-51,1825,-53,1821,-54,1818,-56,1815,-57xe" filled="true" fillcolor="#cfad80" stroked="false">
                <v:path arrowok="t"/>
                <v:fill type="solid"/>
              </v:shape>
            </v:group>
            <v:group style="position:absolute;left:1911;top:-246;width:9;height:12" coordorigin="1911,-246" coordsize="9,12">
              <v:shape style="position:absolute;left:1911;top:-246;width:9;height:12" coordorigin="1911,-246" coordsize="9,12" path="m1918,-246l1913,-242,1911,-240,1911,-238,1912,-235,1915,-237,1917,-239,1919,-241,1919,-243,1918,-244,1918,-246xe" filled="true" fillcolor="#cfad80" stroked="false">
                <v:path arrowok="t"/>
                <v:fill type="solid"/>
              </v:shape>
            </v:group>
            <v:group style="position:absolute;left:1014;top:-320;width:98;height:81" coordorigin="1014,-320" coordsize="98,81">
              <v:shape style="position:absolute;left:1014;top:-320;width:98;height:81" coordorigin="1014,-320" coordsize="98,81" path="m1108,-253l1070,-253,1074,-252,1078,-251,1081,-245,1085,-240,1091,-243,1108,-251,1108,-252,1108,-253xe" filled="true" fillcolor="#cfad80" stroked="false">
                <v:path arrowok="t"/>
                <v:fill type="solid"/>
              </v:shape>
              <v:shape style="position:absolute;left:1014;top:-320;width:98;height:81" coordorigin="1014,-320" coordsize="98,81" path="m1090,-285l1046,-285,1056,-277,1059,-260,1063,-244,1067,-247,1070,-253,1108,-253,1110,-260,1111,-269,1104,-274,1096,-275,1091,-283,1090,-285xe" filled="true" fillcolor="#cfad80" stroked="false">
                <v:path arrowok="t"/>
                <v:fill type="solid"/>
              </v:shape>
              <v:shape style="position:absolute;left:1014;top:-320;width:98;height:81" coordorigin="1014,-320" coordsize="98,81" path="m1032,-319l1021,-311,1014,-305,1025,-291,1030,-276,1034,-249,1037,-260,1040,-274,1046,-285,1090,-285,1088,-289,1067,-289,1068,-307,1068,-310,1047,-310,1037,-312,1032,-319xe" filled="true" fillcolor="#cfad80" stroked="false">
                <v:path arrowok="t"/>
                <v:fill type="solid"/>
              </v:shape>
              <v:shape style="position:absolute;left:1014;top:-320;width:98;height:81" coordorigin="1014,-320" coordsize="98,81" path="m1082,-318l1077,-300,1067,-289,1088,-289,1087,-291,1087,-306,1082,-318xe" filled="true" fillcolor="#cfad80" stroked="false">
                <v:path arrowok="t"/>
                <v:fill type="solid"/>
              </v:shape>
              <v:shape style="position:absolute;left:1014;top:-320;width:98;height:81" coordorigin="1014,-320" coordsize="98,81" path="m1064,-320l1055,-320,1047,-310,1068,-310,1069,-317,1066,-319,1064,-320xe" filled="true" fillcolor="#cfad80" stroked="false">
                <v:path arrowok="t"/>
                <v:fill type="solid"/>
              </v:shape>
            </v:group>
            <v:group style="position:absolute;left:1064;top:1218;width:59;height:86" coordorigin="1064,1218" coordsize="59,86">
              <v:shape style="position:absolute;left:1064;top:1218;width:59;height:86" coordorigin="1064,1218" coordsize="59,86" path="m1123,1299l1117,1299,1119,1302,1121,1303,1122,1303,1122,1302,1123,1299xe" filled="true" fillcolor="#cfad80" stroked="false">
                <v:path arrowok="t"/>
                <v:fill type="solid"/>
              </v:shape>
              <v:shape style="position:absolute;left:1064;top:1218;width:59;height:86" coordorigin="1064,1218" coordsize="59,86" path="m1081,1218l1076,1223,1071,1228,1064,1235,1071,1238,1076,1239,1084,1260,1088,1283,1099,1296,1115,1299,1117,1299,1123,1299,1123,1294,1121,1275,1118,1254,1109,1247,1098,1241,1085,1230,1083,1222,1081,1218xe" filled="true" fillcolor="#cfad80" stroked="false">
                <v:path arrowok="t"/>
                <v:fill type="solid"/>
              </v:shape>
            </v:group>
            <v:group style="position:absolute;left:1050;top:940;width:40;height:74" coordorigin="1050,940" coordsize="40,74">
              <v:shape style="position:absolute;left:1050;top:940;width:40;height:74" coordorigin="1050,940" coordsize="40,74" path="m1081,986l1075,986,1075,988,1088,1014,1088,1007,1089,997,1082,986,1081,986xe" filled="true" fillcolor="#cfad80" stroked="false">
                <v:path arrowok="t"/>
                <v:fill type="solid"/>
              </v:shape>
              <v:shape style="position:absolute;left:1050;top:940;width:40;height:74" coordorigin="1050,940" coordsize="40,74" path="m1064,940l1061,941,1055,943,1050,964,1052,973,1055,983,1059,993,1067,989,1075,986,1081,986,1074,969,1071,946,1071,944,1064,940xe" filled="true" fillcolor="#cfad80" stroked="false">
                <v:path arrowok="t"/>
                <v:fill type="solid"/>
              </v:shape>
            </v:group>
            <v:group style="position:absolute;left:1015;top:1286;width:36;height:85" coordorigin="1015,1286" coordsize="36,85">
              <v:shape style="position:absolute;left:1015;top:1286;width:36;height:85" coordorigin="1015,1286" coordsize="36,85" path="m1025,1286l1024,1288,1021,1296,1016,1306,1016,1316,1015,1323,1020,1334,1028,1339,1041,1351,1049,1371,1049,1358,1051,1353,1049,1348,1042,1330,1036,1312,1033,1291,1033,1289,1025,1286xe" filled="true" fillcolor="#cfad80" stroked="false">
                <v:path arrowok="t"/>
                <v:fill type="solid"/>
              </v:shape>
            </v:group>
            <v:group style="position:absolute;left:1052;top:597;width:42;height:52" coordorigin="1052,597" coordsize="42,52">
              <v:shape style="position:absolute;left:1052;top:597;width:42;height:52" coordorigin="1052,597" coordsize="42,52" path="m1091,628l1080,628,1087,648,1093,638,1091,628xe" filled="true" fillcolor="#cfad80" stroked="false">
                <v:path arrowok="t"/>
                <v:fill type="solid"/>
              </v:shape>
              <v:shape style="position:absolute;left:1052;top:597;width:42;height:52" coordorigin="1052,597" coordsize="42,52" path="m1053,597l1053,597,1053,599,1052,614,1058,621,1080,630,1080,628,1091,628,1091,625,1086,622,1084,620,1083,618,1081,616,1070,616,1060,609,1053,597xe" filled="true" fillcolor="#cfad80" stroked="false">
                <v:path arrowok="t"/>
                <v:fill type="solid"/>
              </v:shape>
            </v:group>
            <v:group style="position:absolute;left:1050;top:-127;width:21;height:45" coordorigin="1050,-127" coordsize="21,45">
              <v:shape style="position:absolute;left:1050;top:-127;width:21;height:45" coordorigin="1050,-127" coordsize="21,45" path="m1059,-127l1056,-114,1053,-102,1050,-89,1052,-85,1053,-83,1057,-85,1063,-86,1065,-91,1070,-105,1066,-116,1059,-127xe" filled="true" fillcolor="#cfad80" stroked="false">
                <v:path arrowok="t"/>
                <v:fill type="solid"/>
              </v:shape>
            </v:group>
            <v:group style="position:absolute;left:1166;top:1009;width:21;height:43" coordorigin="1166,1009" coordsize="21,43">
              <v:shape style="position:absolute;left:1166;top:1009;width:21;height:43" coordorigin="1166,1009" coordsize="21,43" path="m1177,1009l1171,1019,1166,1030,1168,1040,1174,1051,1178,1041,1182,1032,1186,1023,1182,1011,1177,1009xe" filled="true" fillcolor="#cfad80" stroked="false">
                <v:path arrowok="t"/>
                <v:fill type="solid"/>
              </v:shape>
            </v:group>
            <v:group style="position:absolute;left:1122;top:840;width:14;height:22" coordorigin="1122,840" coordsize="14,22">
              <v:shape style="position:absolute;left:1122;top:840;width:14;height:22" coordorigin="1122,840" coordsize="14,22" path="m1135,840l1131,843,1127,845,1122,849,1130,861,1133,853,1135,840xe" filled="true" fillcolor="#cfad80" stroked="false">
                <v:path arrowok="t"/>
                <v:fill type="solid"/>
              </v:shape>
            </v:group>
            <v:group style="position:absolute;left:1156;top:966;width:10;height:30" coordorigin="1156,966" coordsize="10,30">
              <v:shape style="position:absolute;left:1156;top:966;width:10;height:30" coordorigin="1156,966" coordsize="10,30" path="m1157,966l1157,977,1156,996,1165,983,1157,966xe" filled="true" fillcolor="#cfad80" stroked="false">
                <v:path arrowok="t"/>
                <v:fill type="solid"/>
              </v:shape>
            </v:group>
            <v:group style="position:absolute;left:1052;top:30;width:10;height:21" coordorigin="1052,30" coordsize="10,21">
              <v:shape style="position:absolute;left:1052;top:30;width:10;height:21" coordorigin="1052,30" coordsize="10,21" path="m1056,30l1054,32,1053,34,1052,36,1054,41,1059,51,1061,47,1061,47,1059,41,1058,36,1056,30xe" filled="true" fillcolor="#cfad80" stroked="false">
                <v:path arrowok="t"/>
                <v:fill type="solid"/>
              </v:shape>
            </v:group>
            <v:group style="position:absolute;left:1064;top:-454;width:14;height:25" coordorigin="1064,-454" coordsize="14,25">
              <v:shape style="position:absolute;left:1064;top:-454;width:14;height:25" coordorigin="1064,-454" coordsize="14,25" path="m1068,-454l1064,-435,1068,-430,1078,-430,1074,-439,1072,-446,1068,-454xe" filled="true" fillcolor="#cfad80" stroked="false">
                <v:path arrowok="t"/>
                <v:fill type="solid"/>
              </v:shape>
            </v:group>
            <v:group style="position:absolute;left:1087;top:1116;width:8;height:17" coordorigin="1087,1116" coordsize="8,17">
              <v:shape style="position:absolute;left:1087;top:1116;width:8;height:17" coordorigin="1087,1116" coordsize="8,17" path="m1090,1116l1090,1117,1089,1121,1088,1125,1087,1130,1091,1132,1092,1132,1093,1128,1094,1123,1095,1118,1093,1118,1090,1116xe" filled="true" fillcolor="#cfad80" stroked="false">
                <v:path arrowok="t"/>
                <v:fill type="solid"/>
              </v:shape>
            </v:group>
            <v:group style="position:absolute;left:1037;top:-560;width:11;height:17" coordorigin="1037,-560" coordsize="11,17">
              <v:shape style="position:absolute;left:1037;top:-560;width:11;height:17" coordorigin="1037,-560" coordsize="11,17" path="m1040,-560l1039,-558,1037,-555,1042,-548,1045,-544,1045,-547,1047,-549,1047,-551,1045,-554,1040,-560xe" filled="true" fillcolor="#cfad80" stroked="false">
                <v:path arrowok="t"/>
                <v:fill type="solid"/>
              </v:shape>
            </v:group>
            <v:group style="position:absolute;left:1000;top:1578;width:11;height:15" coordorigin="1000,1578" coordsize="11,15">
              <v:shape style="position:absolute;left:1000;top:1578;width:11;height:15" coordorigin="1000,1578" coordsize="11,15" path="m1002,1578l1001,1579,1001,1581,1000,1583,1006,1590,1009,1593,1010,1590,1010,1587,1011,1585,1008,1582,1005,1580,1002,1578xe" filled="true" fillcolor="#cfad80" stroked="false">
                <v:path arrowok="t"/>
                <v:fill type="solid"/>
              </v:shape>
            </v:group>
            <v:group style="position:absolute;left:1098;top:1072;width:8;height:22" coordorigin="1098,1072" coordsize="8,22">
              <v:shape style="position:absolute;left:1098;top:1072;width:8;height:22" coordorigin="1098,1072" coordsize="8,22" path="m1102,1072l1101,1073,1098,1076,1099,1082,1102,1093,1104,1091,1105,1091,1104,1084,1103,1078,1102,1072xe" filled="true" fillcolor="#cfad80" stroked="false">
                <v:path arrowok="t"/>
                <v:fill type="solid"/>
              </v:shape>
            </v:group>
            <v:group style="position:absolute;left:1014;top:157;width:8;height:15" coordorigin="1014,157" coordsize="8,15">
              <v:shape style="position:absolute;left:1014;top:157;width:8;height:15" coordorigin="1014,157" coordsize="8,15" path="m1017,157l1015,161,1014,163,1016,166,1019,172,1020,168,1022,165,1022,163,1021,161,1019,157,1018,157,1017,157xe" filled="true" fillcolor="#cfad80" stroked="false">
                <v:path arrowok="t"/>
                <v:fill type="solid"/>
              </v:shape>
            </v:group>
            <v:group style="position:absolute;left:1057;top:1423;width:9;height:16" coordorigin="1057,1423" coordsize="9,16">
              <v:shape style="position:absolute;left:1057;top:1423;width:9;height:16" coordorigin="1057,1423" coordsize="9,16" path="m1059,1423l1059,1425,1057,1428,1057,1429,1057,1433,1059,1435,1060,1438,1061,1436,1063,1434,1065,1431,1063,1428,1061,1425,1059,1423xe" filled="true" fillcolor="#cfad80" stroked="false">
                <v:path arrowok="t"/>
                <v:fill type="solid"/>
              </v:shape>
            </v:group>
            <v:group style="position:absolute;left:1101;top:703;width:9;height:16" coordorigin="1101,703" coordsize="9,16">
              <v:shape style="position:absolute;left:1101;top:703;width:9;height:16" coordorigin="1101,703" coordsize="9,16" path="m1103,703l1102,706,1101,709,1101,711,1102,714,1103,717,1105,718,1105,719,1107,715,1110,711,1107,708,1105,706,1103,703xe" filled="true" fillcolor="#cfad80" stroked="false">
                <v:path arrowok="t"/>
                <v:fill type="solid"/>
              </v:shape>
            </v:group>
            <v:group style="position:absolute;left:1093;top:-414;width:2;height:2" coordorigin="1093,-414" coordsize="2,2">
              <v:shape style="position:absolute;left:1093;top:-414;width:2;height:2" coordorigin="1093,-414" coordsize="1,1" path="m1093,-414l1093,-414,1094,-414,1093,-414xe" filled="true" fillcolor="#cfad80" stroked="false">
                <v:path arrowok="t"/>
                <v:fill type="solid"/>
              </v:shape>
            </v:group>
            <v:group style="position:absolute;left:1081;top:-430;width:13;height:15" coordorigin="1081,-430" coordsize="13,15">
              <v:shape style="position:absolute;left:1081;top:-430;width:13;height:15" coordorigin="1081,-430" coordsize="13,15" path="m1091,-430l1081,-424,1087,-419,1090,-417,1093,-415,1094,-426,1091,-430xe" filled="true" fillcolor="#cfad80" stroked="false">
                <v:path arrowok="t"/>
                <v:fill type="solid"/>
              </v:shape>
            </v:group>
            <v:group style="position:absolute;left:493;top:2708;width:9;height:14" coordorigin="493,2708" coordsize="9,14">
              <v:shape style="position:absolute;left:493;top:2708;width:9;height:14" coordorigin="493,2708" coordsize="9,14" path="m497,2708l496,2711,494,2714,493,2718,495,2722,495,2722,497,2721,499,2719,502,2716,499,2710,497,2708xe" filled="true" fillcolor="#cfad80" stroked="false">
                <v:path arrowok="t"/>
                <v:fill type="solid"/>
              </v:shape>
            </v:group>
            <v:group style="position:absolute;left:681;top:2560;width:33;height:41" coordorigin="681,2560" coordsize="33,41">
              <v:shape style="position:absolute;left:681;top:2560;width:33;height:41" coordorigin="681,2560" coordsize="33,41" path="m704,2560l689,2560,681,2562,681,2578,689,2600,696,2600,702,2596,704,2582,707,2581,704,2581,704,2571,704,2560xe" filled="true" fillcolor="#cfad80" stroked="false">
                <v:path arrowok="t"/>
                <v:fill type="solid"/>
              </v:shape>
              <v:shape style="position:absolute;left:681;top:2560;width:33;height:41" coordorigin="681,2560" coordsize="33,41" path="m712,2560l704,2560,704,2581,707,2581,711,2579,713,2571,712,2560xe" filled="true" fillcolor="#cfad80" stroked="false">
                <v:path arrowok="t"/>
                <v:fill type="solid"/>
              </v:shape>
            </v:group>
            <v:group style="position:absolute;left:663;top:2583;width:2;height:2" coordorigin="663,2583" coordsize="2,2">
              <v:shape style="position:absolute;left:663;top:2583;width:2;height:2" coordorigin="663,2583" coordsize="1,1" path="m664,2583l663,2584,664,2583,664,2583xe" filled="true" fillcolor="#cfad80" stroked="false">
                <v:path arrowok="t"/>
                <v:fill type="solid"/>
              </v:shape>
              <v:shape style="position:absolute;left:663;top:2583;width:2;height:2" coordorigin="663,2583" coordsize="1,1" path="m664,2583l664,2583,664,2583xe" filled="true" fillcolor="#cfad80" stroked="false">
                <v:path arrowok="t"/>
                <v:fill type="solid"/>
              </v:shape>
            </v:group>
            <v:group style="position:absolute;left:639;top:2560;width:25;height:24" coordorigin="639,2560" coordsize="25,24">
              <v:shape style="position:absolute;left:639;top:2560;width:25;height:24" coordorigin="639,2560" coordsize="25,24" path="m661,2560l639,2563,649,2581,663,2583,663,2575,662,2568,661,2560xe" filled="true" fillcolor="#cfad80" stroked="false">
                <v:path arrowok="t"/>
                <v:fill type="solid"/>
              </v:shape>
            </v:group>
            <v:group style="position:absolute;left:998;top:2736;width:25;height:54" coordorigin="998,2736" coordsize="25,54">
              <v:shape style="position:absolute;left:998;top:2736;width:25;height:54" coordorigin="998,2736" coordsize="25,54" path="m1013,2736l998,2749,999,2769,1001,2789,1002,2787,1004,2781,1005,2773,1006,2765,1007,2755,1011,2753,1022,2749,1021,2745,1013,2736xe" filled="true" fillcolor="#cfad80" stroked="false">
                <v:path arrowok="t"/>
                <v:fill type="solid"/>
              </v:shape>
            </v:group>
            <v:group style="position:absolute;left:1045;top:2769;width:19;height:19" coordorigin="1045,2769" coordsize="19,19">
              <v:shape style="position:absolute;left:1045;top:2769;width:19;height:19" coordorigin="1045,2769" coordsize="19,19" path="m1064,2769l1058,2772,1051,2776,1045,2779,1052,2785,1059,2787,1064,2769xe" filled="true" fillcolor="#cfad80" stroked="false">
                <v:path arrowok="t"/>
                <v:fill type="solid"/>
              </v:shape>
            </v:group>
            <v:group style="position:absolute;left:660;top:2787;width:2;height:2" coordorigin="660,2787" coordsize="2,2">
              <v:shape style="position:absolute;left:660;top:2787;width:2;height:2" coordorigin="660,2787" coordsize="1,0" path="m660,2787l660,2787e" filled="false" stroked="true" strokeweight=".054pt" strokecolor="#cfad80">
                <v:path arrowok="t"/>
              </v:shape>
            </v:group>
            <v:group style="position:absolute;left:651;top:2787;width:11;height:24" coordorigin="651,2787" coordsize="11,24">
              <v:shape style="position:absolute;left:651;top:2787;width:11;height:24" coordorigin="651,2787" coordsize="11,24" path="m660,2787l655,2801,651,2810,661,2807,660,2787xe" filled="true" fillcolor="#cfad80" stroked="false">
                <v:path arrowok="t"/>
                <v:fill type="solid"/>
              </v:shape>
            </v:group>
            <v:group style="position:absolute;left:1037;top:2572;width:50;height:66" coordorigin="1037,2572" coordsize="50,66">
              <v:shape style="position:absolute;left:1037;top:2572;width:50;height:66" coordorigin="1037,2572" coordsize="50,66" path="m1049,2572l1044,2574,1037,2576,1049,2590,1048,2612,1078,2612,1076,2620,1075,2627,1073,2634,1074,2635,1075,2636,1075,2637,1078,2632,1081,2628,1083,2623,1084,2620,1082,2614,1082,2610,1086,2584,1086,2582,1067,2577,1061,2573,1054,2572,1049,2572xe" filled="true" fillcolor="#cfad80" stroked="false">
                <v:path arrowok="t"/>
                <v:fill type="solid"/>
              </v:shape>
            </v:group>
            <v:group style="position:absolute;left:763;top:2637;width:19;height:74" coordorigin="763,2637" coordsize="19,74">
              <v:shape style="position:absolute;left:763;top:2637;width:19;height:74" coordorigin="763,2637" coordsize="19,74" path="m774,2637l768,2654,768,2673,773,2693,768,2697,765,2699,763,2700,763,2701,769,2711,781,2696,780,2676,777,2656,774,2637xe" filled="true" fillcolor="#cfad80" stroked="false">
                <v:path arrowok="t"/>
                <v:fill type="solid"/>
              </v:shape>
            </v:group>
            <v:group style="position:absolute;left:913;top:2774;width:46;height:35" coordorigin="913,2774" coordsize="46,35">
              <v:shape style="position:absolute;left:913;top:2774;width:46;height:35" coordorigin="913,2774" coordsize="46,35" path="m917,2774l913,2784,914,2795,929,2809,945,2800,951,2791,958,2784,958,2782,958,2781,944,2781,931,2779,924,2776,917,2774xe" filled="true" fillcolor="#cfad80" stroked="false">
                <v:path arrowok="t"/>
                <v:fill type="solid"/>
              </v:shape>
              <v:shape style="position:absolute;left:913;top:2774;width:46;height:35" coordorigin="913,2774" coordsize="46,35" path="m957,2778l951,2779,944,2781,958,2781,957,2778xe" filled="true" fillcolor="#cfad80" stroked="false">
                <v:path arrowok="t"/>
                <v:fill type="solid"/>
              </v:shape>
            </v:group>
            <v:group style="position:absolute;left:867;top:2702;width:17;height:54" coordorigin="867,2702" coordsize="17,54">
              <v:shape style="position:absolute;left:867;top:2702;width:17;height:54" coordorigin="867,2702" coordsize="17,54" path="m875,2702l871,2723,867,2741,867,2745,871,2752,873,2755,875,2756,880,2751,880,2747,882,2738,883,2720,875,2702xe" filled="true" fillcolor="#cfad80" stroked="false">
                <v:path arrowok="t"/>
                <v:fill type="solid"/>
              </v:shape>
            </v:group>
            <v:group style="position:absolute;left:245;top:2714;width:23;height:45" coordorigin="245,2714" coordsize="23,45">
              <v:shape style="position:absolute;left:245;top:2714;width:23;height:45" coordorigin="245,2714" coordsize="23,45" path="m249,2714l245,2746,251,2750,256,2755,263,2759,266,2752,268,2748,265,2746,262,2746,260,2742,260,2741,260,2739,259,2737,259,2729,254,2723,249,2714xe" filled="true" fillcolor="#cfad80" stroked="false">
                <v:path arrowok="t"/>
                <v:fill type="solid"/>
              </v:shape>
            </v:group>
            <v:group style="position:absolute;left:522;top:2755;width:27;height:20" coordorigin="522,2755" coordsize="27,20">
              <v:shape style="position:absolute;left:522;top:2755;width:27;height:20" coordorigin="522,2755" coordsize="27,20" path="m548,2755l522,2757,528,2774,535,2773,548,2755xe" filled="true" fillcolor="#cfad80" stroked="false">
                <v:path arrowok="t"/>
                <v:fill type="solid"/>
              </v:shape>
            </v:group>
            <v:group style="position:absolute;left:268;top:2716;width:18;height:32" coordorigin="268,2716" coordsize="18,32">
              <v:shape style="position:absolute;left:268;top:2716;width:18;height:32" coordorigin="268,2716" coordsize="18,32" path="m268,2747l268,2748,268,2748,268,2747xe" filled="true" fillcolor="#cfad80" stroked="false">
                <v:path arrowok="t"/>
                <v:fill type="solid"/>
              </v:shape>
              <v:shape style="position:absolute;left:268;top:2716;width:18;height:32" coordorigin="268,2716" coordsize="18,32" path="m285,2716l280,2717,278,2718,273,2721,271,2727,268,2747,273,2742,279,2737,282,2728,283,2724,284,2721,285,2716xe" filled="true" fillcolor="#cfad80" stroked="false">
                <v:path arrowok="t"/>
                <v:fill type="solid"/>
              </v:shape>
            </v:group>
            <v:group style="position:absolute;left:304;top:2774;width:15;height:34" coordorigin="304,2774" coordsize="15,34">
              <v:shape style="position:absolute;left:304;top:2774;width:15;height:34" coordorigin="304,2774" coordsize="15,34" path="m305,2774l304,2807,318,2775,305,2774xe" filled="true" fillcolor="#cfad80" stroked="false">
                <v:path arrowok="t"/>
                <v:fill type="solid"/>
              </v:shape>
            </v:group>
            <v:group style="position:absolute;left:64;top:2762;width:17;height:17" coordorigin="64,2762" coordsize="17,17">
              <v:shape style="position:absolute;left:64;top:2762;width:17;height:17" coordorigin="64,2762" coordsize="17,17" path="m78,2762l68,2767,64,2770,65,2779,65,2779,70,2778,75,2776,80,2775,79,2766,78,2762xe" filled="true" fillcolor="#cfad80" stroked="false">
                <v:path arrowok="t"/>
                <v:fill type="solid"/>
              </v:shape>
            </v:group>
            <v:group style="position:absolute;left:663;top:2583;width:2;height:2" coordorigin="663,2583" coordsize="2,2">
              <v:shape style="position:absolute;left:663;top:2583;width:2;height:2" coordorigin="663,2583" coordsize="1,1" path="m663,2584l664,2583,664,2584xe" filled="true" fillcolor="#cfad80" stroked="false">
                <v:path arrowok="t"/>
                <v:fill type="solid"/>
              </v:shape>
            </v:group>
            <v:group style="position:absolute;left:660;top:2579;width:12;height:34" coordorigin="660,2579" coordsize="12,34">
              <v:shape style="position:absolute;left:660;top:2579;width:12;height:34" coordorigin="660,2579" coordsize="12,34" path="m670,2579l664,2584,660,2612,667,2613,672,2610,672,2583,670,2579xe" filled="true" fillcolor="#cfad80" stroked="false">
                <v:path arrowok="t"/>
                <v:fill type="solid"/>
              </v:shape>
            </v:group>
            <v:group style="position:absolute;left:0;top:2719;width:12;height:30" coordorigin="0,2719" coordsize="12,30">
              <v:shape style="position:absolute;left:0;top:2719;width:12;height:30" coordorigin="0,2719" coordsize="12,30" path="m5,2719l0,2728,0,2747,1,2748,6,2742,12,2737,5,2719xe" filled="true" fillcolor="#cfad80" stroked="false">
                <v:path arrowok="t"/>
                <v:fill type="solid"/>
              </v:shape>
            </v:group>
            <v:group style="position:absolute;left:238;top:2768;width:9;height:40" coordorigin="238,2768" coordsize="9,40">
              <v:shape style="position:absolute;left:238;top:2768;width:9;height:40" coordorigin="238,2768" coordsize="9,40" path="m243,2768l241,2774,238,2795,246,2808,245,2788,243,2768xe" filled="true" fillcolor="#cfad80" stroked="false">
                <v:path arrowok="t"/>
                <v:fill type="solid"/>
              </v:shape>
            </v:group>
            <v:group style="position:absolute;left:1443;top:2578;width:13;height:36" coordorigin="1443,2578" coordsize="13,36">
              <v:shape style="position:absolute;left:1443;top:2578;width:13;height:36" coordorigin="1443,2578" coordsize="13,36" path="m1443,2578l1444,2590,1444,2597,1446,2614,1450,2602,1452,2597,1455,2588,1451,2585,1448,2583,1443,2578xe" filled="true" fillcolor="#cfad80" stroked="false">
                <v:path arrowok="t"/>
                <v:fill type="solid"/>
              </v:shape>
            </v:group>
            <v:group style="position:absolute;left:0;top:2645;width:5;height:25" coordorigin="0,2645" coordsize="5,25">
              <v:shape style="position:absolute;left:0;top:2645;width:5;height:25" coordorigin="0,2645" coordsize="5,25" path="m2,2645l0,2646,0,2663,5,2670,2,2645e" filled="true" fillcolor="#cfad80" stroked="false">
                <v:path arrowok="t"/>
                <v:fill type="solid"/>
              </v:shape>
            </v:group>
            <v:group style="position:absolute;left:773;top:2728;width:9;height:36" coordorigin="773,2728" coordsize="9,36">
              <v:shape style="position:absolute;left:773;top:2728;width:9;height:36" coordorigin="773,2728" coordsize="9,36" path="m777,2728l773,2730,775,2741,777,2752,779,2763,782,2761,777,2728xe" filled="true" fillcolor="#cfad80" stroked="false">
                <v:path arrowok="t"/>
                <v:fill type="solid"/>
              </v:shape>
            </v:group>
            <v:group style="position:absolute;left:86;top:2715;width:14;height:30" coordorigin="86,2715" coordsize="14,30">
              <v:shape style="position:absolute;left:86;top:2715;width:14;height:30" coordorigin="86,2715" coordsize="14,30" path="m86,2715l86,2744,92,2737,99,2728,86,2715xe" filled="true" fillcolor="#cfad80" stroked="false">
                <v:path arrowok="t"/>
                <v:fill type="solid"/>
              </v:shape>
            </v:group>
            <v:group style="position:absolute;left:106;top:2759;width:10;height:22" coordorigin="106,2759" coordsize="10,22">
              <v:shape style="position:absolute;left:106;top:2759;width:10;height:22" coordorigin="106,2759" coordsize="10,22" path="m111,2759l110,2765,108,2771,106,2777,113,2781,114,2775,115,2770,116,2764,116,2763,113,2761,111,2759xe" filled="true" fillcolor="#cfad80" stroked="false">
                <v:path arrowok="t"/>
                <v:fill type="solid"/>
              </v:shape>
            </v:group>
            <v:group style="position:absolute;left:602;top:2782;width:11;height:26" coordorigin="602,2782" coordsize="11,26">
              <v:shape style="position:absolute;left:602;top:2782;width:11;height:26" coordorigin="602,2782" coordsize="11,26" path="m602,2782l603,2791,604,2798,605,2808,608,2804,611,2803,611,2801,612,2791,611,2783,602,2782xe" filled="true" fillcolor="#cfad80" stroked="false">
                <v:path arrowok="t"/>
                <v:fill type="solid"/>
              </v:shape>
            </v:group>
            <v:group style="position:absolute;left:12;top:2657;width:14;height:21" coordorigin="12,2657" coordsize="14,21">
              <v:shape style="position:absolute;left:12;top:2657;width:14;height:21" coordorigin="12,2657" coordsize="14,21" path="m19,2657l18,2658,16,2660,14,2665,12,2669,14,2672,16,2677,20,2675,22,2671,25,2666,22,2662,19,2657xe" filled="true" fillcolor="#cfad80" stroked="false">
                <v:path arrowok="t"/>
                <v:fill type="solid"/>
              </v:shape>
            </v:group>
            <v:group style="position:absolute;left:1021;top:2591;width:12;height:8" coordorigin="1021,2591" coordsize="12,8">
              <v:shape style="position:absolute;left:1021;top:2591;width:12;height:8" coordorigin="1021,2591" coordsize="12,8" path="m1032,2591l1028,2591,1025,2591,1021,2591,1021,2598,1025,2598,1032,2597,1032,2591xe" filled="true" fillcolor="#cfad80" stroked="false">
                <v:path arrowok="t"/>
                <v:fill type="solid"/>
              </v:shape>
            </v:group>
            <v:group style="position:absolute;left:1005;top:2666;width:12;height:19" coordorigin="1005,2666" coordsize="12,19">
              <v:shape style="position:absolute;left:1005;top:2666;width:12;height:19" coordorigin="1005,2666" coordsize="12,19" path="m1014,2666l1008,2674,1005,2678,1006,2680,1007,2684,1011,2681,1017,2674,1016,2671,1015,2669,1014,2666xe" filled="true" fillcolor="#cfad80" stroked="false">
                <v:path arrowok="t"/>
                <v:fill type="solid"/>
              </v:shape>
            </v:group>
            <v:group style="position:absolute;left:32;top:2770;width:11;height:17" coordorigin="32,2770" coordsize="11,17">
              <v:shape style="position:absolute;left:32;top:2770;width:11;height:17" coordorigin="32,2770" coordsize="11,17" path="m35,2770l32,2774,32,2776,33,2780,34,2783,35,2786,37,2784,39,2782,43,2778,39,2774,38,2771,36,2771,35,2770xe" filled="true" fillcolor="#cfad80" stroked="false">
                <v:path arrowok="t"/>
                <v:fill type="solid"/>
              </v:shape>
            </v:group>
            <v:group style="position:absolute;left:348;top:2692;width:13;height:20" coordorigin="348,2692" coordsize="13,20">
              <v:shape style="position:absolute;left:348;top:2692;width:13;height:20" coordorigin="348,2692" coordsize="13,20" path="m350,2692l350,2694,349,2696,348,2698,356,2707,359,2711,360,2710,361,2708,361,2706,358,2701,354,2697,350,2692xe" filled="true" fillcolor="#cfad80" stroked="false">
                <v:path arrowok="t"/>
                <v:fill type="solid"/>
              </v:shape>
            </v:group>
            <v:group style="position:absolute;left:501;top:2785;width:6;height:20" coordorigin="501,2785" coordsize="6,20">
              <v:shape style="position:absolute;left:501;top:2785;width:6;height:20" coordorigin="501,2785" coordsize="6,20" path="m505,2785l504,2791,502,2797,501,2802,502,2803,503,2804,504,2805,506,2792,507,2786,506,2786,505,2785,505,2785xe" filled="true" fillcolor="#cfad80" stroked="false">
                <v:path arrowok="t"/>
                <v:fill type="solid"/>
              </v:shape>
            </v:group>
            <v:group style="position:absolute;left:689;top:2776;width:10;height:10" coordorigin="689,2776" coordsize="10,10">
              <v:shape style="position:absolute;left:689;top:2776;width:10;height:10" coordorigin="689,2776" coordsize="10,10" path="m698,2776l695,2777,692,2779,689,2780,690,2782,690,2786,691,2785,694,2785,696,2783,699,2782,699,2780,698,2776xe" filled="true" fillcolor="#cfad80" stroked="false">
                <v:path arrowok="t"/>
                <v:fill type="solid"/>
              </v:shape>
            </v:group>
            <v:group style="position:absolute;left:514;top:2711;width:9;height:16" coordorigin="514,2711" coordsize="9,16">
              <v:shape style="position:absolute;left:514;top:2711;width:9;height:16" coordorigin="514,2711" coordsize="9,16" path="m516,2711l516,2712,515,2713,514,2714,517,2718,519,2722,521,2726,521,2725,523,2723,520,2719,518,2715,516,2711xe" filled="true" fillcolor="#cfad80" stroked="false">
                <v:path arrowok="t"/>
                <v:fill type="solid"/>
              </v:shape>
            </v:group>
            <v:group style="position:absolute;left:971;top:2799;width:9;height:11" coordorigin="971,2799" coordsize="9,11">
              <v:shape style="position:absolute;left:971;top:2799;width:9;height:11" coordorigin="971,2799" coordsize="9,11" path="m975,2799l973,2801,972,2805,971,2807,972,2808,973,2810,974,2810,976,2809,977,2807,979,2805,977,2802,975,2799xe" filled="true" fillcolor="#cfad80" stroked="false">
                <v:path arrowok="t"/>
                <v:fill type="solid"/>
              </v:shape>
            </v:group>
            <v:group style="position:absolute;left:1057;top:2725;width:7;height:12" coordorigin="1057,2725" coordsize="7,12">
              <v:shape style="position:absolute;left:1057;top:2725;width:7;height:12" coordorigin="1057,2725" coordsize="7,12" path="m1060,2725l1060,2727,1059,2729,1057,2731,1059,2733,1060,2737,1061,2736,1062,2735,1063,2731,1064,2729,1062,2727,1060,2725xe" filled="true" fillcolor="#cfad80" stroked="false">
                <v:path arrowok="t"/>
                <v:fill type="solid"/>
              </v:shape>
            </v:group>
            <v:group style="position:absolute;left:3126;top:2260;width:17;height:31" coordorigin="3126,2260" coordsize="17,31">
              <v:shape style="position:absolute;left:3126;top:2260;width:17;height:31" coordorigin="3126,2260" coordsize="17,31" path="m3142,2260l3131,2262,3130,2264,3126,2290,3133,2284,3140,2278,3142,2260xe" filled="true" fillcolor="#cfad80" stroked="false">
                <v:path arrowok="t"/>
                <v:fill type="solid"/>
              </v:shape>
            </v:group>
            <v:group style="position:absolute;left:3538;top:2104;width:33;height:41" coordorigin="3538,2104" coordsize="33,41">
              <v:shape style="position:absolute;left:3538;top:2104;width:33;height:41" coordorigin="3538,2104" coordsize="33,41" path="m3570,2104l3546,2104,3538,2105,3538,2122,3546,2144,3553,2144,3559,2140,3562,2125,3568,2123,3570,2115,3570,2104xe" filled="true" fillcolor="#cfad80" stroked="false">
                <v:path arrowok="t"/>
                <v:fill type="solid"/>
              </v:shape>
            </v:group>
            <v:group style="position:absolute;left:3495;top:2104;width:27;height:24" coordorigin="3495,2104" coordsize="27,24">
              <v:shape style="position:absolute;left:3495;top:2104;width:27;height:24" coordorigin="3495,2104" coordsize="27,24" path="m3518,2104l3495,2104,3496,2107,3506,2125,3521,2127,3520,2119,3519,2111,3518,2104xe" filled="true" fillcolor="#cfad80" stroked="false">
                <v:path arrowok="t"/>
                <v:fill type="solid"/>
              </v:shape>
            </v:group>
            <v:group style="position:absolute;left:3521;top:2127;width:2;height:2" coordorigin="3521,2127" coordsize="2,2">
              <v:shape style="position:absolute;left:3521;top:2127;width:2;height:2" coordorigin="3521,2127" coordsize="1,1" path="m3521,2127l3521,2127,3521,2128,3521,2127xe" filled="true" fillcolor="#cfad80" stroked="false">
                <v:path arrowok="t"/>
                <v:fill type="solid"/>
              </v:shape>
            </v:group>
            <v:group style="position:absolute;left:2791;top:2104;width:9;height:22" coordorigin="2791,2104" coordsize="9,22">
              <v:shape style="position:absolute;left:2791;top:2104;width:9;height:22" coordorigin="2791,2104" coordsize="9,22" path="m2795,2104l2791,2104,2792,2111,2794,2118,2795,2126,2799,2123,2798,2116,2796,2110,2795,2104xe" filled="true" fillcolor="#cfad80" stroked="false">
                <v:path arrowok="t"/>
                <v:fill type="solid"/>
              </v:shape>
            </v:group>
            <v:group style="position:absolute;left:3396;top:2384;width:49;height:87" coordorigin="3396,2384" coordsize="49,87">
              <v:shape style="position:absolute;left:3396;top:2384;width:49;height:87" coordorigin="3396,2384" coordsize="49,87" path="m3400,2384l3396,2388,3396,2394,3401,2412,3408,2434,3412,2452,3417,2471,3419,2471,3421,2470,3423,2470,3423,2458,3424,2434,3442,2434,3424,2434,3422,2434,3421,2434,3419,2433,3419,2433,3418,2432,3417,2432,3417,2432,3415,2430,3415,2429,3414,2428,3414,2428,3413,2427,3412,2425,3411,2422,3411,2419,3409,2406,3403,2396,3400,2384xe" filled="true" fillcolor="#cfad80" stroked="false">
                <v:path arrowok="t"/>
                <v:fill type="solid"/>
              </v:shape>
              <v:shape style="position:absolute;left:3396;top:2384;width:49;height:87" coordorigin="3396,2384" coordsize="49,87" path="m3442,2434l3424,2434,3424,2434,3429,2452,3435,2452,3444,2438,3442,2434xe" filled="true" fillcolor="#cfad80" stroked="false">
                <v:path arrowok="t"/>
                <v:fill type="solid"/>
              </v:shape>
              <v:shape style="position:absolute;left:3396;top:2384;width:49;height:87" coordorigin="3396,2384" coordsize="49,87" path="m3424,2434l3424,2434,3424,2434,3424,2434,3424,2434xe" filled="true" fillcolor="#cfad80" stroked="false">
                <v:path arrowok="t"/>
                <v:fill type="solid"/>
              </v:shape>
              <v:shape style="position:absolute;left:3396;top:2384;width:49;height:87" coordorigin="3396,2384" coordsize="49,87" path="m3435,2422l3430,2425,3429,2426,3429,2426,3428,2427,3427,2428,3427,2429,3426,2430,3425,2433,3424,2434,3441,2434,3439,2431,3435,2422xe" filled="true" fillcolor="#cfad80" stroked="false">
                <v:path arrowok="t"/>
                <v:fill type="solid"/>
              </v:shape>
            </v:group>
            <v:group style="position:absolute;left:2729;top:2321;width:24;height:45" coordorigin="2729,2321" coordsize="24,45">
              <v:shape style="position:absolute;left:2729;top:2321;width:24;height:45" coordorigin="2729,2321" coordsize="24,45" path="m2729,2336l2733,2349,2736,2357,2739,2366,2740,2364,2742,2362,2743,2360,2744,2360,2745,2360,2745,2358,2749,2353,2753,2347,2749,2338,2738,2338,2729,2336xe" filled="true" fillcolor="#cfad80" stroked="false">
                <v:path arrowok="t"/>
                <v:fill type="solid"/>
              </v:shape>
              <v:shape style="position:absolute;left:2729;top:2321;width:24;height:45" coordorigin="2729,2321" coordsize="24,45" path="m2744,2321l2738,2338,2749,2338,2744,2321xe" filled="true" fillcolor="#cfad80" stroked="false">
                <v:path arrowok="t"/>
                <v:fill type="solid"/>
              </v:shape>
            </v:group>
            <v:group style="position:absolute;left:3476;top:2466;width:18;height:17" coordorigin="3476,2466" coordsize="18,17">
              <v:shape style="position:absolute;left:3476;top:2466;width:18;height:17" coordorigin="3476,2466" coordsize="18,17" path="m3493,2466l3476,2470,3478,2473,3487,2482,3493,2466xe" filled="true" fillcolor="#cfad80" stroked="false">
                <v:path arrowok="t"/>
                <v:fill type="solid"/>
              </v:shape>
            </v:group>
            <v:group style="position:absolute;left:3337;top:2411;width:12;height:21" coordorigin="3337,2411" coordsize="12,21">
              <v:shape style="position:absolute;left:3337;top:2411;width:12;height:21" coordorigin="3337,2411" coordsize="12,21" path="m3349,2411l3339,2420,3337,2428,3347,2432,3349,2411xe" filled="true" fillcolor="#cfad80" stroked="false">
                <v:path arrowok="t"/>
                <v:fill type="solid"/>
              </v:shape>
            </v:group>
            <v:group style="position:absolute;left:3473;top:2397;width:17;height:21" coordorigin="3473,2397" coordsize="17,21">
              <v:shape style="position:absolute;left:3473;top:2397;width:17;height:21" coordorigin="3473,2397" coordsize="17,21" path="m3478,2397l3474,2400,3473,2418,3477,2415,3481,2412,3489,2406,3478,2397xe" filled="true" fillcolor="#cfad80" stroked="false">
                <v:path arrowok="t"/>
                <v:fill type="solid"/>
              </v:shape>
            </v:group>
            <v:group style="position:absolute;left:2723;top:2361;width:12;height:28" coordorigin="2723,2361" coordsize="12,28">
              <v:shape style="position:absolute;left:2723;top:2361;width:12;height:28" coordorigin="2723,2361" coordsize="12,28" path="m2723,2361l2725,2370,2726,2377,2729,2389,2735,2369,2723,2361xe" filled="true" fillcolor="#cfad80" stroked="false">
                <v:path arrowok="t"/>
                <v:fill type="solid"/>
              </v:shape>
            </v:group>
            <v:group style="position:absolute;left:2992;top:2475;width:13;height:27" coordorigin="2992,2475" coordsize="13,27">
              <v:shape style="position:absolute;left:2992;top:2475;width:13;height:27" coordorigin="2992,2475" coordsize="13,27" path="m2992,2475l2995,2483,2997,2492,3000,2501,3004,2483,2992,2475xe" filled="true" fillcolor="#cfad80" stroked="false">
                <v:path arrowok="t"/>
                <v:fill type="solid"/>
              </v:shape>
            </v:group>
            <v:group style="position:absolute;left:3503;top:2443;width:9;height:20" coordorigin="3503,2443" coordsize="9,20">
              <v:shape style="position:absolute;left:3503;top:2443;width:9;height:20" coordorigin="3503,2443" coordsize="9,20" path="m3506,2443l3505,2448,3503,2453,3504,2457,3506,2460,3508,2462,3509,2460,3511,2456,3510,2451,3508,2448,3506,2443xe" filled="true" fillcolor="#cfad80" stroked="false">
                <v:path arrowok="t"/>
                <v:fill type="solid"/>
              </v:shape>
            </v:group>
            <v:group style="position:absolute;left:3194;top:2370;width:13;height:17" coordorigin="3194,2370" coordsize="13,17">
              <v:shape style="position:absolute;left:3194;top:2370;width:13;height:17" coordorigin="3194,2370" coordsize="13,17" path="m3194,2370l3199,2379,3202,2383,3204,2387,3205,2386,3205,2385,3206,2384,3205,2381,3204,2377,3203,2375,3202,2373,3200,2373,3194,2370xe" filled="true" fillcolor="#cfad80" stroked="false">
                <v:path arrowok="t"/>
                <v:fill type="solid"/>
              </v:shape>
              <v:shape style="position:absolute;left:3194;top:2370;width:13;height:17" coordorigin="3194,2370" coordsize="13,17" path="m3202,2373l3200,2373,3202,2373xe" filled="true" fillcolor="#cfad80" stroked="false">
                <v:path arrowok="t"/>
                <v:fill type="solid"/>
              </v:shape>
            </v:group>
            <v:group style="position:absolute;left:3508;top:2331;width:11;height:23" coordorigin="3508,2331" coordsize="11,23">
              <v:shape style="position:absolute;left:3508;top:2331;width:11;height:23" coordorigin="3508,2331" coordsize="11,23" path="m3517,2331l3514,2338,3512,2345,3508,2354,3519,2351,3519,2351,3517,2331xe" filled="true" fillcolor="#cfad80" stroked="false">
                <v:path arrowok="t"/>
                <v:fill type="solid"/>
              </v:shape>
            </v:group>
            <v:group style="position:absolute;left:3517;top:2330;width:2;height:2" coordorigin="3517,2330" coordsize="2,2">
              <v:shape style="position:absolute;left:3517;top:2330;width:2;height:2" coordorigin="3517,2330" coordsize="1,2" path="m3517,2330l3517,2330,3517,2331,3517,2331,3517,2330,3517,2330xe" filled="true" fillcolor="#cfad80" stroked="false">
                <v:path arrowok="t"/>
                <v:fill type="solid"/>
              </v:shape>
            </v:group>
            <v:group style="position:absolute;left:2944;top:2457;width:9;height:14" coordorigin="2944,2457" coordsize="9,14">
              <v:shape style="position:absolute;left:2944;top:2457;width:9;height:14" coordorigin="2944,2457" coordsize="9,14" path="m2952,2457l2949,2459,2947,2461,2944,2464,2945,2466,2946,2468,2947,2471,2949,2468,2951,2465,2953,2462,2953,2460,2952,2457xe" filled="true" fillcolor="#cfad80" stroked="false">
                <v:path arrowok="t"/>
                <v:fill type="solid"/>
              </v:shape>
            </v:group>
            <v:group style="position:absolute;left:3047;top:2382;width:8;height:13" coordorigin="3047,2382" coordsize="8,13">
              <v:shape style="position:absolute;left:3047;top:2382;width:8;height:13" coordorigin="3047,2382" coordsize="8,13" path="m3049,2382l3048,2383,3047,2385,3047,2389,3047,2392,3048,2392,3050,2395,3051,2394,3053,2393,3053,2389,3054,2384,3052,2384,3049,2382xe" filled="true" fillcolor="#cfad80" stroked="false">
                <v:path arrowok="t"/>
                <v:fill type="solid"/>
              </v:shape>
            </v:group>
            <v:group style="position:absolute;left:2763;top:2168;width:31;height:48" coordorigin="2763,2168" coordsize="31,48">
              <v:shape style="position:absolute;left:2763;top:2168;width:31;height:48" coordorigin="2763,2168" coordsize="31,48" path="m2790,2168l2789,2168,2781,2178,2772,2188,2763,2198,2767,2214,2777,2215,2787,2198,2794,2175,2792,2172,2790,2168xe" filled="true" fillcolor="#cfad80" stroked="false">
                <v:path arrowok="t"/>
                <v:fill type="solid"/>
              </v:shape>
            </v:group>
            <v:group style="position:absolute;left:3102;top:2258;width:23;height:45" coordorigin="3102,2258" coordsize="23,45">
              <v:shape style="position:absolute;left:3102;top:2258;width:23;height:45" coordorigin="3102,2258" coordsize="23,45" path="m3106,2258l3105,2272,3104,2280,3102,2290,3108,2294,3114,2299,3121,2303,3123,2295,3125,2292,3123,2290,3117,2290,3117,2272,3111,2267,3106,2258xe" filled="true" fillcolor="#cfad80" stroked="false">
                <v:path arrowok="t"/>
                <v:fill type="solid"/>
              </v:shape>
              <v:shape style="position:absolute;left:3102;top:2258;width:23;height:45" coordorigin="3102,2258" coordsize="23,45" path="m3121,2289l3117,2290,3123,2290,3121,2289xe" filled="true" fillcolor="#cfad80" stroked="false">
                <v:path arrowok="t"/>
                <v:fill type="solid"/>
              </v:shape>
            </v:group>
            <v:group style="position:absolute;left:2809;top:2197;width:22;height:43" coordorigin="2809,2197" coordsize="22,43">
              <v:shape style="position:absolute;left:2809;top:2197;width:22;height:43" coordorigin="2809,2197" coordsize="22,43" path="m2831,2197l2823,2205,2818,2212,2809,2222,2818,2229,2823,2234,2831,2239,2831,2197xe" filled="true" fillcolor="#cfad80" stroked="false">
                <v:path arrowok="t"/>
                <v:fill type="solid"/>
              </v:shape>
            </v:group>
            <v:group style="position:absolute;left:3379;top:2299;width:27;height:20" coordorigin="3379,2299" coordsize="27,20">
              <v:shape style="position:absolute;left:3379;top:2299;width:27;height:20" coordorigin="3379,2299" coordsize="27,20" path="m3406,2299l3379,2301,3385,2318,3392,2317,3406,2299xe" filled="true" fillcolor="#cfad80" stroked="false">
                <v:path arrowok="t"/>
                <v:fill type="solid"/>
              </v:shape>
            </v:group>
            <v:group style="position:absolute;left:3125;top:2290;width:2;height:2" coordorigin="3125,2290" coordsize="2,2">
              <v:shape style="position:absolute;left:3125;top:2290;width:2;height:2" coordorigin="3125,2290" coordsize="1,2" path="m3126,2290l3126,2291,3125,2291,3125,2292,3125,2292,3126,2292,3126,2290xe" filled="true" fillcolor="#cfad80" stroked="false">
                <v:path arrowok="t"/>
                <v:fill type="solid"/>
              </v:shape>
            </v:group>
            <v:group style="position:absolute;left:3161;top:2318;width:15;height:34" coordorigin="3161,2318" coordsize="15,34">
              <v:shape style="position:absolute;left:3161;top:2318;width:15;height:34" coordorigin="3161,2318" coordsize="15,34" path="m3163,2318l3161,2351,3175,2319,3163,2318xe" filled="true" fillcolor="#cfad80" stroked="false">
                <v:path arrowok="t"/>
                <v:fill type="solid"/>
              </v:shape>
            </v:group>
            <v:group style="position:absolute;left:2921;top:2306;width:17;height:17" coordorigin="2921,2306" coordsize="17,17">
              <v:shape style="position:absolute;left:2921;top:2306;width:17;height:17" coordorigin="2921,2306" coordsize="17,17" path="m2936,2306l2931,2308,2926,2311,2921,2314,2921,2315,2922,2323,2927,2322,2932,2320,2937,2319,2937,2314,2936,2310,2936,2306xe" filled="true" fillcolor="#cfad80" stroked="false">
                <v:path arrowok="t"/>
                <v:fill type="solid"/>
              </v:shape>
            </v:group>
            <v:group style="position:absolute;left:3521;top:2127;width:2;height:2" coordorigin="3521,2127" coordsize="2,2">
              <v:shape style="position:absolute;left:3521;top:2127;width:2;height:2" coordorigin="3521,2127" coordsize="1,1" path="m3521,2127l3521,2128,3521,2128,3521,2127xe" filled="true" fillcolor="#cfad80" stroked="false">
                <v:path arrowok="t"/>
                <v:fill type="solid"/>
              </v:shape>
            </v:group>
            <v:group style="position:absolute;left:3518;top:2123;width:12;height:34" coordorigin="3518,2123" coordsize="12,34">
              <v:shape style="position:absolute;left:3518;top:2123;width:12;height:34" coordorigin="3518,2123" coordsize="12,34" path="m3527,2123l3521,2128,3519,2145,3518,2156,3524,2157,3529,2154,3529,2127,3527,2123xe" filled="true" fillcolor="#cfad80" stroked="false">
                <v:path arrowok="t"/>
                <v:fill type="solid"/>
              </v:shape>
            </v:group>
            <v:group style="position:absolute;left:2852;top:2267;width:18;height:25" coordorigin="2852,2267" coordsize="18,25">
              <v:shape style="position:absolute;left:2852;top:2267;width:18;height:25" coordorigin="2852,2267" coordsize="18,25" path="m2862,2267l2852,2280,2858,2292,2863,2286,2869,2281,2862,2267xe" filled="true" fillcolor="#cfad80" stroked="false">
                <v:path arrowok="t"/>
                <v:fill type="solid"/>
              </v:shape>
            </v:group>
            <v:group style="position:absolute;left:3095;top:2312;width:9;height:40" coordorigin="3095,2312" coordsize="9,40">
              <v:shape style="position:absolute;left:3095;top:2312;width:9;height:40" coordorigin="3095,2312" coordsize="9,40" path="m3100,2312l3099,2319,3095,2339,3104,2351,3102,2332,3100,2312xe" filled="true" fillcolor="#cfad80" stroked="false">
                <v:path arrowok="t"/>
                <v:fill type="solid"/>
              </v:shape>
            </v:group>
            <v:group style="position:absolute;left:2844;top:2189;width:19;height:25" coordorigin="2844,2189" coordsize="19,25">
              <v:shape style="position:absolute;left:2844;top:2189;width:19;height:25" coordorigin="2844,2189" coordsize="19,25" path="m2844,2190l2849,2197,2854,2203,2862,2214,2860,2191,2851,2191,2844,2190xe" filled="true" fillcolor="#cfad80" stroked="false">
                <v:path arrowok="t"/>
                <v:fill type="solid"/>
              </v:shape>
              <v:shape style="position:absolute;left:2844;top:2189;width:19;height:25" coordorigin="2844,2189" coordsize="19,25" path="m2859,2189l2851,2191,2860,2191,2859,2189xe" filled="true" fillcolor="#cfad80" stroked="false">
                <v:path arrowok="t"/>
                <v:fill type="solid"/>
              </v:shape>
            </v:group>
            <v:group style="position:absolute;left:2745;top:2211;width:15;height:28" coordorigin="2745,2211" coordsize="15,28">
              <v:shape style="position:absolute;left:2745;top:2211;width:15;height:28" coordorigin="2745,2211" coordsize="15,28" path="m2760,2211l2750,2213,2745,2219,2751,2239,2754,2228,2757,2219,2760,2211xe" filled="true" fillcolor="#cfad80" stroked="false">
                <v:path arrowok="t"/>
                <v:fill type="solid"/>
              </v:shape>
            </v:group>
            <v:group style="position:absolute;left:2943;top:2259;width:14;height:30" coordorigin="2943,2259" coordsize="14,30">
              <v:shape style="position:absolute;left:2943;top:2259;width:14;height:30" coordorigin="2943,2259" coordsize="14,30" path="m2943,2259l2943,2288,2949,2281,2956,2272,2943,2259xe" filled="true" fillcolor="#cfad80" stroked="false">
                <v:path arrowok="t"/>
                <v:fill type="solid"/>
              </v:shape>
            </v:group>
            <v:group style="position:absolute;left:2964;top:2303;width:10;height:22" coordorigin="2964,2303" coordsize="10,22">
              <v:shape style="position:absolute;left:2964;top:2303;width:10;height:22" coordorigin="2964,2303" coordsize="10,22" path="m2969,2303l2967,2309,2966,2315,2964,2321,2966,2322,2970,2325,2971,2319,2972,2313,2973,2309,2973,2307,2970,2305,2969,2303xe" filled="true" fillcolor="#cfad80" stroked="false">
                <v:path arrowok="t"/>
                <v:fill type="solid"/>
              </v:shape>
            </v:group>
            <v:group style="position:absolute;left:3459;top:2326;width:11;height:26" coordorigin="3459,2326" coordsize="11,26">
              <v:shape style="position:absolute;left:3459;top:2326;width:11;height:26" coordorigin="3459,2326" coordsize="11,26" path="m3459,2326l3460,2335,3461,2342,3462,2351,3466,2348,3468,2347,3468,2345,3470,2335,3468,2327,3459,2326xe" filled="true" fillcolor="#cfad80" stroked="false">
                <v:path arrowok="t"/>
                <v:fill type="solid"/>
              </v:shape>
            </v:group>
            <v:group style="position:absolute;left:2824;top:2126;width:15;height:23" coordorigin="2824,2126" coordsize="15,23">
              <v:shape style="position:absolute;left:2824;top:2126;width:15;height:23" coordorigin="2824,2126" coordsize="15,23" path="m2831,2126l2824,2149,2831,2143,2835,2141,2839,2138,2831,2126xe" filled="true" fillcolor="#cfad80" stroked="false">
                <v:path arrowok="t"/>
                <v:fill type="solid"/>
              </v:shape>
            </v:group>
            <v:group style="position:absolute;left:2869;top:2201;width:14;height:21" coordorigin="2869,2201" coordsize="14,21">
              <v:shape style="position:absolute;left:2869;top:2201;width:14;height:21" coordorigin="2869,2201" coordsize="14,21" path="m2877,2201l2875,2202,2873,2204,2871,2209,2869,2213,2871,2216,2873,2221,2877,2219,2879,2215,2883,2210,2879,2206,2877,2201xe" filled="true" fillcolor="#cfad80" stroked="false">
                <v:path arrowok="t"/>
                <v:fill type="solid"/>
              </v:shape>
            </v:group>
            <v:group style="position:absolute;left:2810;top:2167;width:10;height:21" coordorigin="2810,2167" coordsize="10,21">
              <v:shape style="position:absolute;left:2810;top:2167;width:10;height:21" coordorigin="2810,2167" coordsize="10,21" path="m2815,2167l2814,2172,2812,2178,2810,2183,2810,2184,2813,2187,2815,2182,2817,2176,2820,2171,2815,2167xe" filled="true" fillcolor="#cfad80" stroked="false">
                <v:path arrowok="t"/>
                <v:fill type="solid"/>
              </v:shape>
            </v:group>
            <v:group style="position:absolute;left:2720;top:2162;width:10;height:32" coordorigin="2720,2162" coordsize="10,32">
              <v:shape style="position:absolute;left:2720;top:2162;width:10;height:32" coordorigin="2720,2162" coordsize="10,32" path="m2721,2162l2721,2184,2720,2194,2728,2184,2730,2177,2721,2162xe" filled="true" fillcolor="#cfad80" stroked="false">
                <v:path arrowok="t"/>
                <v:fill type="solid"/>
              </v:shape>
            </v:group>
            <v:group style="position:absolute;left:2890;top:2314;width:11;height:17" coordorigin="2890,2314" coordsize="11,17">
              <v:shape style="position:absolute;left:2890;top:2314;width:11;height:17" coordorigin="2890,2314" coordsize="11,17" path="m2892,2314l2890,2318,2890,2323,2892,2327,2893,2330,2895,2328,2900,2322,2897,2318,2895,2315,2893,2314,2892,2314xe" filled="true" fillcolor="#cfad80" stroked="false">
                <v:path arrowok="t"/>
                <v:fill type="solid"/>
              </v:shape>
            </v:group>
            <v:group style="position:absolute;left:3206;top:2236;width:13;height:20" coordorigin="3206,2236" coordsize="13,20">
              <v:shape style="position:absolute;left:3206;top:2236;width:13;height:20" coordorigin="3206,2236" coordsize="13,20" path="m3208,2236l3207,2238,3206,2240,3206,2242,3209,2246,3213,2251,3217,2255,3218,2252,3219,2250,3215,2245,3211,2241,3208,2236xe" filled="true" fillcolor="#cfad80" stroked="false">
                <v:path arrowok="t"/>
                <v:fill type="solid"/>
              </v:shape>
            </v:group>
            <v:group style="position:absolute;left:3358;top:2329;width:6;height:20" coordorigin="3358,2329" coordsize="6,20">
              <v:shape style="position:absolute;left:3358;top:2329;width:6;height:20" coordorigin="3358,2329" coordsize="6,20" path="m3362,2329l3361,2335,3360,2340,3358,2346,3359,2347,3361,2349,3362,2342,3364,2330,3363,2330,3363,2329,3362,2329xe" filled="true" fillcolor="#cfad80" stroked="false">
                <v:path arrowok="t"/>
                <v:fill type="solid"/>
              </v:shape>
            </v:group>
            <v:group style="position:absolute;left:3350;top:2252;width:9;height:14" coordorigin="3350,2252" coordsize="9,14">
              <v:shape style="position:absolute;left:3350;top:2252;width:9;height:14" coordorigin="3350,2252" coordsize="9,14" path="m3355,2252l3353,2255,3352,2258,3350,2262,3352,2266,3352,2266,3354,2264,3356,2263,3359,2260,3357,2256,3356,2254,3355,2252xe" filled="true" fillcolor="#cfad80" stroked="false">
                <v:path arrowok="t"/>
                <v:fill type="solid"/>
              </v:shape>
            </v:group>
            <v:group style="position:absolute;left:3372;top:2255;width:9;height:16" coordorigin="3372,2255" coordsize="9,16">
              <v:shape style="position:absolute;left:3372;top:2255;width:9;height:16" coordorigin="3372,2255" coordsize="9,16" path="m3373,2255l3373,2256,3372,2257,3374,2262,3376,2266,3378,2270,3380,2266,3378,2262,3376,2259,3373,2255xe" filled="true" fillcolor="#cfad80" stroked="false">
                <v:path arrowok="t"/>
                <v:fill type="solid"/>
              </v:shape>
            </v:group>
            <v:group style="position:absolute;left:3329;top:2363;width:8;height:11" coordorigin="3329,2363" coordsize="8,11">
              <v:shape style="position:absolute;left:3329;top:2363;width:8;height:11" coordorigin="3329,2363" coordsize="8,11" path="m3335,2363l3333,2365,3331,2366,3329,2368,3329,2368,3330,2374,3332,2373,3334,2372,3337,2371,3336,2367,3335,2365,3335,2363xe" filled="true" fillcolor="#cfad80" stroked="false">
                <v:path arrowok="t"/>
                <v:fill type="solid"/>
              </v:shape>
            </v:group>
            <v:group style="position:absolute;left:9216;top:2591;width:16;height:35" coordorigin="9216,2591" coordsize="16,35">
              <v:shape style="position:absolute;left:9216;top:2591;width:16;height:35" coordorigin="9216,2591" coordsize="16,35" path="m9231,2591l9222,2594,9216,2596,9220,2605,9227,2626,9230,2602,9231,2591xe" filled="true" fillcolor="#cfad80" stroked="false">
                <v:path arrowok="t"/>
                <v:fill type="solid"/>
              </v:shape>
            </v:group>
            <v:group style="position:absolute;left:9966;top:2775;width:12;height:9" coordorigin="9966,2775" coordsize="12,9">
              <v:shape style="position:absolute;left:9966;top:2775;width:12;height:9" coordorigin="9966,2775" coordsize="12,9" path="m9977,2775l9966,2775,9966,2784,9970,2784,9973,2783,9977,2782,9977,2782,9977,2775xe" filled="true" fillcolor="#cfad80" stroked="false">
                <v:path arrowok="t"/>
                <v:fill type="solid"/>
              </v:shape>
            </v:group>
            <v:group style="position:absolute;left:10009;top:2757;width:11;height:16" coordorigin="10009,2757" coordsize="11,16">
              <v:shape style="position:absolute;left:10009;top:2757;width:11;height:16" coordorigin="10009,2757" coordsize="11,16" path="m10012,2757l10011,2759,10010,2762,10009,2766,10011,2769,10013,2772,10015,2772,10016,2773,10018,2768,10019,2766,10017,2763,10015,2760,10012,2757xe" filled="true" fillcolor="#cfad80" stroked="false">
                <v:path arrowok="t"/>
                <v:fill type="solid"/>
              </v:shape>
            </v:group>
            <v:group style="position:absolute;left:10011;top:2626;width:11;height:33" coordorigin="10011,2626" coordsize="11,33">
              <v:shape style="position:absolute;left:10011;top:2626;width:11;height:33" coordorigin="10011,2626" coordsize="11,33" path="m10022,2626l10011,2628,10015,2658,10015,2658,10017,2648,10019,2637,10022,2626xe" filled="true" fillcolor="#cfad80" stroked="false">
                <v:path arrowok="t"/>
                <v:fill type="solid"/>
              </v:shape>
            </v:group>
            <v:group style="position:absolute;left:10375;top:2740;width:11;height:17" coordorigin="10375,2740" coordsize="11,17">
              <v:shape style="position:absolute;left:10375;top:2740;width:11;height:17" coordorigin="10375,2740" coordsize="11,17" path="m10377,2740l10376,2744,10375,2746,10378,2750,10381,2753,10384,2757,10385,2753,10386,2751,10383,2748,10380,2744,10377,2740xe" filled="true" fillcolor="#cfad80" stroked="false">
                <v:path arrowok="t"/>
                <v:fill type="solid"/>
              </v:shape>
            </v:group>
            <v:group style="position:absolute;left:10332;top:2699;width:11;height:17" coordorigin="10332,2699" coordsize="11,17">
              <v:shape style="position:absolute;left:10332;top:2699;width:11;height:17" coordorigin="10332,2699" coordsize="11,17" path="m10334,2699l10333,2700,10332,2702,10332,2704,10334,2707,10336,2711,10339,2715,10340,2712,10341,2710,10342,2707,10339,2704,10337,2702,10334,2699xe" filled="true" fillcolor="#cfad80" stroked="false">
                <v:path arrowok="t"/>
                <v:fill type="solid"/>
              </v:shape>
            </v:group>
            <v:group style="position:absolute;left:5748;top:2496;width:23;height:24" coordorigin="5748,2496" coordsize="23,24">
              <v:shape style="position:absolute;left:5748;top:2496;width:23;height:24" coordorigin="5748,2496" coordsize="23,24" path="m5766,2496l5751,2496,5750,2502,5748,2517,5770,2520,5768,2508,5767,2501,5766,2496xe" filled="true" fillcolor="#cfad80" stroked="false">
                <v:path arrowok="t"/>
                <v:fill type="solid"/>
              </v:shape>
            </v:group>
            <v:group style="position:absolute;left:7692;top:2508;width:50;height:66" coordorigin="7692,2508" coordsize="50,66">
              <v:shape style="position:absolute;left:7692;top:2508;width:50;height:66" coordorigin="7692,2508" coordsize="50,66" path="m7705,2508l7700,2510,7692,2512,7704,2526,7703,2549,7733,2549,7732,2556,7730,2563,7728,2570,7729,2571,7731,2573,7733,2569,7737,2564,7738,2559,7739,2556,7737,2550,7742,2520,7741,2519,7722,2513,7716,2509,7705,2508xe" filled="true" fillcolor="#cfad80" stroked="false">
                <v:path arrowok="t"/>
                <v:fill type="solid"/>
              </v:shape>
            </v:group>
            <v:group style="position:absolute;left:6893;top:2714;width:9;height:33" coordorigin="6893,2714" coordsize="9,33">
              <v:shape style="position:absolute;left:6893;top:2714;width:9;height:33" coordorigin="6893,2714" coordsize="9,33" path="m6896,2714l6893,2733,6902,2746,6901,2731,6900,2719,6896,2714xe" filled="true" fillcolor="#cfad80" stroked="false">
                <v:path arrowok="t"/>
                <v:fill type="solid"/>
              </v:shape>
            </v:group>
            <v:group style="position:absolute;left:0;top:-659;width:11904;height:3471" coordorigin="0,-659" coordsize="11904,3471">
              <v:shape style="position:absolute;left:0;top:-659;width:11904;height:3471" coordorigin="0,-659" coordsize="11904,3471" path="m11904,-659l0,-659,0,2812,11904,2811,11904,-659xe" filled="true" fillcolor="#f89e5d" stroked="false">
                <v:path arrowok="t"/>
                <v:fill type="solid"/>
              </v:shape>
            </v:group>
            <v:group style="position:absolute;left:1077;top:424;width:9752;height:2" coordorigin="1077,424" coordsize="9752,2">
              <v:shape style="position:absolute;left:1077;top:424;width:9752;height:2" coordorigin="1077,424" coordsize="9752,0" path="m1077,424l10828,424e" filled="false" stroked="true" strokeweight=".5pt" strokecolor="#ffffff">
                <v:path arrowok="t"/>
              </v:shape>
            </v:group>
            <w10:wrap type="none"/>
          </v:group>
        </w:pict>
      </w:r>
      <w:r>
        <w:rPr>
          <w:rFonts w:ascii="Arial Unicode MS"/>
          <w:color w:val="FFFFFF"/>
          <w:sz w:val="24"/>
        </w:rPr>
        <w:t>2</w:t>
        <w:tab/>
      </w:r>
      <w:r>
        <w:rPr>
          <w:rFonts w:ascii="Arial Unicode MS"/>
          <w:color w:val="FFFFFF"/>
          <w:spacing w:val="4"/>
          <w:sz w:val="14"/>
        </w:rPr>
        <w:t>BUSINESS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3"/>
          <w:sz w:val="14"/>
        </w:rPr>
        <w:t>AND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5"/>
          <w:sz w:val="14"/>
        </w:rPr>
        <w:t>HUMAN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4"/>
          <w:sz w:val="14"/>
        </w:rPr>
        <w:t>RIGHTS: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5"/>
          <w:sz w:val="14"/>
        </w:rPr>
        <w:t>EVOLUTION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3"/>
          <w:sz w:val="14"/>
        </w:rPr>
        <w:t>AND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3"/>
          <w:sz w:val="14"/>
        </w:rPr>
        <w:t>ACCEPTANCE</w:t>
      </w:r>
      <w:r>
        <w:rPr>
          <w:rFonts w:ascii="Arial Unicode MS"/>
          <w:spacing w:val="3"/>
          <w:sz w:val="14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2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line="525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bookmarkStart w:name="_bookmark0" w:id="1"/>
      <w:bookmarkEnd w:id="1"/>
      <w:r>
        <w:rPr/>
      </w:r>
      <w:r>
        <w:rPr>
          <w:rFonts w:ascii="Arial Unicode MS"/>
          <w:color w:val="FFFFFF"/>
          <w:spacing w:val="14"/>
          <w:sz w:val="40"/>
        </w:rPr>
        <w:t>FOREWORD</w:t>
      </w:r>
      <w:r>
        <w:rPr>
          <w:rFonts w:ascii="Arial Unicode MS"/>
          <w:sz w:val="4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spacing w:line="170" w:lineRule="auto" w:before="35"/>
        <w:ind w:left="1077" w:right="3015" w:firstLine="0"/>
        <w:jc w:val="both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operating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environment</w:t>
      </w:r>
      <w:r>
        <w:rPr>
          <w:rFonts w:ascii="Arial Unicode MS" w:hAnsi="Arial Unicode MS" w:cs="Arial Unicode MS" w:eastAsia="Arial Unicode MS"/>
          <w:color w:val="F89E5D"/>
          <w:spacing w:val="-1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for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business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has</w:t>
      </w:r>
      <w:r>
        <w:rPr>
          <w:rFonts w:ascii="Arial Unicode MS" w:hAnsi="Arial Unicode MS" w:cs="Arial Unicode MS" w:eastAsia="Arial Unicode MS"/>
          <w:color w:val="F89E5D"/>
          <w:spacing w:val="-1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changed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irreversibly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in</w:t>
      </w:r>
      <w:r>
        <w:rPr>
          <w:rFonts w:ascii="Arial Unicode MS" w:hAnsi="Arial Unicode MS" w:cs="Arial Unicode MS" w:eastAsia="Arial Unicode MS"/>
          <w:color w:val="F89E5D"/>
          <w:spacing w:val="-1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recent</w:t>
      </w:r>
      <w:r>
        <w:rPr>
          <w:rFonts w:ascii="Arial Unicode MS" w:hAnsi="Arial Unicode MS" w:cs="Arial Unicode MS" w:eastAsia="Arial Unicode MS"/>
          <w:color w:val="F89E5D"/>
          <w:w w:val="8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years.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Change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is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still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underway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–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additional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issues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that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pose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very</w:t>
      </w:r>
      <w:r>
        <w:rPr>
          <w:rFonts w:ascii="Arial Unicode MS" w:hAnsi="Arial Unicode MS" w:cs="Arial Unicode MS" w:eastAsia="Arial Unicode MS"/>
          <w:color w:val="F89E5D"/>
          <w:spacing w:val="-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serious</w:t>
      </w:r>
      <w:r>
        <w:rPr>
          <w:rFonts w:ascii="Arial Unicode MS" w:hAnsi="Arial Unicode MS" w:cs="Arial Unicode MS" w:eastAsia="Arial Unicode MS"/>
          <w:color w:val="F89E5D"/>
          <w:w w:val="7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threats to business include forced </w:t>
      </w:r>
      <w:r>
        <w:rPr>
          <w:rFonts w:ascii="Arial Unicode MS" w:hAnsi="Arial Unicode MS" w:cs="Arial Unicode MS" w:eastAsia="Arial Unicode MS"/>
          <w:color w:val="F89E5D"/>
          <w:spacing w:val="-3"/>
          <w:sz w:val="24"/>
          <w:szCs w:val="24"/>
        </w:rPr>
        <w:t>labour,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child </w:t>
      </w:r>
      <w:r>
        <w:rPr>
          <w:rFonts w:ascii="Arial Unicode MS" w:hAnsi="Arial Unicode MS" w:cs="Arial Unicode MS" w:eastAsia="Arial Unicode MS"/>
          <w:color w:val="F89E5D"/>
          <w:spacing w:val="-3"/>
          <w:sz w:val="24"/>
          <w:szCs w:val="24"/>
        </w:rPr>
        <w:t>labour,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dangerous</w:t>
      </w:r>
      <w:r>
        <w:rPr>
          <w:rFonts w:ascii="Arial Unicode MS" w:hAnsi="Arial Unicode MS" w:cs="Arial Unicode MS" w:eastAsia="Arial Unicode MS"/>
          <w:color w:val="F89E5D"/>
          <w:spacing w:val="-3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working</w:t>
      </w:r>
      <w:r>
        <w:rPr>
          <w:rFonts w:ascii="Arial Unicode MS" w:hAnsi="Arial Unicode MS" w:cs="Arial Unicode MS" w:eastAsia="Arial Unicode MS"/>
          <w:color w:val="F89E5D"/>
          <w:spacing w:val="1"/>
          <w:w w:val="9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environments,</w:t>
      </w:r>
      <w:r>
        <w:rPr>
          <w:rFonts w:ascii="Arial Unicode MS" w:hAnsi="Arial Unicode MS" w:cs="Arial Unicode MS" w:eastAsia="Arial Unicode MS"/>
          <w:color w:val="F89E5D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land</w:t>
      </w:r>
      <w:r>
        <w:rPr>
          <w:rFonts w:ascii="Arial Unicode MS" w:hAnsi="Arial Unicode MS" w:cs="Arial Unicode MS" w:eastAsia="Arial Unicode MS"/>
          <w:color w:val="F89E5D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clearance,</w:t>
      </w:r>
      <w:r>
        <w:rPr>
          <w:rFonts w:ascii="Arial Unicode MS" w:hAnsi="Arial Unicode MS" w:cs="Arial Unicode MS" w:eastAsia="Arial Unicode MS"/>
          <w:color w:val="F89E5D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environmental</w:t>
      </w:r>
      <w:r>
        <w:rPr>
          <w:rFonts w:ascii="Arial Unicode MS" w:hAnsi="Arial Unicode MS" w:cs="Arial Unicode MS" w:eastAsia="Arial Unicode MS"/>
          <w:color w:val="F89E5D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degradation,</w:t>
      </w:r>
      <w:r>
        <w:rPr>
          <w:rFonts w:ascii="Arial Unicode MS" w:hAnsi="Arial Unicode MS" w:cs="Arial Unicode MS" w:eastAsia="Arial Unicode MS"/>
          <w:color w:val="F89E5D"/>
          <w:spacing w:val="-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harassment</w:t>
      </w:r>
      <w:r>
        <w:rPr>
          <w:rFonts w:ascii="Arial Unicode MS" w:hAnsi="Arial Unicode MS" w:cs="Arial Unicode MS" w:eastAsia="Arial Unicode MS"/>
          <w:color w:val="F89E5D"/>
          <w:spacing w:val="-2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and</w:t>
      </w:r>
      <w:r>
        <w:rPr>
          <w:rFonts w:ascii="Arial Unicode MS" w:hAnsi="Arial Unicode MS" w:cs="Arial Unicode MS" w:eastAsia="Arial Unicode MS"/>
          <w:color w:val="F89E5D"/>
          <w:w w:val="103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the</w:t>
      </w:r>
      <w:r>
        <w:rPr>
          <w:rFonts w:ascii="Arial Unicode MS" w:hAnsi="Arial Unicode MS" w:cs="Arial Unicode MS" w:eastAsia="Arial Unicode MS"/>
          <w:color w:val="F89E5D"/>
          <w:spacing w:val="-2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misuse</w:t>
      </w:r>
      <w:r>
        <w:rPr>
          <w:rFonts w:ascii="Arial Unicode MS" w:hAnsi="Arial Unicode MS" w:cs="Arial Unicode MS" w:eastAsia="Arial Unicode MS"/>
          <w:color w:val="F89E5D"/>
          <w:spacing w:val="-2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of</w:t>
      </w:r>
      <w:r>
        <w:rPr>
          <w:rFonts w:ascii="Arial Unicode MS" w:hAnsi="Arial Unicode MS" w:cs="Arial Unicode MS" w:eastAsia="Arial Unicode MS"/>
          <w:color w:val="F89E5D"/>
          <w:spacing w:val="-2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data.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240" w:lineRule="auto" w:before="10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4"/>
          <w:szCs w:val="14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line="261" w:lineRule="auto" w:before="60"/>
        <w:ind w:left="1077" w:right="0"/>
        <w:jc w:val="left"/>
      </w:pPr>
      <w:r>
        <w:rPr/>
        <w:t>Due</w:t>
      </w:r>
      <w:r>
        <w:rPr>
          <w:spacing w:val="-8"/>
        </w:rPr>
        <w:t> </w:t>
      </w:r>
      <w:r>
        <w:rPr>
          <w:spacing w:val="3"/>
        </w:rPr>
        <w:t>to</w:t>
      </w:r>
      <w:r>
        <w:rPr>
          <w:spacing w:val="-8"/>
        </w:rPr>
        <w:t> </w:t>
      </w:r>
      <w:r>
        <w:rPr>
          <w:spacing w:val="3"/>
        </w:rPr>
        <w:t>the</w:t>
      </w:r>
      <w:r>
        <w:rPr>
          <w:spacing w:val="-8"/>
        </w:rPr>
        <w:t> </w:t>
      </w:r>
      <w:r>
        <w:rPr>
          <w:spacing w:val="2"/>
        </w:rPr>
        <w:t>confidence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5"/>
        </w:rPr>
        <w:t>trust</w:t>
      </w:r>
      <w:r>
        <w:rPr>
          <w:spacing w:val="-8"/>
        </w:rPr>
        <w:t> </w:t>
      </w:r>
      <w:r>
        <w:rPr>
          <w:spacing w:val="3"/>
        </w:rPr>
        <w:t>placed</w:t>
      </w:r>
      <w:r>
        <w:rPr>
          <w:spacing w:val="-8"/>
        </w:rPr>
        <w:t> </w:t>
      </w:r>
      <w:r>
        <w:rPr>
          <w:spacing w:val="3"/>
        </w:rPr>
        <w:t>in</w:t>
      </w:r>
      <w:r>
        <w:rPr>
          <w:spacing w:val="-8"/>
        </w:rPr>
        <w:t> </w:t>
      </w:r>
      <w:r>
        <w:rPr>
          <w:spacing w:val="3"/>
        </w:rPr>
        <w:t>them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the</w:t>
      </w:r>
      <w:r>
        <w:rPr>
          <w:spacing w:val="-7"/>
        </w:rPr>
        <w:t> </w:t>
      </w:r>
      <w:r>
        <w:rPr>
          <w:spacing w:val="2"/>
        </w:rPr>
        <w:t>professional</w:t>
      </w:r>
      <w:r>
        <w:rPr>
          <w:spacing w:val="-7"/>
        </w:rPr>
        <w:t> </w:t>
      </w:r>
      <w:r>
        <w:rPr>
          <w:spacing w:val="2"/>
        </w:rPr>
        <w:t>codes</w:t>
      </w:r>
      <w:r>
        <w:rPr>
          <w:spacing w:val="-7"/>
        </w:rPr>
        <w:t> </w:t>
      </w:r>
      <w:r>
        <w:rPr>
          <w:spacing w:val="2"/>
        </w:rPr>
        <w:t>they</w:t>
      </w:r>
      <w:r>
        <w:rPr>
          <w:spacing w:val="-7"/>
        </w:rPr>
        <w:t> </w:t>
      </w:r>
      <w:r>
        <w:rPr/>
        <w:t>follow,</w:t>
      </w:r>
      <w:r>
        <w:rPr>
          <w:color w:val="F89E5D"/>
          <w:position w:val="7"/>
          <w:sz w:val="11"/>
        </w:rPr>
        <w:t>1</w:t>
      </w:r>
      <w:r>
        <w:rPr>
          <w:color w:val="F89E5D"/>
          <w:spacing w:val="15"/>
          <w:position w:val="7"/>
          <w:sz w:val="11"/>
        </w:rPr>
        <w:t> </w:t>
      </w:r>
      <w:r>
        <w:rPr>
          <w:spacing w:val="3"/>
        </w:rPr>
        <w:t>management</w:t>
      </w:r>
      <w:r>
        <w:rPr>
          <w:w w:val="89"/>
        </w:rPr>
        <w:t> </w:t>
      </w:r>
      <w:r>
        <w:rPr>
          <w:spacing w:val="4"/>
        </w:rPr>
        <w:t>accountants</w:t>
      </w:r>
      <w:r>
        <w:rPr>
          <w:spacing w:val="-24"/>
        </w:rPr>
        <w:t> </w:t>
      </w:r>
      <w:r>
        <w:rPr>
          <w:spacing w:val="3"/>
        </w:rPr>
        <w:t>are</w:t>
      </w:r>
      <w:r>
        <w:rPr>
          <w:spacing w:val="-24"/>
        </w:rPr>
        <w:t> </w:t>
      </w:r>
      <w:r>
        <w:rPr>
          <w:spacing w:val="2"/>
        </w:rPr>
        <w:t>responsible</w:t>
      </w:r>
      <w:r>
        <w:rPr>
          <w:spacing w:val="-24"/>
        </w:rPr>
        <w:t> </w:t>
      </w:r>
      <w:r>
        <w:rPr/>
        <w:t>for</w:t>
      </w:r>
      <w:r>
        <w:rPr>
          <w:spacing w:val="-24"/>
        </w:rPr>
        <w:t> </w:t>
      </w:r>
      <w:r>
        <w:rPr>
          <w:spacing w:val="4"/>
        </w:rPr>
        <w:t>identifying</w:t>
      </w:r>
      <w:r>
        <w:rPr>
          <w:spacing w:val="-24"/>
        </w:rPr>
        <w:t> </w:t>
      </w:r>
      <w:r>
        <w:rPr>
          <w:spacing w:val="5"/>
        </w:rPr>
        <w:t>risks</w:t>
      </w:r>
      <w:r>
        <w:rPr>
          <w:spacing w:val="-24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5"/>
          <w:w w:val="95"/>
        </w:rPr>
        <w:t>safeguarding </w:t>
      </w:r>
      <w:r>
        <w:rPr>
          <w:spacing w:val="3"/>
          <w:w w:val="95"/>
        </w:rPr>
        <w:t>their </w:t>
      </w:r>
      <w:r>
        <w:rPr>
          <w:spacing w:val="4"/>
          <w:w w:val="95"/>
        </w:rPr>
        <w:t>organisations </w:t>
      </w:r>
      <w:r>
        <w:rPr>
          <w:spacing w:val="3"/>
          <w:w w:val="95"/>
        </w:rPr>
        <w:t>to create</w:t>
      </w:r>
      <w:r>
        <w:rPr>
          <w:spacing w:val="41"/>
          <w:w w:val="95"/>
        </w:rPr>
        <w:t> </w:t>
      </w:r>
      <w:r>
        <w:rPr>
          <w:spacing w:val="2"/>
          <w:w w:val="95"/>
        </w:rPr>
        <w:t>value.</w:t>
      </w:r>
    </w:p>
    <w:p>
      <w:pPr>
        <w:pStyle w:val="BodyText"/>
        <w:spacing w:line="261" w:lineRule="auto" w:before="169"/>
        <w:ind w:left="1077" w:right="0"/>
        <w:jc w:val="left"/>
      </w:pPr>
      <w:r>
        <w:rPr>
          <w:spacing w:val="4"/>
        </w:rPr>
        <w:t>This</w:t>
      </w:r>
      <w:r>
        <w:rPr>
          <w:spacing w:val="-9"/>
        </w:rPr>
        <w:t> </w:t>
      </w:r>
      <w:r>
        <w:rPr>
          <w:spacing w:val="4"/>
        </w:rPr>
        <w:t>guide,</w:t>
      </w:r>
      <w:r>
        <w:rPr>
          <w:spacing w:val="-9"/>
        </w:rPr>
        <w:t> </w:t>
      </w:r>
      <w:r>
        <w:rPr>
          <w:spacing w:val="5"/>
        </w:rPr>
        <w:t>written</w:t>
      </w:r>
      <w:r>
        <w:rPr>
          <w:spacing w:val="-9"/>
        </w:rPr>
        <w:t> </w:t>
      </w:r>
      <w:r>
        <w:rPr>
          <w:spacing w:val="3"/>
        </w:rPr>
        <w:t>in</w:t>
      </w:r>
      <w:r>
        <w:rPr>
          <w:spacing w:val="-9"/>
        </w:rPr>
        <w:t> </w:t>
      </w:r>
      <w:r>
        <w:rPr>
          <w:spacing w:val="4"/>
        </w:rPr>
        <w:t>partnership</w:t>
      </w:r>
      <w:r>
        <w:rPr>
          <w:spacing w:val="-9"/>
        </w:rPr>
        <w:t> </w:t>
      </w:r>
      <w:r>
        <w:rPr>
          <w:spacing w:val="4"/>
        </w:rPr>
        <w:t>with</w:t>
      </w:r>
      <w:r>
        <w:rPr>
          <w:spacing w:val="-9"/>
        </w:rPr>
        <w:t> </w:t>
      </w:r>
      <w:r>
        <w:rPr>
          <w:spacing w:val="3"/>
        </w:rPr>
        <w:t>the</w:t>
      </w:r>
      <w:r>
        <w:rPr>
          <w:spacing w:val="-9"/>
        </w:rPr>
        <w:t> </w:t>
      </w:r>
      <w:r>
        <w:rPr>
          <w:spacing w:val="2"/>
        </w:rPr>
        <w:t>Global</w:t>
      </w:r>
      <w:r>
        <w:rPr>
          <w:w w:val="93"/>
        </w:rPr>
        <w:t> </w:t>
      </w:r>
      <w:r>
        <w:rPr>
          <w:spacing w:val="3"/>
        </w:rPr>
        <w:t>Compact </w:t>
      </w:r>
      <w:r>
        <w:rPr/>
        <w:t>Network </w:t>
      </w:r>
      <w:r>
        <w:rPr>
          <w:spacing w:val="5"/>
        </w:rPr>
        <w:t>UK, </w:t>
      </w:r>
      <w:r>
        <w:rPr>
          <w:spacing w:val="3"/>
        </w:rPr>
        <w:t>sets </w:t>
      </w:r>
      <w:r>
        <w:rPr/>
        <w:t>out </w:t>
      </w:r>
      <w:r>
        <w:rPr>
          <w:spacing w:val="3"/>
        </w:rPr>
        <w:t>the </w:t>
      </w:r>
      <w:r>
        <w:rPr>
          <w:spacing w:val="2"/>
        </w:rPr>
        <w:t>context </w:t>
      </w:r>
      <w:r>
        <w:rPr/>
        <w:t>for</w:t>
      </w:r>
      <w:r>
        <w:rPr>
          <w:spacing w:val="-26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4"/>
        </w:rPr>
        <w:t>importance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3"/>
        </w:rPr>
        <w:t>human</w:t>
      </w:r>
      <w:r>
        <w:rPr>
          <w:spacing w:val="-7"/>
        </w:rPr>
        <w:t> </w:t>
      </w:r>
      <w:r>
        <w:rPr>
          <w:spacing w:val="4"/>
        </w:rPr>
        <w:t>rights</w:t>
      </w:r>
      <w:r>
        <w:rPr>
          <w:spacing w:val="-7"/>
        </w:rPr>
        <w:t> </w:t>
      </w:r>
      <w:r>
        <w:rPr>
          <w:spacing w:val="3"/>
        </w:rPr>
        <w:t>issues</w:t>
      </w:r>
      <w:r>
        <w:rPr>
          <w:spacing w:val="-7"/>
        </w:rPr>
        <w:t> </w:t>
      </w:r>
      <w:r>
        <w:rPr>
          <w:spacing w:val="3"/>
        </w:rPr>
        <w:t>to</w:t>
      </w:r>
      <w:r>
        <w:rPr>
          <w:spacing w:val="-7"/>
        </w:rPr>
        <w:t> </w:t>
      </w:r>
      <w:r>
        <w:rPr>
          <w:spacing w:val="3"/>
        </w:rPr>
        <w:t>business.</w:t>
      </w:r>
      <w:r>
        <w:rPr>
          <w:spacing w:val="-7"/>
        </w:rPr>
        <w:t> </w:t>
      </w:r>
      <w:r>
        <w:rPr/>
        <w:t>It</w:t>
      </w:r>
      <w:r>
        <w:rPr>
          <w:w w:val="89"/>
        </w:rPr>
        <w:t> </w:t>
      </w:r>
      <w:r>
        <w:rPr>
          <w:spacing w:val="4"/>
        </w:rPr>
        <w:t>also</w:t>
      </w:r>
      <w:r>
        <w:rPr>
          <w:spacing w:val="-11"/>
        </w:rPr>
        <w:t> </w:t>
      </w:r>
      <w:r>
        <w:rPr>
          <w:spacing w:val="3"/>
        </w:rPr>
        <w:t>identifies</w:t>
      </w:r>
      <w:r>
        <w:rPr>
          <w:spacing w:val="-11"/>
        </w:rPr>
        <w:t> </w:t>
      </w:r>
      <w:r>
        <w:rPr>
          <w:spacing w:val="3"/>
        </w:rPr>
        <w:t>the</w:t>
      </w:r>
      <w:r>
        <w:rPr>
          <w:spacing w:val="-11"/>
        </w:rPr>
        <w:t> </w:t>
      </w:r>
      <w:r>
        <w:rPr>
          <w:spacing w:val="3"/>
        </w:rPr>
        <w:t>human</w:t>
      </w:r>
      <w:r>
        <w:rPr>
          <w:spacing w:val="-11"/>
        </w:rPr>
        <w:t> </w:t>
      </w:r>
      <w:r>
        <w:rPr>
          <w:spacing w:val="4"/>
        </w:rPr>
        <w:t>rights-related</w:t>
      </w:r>
      <w:r>
        <w:rPr>
          <w:spacing w:val="-11"/>
        </w:rPr>
        <w:t> </w:t>
      </w:r>
      <w:r>
        <w:rPr>
          <w:spacing w:val="4"/>
        </w:rPr>
        <w:t>areas</w:t>
      </w:r>
      <w:r>
        <w:rPr>
          <w:spacing w:val="-11"/>
        </w:rPr>
        <w:t> </w:t>
      </w:r>
      <w:r>
        <w:rPr>
          <w:spacing w:val="4"/>
        </w:rPr>
        <w:t>that</w:t>
      </w:r>
      <w:r>
        <w:rPr>
          <w:w w:val="89"/>
        </w:rPr>
        <w:t> </w:t>
      </w:r>
      <w:r>
        <w:rPr>
          <w:spacing w:val="3"/>
        </w:rPr>
        <w:t>management</w:t>
      </w:r>
      <w:r>
        <w:rPr>
          <w:spacing w:val="-25"/>
        </w:rPr>
        <w:t> </w:t>
      </w:r>
      <w:r>
        <w:rPr>
          <w:spacing w:val="4"/>
        </w:rPr>
        <w:t>accountants</w:t>
      </w:r>
      <w:r>
        <w:rPr>
          <w:spacing w:val="-25"/>
        </w:rPr>
        <w:t> </w:t>
      </w:r>
      <w:r>
        <w:rPr>
          <w:spacing w:val="2"/>
        </w:rPr>
        <w:t>should</w:t>
      </w:r>
      <w:r>
        <w:rPr>
          <w:spacing w:val="-25"/>
        </w:rPr>
        <w:t> </w:t>
      </w:r>
      <w:r>
        <w:rPr>
          <w:spacing w:val="2"/>
        </w:rPr>
        <w:t>consider</w:t>
      </w:r>
      <w:r>
        <w:rPr>
          <w:spacing w:val="-25"/>
        </w:rPr>
        <w:t> </w:t>
      </w:r>
      <w:r>
        <w:rPr>
          <w:spacing w:val="3"/>
        </w:rPr>
        <w:t>in</w:t>
      </w:r>
      <w:r>
        <w:rPr>
          <w:spacing w:val="-25"/>
        </w:rPr>
        <w:t> </w:t>
      </w:r>
      <w:r>
        <w:rPr>
          <w:spacing w:val="3"/>
        </w:rPr>
        <w:t>relation</w:t>
      </w:r>
      <w:r>
        <w:rPr>
          <w:w w:val="96"/>
        </w:rPr>
        <w:t> </w:t>
      </w:r>
      <w:r>
        <w:rPr>
          <w:spacing w:val="3"/>
        </w:rPr>
        <w:t>to</w:t>
      </w:r>
      <w:r>
        <w:rPr>
          <w:spacing w:val="-17"/>
        </w:rPr>
        <w:t> </w:t>
      </w:r>
      <w:r>
        <w:rPr>
          <w:spacing w:val="3"/>
        </w:rPr>
        <w:t>their</w:t>
      </w:r>
      <w:r>
        <w:rPr>
          <w:spacing w:val="-17"/>
        </w:rPr>
        <w:t> </w:t>
      </w:r>
      <w:r>
        <w:rPr>
          <w:spacing w:val="4"/>
        </w:rPr>
        <w:t>organisations.</w:t>
      </w:r>
      <w:r>
        <w:rPr>
          <w:spacing w:val="-17"/>
        </w:rPr>
        <w:t> </w:t>
      </w:r>
      <w:r>
        <w:rPr>
          <w:spacing w:val="4"/>
        </w:rPr>
        <w:t>This</w:t>
      </w:r>
      <w:r>
        <w:rPr>
          <w:spacing w:val="-17"/>
        </w:rPr>
        <w:t> </w:t>
      </w:r>
      <w:r>
        <w:rPr>
          <w:spacing w:val="6"/>
        </w:rPr>
        <w:t>will</w:t>
      </w:r>
      <w:r>
        <w:rPr>
          <w:spacing w:val="-17"/>
        </w:rPr>
        <w:t> </w:t>
      </w:r>
      <w:r>
        <w:rPr/>
        <w:t>help</w:t>
      </w:r>
      <w:r>
        <w:rPr>
          <w:spacing w:val="-17"/>
        </w:rPr>
        <w:t> </w:t>
      </w:r>
      <w:r>
        <w:rPr>
          <w:spacing w:val="3"/>
        </w:rPr>
        <w:t>to</w:t>
      </w:r>
      <w:r>
        <w:rPr>
          <w:spacing w:val="-17"/>
        </w:rPr>
        <w:t> </w:t>
      </w:r>
      <w:r>
        <w:rPr>
          <w:spacing w:val="4"/>
        </w:rPr>
        <w:t>inform</w:t>
      </w:r>
      <w:r>
        <w:rPr>
          <w:spacing w:val="-17"/>
        </w:rPr>
        <w:t> </w:t>
      </w:r>
      <w:r>
        <w:rPr>
          <w:spacing w:val="3"/>
        </w:rPr>
        <w:t>short-</w:t>
      </w:r>
    </w:p>
    <w:p>
      <w:pPr>
        <w:pStyle w:val="BodyText"/>
        <w:spacing w:line="261" w:lineRule="auto" w:before="60"/>
        <w:ind w:left="276" w:right="1134"/>
        <w:jc w:val="left"/>
      </w:pPr>
      <w:r>
        <w:rPr>
          <w:spacing w:val="4"/>
        </w:rPr>
        <w:br w:type="column"/>
      </w:r>
      <w:r>
        <w:rPr>
          <w:spacing w:val="4"/>
        </w:rPr>
        <w:t>term</w:t>
      </w:r>
      <w:r>
        <w:rPr>
          <w:spacing w:val="-17"/>
        </w:rPr>
        <w:t> </w:t>
      </w:r>
      <w:r>
        <w:rPr/>
        <w:t>key</w:t>
      </w:r>
      <w:r>
        <w:rPr>
          <w:spacing w:val="-17"/>
        </w:rPr>
        <w:t> </w:t>
      </w:r>
      <w:r>
        <w:rPr>
          <w:spacing w:val="4"/>
        </w:rPr>
        <w:t>actions</w:t>
      </w:r>
      <w:r>
        <w:rPr>
          <w:spacing w:val="-17"/>
        </w:rPr>
        <w:t> </w:t>
      </w:r>
      <w:r>
        <w:rPr>
          <w:spacing w:val="3"/>
        </w:rPr>
        <w:t>and</w:t>
      </w:r>
      <w:r>
        <w:rPr>
          <w:spacing w:val="-17"/>
        </w:rPr>
        <w:t> </w:t>
      </w:r>
      <w:r>
        <w:rPr>
          <w:spacing w:val="3"/>
        </w:rPr>
        <w:t>processes</w:t>
      </w:r>
      <w:r>
        <w:rPr>
          <w:spacing w:val="-17"/>
        </w:rPr>
        <w:t> </w:t>
      </w:r>
      <w:r>
        <w:rPr>
          <w:spacing w:val="3"/>
        </w:rPr>
        <w:t>and</w:t>
      </w:r>
      <w:r>
        <w:rPr>
          <w:spacing w:val="-17"/>
        </w:rPr>
        <w:t> </w:t>
      </w:r>
      <w:r>
        <w:rPr>
          <w:spacing w:val="3"/>
        </w:rPr>
        <w:t>to</w:t>
      </w:r>
      <w:r>
        <w:rPr>
          <w:spacing w:val="-17"/>
        </w:rPr>
        <w:t> </w:t>
      </w:r>
      <w:r>
        <w:rPr>
          <w:spacing w:val="3"/>
        </w:rPr>
        <w:t>support</w:t>
      </w:r>
      <w:r>
        <w:rPr>
          <w:spacing w:val="-17"/>
        </w:rPr>
        <w:t> </w:t>
      </w:r>
      <w:r>
        <w:rPr>
          <w:spacing w:val="2"/>
        </w:rPr>
        <w:t>long-</w:t>
      </w:r>
      <w:r>
        <w:rPr>
          <w:w w:val="87"/>
        </w:rPr>
        <w:t> </w:t>
      </w:r>
      <w:r>
        <w:rPr>
          <w:spacing w:val="4"/>
        </w:rPr>
        <w:t>term</w:t>
      </w:r>
      <w:r>
        <w:rPr>
          <w:spacing w:val="-20"/>
        </w:rPr>
        <w:t> </w:t>
      </w:r>
      <w:r>
        <w:rPr>
          <w:spacing w:val="4"/>
        </w:rPr>
        <w:t>corporate</w:t>
      </w:r>
      <w:r>
        <w:rPr>
          <w:spacing w:val="-20"/>
        </w:rPr>
        <w:t> </w:t>
      </w:r>
      <w:r>
        <w:rPr>
          <w:spacing w:val="2"/>
        </w:rPr>
        <w:t>objectives</w:t>
      </w:r>
      <w:r>
        <w:rPr>
          <w:spacing w:val="-20"/>
        </w:rPr>
        <w:t> </w:t>
      </w:r>
      <w:r>
        <w:rPr>
          <w:spacing w:val="3"/>
        </w:rPr>
        <w:t>and</w:t>
      </w:r>
      <w:r>
        <w:rPr>
          <w:spacing w:val="-20"/>
        </w:rPr>
        <w:t> </w:t>
      </w:r>
      <w:r>
        <w:rPr>
          <w:spacing w:val="3"/>
        </w:rPr>
        <w:t>overall</w:t>
      </w:r>
      <w:r>
        <w:rPr>
          <w:spacing w:val="-20"/>
        </w:rPr>
        <w:t> </w:t>
      </w:r>
      <w:r>
        <w:rPr>
          <w:spacing w:val="3"/>
        </w:rPr>
        <w:t>reputation.</w:t>
      </w:r>
    </w:p>
    <w:p>
      <w:pPr>
        <w:pStyle w:val="BodyText"/>
        <w:spacing w:line="240" w:lineRule="auto" w:before="169"/>
        <w:ind w:left="276" w:right="1134"/>
        <w:jc w:val="left"/>
      </w:pPr>
      <w:r>
        <w:rPr/>
        <w:t>AICPA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4"/>
        </w:rPr>
        <w:t>CIMA</w:t>
      </w:r>
      <w:r>
        <w:rPr>
          <w:spacing w:val="-7"/>
        </w:rPr>
        <w:t> </w:t>
      </w:r>
      <w:r>
        <w:rPr>
          <w:spacing w:val="3"/>
        </w:rPr>
        <w:t>are</w:t>
      </w:r>
      <w:r>
        <w:rPr>
          <w:spacing w:val="-7"/>
        </w:rPr>
        <w:t> </w:t>
      </w:r>
      <w:r>
        <w:rPr>
          <w:spacing w:val="4"/>
        </w:rPr>
        <w:t>united</w:t>
      </w:r>
      <w:r>
        <w:rPr>
          <w:spacing w:val="-7"/>
        </w:rPr>
        <w:t> </w:t>
      </w:r>
      <w:r>
        <w:rPr>
          <w:spacing w:val="3"/>
        </w:rPr>
        <w:t>in</w:t>
      </w:r>
      <w:r>
        <w:rPr>
          <w:spacing w:val="-7"/>
        </w:rPr>
        <w:t> </w:t>
      </w:r>
      <w:r>
        <w:rPr>
          <w:spacing w:val="3"/>
        </w:rPr>
        <w:t>their</w:t>
      </w:r>
      <w:r>
        <w:rPr>
          <w:spacing w:val="-7"/>
        </w:rPr>
        <w:t> </w:t>
      </w:r>
      <w:r>
        <w:rPr>
          <w:spacing w:val="3"/>
        </w:rPr>
        <w:t>views.</w:t>
      </w:r>
    </w:p>
    <w:p>
      <w:pPr>
        <w:pStyle w:val="BodyText"/>
        <w:spacing w:line="261" w:lineRule="auto" w:before="21"/>
        <w:ind w:left="276" w:right="1134"/>
        <w:jc w:val="left"/>
      </w:pPr>
      <w:r>
        <w:rPr>
          <w:spacing w:val="2"/>
        </w:rPr>
        <w:t>They</w:t>
      </w:r>
      <w:r>
        <w:rPr>
          <w:spacing w:val="-8"/>
        </w:rPr>
        <w:t> </w:t>
      </w:r>
      <w:r>
        <w:rPr>
          <w:spacing w:val="4"/>
        </w:rPr>
        <w:t>recognise</w:t>
      </w:r>
      <w:r>
        <w:rPr>
          <w:spacing w:val="-8"/>
        </w:rPr>
        <w:t> </w:t>
      </w:r>
      <w:r>
        <w:rPr>
          <w:spacing w:val="3"/>
        </w:rPr>
        <w:t>the</w:t>
      </w:r>
      <w:r>
        <w:rPr>
          <w:spacing w:val="-8"/>
        </w:rPr>
        <w:t> </w:t>
      </w:r>
      <w:r>
        <w:rPr>
          <w:spacing w:val="4"/>
        </w:rPr>
        <w:t>importance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4"/>
        </w:rPr>
        <w:t>understanding</w:t>
      </w:r>
      <w:r>
        <w:rPr>
          <w:w w:val="89"/>
        </w:rPr>
        <w:t> </w:t>
      </w:r>
      <w:r>
        <w:rPr>
          <w:spacing w:val="3"/>
        </w:rPr>
        <w:t>the</w:t>
      </w:r>
      <w:r>
        <w:rPr>
          <w:spacing w:val="-13"/>
        </w:rPr>
        <w:t> </w:t>
      </w:r>
      <w:r>
        <w:rPr>
          <w:spacing w:val="3"/>
        </w:rPr>
        <w:t>value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4"/>
        </w:rPr>
        <w:t>intangible</w:t>
      </w:r>
      <w:r>
        <w:rPr>
          <w:spacing w:val="-13"/>
        </w:rPr>
        <w:t> </w:t>
      </w:r>
      <w:r>
        <w:rPr>
          <w:spacing w:val="4"/>
        </w:rPr>
        <w:t>assets</w:t>
      </w:r>
      <w:r>
        <w:rPr>
          <w:spacing w:val="-13"/>
        </w:rPr>
        <w:t> </w:t>
      </w:r>
      <w:r>
        <w:rPr>
          <w:spacing w:val="2"/>
        </w:rPr>
        <w:t>such</w:t>
      </w:r>
      <w:r>
        <w:rPr>
          <w:spacing w:val="-13"/>
        </w:rPr>
        <w:t> </w:t>
      </w:r>
      <w:r>
        <w:rPr>
          <w:spacing w:val="4"/>
        </w:rPr>
        <w:t>as</w:t>
      </w:r>
      <w:r>
        <w:rPr>
          <w:spacing w:val="-13"/>
        </w:rPr>
        <w:t> </w:t>
      </w:r>
      <w:r>
        <w:rPr>
          <w:spacing w:val="3"/>
        </w:rPr>
        <w:t>customer</w:t>
      </w:r>
      <w:r>
        <w:rPr>
          <w:spacing w:val="-13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w w:val="95"/>
        </w:rPr>
        <w:t>employee</w:t>
      </w:r>
      <w:r>
        <w:rPr>
          <w:spacing w:val="20"/>
          <w:w w:val="95"/>
        </w:rPr>
        <w:t> </w:t>
      </w:r>
      <w:r>
        <w:rPr>
          <w:spacing w:val="3"/>
          <w:w w:val="95"/>
        </w:rPr>
        <w:t>relationships,</w:t>
      </w:r>
      <w:r>
        <w:rPr>
          <w:spacing w:val="20"/>
          <w:w w:val="95"/>
        </w:rPr>
        <w:t> </w:t>
      </w:r>
      <w:r>
        <w:rPr>
          <w:spacing w:val="5"/>
          <w:w w:val="95"/>
        </w:rPr>
        <w:t>engaging</w:t>
      </w:r>
      <w:r>
        <w:rPr>
          <w:spacing w:val="20"/>
          <w:w w:val="95"/>
        </w:rPr>
        <w:t> </w:t>
      </w:r>
      <w:r>
        <w:rPr>
          <w:spacing w:val="3"/>
          <w:w w:val="95"/>
        </w:rPr>
        <w:t>and</w:t>
      </w:r>
      <w:r>
        <w:rPr>
          <w:spacing w:val="20"/>
          <w:w w:val="95"/>
        </w:rPr>
        <w:t> </w:t>
      </w:r>
      <w:r>
        <w:rPr>
          <w:spacing w:val="4"/>
          <w:w w:val="95"/>
        </w:rPr>
        <w:t>collaborating</w:t>
      </w:r>
      <w:r>
        <w:rPr>
          <w:spacing w:val="-44"/>
          <w:w w:val="95"/>
        </w:rPr>
        <w:t> </w:t>
      </w:r>
      <w:r>
        <w:rPr>
          <w:spacing w:val="-44"/>
          <w:w w:val="95"/>
        </w:rPr>
      </w:r>
      <w:r>
        <w:rPr>
          <w:spacing w:val="4"/>
        </w:rPr>
        <w:t>with</w:t>
      </w:r>
      <w:r>
        <w:rPr>
          <w:spacing w:val="-21"/>
        </w:rPr>
        <w:t> </w:t>
      </w:r>
      <w:r>
        <w:rPr>
          <w:spacing w:val="4"/>
        </w:rPr>
        <w:t>external</w:t>
      </w:r>
      <w:r>
        <w:rPr>
          <w:spacing w:val="-21"/>
        </w:rPr>
        <w:t> </w:t>
      </w:r>
      <w:r>
        <w:rPr>
          <w:spacing w:val="3"/>
        </w:rPr>
        <w:t>stakeholders,</w:t>
      </w:r>
      <w:r>
        <w:rPr>
          <w:spacing w:val="-21"/>
        </w:rPr>
        <w:t> </w:t>
      </w:r>
      <w:r>
        <w:rPr>
          <w:spacing w:val="3"/>
        </w:rPr>
        <w:t>and</w:t>
      </w:r>
      <w:r>
        <w:rPr>
          <w:spacing w:val="-21"/>
        </w:rPr>
        <w:t> </w:t>
      </w:r>
      <w:r>
        <w:rPr>
          <w:spacing w:val="5"/>
        </w:rPr>
        <w:t>integrating</w:t>
      </w:r>
      <w:r>
        <w:rPr>
          <w:spacing w:val="-21"/>
        </w:rPr>
        <w:t> </w:t>
      </w:r>
      <w:r>
        <w:rPr>
          <w:spacing w:val="3"/>
        </w:rPr>
        <w:t>insight</w:t>
      </w:r>
      <w:r>
        <w:rPr>
          <w:w w:val="89"/>
        </w:rPr>
        <w:t> </w:t>
      </w:r>
      <w:r>
        <w:rPr>
          <w:spacing w:val="3"/>
        </w:rPr>
        <w:t>from </w:t>
      </w:r>
      <w:r>
        <w:rPr>
          <w:spacing w:val="2"/>
        </w:rPr>
        <w:t>relevant </w:t>
      </w:r>
      <w:r>
        <w:rPr>
          <w:spacing w:val="3"/>
        </w:rPr>
        <w:t>and </w:t>
      </w:r>
      <w:r>
        <w:rPr>
          <w:spacing w:val="5"/>
        </w:rPr>
        <w:t>material data </w:t>
      </w:r>
      <w:r>
        <w:rPr>
          <w:spacing w:val="3"/>
        </w:rPr>
        <w:t>into</w:t>
      </w:r>
      <w:r>
        <w:rPr>
          <w:spacing w:val="-29"/>
        </w:rPr>
        <w:t> </w:t>
      </w:r>
      <w:r>
        <w:rPr>
          <w:spacing w:val="2"/>
        </w:rPr>
        <w:t>decision</w:t>
      </w:r>
      <w:r>
        <w:rPr>
          <w:w w:val="96"/>
        </w:rPr>
        <w:t> </w:t>
      </w:r>
      <w:r>
        <w:rPr>
          <w:spacing w:val="4"/>
        </w:rPr>
        <w:t>making.</w:t>
      </w:r>
      <w:r>
        <w:rPr>
          <w:color w:val="F89E5D"/>
          <w:spacing w:val="4"/>
          <w:position w:val="7"/>
          <w:sz w:val="11"/>
        </w:rPr>
        <w:t>2</w:t>
      </w:r>
      <w:r>
        <w:rPr>
          <w:color w:val="F89E5D"/>
          <w:spacing w:val="-3"/>
          <w:position w:val="7"/>
          <w:sz w:val="11"/>
        </w:rPr>
        <w:t> </w:t>
      </w:r>
      <w:r>
        <w:rPr>
          <w:spacing w:val="4"/>
        </w:rPr>
        <w:t>Identifying,</w:t>
      </w:r>
      <w:r>
        <w:rPr>
          <w:spacing w:val="-25"/>
        </w:rPr>
        <w:t> </w:t>
      </w:r>
      <w:r>
        <w:rPr>
          <w:spacing w:val="3"/>
        </w:rPr>
        <w:t>implementing</w:t>
      </w:r>
      <w:r>
        <w:rPr>
          <w:spacing w:val="-25"/>
        </w:rPr>
        <w:t> </w:t>
      </w:r>
      <w:r>
        <w:rPr>
          <w:spacing w:val="3"/>
        </w:rPr>
        <w:t>and</w:t>
      </w:r>
      <w:r>
        <w:rPr>
          <w:spacing w:val="-25"/>
        </w:rPr>
        <w:t> </w:t>
      </w:r>
      <w:r>
        <w:rPr>
          <w:spacing w:val="3"/>
        </w:rPr>
        <w:t>reviewing</w:t>
      </w:r>
      <w:r>
        <w:rPr>
          <w:w w:val="89"/>
        </w:rPr>
        <w:t> </w:t>
      </w:r>
      <w:r>
        <w:rPr>
          <w:spacing w:val="3"/>
        </w:rPr>
        <w:t>salient</w:t>
      </w:r>
      <w:r>
        <w:rPr>
          <w:spacing w:val="-4"/>
        </w:rPr>
        <w:t> </w:t>
      </w:r>
      <w:r>
        <w:rPr>
          <w:spacing w:val="3"/>
        </w:rPr>
        <w:t>human</w:t>
      </w:r>
      <w:r>
        <w:rPr>
          <w:spacing w:val="-4"/>
        </w:rPr>
        <w:t> </w:t>
      </w:r>
      <w:r>
        <w:rPr>
          <w:spacing w:val="4"/>
        </w:rPr>
        <w:t>rights</w:t>
      </w:r>
      <w:r>
        <w:rPr>
          <w:spacing w:val="-4"/>
        </w:rPr>
        <w:t> </w:t>
      </w:r>
      <w:r>
        <w:rPr>
          <w:spacing w:val="5"/>
        </w:rPr>
        <w:t>risks</w:t>
      </w:r>
      <w:r>
        <w:rPr>
          <w:spacing w:val="-4"/>
        </w:rPr>
        <w:t> </w:t>
      </w:r>
      <w:r>
        <w:rPr>
          <w:spacing w:val="3"/>
        </w:rPr>
        <w:t>and</w:t>
      </w:r>
      <w:r>
        <w:rPr>
          <w:spacing w:val="-4"/>
        </w:rPr>
        <w:t> </w:t>
      </w:r>
      <w:r>
        <w:rPr>
          <w:spacing w:val="3"/>
        </w:rPr>
        <w:t>processes</w:t>
      </w:r>
      <w:r>
        <w:rPr>
          <w:spacing w:val="-4"/>
        </w:rPr>
        <w:t> </w:t>
      </w:r>
      <w:r>
        <w:rPr>
          <w:spacing w:val="2"/>
        </w:rPr>
        <w:t>is</w:t>
      </w:r>
      <w:r>
        <w:rPr>
          <w:spacing w:val="-4"/>
        </w:rPr>
        <w:t> </w:t>
      </w:r>
      <w:r>
        <w:rPr>
          <w:spacing w:val="4"/>
        </w:rPr>
        <w:t>an</w:t>
      </w:r>
      <w:r>
        <w:rPr>
          <w:w w:val="96"/>
        </w:rPr>
        <w:t> </w:t>
      </w:r>
      <w:r>
        <w:rPr>
          <w:spacing w:val="4"/>
        </w:rPr>
        <w:t>important</w:t>
      </w:r>
      <w:r>
        <w:rPr>
          <w:spacing w:val="-21"/>
        </w:rPr>
        <w:t> </w:t>
      </w:r>
      <w:r>
        <w:rPr>
          <w:spacing w:val="4"/>
        </w:rPr>
        <w:t>aspect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5"/>
        </w:rPr>
        <w:t>all</w:t>
      </w:r>
      <w:r>
        <w:rPr>
          <w:spacing w:val="-21"/>
        </w:rPr>
        <w:t> </w:t>
      </w:r>
      <w:r>
        <w:rPr>
          <w:spacing w:val="3"/>
        </w:rPr>
        <w:t>these</w:t>
      </w:r>
      <w:r>
        <w:rPr>
          <w:spacing w:val="-21"/>
        </w:rPr>
        <w:t> </w:t>
      </w:r>
      <w:r>
        <w:rPr>
          <w:spacing w:val="3"/>
        </w:rPr>
        <w:t>priorities.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0" w:right="0"/>
          <w:cols w:num="2" w:equalWidth="0">
            <w:col w:w="5778" w:space="40"/>
            <w:col w:w="6092"/>
          </w:cols>
        </w:sectPr>
      </w:pPr>
    </w:p>
    <w:p>
      <w:pPr>
        <w:spacing w:line="240" w:lineRule="auto" w:before="6"/>
        <w:rPr>
          <w:rFonts w:ascii="Book Antiqua" w:hAnsi="Book Antiqua" w:cs="Book Antiqua" w:eastAsia="Book Antiqua"/>
          <w:sz w:val="28"/>
          <w:szCs w:val="28"/>
        </w:rPr>
      </w:pPr>
    </w:p>
    <w:p>
      <w:pPr>
        <w:spacing w:line="20" w:lineRule="exact"/>
        <w:ind w:left="1072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9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BodyText"/>
        <w:tabs>
          <w:tab w:pos="6094" w:val="left" w:leader="none"/>
        </w:tabs>
        <w:spacing w:line="825" w:lineRule="exact"/>
        <w:ind w:left="1077" w:right="0"/>
        <w:jc w:val="left"/>
      </w:pPr>
      <w:r>
        <w:rPr>
          <w:position w:val="2"/>
        </w:rPr>
        <w:drawing>
          <wp:inline distT="0" distB="0" distL="0" distR="0">
            <wp:extent cx="1995064" cy="288036"/>
            <wp:effectExtent l="0" t="0" r="0" b="0"/>
            <wp:docPr id="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64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>
          <w:position w:val="-16"/>
        </w:rPr>
        <w:drawing>
          <wp:inline distT="0" distB="0" distL="0" distR="0">
            <wp:extent cx="813500" cy="524256"/>
            <wp:effectExtent l="0" t="0" r="0" b="0"/>
            <wp:docPr id="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0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</w:p>
    <w:p>
      <w:pPr>
        <w:spacing w:after="0" w:line="825" w:lineRule="exact"/>
        <w:jc w:val="left"/>
        <w:sectPr>
          <w:type w:val="continuous"/>
          <w:pgSz w:w="11910" w:h="16840"/>
          <w:pgMar w:top="1580" w:bottom="0" w:left="0" w:right="0"/>
        </w:sectPr>
      </w:pPr>
    </w:p>
    <w:p>
      <w:pPr>
        <w:spacing w:line="233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/>
          <w:color w:val="F89E5D"/>
          <w:spacing w:val="-4"/>
          <w:sz w:val="24"/>
        </w:rPr>
        <w:t>BARRY </w:t>
      </w:r>
      <w:r>
        <w:rPr>
          <w:rFonts w:ascii="Arial Unicode MS"/>
          <w:color w:val="F89E5D"/>
          <w:sz w:val="24"/>
        </w:rPr>
        <w:t>C. MELANCON </w:t>
      </w:r>
      <w:r>
        <w:rPr>
          <w:rFonts w:ascii="Arial Unicode MS"/>
          <w:color w:val="F89E5D"/>
          <w:spacing w:val="-6"/>
          <w:sz w:val="24"/>
        </w:rPr>
        <w:t>CPA,</w:t>
      </w:r>
      <w:r>
        <w:rPr>
          <w:rFonts w:ascii="Arial Unicode MS"/>
          <w:color w:val="F89E5D"/>
          <w:spacing w:val="-11"/>
          <w:sz w:val="24"/>
        </w:rPr>
        <w:t> </w:t>
      </w:r>
      <w:r>
        <w:rPr>
          <w:rFonts w:ascii="Arial Unicode MS"/>
          <w:color w:val="F89E5D"/>
          <w:sz w:val="24"/>
        </w:rPr>
        <w:t>CGMA</w:t>
      </w:r>
      <w:r>
        <w:rPr>
          <w:rFonts w:ascii="Arial Unicode MS"/>
          <w:sz w:val="24"/>
        </w:rPr>
      </w:r>
    </w:p>
    <w:p>
      <w:pPr>
        <w:spacing w:line="360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/>
          <w:color w:val="F89E5D"/>
          <w:sz w:val="24"/>
        </w:rPr>
        <w:t>President</w:t>
      </w:r>
      <w:r>
        <w:rPr>
          <w:rFonts w:ascii="Arial Unicode MS"/>
          <w:color w:val="F89E5D"/>
          <w:spacing w:val="-29"/>
          <w:sz w:val="24"/>
        </w:rPr>
        <w:t> </w:t>
      </w:r>
      <w:r>
        <w:rPr>
          <w:rFonts w:ascii="Arial Unicode MS"/>
          <w:color w:val="F89E5D"/>
          <w:sz w:val="24"/>
        </w:rPr>
        <w:t>and</w:t>
      </w:r>
      <w:r>
        <w:rPr>
          <w:rFonts w:ascii="Arial Unicode MS"/>
          <w:color w:val="F89E5D"/>
          <w:spacing w:val="-29"/>
          <w:sz w:val="24"/>
        </w:rPr>
        <w:t> </w:t>
      </w:r>
      <w:r>
        <w:rPr>
          <w:rFonts w:ascii="Arial Unicode MS"/>
          <w:color w:val="F89E5D"/>
          <w:sz w:val="24"/>
        </w:rPr>
        <w:t>Chief</w:t>
      </w:r>
      <w:r>
        <w:rPr>
          <w:rFonts w:ascii="Arial Unicode MS"/>
          <w:color w:val="F89E5D"/>
          <w:spacing w:val="-29"/>
          <w:sz w:val="24"/>
        </w:rPr>
        <w:t> </w:t>
      </w:r>
      <w:r>
        <w:rPr>
          <w:rFonts w:ascii="Arial Unicode MS"/>
          <w:color w:val="F89E5D"/>
          <w:sz w:val="24"/>
        </w:rPr>
        <w:t>Executive</w:t>
      </w:r>
      <w:r>
        <w:rPr>
          <w:rFonts w:ascii="Arial Unicode MS"/>
          <w:color w:val="F89E5D"/>
          <w:spacing w:val="-29"/>
          <w:sz w:val="24"/>
        </w:rPr>
        <w:t> </w:t>
      </w:r>
      <w:r>
        <w:rPr>
          <w:rFonts w:ascii="Arial Unicode MS"/>
          <w:color w:val="F89E5D"/>
          <w:sz w:val="24"/>
        </w:rPr>
        <w:t>Officer,</w:t>
      </w:r>
      <w:r>
        <w:rPr>
          <w:rFonts w:ascii="Arial Unicode MS"/>
          <w:color w:val="F89E5D"/>
          <w:spacing w:val="-29"/>
          <w:sz w:val="24"/>
        </w:rPr>
        <w:t> </w:t>
      </w:r>
      <w:r>
        <w:rPr>
          <w:rFonts w:ascii="Arial Unicode MS"/>
          <w:color w:val="F89E5D"/>
          <w:spacing w:val="-5"/>
          <w:sz w:val="24"/>
        </w:rPr>
        <w:t>AICPA</w:t>
      </w:r>
      <w:r>
        <w:rPr>
          <w:rFonts w:ascii="Arial Unicode MS"/>
          <w:spacing w:val="-5"/>
          <w:sz w:val="24"/>
        </w:rPr>
      </w:r>
    </w:p>
    <w:p>
      <w:pPr>
        <w:spacing w:line="233" w:lineRule="exact" w:before="0"/>
        <w:ind w:left="284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w w:val="95"/>
        </w:rPr>
        <w:br w:type="column"/>
      </w:r>
      <w:r>
        <w:rPr>
          <w:rFonts w:ascii="Arial Unicode MS"/>
          <w:color w:val="F89E5D"/>
          <w:w w:val="95"/>
          <w:sz w:val="24"/>
        </w:rPr>
        <w:t>CHARLES</w:t>
      </w:r>
      <w:r>
        <w:rPr>
          <w:rFonts w:ascii="Arial Unicode MS"/>
          <w:color w:val="F89E5D"/>
          <w:spacing w:val="-23"/>
          <w:w w:val="95"/>
          <w:sz w:val="24"/>
        </w:rPr>
        <w:t> </w:t>
      </w:r>
      <w:r>
        <w:rPr>
          <w:rFonts w:ascii="Arial Unicode MS"/>
          <w:color w:val="F89E5D"/>
          <w:w w:val="95"/>
          <w:sz w:val="24"/>
        </w:rPr>
        <w:t>TILLEY</w:t>
      </w:r>
      <w:r>
        <w:rPr>
          <w:rFonts w:ascii="Arial Unicode MS"/>
          <w:color w:val="F89E5D"/>
          <w:spacing w:val="-23"/>
          <w:w w:val="95"/>
          <w:sz w:val="24"/>
        </w:rPr>
        <w:t> </w:t>
      </w:r>
      <w:r>
        <w:rPr>
          <w:rFonts w:ascii="Arial Unicode MS"/>
          <w:color w:val="F89E5D"/>
          <w:w w:val="95"/>
          <w:sz w:val="24"/>
        </w:rPr>
        <w:t>FCMA,</w:t>
      </w:r>
      <w:r>
        <w:rPr>
          <w:rFonts w:ascii="Arial Unicode MS"/>
          <w:color w:val="F89E5D"/>
          <w:spacing w:val="-23"/>
          <w:w w:val="95"/>
          <w:sz w:val="24"/>
        </w:rPr>
        <w:t> </w:t>
      </w:r>
      <w:r>
        <w:rPr>
          <w:rFonts w:ascii="Arial Unicode MS"/>
          <w:color w:val="F89E5D"/>
          <w:w w:val="95"/>
          <w:sz w:val="24"/>
        </w:rPr>
        <w:t>CGMA</w:t>
      </w:r>
      <w:r>
        <w:rPr>
          <w:rFonts w:ascii="Arial Unicode MS"/>
          <w:sz w:val="24"/>
        </w:rPr>
      </w:r>
    </w:p>
    <w:p>
      <w:pPr>
        <w:spacing w:line="360" w:lineRule="exact" w:before="0"/>
        <w:ind w:left="284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/>
          <w:color w:val="F89E5D"/>
          <w:sz w:val="24"/>
        </w:rPr>
        <w:t>Chief Executive,</w:t>
      </w:r>
      <w:r>
        <w:rPr>
          <w:rFonts w:ascii="Arial Unicode MS"/>
          <w:color w:val="F89E5D"/>
          <w:spacing w:val="-50"/>
          <w:sz w:val="24"/>
        </w:rPr>
        <w:t> </w:t>
      </w:r>
      <w:r>
        <w:rPr>
          <w:rFonts w:ascii="Arial Unicode MS"/>
          <w:color w:val="F89E5D"/>
          <w:sz w:val="24"/>
        </w:rPr>
        <w:t>CIMA</w:t>
      </w:r>
      <w:r>
        <w:rPr>
          <w:rFonts w:ascii="Arial Unicode MS"/>
          <w:sz w:val="24"/>
        </w:rPr>
      </w:r>
    </w:p>
    <w:p>
      <w:pPr>
        <w:spacing w:after="0" w:line="360" w:lineRule="exact"/>
        <w:jc w:val="left"/>
        <w:rPr>
          <w:rFonts w:ascii="Arial Unicode MS" w:hAnsi="Arial Unicode MS" w:cs="Arial Unicode MS" w:eastAsia="Arial Unicode MS"/>
          <w:sz w:val="24"/>
          <w:szCs w:val="24"/>
        </w:rPr>
        <w:sectPr>
          <w:type w:val="continuous"/>
          <w:pgSz w:w="11910" w:h="16840"/>
          <w:pgMar w:top="1580" w:bottom="0" w:left="0" w:right="0"/>
          <w:cols w:num="2" w:equalWidth="0">
            <w:col w:w="5770" w:space="40"/>
            <w:col w:w="6100"/>
          </w:cols>
        </w:sect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spacing w:line="20" w:lineRule="exact"/>
        <w:ind w:left="107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spacing w:line="4024" w:lineRule="exact"/>
        <w:ind w:left="1077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79"/>
          <w:sz w:val="20"/>
          <w:szCs w:val="20"/>
        </w:rPr>
        <w:pict>
          <v:group style="width:487.6pt;height:201.25pt;mso-position-horizontal-relative:char;mso-position-vertical-relative:line" coordorigin="0,0" coordsize="9752,4025">
            <v:group style="position:absolute;left:0;top:0;width:9752;height:4025" coordorigin="0,0" coordsize="9752,4025">
              <v:shape style="position:absolute;left:0;top:0;width:9752;height:4025" coordorigin="0,0" coordsize="9752,4025" path="m9468,0l0,0,0,4025,9751,4025,9751,283,9468,0xe" filled="true" fillcolor="#f89e5d" stroked="false">
                <v:path arrowok="t"/>
                <v:fill type="solid"/>
              </v:shape>
            </v:group>
            <v:group style="position:absolute;left:110;top:0;width:1391;height:618" coordorigin="110,0" coordsize="1391,618">
              <v:shape style="position:absolute;left:110;top:0;width:1391;height:618" coordorigin="110,0" coordsize="1391,618" path="m313,0l218,0,206,13,165,68,135,129,118,188,110,257,110,262,111,291,130,371,166,430,212,470,278,493,299,491,359,470,403,423,414,375,412,351,382,292,245,266,236,247,229,228,224,209,222,189,223,166,240,101,272,46,299,14,313,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305,257l283,258,264,262,245,266,345,266,327,260,305,257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687,0l592,0,579,14,538,70,509,130,491,189,484,244,486,277,503,360,536,423,579,465,642,491,657,493,677,491,736,469,779,419,786,396,785,368,761,302,615,268,608,248,602,228,598,209,596,190,597,166,614,101,646,46,673,14,687,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674,257l654,259,635,262,615,268,719,268,714,265,695,259,674,257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500,300l1385,300,1395,319,1401,338,1405,357,1403,382,1400,406,1376,467,1338,516,1280,568,1266,578,1271,617,1335,583,1400,536,1443,486,1476,426,1494,367,1500,311,1500,30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360,108l1297,122,1251,167,1244,189,1246,217,1273,279,1324,307,1349,306,1369,304,1385,300,1500,300,1487,225,1454,163,1392,116,1376,111,1360,108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182,300l1068,300,1077,319,1083,338,1087,357,1086,382,1082,406,1058,467,1020,516,962,568,948,578,953,617,1017,583,1082,536,1125,486,1158,426,1176,367,1183,311,1182,30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042,108l979,122,934,167,926,189,928,216,955,279,1006,306,1031,306,1051,304,1068,300,1182,300,1170,225,1136,163,1075,116,1058,111,1042,108xe" filled="true" fillcolor="#ffffff" stroked="false">
                <v:path arrowok="t"/>
                <v:fill type="solid"/>
              </v:shape>
              <v:shape style="position:absolute;left:0;top:0;width:9752;height:402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184" w:lineRule="auto" w:before="0"/>
                        <w:ind w:left="255" w:right="663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7"/>
                          <w:w w:val="131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2"/>
                          <w:sz w:val="20"/>
                          <w:szCs w:val="20"/>
                        </w:rPr>
                        <w:t>fi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9"/>
                          <w:sz w:val="20"/>
                          <w:szCs w:val="20"/>
                        </w:rPr>
                        <w:t>gg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4"/>
                          <w:sz w:val="20"/>
                          <w:szCs w:val="20"/>
                        </w:rPr>
                        <w:t>ac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6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74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pl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5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3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7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8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5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3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9"/>
                          <w:w w:val="103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3"/>
                          <w:w w:val="103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103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act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6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5"/>
                          <w:w w:val="124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2"/>
                          <w:sz w:val="20"/>
                          <w:szCs w:val="20"/>
                        </w:rPr>
                        <w:t>fi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4"/>
                          <w:sz w:val="20"/>
                          <w:szCs w:val="20"/>
                        </w:rPr>
                        <w:t>ac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8"/>
                          <w:w w:val="108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184" w:lineRule="auto" w:before="0"/>
                        <w:ind w:left="255" w:right="924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5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31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325" w:lineRule="exact" w:before="75"/>
                        <w:ind w:left="25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4"/>
                          <w:sz w:val="20"/>
                        </w:rPr>
                        <w:t>h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109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109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w w:val="76"/>
                          <w:sz w:val="20"/>
                        </w:rPr>
                        <w:t>s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3"/>
                          <w:sz w:val="20"/>
                        </w:rPr>
                        <w:t>H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102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102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-8"/>
                          <w:sz w:val="20"/>
                        </w:rPr>
                        <w:t>p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sz w:val="20"/>
                        </w:rPr>
                      </w:r>
                    </w:p>
                    <w:p>
                      <w:pPr>
                        <w:spacing w:line="325" w:lineRule="exact" w:before="0"/>
                        <w:ind w:left="25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h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w w:val="98"/>
                          <w:sz w:val="20"/>
                        </w:rPr>
                        <w:t>f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100"/>
                          <w:sz w:val="20"/>
                        </w:rPr>
                        <w:t>l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sz w:val="20"/>
                        </w:rPr>
                        <w:t>b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z w:val="20"/>
                        </w:rPr>
                        <w:t>l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2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sz w:val="20"/>
                        </w:rPr>
                        <w:t>p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4"/>
                          <w:sz w:val="20"/>
                        </w:rPr>
                        <w:t>ac</w:t>
                      </w:r>
                      <w:r>
                        <w:rPr>
                          <w:rFonts w:ascii="Arial Unicode MS"/>
                          <w:color w:val="FFFFFF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108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11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9"/>
                          <w:sz w:val="20"/>
                        </w:rPr>
                        <w:t>w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w w:val="92"/>
                          <w:sz w:val="20"/>
                        </w:rPr>
                        <w:t>k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w w:val="89"/>
                          <w:sz w:val="20"/>
                        </w:rPr>
                        <w:t>K</w:t>
                      </w:r>
                      <w:r>
                        <w:rPr>
                          <w:rFonts w:ascii="Arial Unicode MS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position w:val="-79"/>
          <w:sz w:val="20"/>
          <w:szCs w:val="20"/>
        </w:rPr>
      </w:r>
    </w:p>
    <w:p>
      <w:pPr>
        <w:spacing w:after="0" w:line="4024" w:lineRule="exact"/>
        <w:rPr>
          <w:rFonts w:ascii="Arial Unicode MS" w:hAnsi="Arial Unicode MS" w:cs="Arial Unicode MS" w:eastAsia="Arial Unicode MS"/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tabs>
          <w:tab w:pos="10828" w:val="right" w:leader="none"/>
        </w:tabs>
        <w:spacing w:line="353" w:lineRule="exact" w:before="0"/>
        <w:ind w:left="584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/>
        <w:pict>
          <v:group style="position:absolute;margin-left:.0pt;margin-top:-32.939892pt;width:595.3pt;height:173.7pt;mso-position-horizontal-relative:page;mso-position-vertical-relative:paragraph;z-index:-142216" coordorigin="0,-659" coordsize="11906,3474">
            <v:shape style="position:absolute;left:0;top:-659;width:11906;height:3471" type="#_x0000_t75" stroked="false">
              <v:imagedata r:id="rId31" o:title=""/>
            </v:shape>
            <v:group style="position:absolute;left:0;top:-659;width:2;height:3471" coordorigin="0,-659" coordsize="2,3471">
              <v:shape style="position:absolute;left:0;top:-659;width:2;height:3471" coordorigin="0,-659" coordsize="0,3471" path="m0,2812l0,-659,0,2812xe" filled="true" fillcolor="#cfad80" stroked="false">
                <v:path arrowok="t"/>
                <v:fill type="solid"/>
              </v:shape>
            </v:group>
            <v:group style="position:absolute;left:0;top:-659;width:2;height:3471" coordorigin="0,-659" coordsize="2,3471">
              <v:shape style="position:absolute;left:0;top:-659;width:2;height:3471" coordorigin="0,-659" coordsize="0,3471" path="m0,2812l0,-659,0,2812e" filled="false" stroked="false">
                <v:path arrowok="t"/>
              </v:shape>
            </v:group>
            <v:group style="position:absolute;left:9073;top:2681;width:110;height:132" coordorigin="9073,2681" coordsize="110,132">
              <v:shape style="position:absolute;left:9073;top:2681;width:110;height:132" coordorigin="9073,2681" coordsize="110,132" path="m9117,2780l9085,2780,9092,2787,9093,2803,9091,2812,9119,2812,9118,2802,9117,2780xe" filled="true" fillcolor="#cfad80" stroked="false">
                <v:path arrowok="t"/>
                <v:fill type="solid"/>
              </v:shape>
              <v:shape style="position:absolute;left:9073;top:2681;width:110;height:132" coordorigin="9073,2681" coordsize="110,132" path="m9095,2688l9088,2711,9082,2730,9076,2748,9073,2756,9074,2770,9074,2783,9081,2781,9085,2780,9117,2780,9117,2773,9116,2773,9123,2755,9173,2755,9182,2738,9177,2732,9176,2731,9159,2731,9153,2725,9155,2718,9097,2718,9099,2709,9101,2702,9102,2690,9095,2688xe" filled="true" fillcolor="#cfad80" stroked="false">
                <v:path arrowok="t"/>
                <v:fill type="solid"/>
              </v:shape>
              <v:shape style="position:absolute;left:9073;top:2681;width:110;height:132" coordorigin="9073,2681" coordsize="110,132" path="m9173,2755l9123,2755,9127,2771,9139,2781,9154,2777,9169,2764,9173,2755xe" filled="true" fillcolor="#cfad80" stroked="false">
                <v:path arrowok="t"/>
                <v:fill type="solid"/>
              </v:shape>
              <v:shape style="position:absolute;left:9073;top:2681;width:110;height:132" coordorigin="9073,2681" coordsize="110,132" path="m9117,2773l9116,2773,9117,2773xe" filled="true" fillcolor="#cfad80" stroked="false">
                <v:path arrowok="t"/>
                <v:fill type="solid"/>
              </v:shape>
              <v:shape style="position:absolute;left:9073;top:2681;width:110;height:132" coordorigin="9073,2681" coordsize="110,132" path="m9168,2720l9164,2725,9159,2731,9176,2731,9173,2727,9168,2720xe" filled="true" fillcolor="#cfad80" stroked="false">
                <v:path arrowok="t"/>
                <v:fill type="solid"/>
              </v:shape>
              <v:shape style="position:absolute;left:9073;top:2681;width:110;height:132" coordorigin="9073,2681" coordsize="110,132" path="m9120,2681l9119,2685,9117,2687,9117,2690,9113,2716,9097,2718,9155,2718,9157,2711,9159,2698,9132,2698,9128,2693,9124,2687,9120,2681xe" filled="true" fillcolor="#cfad80" stroked="false">
                <v:path arrowok="t"/>
                <v:fill type="solid"/>
              </v:shape>
              <v:shape style="position:absolute;left:9073;top:2681;width:110;height:132" coordorigin="9073,2681" coordsize="110,132" path="m9148,2688l9132,2698,9159,2698,9159,2695,9148,2688xe" filled="true" fillcolor="#cfad80" stroked="false">
                <v:path arrowok="t"/>
                <v:fill type="solid"/>
              </v:shape>
            </v:group>
            <v:group style="position:absolute;left:9158;top:2710;width:68;height:102" coordorigin="9158,2710" coordsize="68,102">
              <v:shape style="position:absolute;left:9158;top:2710;width:68;height:102" coordorigin="9158,2710" coordsize="68,102" path="m9187,2762l9186,2764,9185,2767,9187,2774,9189,2781,9191,2788,9178,2789,9168,2797,9158,2809,9159,2812,9203,2812,9206,2805,9221,2789,9208,2789,9200,2779,9194,2771,9187,2762xe" filled="true" fillcolor="#cfad80" stroked="false">
                <v:path arrowok="t"/>
                <v:fill type="solid"/>
              </v:shape>
              <v:shape style="position:absolute;left:9158;top:2710;width:68;height:102" coordorigin="9158,2710" coordsize="68,102" path="m9226,2710l9216,2729,9214,2748,9214,2751,9212,2768,9208,2789,9221,2789,9222,2788,9223,2771,9223,2762,9223,2751,9223,2731,9226,2710xe" filled="true" fillcolor="#cfad80" stroked="false">
                <v:path arrowok="t"/>
                <v:fill type="solid"/>
              </v:shape>
            </v:group>
            <v:group style="position:absolute;left:9121;top:1798;width:53;height:80" coordorigin="9121,1798" coordsize="53,80">
              <v:shape style="position:absolute;left:9121;top:1798;width:53;height:80" coordorigin="9121,1798" coordsize="53,80" path="m9170,1831l9151,1831,9153,1854,9158,1872,9172,1878,9174,1864,9168,1839,9170,1831xe" filled="true" fillcolor="#cfad80" stroked="false">
                <v:path arrowok="t"/>
                <v:fill type="solid"/>
              </v:shape>
              <v:shape style="position:absolute;left:9121;top:1798;width:53;height:80" coordorigin="9121,1798" coordsize="53,80" path="m9146,1813l9137,1820,9126,1824,9125,1829,9123,1836,9121,1845,9131,1855,9135,1859,9145,1838,9151,1831,9170,1831,9173,1820,9173,1814,9156,1814,9146,1813xe" filled="true" fillcolor="#cfad80" stroked="false">
                <v:path arrowok="t"/>
                <v:fill type="solid"/>
              </v:shape>
              <v:shape style="position:absolute;left:9121;top:1798;width:53;height:80" coordorigin="9121,1798" coordsize="53,80" path="m9174,1798l9165,1807,9156,1814,9173,1814,9174,1798xe" filled="true" fillcolor="#cfad80" stroked="false">
                <v:path arrowok="t"/>
                <v:fill type="solid"/>
              </v:shape>
            </v:group>
            <v:group style="position:absolute;left:8870;top:1680;width:50;height:86" coordorigin="8870,1680" coordsize="50,86">
              <v:shape style="position:absolute;left:8870;top:1680;width:50;height:86" coordorigin="8870,1680" coordsize="50,86" path="m8905,1680l8896,1681,8888,1683,8879,1684,8879,1690,8883,1692,8896,1697,8870,1722,8888,1727,8883,1733,8880,1737,8872,1747,8895,1749,8898,1750,8901,1750,8903,1750,8918,1766,8919,1757,8920,1749,8920,1747,8920,1737,8911,1723,8908,1702,8905,1680xe" filled="true" fillcolor="#cfad80" stroked="false">
                <v:path arrowok="t"/>
                <v:fill type="solid"/>
              </v:shape>
            </v:group>
            <v:group style="position:absolute;left:9759;top:2794;width:55;height:18" coordorigin="9759,2794" coordsize="55,18">
              <v:shape style="position:absolute;left:9759;top:2794;width:55;height:18" coordorigin="9759,2794" coordsize="55,18" path="m9768,2794l9759,2801,9759,2812,9770,2812,9769,2805,9768,2794xe" filled="true" fillcolor="#cfad80" stroked="false">
                <v:path arrowok="t"/>
                <v:fill type="solid"/>
              </v:shape>
              <v:shape style="position:absolute;left:9759;top:2794;width:55;height:18" coordorigin="9759,2794" coordsize="55,18" path="m9808,2802l9788,2812,9811,2812,9813,2808,9812,2803,9808,2802xe" filled="true" fillcolor="#cfad80" stroked="false">
                <v:path arrowok="t"/>
                <v:fill type="solid"/>
              </v:shape>
            </v:group>
            <v:group style="position:absolute;left:9771;top:2604;width:22;height:84" coordorigin="9771,2604" coordsize="22,84">
              <v:shape style="position:absolute;left:9771;top:2604;width:22;height:84" coordorigin="9771,2604" coordsize="22,84" path="m9775,2604l9774,2610,9772,2633,9771,2653,9772,2672,9775,2688,9781,2670,9785,2650,9788,2630,9793,2612,9775,2604xe" filled="true" fillcolor="#cfad80" stroked="false">
                <v:path arrowok="t"/>
                <v:fill type="solid"/>
              </v:shape>
            </v:group>
            <v:group style="position:absolute;left:11415;top:2150;width:36;height:74" coordorigin="11415,2150" coordsize="36,74">
              <v:shape style="position:absolute;left:11415;top:2150;width:36;height:74" coordorigin="11415,2150" coordsize="36,74" path="m11431,2150l11424,2151,11415,2171,11429,2183,11435,2206,11436,2213,11444,2218,11448,2224,11450,2220,11447,2202,11442,2183,11436,2164,11431,2150xe" filled="true" fillcolor="#cfad80" stroked="false">
                <v:path arrowok="t"/>
                <v:fill type="solid"/>
              </v:shape>
            </v:group>
            <v:group style="position:absolute;left:9160;top:1678;width:26;height:58" coordorigin="9160,1678" coordsize="26,58">
              <v:shape style="position:absolute;left:9160;top:1678;width:26;height:58" coordorigin="9160,1678" coordsize="26,58" path="m9163,1678l9162,1682,9160,1707,9165,1724,9176,1736,9186,1697,9163,1678xe" filled="true" fillcolor="#cfad80" stroked="false">
                <v:path arrowok="t"/>
                <v:fill type="solid"/>
              </v:shape>
            </v:group>
            <v:group style="position:absolute;left:9167;top:1947;width:24;height:49" coordorigin="9167,1947" coordsize="24,49">
              <v:shape style="position:absolute;left:9167;top:1947;width:24;height:49" coordorigin="9167,1947" coordsize="24,49" path="m9188,1947l9174,1951,9167,1960,9172,1972,9179,1976,9178,1982,9177,1987,9176,1996,9181,1994,9185,1993,9191,1987,9189,1968,9188,1947xe" filled="true" fillcolor="#cfad80" stroked="false">
                <v:path arrowok="t"/>
                <v:fill type="solid"/>
              </v:shape>
            </v:group>
            <v:group style="position:absolute;left:10464;top:2713;width:10;height:66" coordorigin="10464,2713" coordsize="10,66">
              <v:shape style="position:absolute;left:10464;top:2713;width:10;height:66" coordorigin="10464,2713" coordsize="10,66" path="m10470,2713l10465,2722,10464,2743,10466,2779,10474,2764,10472,2743,10469,2736,10473,2722,10470,2713xe" filled="true" fillcolor="#cfad80" stroked="false">
                <v:path arrowok="t"/>
                <v:fill type="solid"/>
              </v:shape>
            </v:group>
            <v:group style="position:absolute;left:8807;top:1727;width:29;height:33" coordorigin="8807,1727" coordsize="29,33">
              <v:shape style="position:absolute;left:8807;top:1727;width:29;height:33" coordorigin="8807,1727" coordsize="29,33" path="m8819,1727l8815,1736,8811,1744,8807,1753,8807,1755,8808,1757,8809,1759,8814,1758,8825,1757,8835,1740,8819,1727xe" filled="true" fillcolor="#cfad80" stroked="false">
                <v:path arrowok="t"/>
                <v:fill type="solid"/>
              </v:shape>
            </v:group>
            <v:group style="position:absolute;left:10033;top:1821;width:27;height:39" coordorigin="10033,1821" coordsize="27,39">
              <v:shape style="position:absolute;left:10033;top:1821;width:27;height:39" coordorigin="10033,1821" coordsize="27,39" path="m10060,1821l10044,1823,10036,1840,10033,1856,10039,1858,10045,1859,10045,1856,10048,1833,10060,1821xe" filled="true" fillcolor="#cfad80" stroked="false">
                <v:path arrowok="t"/>
                <v:fill type="solid"/>
              </v:shape>
            </v:group>
            <v:group style="position:absolute;left:6059;top:-83;width:24;height:38" coordorigin="6059,-83" coordsize="24,38">
              <v:shape style="position:absolute;left:6059;top:-83;width:24;height:38" coordorigin="6059,-83" coordsize="24,38" path="m6083,-83l6059,-65,6066,-56,6071,-45,6075,-46,6083,-49,6083,-83xe" filled="true" fillcolor="#cfad80" stroked="false">
                <v:path arrowok="t"/>
                <v:fill type="solid"/>
              </v:shape>
            </v:group>
            <v:group style="position:absolute;left:8190;top:2728;width:19;height:60" coordorigin="8190,2728" coordsize="19,60">
              <v:shape style="position:absolute;left:8190;top:2728;width:19;height:60" coordorigin="8190,2728" coordsize="19,60" path="m8199,2728l8196,2738,8193,2747,8190,2756,8194,2765,8201,2776,8207,2787,8207,2786,8208,2785,8206,2770,8203,2751,8199,2728xe" filled="true" fillcolor="#cfad80" stroked="false">
                <v:path arrowok="t"/>
                <v:fill type="solid"/>
              </v:shape>
            </v:group>
            <v:group style="position:absolute;left:5879;top:-29;width:22;height:29" coordorigin="5879,-29" coordsize="22,29">
              <v:shape style="position:absolute;left:5879;top:-29;width:22;height:29" coordorigin="5879,-29" coordsize="22,29" path="m5895,-29l5879,-25,5886,-8,5888,-5,5900,0,5896,-28,5895,-29xe" filled="true" fillcolor="#cfad80" stroked="false">
                <v:path arrowok="t"/>
                <v:fill type="solid"/>
              </v:shape>
            </v:group>
            <v:group style="position:absolute;left:8637;top:1694;width:22;height:33" coordorigin="8637,1694" coordsize="22,33">
              <v:shape style="position:absolute;left:8637;top:1694;width:22;height:33" coordorigin="8637,1694" coordsize="22,33" path="m8650,1694l8646,1700,8643,1706,8637,1716,8644,1723,8646,1726,8649,1726,8652,1726,8655,1725,8659,1724,8658,1716,8658,1708,8657,1700,8655,1698,8652,1696,8650,1694xe" filled="true" fillcolor="#cfad80" stroked="false">
                <v:path arrowok="t"/>
                <v:fill type="solid"/>
              </v:shape>
            </v:group>
            <v:group style="position:absolute;left:8930;top:1919;width:16;height:37" coordorigin="8930,1919" coordsize="16,37">
              <v:shape style="position:absolute;left:8930;top:1919;width:16;height:37" coordorigin="8930,1919" coordsize="16,37" path="m8936,1919l8933,1939,8930,1953,8935,1953,8940,1955,8946,1942,8946,1930,8941,1919,8940,1919,8938,1919,8936,1919xe" filled="true" fillcolor="#cfad80" stroked="false">
                <v:path arrowok="t"/>
                <v:fill type="solid"/>
              </v:shape>
            </v:group>
            <v:group style="position:absolute;left:9232;top:2758;width:14;height:48" coordorigin="9232,2758" coordsize="14,48">
              <v:shape style="position:absolute;left:9232;top:2758;width:14;height:48" coordorigin="9232,2758" coordsize="14,48" path="m9235,2758l9232,2770,9232,2785,9243,2805,9244,2804,9245,2803,9245,2797,9235,2758xe" filled="true" fillcolor="#cfad80" stroked="false">
                <v:path arrowok="t"/>
                <v:fill type="solid"/>
              </v:shape>
            </v:group>
            <v:group style="position:absolute;left:11635;top:-68;width:23;height:28" coordorigin="11635,-68" coordsize="23,28">
              <v:shape style="position:absolute;left:11635;top:-68;width:23;height:28" coordorigin="11635,-68" coordsize="23,28" path="m11641,-68l11637,-51,11635,-46,11637,-43,11638,-40,11639,-41,11646,-42,11658,-44,11657,-51,11653,-58,11646,-59,11641,-68xe" filled="true" fillcolor="#cfad80" stroked="false">
                <v:path arrowok="t"/>
                <v:fill type="solid"/>
              </v:shape>
            </v:group>
            <v:group style="position:absolute;left:8419;top:2785;width:24;height:27" coordorigin="8419,2785" coordsize="24,27">
              <v:shape style="position:absolute;left:8419;top:2785;width:24;height:27" coordorigin="8419,2785" coordsize="24,27" path="m8442,2785l8435,2787,8419,2791,8422,2801,8424,2807,8426,2812,8430,2812,8434,2805,8438,2798,8443,2790,8442,2789,8442,2787,8442,2785xe" filled="true" fillcolor="#cfad80" stroked="false">
                <v:path arrowok="t"/>
                <v:fill type="solid"/>
              </v:shape>
            </v:group>
            <v:group style="position:absolute;left:9251;top:2681;width:22;height:31" coordorigin="9251,2681" coordsize="22,31">
              <v:shape style="position:absolute;left:9251;top:2681;width:22;height:31" coordorigin="9251,2681" coordsize="22,31" path="m9272,2681l9257,2697,9251,2704,9260,2711,9267,2704,9272,2681xe" filled="true" fillcolor="#cfad80" stroked="false">
                <v:path arrowok="t"/>
                <v:fill type="solid"/>
              </v:shape>
            </v:group>
            <v:group style="position:absolute;left:9068;top:2221;width:20;height:19" coordorigin="9068,2221" coordsize="20,19">
              <v:shape style="position:absolute;left:9068;top:2221;width:20;height:19" coordorigin="9068,2221" coordsize="20,19" path="m9074,2221l9068,2240,9081,2237,9087,2236,9082,2225,9074,2221xe" filled="true" fillcolor="#cfad80" stroked="false">
                <v:path arrowok="t"/>
                <v:fill type="solid"/>
              </v:shape>
            </v:group>
            <v:group style="position:absolute;left:9730;top:2795;width:18;height:17" coordorigin="9730,2795" coordsize="18,17">
              <v:shape style="position:absolute;left:9730;top:2795;width:18;height:17" coordorigin="9730,2795" coordsize="18,17" path="m9735,2795l9730,2804,9730,2806,9731,2812,9743,2812,9747,2800,9736,2796,9735,2795xe" filled="true" fillcolor="#cfad80" stroked="false">
                <v:path arrowok="t"/>
                <v:fill type="solid"/>
              </v:shape>
            </v:group>
            <v:group style="position:absolute;left:9178;top:2511;width:27;height:22" coordorigin="9178,2511" coordsize="27,22">
              <v:shape style="position:absolute;left:9178;top:2511;width:27;height:22" coordorigin="9178,2511" coordsize="27,22" path="m9205,2511l9185,2511,9184,2512,9178,2532,9184,2527,9195,2524,9205,2511xe" filled="true" fillcolor="#cfad80" stroked="false">
                <v:path arrowok="t"/>
                <v:fill type="solid"/>
              </v:shape>
            </v:group>
            <v:group style="position:absolute;left:10638;top:756;width:17;height:35" coordorigin="10638,756" coordsize="17,35">
              <v:shape style="position:absolute;left:10638;top:756;width:17;height:35" coordorigin="10638,756" coordsize="17,35" path="m10645,756l10640,776,10638,785,10639,787,10641,790,10644,787,10648,786,10650,781,10653,773,10654,763,10645,756xe" filled="true" fillcolor="#cfad80" stroked="false">
                <v:path arrowok="t"/>
                <v:fill type="solid"/>
              </v:shape>
            </v:group>
            <v:group style="position:absolute;left:8114;top:2791;width:17;height:23" coordorigin="8114,2791" coordsize="17,23">
              <v:shape style="position:absolute;left:8114;top:2791;width:17;height:23" coordorigin="8114,2791" coordsize="17,23" path="m8131,2791l8119,2800,8114,2804,8115,2810,8115,2813,8120,2813,8125,2813,8130,2812,8131,2812,8130,2800,8131,2791xe" filled="true" fillcolor="#cfad80" stroked="false">
                <v:path arrowok="t"/>
                <v:fill type="solid"/>
              </v:shape>
            </v:group>
            <v:group style="position:absolute;left:9765;top:2708;width:16;height:38" coordorigin="9765,2708" coordsize="16,38">
              <v:shape style="position:absolute;left:9765;top:2708;width:16;height:38" coordorigin="9765,2708" coordsize="16,38" path="m9778,2708l9774,2712,9769,2715,9766,2722,9765,2725,9770,2734,9773,2746,9777,2732,9779,2723,9781,2714,9780,2712,9779,2710,9778,2708xe" filled="true" fillcolor="#cfad80" stroked="false">
                <v:path arrowok="t"/>
                <v:fill type="solid"/>
              </v:shape>
            </v:group>
            <v:group style="position:absolute;left:9034;top:1982;width:21;height:35" coordorigin="9034,1982" coordsize="21,35">
              <v:shape style="position:absolute;left:9034;top:1982;width:21;height:35" coordorigin="9034,1982" coordsize="21,35" path="m9034,1982l9038,1998,9040,2007,9042,2017,9046,2013,9049,2011,9054,2007,9043,1993,9034,1982xe" filled="true" fillcolor="#cfad80" stroked="false">
                <v:path arrowok="t"/>
                <v:fill type="solid"/>
              </v:shape>
            </v:group>
            <v:group style="position:absolute;left:9000;top:2598;width:18;height:33" coordorigin="9000,2598" coordsize="18,33">
              <v:shape style="position:absolute;left:9000;top:2598;width:18;height:33" coordorigin="9000,2598" coordsize="18,33" path="m9000,2598l9000,2620,9007,2626,9014,2631,9016,2628,9016,2625,9017,2623,9012,2614,9000,2598xe" filled="true" fillcolor="#cfad80" stroked="false">
                <v:path arrowok="t"/>
                <v:fill type="solid"/>
              </v:shape>
            </v:group>
            <v:group style="position:absolute;left:11673;top:1663;width:16;height:29" coordorigin="11673,1663" coordsize="16,29">
              <v:shape style="position:absolute;left:11673;top:1663;width:16;height:29" coordorigin="11673,1663" coordsize="16,29" path="m11675,1663l11673,1672,11679,1691,11681,1684,11688,1665,11675,1663xe" filled="true" fillcolor="#cfad80" stroked="false">
                <v:path arrowok="t"/>
                <v:fill type="solid"/>
              </v:shape>
            </v:group>
            <v:group style="position:absolute;left:9097;top:1820;width:12;height:35" coordorigin="9097,1820" coordsize="12,35">
              <v:shape style="position:absolute;left:9097;top:1820;width:12;height:35" coordorigin="9097,1820" coordsize="12,35" path="m9097,1820l9097,1852,9098,1853,9099,1854,9100,1855,9106,1842,9108,1835,9105,1831,9102,1827,9097,1820xe" filled="true" fillcolor="#cfad80" stroked="false">
                <v:path arrowok="t"/>
                <v:fill type="solid"/>
              </v:shape>
            </v:group>
            <v:group style="position:absolute;left:8517;top:1804;width:19;height:20" coordorigin="8517,1804" coordsize="19,20">
              <v:shape style="position:absolute;left:8517;top:1804;width:19;height:20" coordorigin="8517,1804" coordsize="19,20" path="m8517,1804l8518,1806,8525,1822,8534,1823,8535,1815,8535,1811,8530,1809,8525,1807,8517,1804xe" filled="true" fillcolor="#cfad80" stroked="false">
                <v:path arrowok="t"/>
                <v:fill type="solid"/>
              </v:shape>
            </v:group>
            <v:group style="position:absolute;left:8833;top:1789;width:16;height:26" coordorigin="8833,1789" coordsize="16,26">
              <v:shape style="position:absolute;left:8833;top:1789;width:16;height:26" coordorigin="8833,1789" coordsize="16,26" path="m8836,1789l8833,1808,8841,1814,8846,1812,8849,1796,8841,1790,8836,1789xe" filled="true" fillcolor="#cfad80" stroked="false">
                <v:path arrowok="t"/>
                <v:fill type="solid"/>
              </v:shape>
            </v:group>
            <v:group style="position:absolute;left:9052;top:2737;width:13;height:22" coordorigin="9052,2737" coordsize="13,22">
              <v:shape style="position:absolute;left:9052;top:2737;width:13;height:22" coordorigin="9052,2737" coordsize="13,22" path="m9056,2737l9052,2744,9053,2759,9064,2757,9064,2738,9056,2737xe" filled="true" fillcolor="#cfad80" stroked="false">
                <v:path arrowok="t"/>
                <v:fill type="solid"/>
              </v:shape>
            </v:group>
            <v:group style="position:absolute;left:8666;top:2779;width:8;height:36" coordorigin="8666,2779" coordsize="8,36">
              <v:shape style="position:absolute;left:8666;top:2779;width:8;height:36" coordorigin="8666,2779" coordsize="8,36" path="m8670,2779l8666,2794,8673,2814,8673,2797,8674,2784,8670,2779xe" filled="true" fillcolor="#cfad80" stroked="false">
                <v:path arrowok="t"/>
                <v:fill type="solid"/>
              </v:shape>
            </v:group>
            <v:group style="position:absolute;left:3807;top:432;width:14;height:27" coordorigin="3807,432" coordsize="14,27">
              <v:shape style="position:absolute;left:3807;top:432;width:14;height:27" coordorigin="3807,432" coordsize="14,27" path="m3815,432l3810,441,3807,450,3817,459,3818,450,3819,443,3820,435,3818,435,3815,432xe" filled="true" fillcolor="#cfad80" stroked="false">
                <v:path arrowok="t"/>
                <v:fill type="solid"/>
              </v:shape>
            </v:group>
            <v:group style="position:absolute;left:8900;top:1828;width:12;height:29" coordorigin="8900,1828" coordsize="12,29">
              <v:shape style="position:absolute;left:8900;top:1828;width:12;height:29" coordorigin="8900,1828" coordsize="12,29" path="m8911,1828l8900,1837,8905,1857,8909,1837,8911,1828xe" filled="true" fillcolor="#cfad80" stroked="false">
                <v:path arrowok="t"/>
                <v:fill type="solid"/>
              </v:shape>
            </v:group>
            <v:group style="position:absolute;left:8588;top:1862;width:17;height:31" coordorigin="8588,1862" coordsize="17,31">
              <v:shape style="position:absolute;left:8588;top:1862;width:17;height:31" coordorigin="8588,1862" coordsize="17,31" path="m8591,1862l8594,1880,8588,1885,8590,1887,8593,1892,8596,1884,8600,1876,8604,1864,8591,1862xe" filled="true" fillcolor="#cfad80" stroked="false">
                <v:path arrowok="t"/>
                <v:fill type="solid"/>
              </v:shape>
            </v:group>
            <v:group style="position:absolute;left:9187;top:1722;width:9;height:38" coordorigin="9187,1722" coordsize="9,38">
              <v:shape style="position:absolute;left:9187;top:1722;width:9;height:38" coordorigin="9187,1722" coordsize="9,38" path="m9191,1722l9191,1724,9187,1744,9194,1760,9195,1741,9191,1722xe" filled="true" fillcolor="#cfad80" stroked="false">
                <v:path arrowok="t"/>
                <v:fill type="solid"/>
              </v:shape>
            </v:group>
            <v:group style="position:absolute;left:8696;top:2809;width:4;height:4" coordorigin="8696,2809" coordsize="4,4">
              <v:shape style="position:absolute;left:8696;top:2809;width:4;height:4" coordorigin="8696,2809" coordsize="4,4" path="m8699,2809l8696,2812,8699,2812,8699,2809xe" filled="true" fillcolor="#cfad80" stroked="false">
                <v:path arrowok="t"/>
                <v:fill type="solid"/>
              </v:shape>
            </v:group>
            <v:group style="position:absolute;left:9186;top:2426;width:19;height:20" coordorigin="9186,2426" coordsize="19,20">
              <v:shape style="position:absolute;left:9186;top:2426;width:19;height:20" coordorigin="9186,2426" coordsize="19,20" path="m9186,2426l9187,2434,9188,2438,9188,2445,9194,2441,9200,2437,9205,2433,9205,2431,9204,2429,9186,2426xe" filled="true" fillcolor="#cfad80" stroked="false">
                <v:path arrowok="t"/>
                <v:fill type="solid"/>
              </v:shape>
            </v:group>
            <v:group style="position:absolute;left:11804;top:869;width:21;height:29" coordorigin="11804,869" coordsize="21,29">
              <v:shape style="position:absolute;left:11804;top:869;width:21;height:29" coordorigin="11804,869" coordsize="21,29" path="m11819,869l11813,870,11804,882,11812,884,11818,898,11825,883,11819,869xe" filled="true" fillcolor="#cfad80" stroked="false">
                <v:path arrowok="t"/>
                <v:fill type="solid"/>
              </v:shape>
            </v:group>
            <v:group style="position:absolute;left:9098;top:2468;width:14;height:23" coordorigin="9098,2468" coordsize="14,23">
              <v:shape style="position:absolute;left:9098;top:2468;width:14;height:23" coordorigin="9098,2468" coordsize="14,23" path="m9105,2468l9102,2474,9098,2478,9101,2484,9104,2490,9106,2490,9108,2491,9112,2484,9112,2481,9112,2477,9109,2470,9107,2469,9105,2468xe" filled="true" fillcolor="#cfad80" stroked="false">
                <v:path arrowok="t"/>
                <v:fill type="solid"/>
              </v:shape>
            </v:group>
            <v:group style="position:absolute;left:9754;top:2621;width:11;height:22" coordorigin="9754,2621" coordsize="11,22">
              <v:shape style="position:absolute;left:9754;top:2621;width:11;height:22" coordorigin="9754,2621" coordsize="11,22" path="m9754,2621l9754,2641,9758,2642,9760,2642,9762,2629,9764,2622,9760,2621,9754,2621xe" filled="true" fillcolor="#cfad80" stroked="false">
                <v:path arrowok="t"/>
                <v:fill type="solid"/>
              </v:shape>
            </v:group>
            <v:group style="position:absolute;left:6120;top:-55;width:16;height:17" coordorigin="6120,-55" coordsize="16,17">
              <v:shape style="position:absolute;left:6120;top:-55;width:16;height:17" coordorigin="6120,-55" coordsize="16,17" path="m6120,-55l6121,-40,6128,-39,6135,-38,6130,-44,6126,-49,6120,-55xe" filled="true" fillcolor="#cfad80" stroked="false">
                <v:path arrowok="t"/>
                <v:fill type="solid"/>
              </v:shape>
            </v:group>
            <v:group style="position:absolute;left:8861;top:1827;width:15;height:22" coordorigin="8861,1827" coordsize="15,22">
              <v:shape style="position:absolute;left:8861;top:1827;width:15;height:22" coordorigin="8861,1827" coordsize="15,22" path="m8868,1827l8863,1829,8861,1842,8865,1849,8869,1842,8872,1836,8876,1829,8868,1827xe" filled="true" fillcolor="#cfad80" stroked="false">
                <v:path arrowok="t"/>
                <v:fill type="solid"/>
              </v:shape>
            </v:group>
            <v:group style="position:absolute;left:8912;top:1535;width:14;height:15" coordorigin="8912,1535" coordsize="14,15">
              <v:shape style="position:absolute;left:8912;top:1535;width:14;height:15" coordorigin="8912,1535" coordsize="14,15" path="m8924,1535l8916,1537,8912,1539,8912,1544,8915,1546,8917,1549,8920,1549,8922,1549,8924,1545,8925,1543,8925,1540,8925,1537,8924,1535xe" filled="true" fillcolor="#cfad80" stroked="false">
                <v:path arrowok="t"/>
                <v:fill type="solid"/>
              </v:shape>
            </v:group>
            <v:group style="position:absolute;left:8182;top:2799;width:17;height:13" coordorigin="8182,2799" coordsize="17,13">
              <v:shape style="position:absolute;left:8182;top:2799;width:17;height:13" coordorigin="8182,2799" coordsize="17,13" path="m8191,2799l8182,2801,8188,2810,8188,2812,8198,2812,8195,2804,8191,2799xe" filled="true" fillcolor="#cfad80" stroked="false">
                <v:path arrowok="t"/>
                <v:fill type="solid"/>
              </v:shape>
            </v:group>
            <v:group style="position:absolute;left:11634;top:-19;width:6;height:33" coordorigin="11634,-19" coordsize="6,33">
              <v:shape style="position:absolute;left:11634;top:-19;width:6;height:33" coordorigin="11634,-19" coordsize="6,33" path="m11640,-19l11634,-3,11640,14,11640,-19xe" filled="true" fillcolor="#cfad80" stroked="false">
                <v:path arrowok="t"/>
                <v:fill type="solid"/>
              </v:shape>
            </v:group>
            <v:group style="position:absolute;left:9074;top:2466;width:15;height:21" coordorigin="9074,2466" coordsize="15,21">
              <v:shape style="position:absolute;left:9074;top:2466;width:15;height:21" coordorigin="9074,2466" coordsize="15,21" path="m9088,2466l9084,2467,9080,2467,9074,2468,9080,2487,9084,2476,9089,2473,9088,2468,9088,2466xe" filled="true" fillcolor="#cfad80" stroked="false">
                <v:path arrowok="t"/>
                <v:fill type="solid"/>
              </v:shape>
            </v:group>
            <v:group style="position:absolute;left:10714;top:251;width:13;height:34" coordorigin="10714,251" coordsize="13,34">
              <v:shape style="position:absolute;left:10714;top:251;width:13;height:34" coordorigin="10714,251" coordsize="13,34" path="m10723,251l10721,259,10714,263,10717,284,10722,271,10725,263,10727,256,10726,254,10725,253,10723,251xe" filled="true" fillcolor="#cfad80" stroked="false">
                <v:path arrowok="t"/>
                <v:fill type="solid"/>
              </v:shape>
            </v:group>
            <v:group style="position:absolute;left:10803;top:2715;width:7;height:27" coordorigin="10803,2715" coordsize="7,27">
              <v:shape style="position:absolute;left:10803;top:2715;width:7;height:27" coordorigin="10803,2715" coordsize="7,27" path="m10804,2715l10803,2740,10808,2741,10808,2733,10809,2724,10810,2716,10804,2715xe" filled="true" fillcolor="#cfad80" stroked="false">
                <v:path arrowok="t"/>
                <v:fill type="solid"/>
              </v:shape>
            </v:group>
            <v:group style="position:absolute;left:6132;top:-99;width:16;height:20" coordorigin="6132,-99" coordsize="16,20">
              <v:shape style="position:absolute;left:6132;top:-99;width:16;height:20" coordorigin="6132,-99" coordsize="16,20" path="m6141,-99l6132,-90,6148,-80,6146,-98,6141,-99xe" filled="true" fillcolor="#cfad80" stroked="false">
                <v:path arrowok="t"/>
                <v:fill type="solid"/>
              </v:shape>
            </v:group>
            <v:group style="position:absolute;left:11716;top:-70;width:10;height:21" coordorigin="11716,-70" coordsize="10,21">
              <v:shape style="position:absolute;left:11716;top:-70;width:10;height:21" coordorigin="11716,-70" coordsize="10,21" path="m11723,-70l11721,-67,11716,-62,11718,-58,11719,-55,11722,-50,11724,-54,11726,-57,11726,-60,11726,-63,11724,-67,11723,-70xe" filled="true" fillcolor="#cfad80" stroked="false">
                <v:path arrowok="t"/>
                <v:fill type="solid"/>
              </v:shape>
            </v:group>
            <v:group style="position:absolute;left:8563;top:-634;width:15;height:31" coordorigin="8563,-634" coordsize="15,31">
              <v:shape style="position:absolute;left:8563;top:-634;width:15;height:31" coordorigin="8563,-634" coordsize="15,31" path="m8567,-634l8563,-613,8569,-610,8572,-603,8574,-605,8577,-609,8574,-616,8572,-623,8567,-634xe" filled="true" fillcolor="#cfad80" stroked="false">
                <v:path arrowok="t"/>
                <v:fill type="solid"/>
              </v:shape>
            </v:group>
            <v:group style="position:absolute;left:9146;top:-570;width:11;height:27" coordorigin="9146,-570" coordsize="11,27">
              <v:shape style="position:absolute;left:9146;top:-570;width:11;height:27" coordorigin="9146,-570" coordsize="11,27" path="m9146,-570l9147,-563,9149,-544,9157,-558,9153,-565,9146,-570xe" filled="true" fillcolor="#cfad80" stroked="false">
                <v:path arrowok="t"/>
                <v:fill type="solid"/>
              </v:shape>
            </v:group>
            <v:group style="position:absolute;left:11324;top:-454;width:14;height:28" coordorigin="11324,-454" coordsize="14,28">
              <v:shape style="position:absolute;left:11324;top:-454;width:14;height:28" coordorigin="11324,-454" coordsize="14,28" path="m11333,-454l11324,-447,11326,-438,11328,-426,11338,-432,11336,-442,11333,-454xe" filled="true" fillcolor="#cfad80" stroked="false">
                <v:path arrowok="t"/>
                <v:fill type="solid"/>
              </v:shape>
            </v:group>
            <v:group style="position:absolute;left:9234;top:1745;width:5;height:24" coordorigin="9234,1745" coordsize="5,24">
              <v:shape style="position:absolute;left:9234;top:1745;width:5;height:24" coordorigin="9234,1745" coordsize="5,24" path="m9237,1745l9234,1746,9234,1769,9236,1768,9237,1768,9239,1767,9238,1760,9238,1753,9237,1745xe" filled="true" fillcolor="#cfad80" stroked="false">
                <v:path arrowok="t"/>
                <v:fill type="solid"/>
              </v:shape>
            </v:group>
            <v:group style="position:absolute;left:8881;top:1789;width:11;height:18" coordorigin="8881,1789" coordsize="11,18">
              <v:shape style="position:absolute;left:8881;top:1789;width:11;height:18" coordorigin="8881,1789" coordsize="11,18" path="m8884,1789l8881,1807,8892,1793,8884,1789xe" filled="true" fillcolor="#cfad80" stroked="false">
                <v:path arrowok="t"/>
                <v:fill type="solid"/>
              </v:shape>
            </v:group>
            <v:group style="position:absolute;left:9290;top:2643;width:9;height:20" coordorigin="9290,2643" coordsize="9,20">
              <v:shape style="position:absolute;left:9290;top:2643;width:9;height:20" coordorigin="9290,2643" coordsize="9,20" path="m9294,2643l9291,2646,9290,2648,9292,2653,9296,2663,9298,2660,9295,2649,9294,2643xe" filled="true" fillcolor="#cfad80" stroked="false">
                <v:path arrowok="t"/>
                <v:fill type="solid"/>
              </v:shape>
            </v:group>
            <v:group style="position:absolute;left:9230;top:2664;width:10;height:31" coordorigin="9230,2664" coordsize="10,31">
              <v:shape style="position:absolute;left:9230;top:2664;width:10;height:31" coordorigin="9230,2664" coordsize="10,31" path="m9233,2664l9232,2665,9231,2667,9230,2668,9231,2674,9233,2681,9236,2694,9238,2682,9239,2676,9238,2669,9235,2666,9233,2664xe" filled="true" fillcolor="#cfad80" stroked="false">
                <v:path arrowok="t"/>
                <v:fill type="solid"/>
              </v:shape>
            </v:group>
            <v:group style="position:absolute;left:11081;top:286;width:16;height:22" coordorigin="11081,286" coordsize="16,22">
              <v:shape style="position:absolute;left:11081;top:286;width:16;height:22" coordorigin="11081,286" coordsize="16,22" path="m11083,286l11082,289,11081,291,11081,294,11085,298,11089,303,11094,308,11096,301,11097,298,11092,294,11083,286xe" filled="true" fillcolor="#cfad80" stroked="false">
                <v:path arrowok="t"/>
                <v:fill type="solid"/>
              </v:shape>
            </v:group>
            <v:group style="position:absolute;left:6014;top:-129;width:13;height:20" coordorigin="6014,-129" coordsize="13,20">
              <v:shape style="position:absolute;left:6014;top:-129;width:13;height:20" coordorigin="6014,-129" coordsize="13,20" path="m6019,-129l6017,-124,6014,-120,6018,-115,6020,-111,6024,-110,6025,-116,6027,-120,6025,-123,6023,-127,6020,-129,6019,-129xe" filled="true" fillcolor="#cfad80" stroked="false">
                <v:path arrowok="t"/>
                <v:fill type="solid"/>
              </v:shape>
            </v:group>
            <v:group style="position:absolute;left:6153;top:-68;width:7;height:13" coordorigin="6153,-68" coordsize="7,13">
              <v:shape style="position:absolute;left:6153;top:-68;width:7;height:13" coordorigin="6153,-68" coordsize="7,13" path="m6157,-68l6155,-65,6153,-61,6154,-58,6155,-55,6155,-56,6157,-57,6160,-62,6159,-64,6158,-66,6157,-68xe" filled="true" fillcolor="#cfad80" stroked="false">
                <v:path arrowok="t"/>
                <v:fill type="solid"/>
              </v:shape>
            </v:group>
            <v:group style="position:absolute;left:9118;top:1873;width:8;height:28" coordorigin="9118,1873" coordsize="8,28">
              <v:shape style="position:absolute;left:9118;top:1873;width:8;height:28" coordorigin="9118,1873" coordsize="8,28" path="m9119,1873l9119,1877,9118,1881,9118,1888,9119,1891,9121,1901,9123,1887,9125,1883,9124,1880,9124,1877,9121,1875,9119,1873xe" filled="true" fillcolor="#cfad80" stroked="false">
                <v:path arrowok="t"/>
                <v:fill type="solid"/>
              </v:shape>
            </v:group>
            <v:group style="position:absolute;left:3792;top:1209;width:10;height:16" coordorigin="3792,1209" coordsize="10,16">
              <v:shape style="position:absolute;left:3792;top:1209;width:10;height:16" coordorigin="3792,1209" coordsize="10,16" path="m3799,1209l3797,1213,3794,1216,3792,1220,3793,1222,3794,1224,3795,1224,3797,1221,3799,1217,3802,1214,3800,1211,3799,1209xe" filled="true" fillcolor="#cfad80" stroked="false">
                <v:path arrowok="t"/>
                <v:fill type="solid"/>
              </v:shape>
            </v:group>
            <v:group style="position:absolute;left:5911;top:-95;width:12;height:24" coordorigin="5911,-95" coordsize="12,24">
              <v:shape style="position:absolute;left:5911;top:-95;width:12;height:24" coordorigin="5911,-95" coordsize="12,24" path="m5914,-95l5913,-94,5911,-91,5915,-78,5918,-72,5919,-74,5921,-76,5922,-78,5920,-84,5914,-95xe" filled="true" fillcolor="#cfad80" stroked="false">
                <v:path arrowok="t"/>
                <v:fill type="solid"/>
              </v:shape>
            </v:group>
            <v:group style="position:absolute;left:9129;top:2599;width:11;height:15" coordorigin="9129,2599" coordsize="11,15">
              <v:shape style="position:absolute;left:9129;top:2599;width:11;height:15" coordorigin="9129,2599" coordsize="11,15" path="m9130,2599l9130,2601,9129,2603,9129,2604,9134,2611,9137,2614,9138,2610,9139,2607,9136,2605,9130,2599xe" filled="true" fillcolor="#cfad80" stroked="false">
                <v:path arrowok="t"/>
                <v:fill type="solid"/>
              </v:shape>
            </v:group>
            <v:group style="position:absolute;left:9136;top:2513;width:14;height:19" coordorigin="9136,2513" coordsize="14,19">
              <v:shape style="position:absolute;left:9136;top:2513;width:14;height:19" coordorigin="9136,2513" coordsize="14,19" path="m9136,2513l9138,2531,9144,2528,9150,2519,9146,2517,9136,2513xe" filled="true" fillcolor="#cfad80" stroked="false">
                <v:path arrowok="t"/>
                <v:fill type="solid"/>
              </v:shape>
            </v:group>
            <v:group style="position:absolute;left:11809;top:808;width:14;height:17" coordorigin="11809,808" coordsize="14,17">
              <v:shape style="position:absolute;left:11809;top:808;width:14;height:17" coordorigin="11809,808" coordsize="14,17" path="m11815,808l11813,811,11809,819,11812,820,11817,822,11818,822,11820,823,11821,824,11822,821,11823,819,11815,808xe" filled="true" fillcolor="#cfad80" stroked="false">
                <v:path arrowok="t"/>
                <v:fill type="solid"/>
              </v:shape>
            </v:group>
            <v:group style="position:absolute;left:11490;top:2174;width:7;height:19" coordorigin="11490,2174" coordsize="7,19">
              <v:shape style="position:absolute;left:11490;top:2174;width:7;height:19" coordorigin="11490,2174" coordsize="7,19" path="m11492,2174l11491,2180,11491,2185,11490,2190,11492,2192,11492,2192,11494,2187,11496,2176,11495,2176,11493,2175,11492,2174xe" filled="true" fillcolor="#cfad80" stroked="false">
                <v:path arrowok="t"/>
                <v:fill type="solid"/>
              </v:shape>
            </v:group>
            <v:group style="position:absolute;left:9197;top:2643;width:9;height:16" coordorigin="9197,2643" coordsize="9,16">
              <v:shape style="position:absolute;left:9197;top:2643;width:9;height:16" coordorigin="9197,2643" coordsize="9,16" path="m9201,2643l9200,2646,9197,2653,9199,2655,9201,2658,9203,2659,9204,2659,9206,2653,9206,2652,9205,2648,9203,2646,9201,2643xe" filled="true" fillcolor="#cfad80" stroked="false">
                <v:path arrowok="t"/>
                <v:fill type="solid"/>
              </v:shape>
            </v:group>
            <v:group style="position:absolute;left:9231;top:2643;width:11;height:13" coordorigin="9231,2643" coordsize="11,13">
              <v:shape style="position:absolute;left:9231;top:2643;width:11;height:13" coordorigin="9231,2643" coordsize="11,13" path="m9232,2643l9231,2645,9231,2647,9231,2649,9237,2653,9240,2655,9241,2651,9241,2649,9232,2643xe" filled="true" fillcolor="#cfad80" stroked="false">
                <v:path arrowok="t"/>
                <v:fill type="solid"/>
              </v:shape>
            </v:group>
            <v:group style="position:absolute;left:3799;top:477;width:8;height:16" coordorigin="3799,477" coordsize="8,16">
              <v:shape style="position:absolute;left:3799;top:477;width:8;height:16" coordorigin="3799,477" coordsize="8,16" path="m3804,477l3803,479,3801,482,3799,485,3801,488,3803,490,3804,492,3805,490,3807,487,3807,485,3807,482,3805,480,3804,477xe" filled="true" fillcolor="#cfad80" stroked="false">
                <v:path arrowok="t"/>
                <v:fill type="solid"/>
              </v:shape>
            </v:group>
            <v:group style="position:absolute;left:8845;top:1764;width:12;height:15" coordorigin="8845,1764" coordsize="12,15">
              <v:shape style="position:absolute;left:8845;top:1764;width:12;height:15" coordorigin="8845,1764" coordsize="12,15" path="m8851,1764l8849,1765,8848,1766,8846,1771,8845,1774,8846,1776,8846,1778,8850,1775,8853,1772,8857,1769,8857,1765,8854,1765,8851,1764xe" filled="true" fillcolor="#cfad80" stroked="false">
                <v:path arrowok="t"/>
                <v:fill type="solid"/>
              </v:shape>
            </v:group>
            <v:group style="position:absolute;left:10471;top:2787;width:9;height:13" coordorigin="10471,2787" coordsize="9,13">
              <v:shape style="position:absolute;left:10471;top:2787;width:9;height:13" coordorigin="10471,2787" coordsize="9,13" path="m10475,2787l10473,2790,10471,2793,10473,2796,10475,2799,10477,2799,10478,2795,10480,2793,10478,2791,10477,2787,10475,2787xe" filled="true" fillcolor="#cfad80" stroked="false">
                <v:path arrowok="t"/>
                <v:fill type="solid"/>
              </v:shape>
            </v:group>
            <v:group style="position:absolute;left:9341;top:261;width:8;height:20" coordorigin="9341,261" coordsize="8,20">
              <v:shape style="position:absolute;left:9341;top:261;width:8;height:20" coordorigin="9341,261" coordsize="8,20" path="m9345,261l9344,265,9342,269,9341,274,9341,274,9343,277,9346,281,9347,276,9348,272,9348,266,9346,264,9345,261xe" filled="true" fillcolor="#cfad80" stroked="false">
                <v:path arrowok="t"/>
                <v:fill type="solid"/>
              </v:shape>
            </v:group>
            <v:group style="position:absolute;left:9023;top:2663;width:11;height:14" coordorigin="9023,2663" coordsize="11,14">
              <v:shape style="position:absolute;left:9023;top:2663;width:11;height:14" coordorigin="9023,2663" coordsize="11,14" path="m9031,2663l9030,2663,9028,2664,9026,2666,9023,2670,9026,2673,9028,2677,9028,2676,9030,2673,9031,2670,9033,2666,9032,2665,9031,2663xe" filled="true" fillcolor="#cfad80" stroked="false">
                <v:path arrowok="t"/>
                <v:fill type="solid"/>
              </v:shape>
            </v:group>
            <v:group style="position:absolute;left:9095;top:2222;width:7;height:18" coordorigin="9095,2222" coordsize="7,18">
              <v:shape style="position:absolute;left:9095;top:2222;width:7;height:18" coordorigin="9095,2222" coordsize="7,18" path="m9098,2222l9095,2225,9095,2226,9095,2230,9096,2234,9097,2240,9099,2236,9101,2234,9101,2229,9100,2225,9099,2223,9098,2222xe" filled="true" fillcolor="#cfad80" stroked="false">
                <v:path arrowok="t"/>
                <v:fill type="solid"/>
              </v:shape>
            </v:group>
            <v:group style="position:absolute;left:10991;top:2176;width:6;height:17" coordorigin="10991,2176" coordsize="6,17">
              <v:shape style="position:absolute;left:10991;top:2176;width:6;height:17" coordorigin="10991,2176" coordsize="6,17" path="m10994,2176l10993,2176,10991,2178,10991,2178,10992,2183,10993,2187,10993,2192,10994,2191,10997,2190,10996,2185,10995,2180,10994,2176xe" filled="true" fillcolor="#cfad80" stroked="false">
                <v:path arrowok="t"/>
                <v:fill type="solid"/>
              </v:shape>
            </v:group>
            <v:group style="position:absolute;left:10458;top:1883;width:10;height:13" coordorigin="10458,1883" coordsize="10,13">
              <v:shape style="position:absolute;left:10458;top:1883;width:10;height:13" coordorigin="10458,1883" coordsize="10,13" path="m10465,1883l10464,1884,10462,1886,10458,1891,10461,1893,10463,1896,10464,1895,10465,1894,10466,1891,10467,1888,10467,1887,10465,1883xe" filled="true" fillcolor="#cfad80" stroked="false">
                <v:path arrowok="t"/>
                <v:fill type="solid"/>
              </v:shape>
            </v:group>
            <v:group style="position:absolute;left:8960;top:1801;width:8;height:20" coordorigin="8960,1801" coordsize="8,20">
              <v:shape style="position:absolute;left:8960;top:1801;width:8;height:20" coordorigin="8960,1801" coordsize="8,20" path="m8963,1801l8962,1801,8961,1802,8960,1803,8961,1809,8962,1815,8962,1820,8967,1817,8966,1812,8964,1806,8963,1801xe" filled="true" fillcolor="#cfad80" stroked="false">
                <v:path arrowok="t"/>
                <v:fill type="solid"/>
              </v:shape>
            </v:group>
            <v:group style="position:absolute;left:8900;top:1770;width:9;height:24" coordorigin="8900,1770" coordsize="9,24">
              <v:shape style="position:absolute;left:8900;top:1770;width:9;height:24" coordorigin="8900,1770" coordsize="9,24" path="m8906,1770l8905,1770,8903,1771,8901,1773,8900,1778,8901,1781,8905,1794,8907,1784,8908,1780,8908,1775,8908,1774,8906,1770xe" filled="true" fillcolor="#cfad80" stroked="false">
                <v:path arrowok="t"/>
                <v:fill type="solid"/>
              </v:shape>
            </v:group>
            <v:group style="position:absolute;left:9281;top:2443;width:5;height:19" coordorigin="9281,2443" coordsize="5,19">
              <v:shape style="position:absolute;left:9281;top:2443;width:5;height:19" coordorigin="9281,2443" coordsize="5,19" path="m9282,2443l9281,2461,9282,2459,9284,2457,9285,2454,9285,2453,9284,2450,9282,2443xe" filled="true" fillcolor="#cfad80" stroked="false">
                <v:path arrowok="t"/>
                <v:fill type="solid"/>
              </v:shape>
            </v:group>
            <v:group style="position:absolute;left:9092;top:2422;width:9;height:14" coordorigin="9092,2422" coordsize="9,14">
              <v:shape style="position:absolute;left:9092;top:2422;width:9;height:14" coordorigin="9092,2422" coordsize="9,14" path="m9100,2422l9095,2426,9092,2428,9093,2431,9094,2433,9095,2435,9097,2433,9098,2431,9100,2427,9100,2424,9100,2422xe" filled="true" fillcolor="#cfad80" stroked="false">
                <v:path arrowok="t"/>
                <v:fill type="solid"/>
              </v:shape>
            </v:group>
            <v:group style="position:absolute;left:7652;top:2589;width:10;height:15" coordorigin="7652,2589" coordsize="10,15">
              <v:shape style="position:absolute;left:7652;top:2589;width:10;height:15" coordorigin="7652,2589" coordsize="10,15" path="m7661,2589l7658,2590,7655,2591,7652,2591,7652,2593,7652,2596,7655,2599,7661,2604,7661,2589xe" filled="true" fillcolor="#cfad80" stroked="false">
                <v:path arrowok="t"/>
                <v:fill type="solid"/>
              </v:shape>
            </v:group>
            <v:group style="position:absolute;left:7016;top:1845;width:42;height:106" coordorigin="7016,1845" coordsize="42,106">
              <v:shape style="position:absolute;left:7016;top:1845;width:42;height:106" coordorigin="7016,1845" coordsize="42,106" path="m7017,1853l7022,1870,7030,1882,7026,1888,7022,1895,7016,1902,7021,1914,7030,1933,7039,1950,7049,1912,7057,1880,7032,1880,7028,1862,7020,1854,7018,1853,7017,1853xe" filled="true" fillcolor="#cfad80" stroked="false">
                <v:path arrowok="t"/>
                <v:fill type="solid"/>
              </v:shape>
              <v:shape style="position:absolute;left:7016;top:1845;width:42;height:106" coordorigin="7016,1845" coordsize="42,106" path="m7053,1845l7036,1848,7038,1857,7040,1864,7041,1872,7041,1872,7032,1880,7057,1880,7058,1872,7041,1872,7041,1872,7041,1871,7045,1864,7053,1845xe" filled="true" fillcolor="#cfad80" stroked="false">
                <v:path arrowok="t"/>
                <v:fill type="solid"/>
              </v:shape>
            </v:group>
            <v:group style="position:absolute;left:7318;top:769;width:34;height:99" coordorigin="7318,769" coordsize="34,99">
              <v:shape style="position:absolute;left:7318;top:769;width:34;height:99" coordorigin="7318,769" coordsize="34,99" path="m7324,769l7323,776,7320,786,7322,798,7324,818,7324,837,7319,856,7318,858,7319,863,7319,867,7338,854,7336,833,7337,813,7341,795,7351,779,7324,769xe" filled="true" fillcolor="#cfad80" stroked="false">
                <v:path arrowok="t"/>
                <v:fill type="solid"/>
              </v:shape>
            </v:group>
            <v:group style="position:absolute;left:7258;top:795;width:49;height:61" coordorigin="7258,795" coordsize="49,61">
              <v:shape style="position:absolute;left:7258;top:795;width:49;height:61" coordorigin="7258,795" coordsize="49,61" path="m7281,795l7258,827,7258,829,7259,833,7259,834,7267,854,7270,856,7277,841,7281,832,7285,827,7303,827,7305,820,7306,815,7290,815,7288,797,7281,795xe" filled="true" fillcolor="#cfad80" stroked="false">
                <v:path arrowok="t"/>
                <v:fill type="solid"/>
              </v:shape>
              <v:shape style="position:absolute;left:7258;top:795;width:49;height:61" coordorigin="7258,795" coordsize="49,61" path="m7303,827l7285,827,7292,832,7294,834,7299,833,7301,830,7303,827xe" filled="true" fillcolor="#cfad80" stroked="false">
                <v:path arrowok="t"/>
                <v:fill type="solid"/>
              </v:shape>
              <v:shape style="position:absolute;left:7258;top:795;width:49;height:61" coordorigin="7258,795" coordsize="49,61" path="m7301,805l7299,806,7290,815,7306,815,7306,814,7306,812,7301,805xe" filled="true" fillcolor="#cfad80" stroked="false">
                <v:path arrowok="t"/>
                <v:fill type="solid"/>
              </v:shape>
            </v:group>
            <v:group style="position:absolute;left:7435;top:1481;width:37;height:67" coordorigin="7435,1481" coordsize="37,67">
              <v:shape style="position:absolute;left:7435;top:1481;width:37;height:67" coordorigin="7435,1481" coordsize="37,67" path="m7457,1481l7455,1482,7448,1490,7442,1509,7435,1543,7446,1547,7455,1536,7471,1536,7468,1531,7464,1525,7460,1518,7460,1518,7456,1501,7457,1481xe" filled="true" fillcolor="#cfad80" stroked="false">
                <v:path arrowok="t"/>
                <v:fill type="solid"/>
              </v:shape>
              <v:shape style="position:absolute;left:7435;top:1481;width:37;height:67" coordorigin="7435,1481" coordsize="37,67" path="m7471,1536l7455,1536,7463,1544,7472,1538,7471,1536xe" filled="true" fillcolor="#cfad80" stroked="false">
                <v:path arrowok="t"/>
                <v:fill type="solid"/>
              </v:shape>
              <v:shape style="position:absolute;left:7435;top:1481;width:37;height:67" coordorigin="7435,1481" coordsize="37,67" path="m7460,1518l7460,1518,7460,1518xe" filled="true" fillcolor="#cfad80" stroked="false">
                <v:path arrowok="t"/>
                <v:fill type="solid"/>
              </v:shape>
            </v:group>
            <v:group style="position:absolute;left:7445;top:1207;width:44;height:53" coordorigin="7445,1207" coordsize="44,53">
              <v:shape style="position:absolute;left:7445;top:1207;width:44;height:53" coordorigin="7445,1207" coordsize="44,53" path="m7473,1207l7456,1209,7451,1227,7445,1244,7453,1260,7460,1256,7466,1245,7472,1233,7477,1221,7484,1221,7484,1220,7473,1207xe" filled="true" fillcolor="#cfad80" stroked="false">
                <v:path arrowok="t"/>
                <v:fill type="solid"/>
              </v:shape>
              <v:shape style="position:absolute;left:7445;top:1207;width:44;height:53" coordorigin="7445,1207" coordsize="44,53" path="m7484,1221l7477,1221,7488,1228,7484,1221xe" filled="true" fillcolor="#cfad80" stroked="false">
                <v:path arrowok="t"/>
                <v:fill type="solid"/>
              </v:shape>
            </v:group>
            <v:group style="position:absolute;left:6951;top:1281;width:41;height:46" coordorigin="6951,1281" coordsize="41,46">
              <v:shape style="position:absolute;left:6951;top:1281;width:41;height:46" coordorigin="6951,1281" coordsize="41,46" path="m6961,1281l6951,1295,6953,1307,6968,1326,6982,1312,6987,1302,6982,1302,6968,1288,6961,1281xe" filled="true" fillcolor="#cfad80" stroked="false">
                <v:path arrowok="t"/>
                <v:fill type="solid"/>
              </v:shape>
              <v:shape style="position:absolute;left:6951;top:1281;width:41;height:46" coordorigin="6951,1281" coordsize="41,46" path="m6991,1291l6987,1296,6985,1299,6982,1302,6987,1302,6991,1291xe" filled="true" fillcolor="#cfad80" stroked="false">
                <v:path arrowok="t"/>
                <v:fill type="solid"/>
              </v:shape>
            </v:group>
            <v:group style="position:absolute;left:7260;top:745;width:15;height:22" coordorigin="7260,745" coordsize="15,22">
              <v:shape style="position:absolute;left:7260;top:745;width:15;height:22" coordorigin="7260,745" coordsize="15,22" path="m7263,745l7260,766,7272,767,7275,747,7263,745xe" filled="true" fillcolor="#cfad80" stroked="false">
                <v:path arrowok="t"/>
                <v:fill type="solid"/>
              </v:shape>
            </v:group>
            <v:group style="position:absolute;left:7076;top:2024;width:21;height:33" coordorigin="7076,2024" coordsize="21,33">
              <v:shape style="position:absolute;left:7076;top:2024;width:21;height:33" coordorigin="7076,2024" coordsize="21,33" path="m7089,2024l7076,2034,7097,2056,7095,2030,7089,2024xe" filled="true" fillcolor="#cfad80" stroked="false">
                <v:path arrowok="t"/>
                <v:fill type="solid"/>
              </v:shape>
            </v:group>
            <v:group style="position:absolute;left:7056;top:2022;width:20;height:26" coordorigin="7056,2022" coordsize="20,26">
              <v:shape style="position:absolute;left:7056;top:2022;width:20;height:26" coordorigin="7056,2022" coordsize="20,26" path="m7059,2022l7056,2045,7075,2047,7070,2037,7068,2031,7066,2027,7064,2024,7061,2024,7059,2022xe" filled="true" fillcolor="#cfad80" stroked="false">
                <v:path arrowok="t"/>
                <v:fill type="solid"/>
              </v:shape>
            </v:group>
            <v:group style="position:absolute;left:6813;top:2346;width:28;height:30" coordorigin="6813,2346" coordsize="28,30">
              <v:shape style="position:absolute;left:6813;top:2346;width:28;height:30" coordorigin="6813,2346" coordsize="28,30" path="m6815,2356l6813,2375,6839,2359,6820,2359,6815,2356xe" filled="true" fillcolor="#cfad80" stroked="false">
                <v:path arrowok="t"/>
                <v:fill type="solid"/>
              </v:shape>
              <v:shape style="position:absolute;left:6813;top:2346;width:28;height:30" coordorigin="6813,2346" coordsize="28,30" path="m6833,2346l6830,2355,6825,2357,6820,2359,6839,2359,6841,2359,6833,2346xe" filled="true" fillcolor="#cfad80" stroked="false">
                <v:path arrowok="t"/>
                <v:fill type="solid"/>
              </v:shape>
            </v:group>
            <v:group style="position:absolute;left:6980;top:1182;width:16;height:30" coordorigin="6980,1182" coordsize="16,30">
              <v:shape style="position:absolute;left:6980;top:1182;width:16;height:30" coordorigin="6980,1182" coordsize="16,30" path="m6988,1182l6984,1183,6980,1183,6981,1191,6982,1199,6983,1211,6992,1201,6996,1194,6990,1185,6989,1183,6984,1183,6980,1183,6989,1183,6988,1182xe" filled="true" fillcolor="#cfad80" stroked="false">
                <v:path arrowok="t"/>
                <v:fill type="solid"/>
              </v:shape>
            </v:group>
            <v:group style="position:absolute;left:7087;top:2067;width:16;height:25" coordorigin="7087,2067" coordsize="16,25">
              <v:shape style="position:absolute;left:7087;top:2067;width:16;height:25" coordorigin="7087,2067" coordsize="16,25" path="m7095,2067l7089,2067,7087,2092,7094,2085,7099,2081,7103,2077,7103,2074,7102,2072,7101,2069,7095,2067xe" filled="true" fillcolor="#cfad80" stroked="false">
                <v:path arrowok="t"/>
                <v:fill type="solid"/>
              </v:shape>
            </v:group>
            <v:group style="position:absolute;left:7315;top:711;width:15;height:18" coordorigin="7315,711" coordsize="15,18">
              <v:shape style="position:absolute;left:7315;top:711;width:15;height:18" coordorigin="7315,711" coordsize="15,18" path="m7325,711l7315,712,7317,715,7321,729,7330,728,7325,711xe" filled="true" fillcolor="#cfad80" stroked="false">
                <v:path arrowok="t"/>
                <v:fill type="solid"/>
              </v:shape>
            </v:group>
            <v:group style="position:absolute;left:7349;top:878;width:16;height:22" coordorigin="7349,878" coordsize="16,22">
              <v:shape style="position:absolute;left:7349;top:878;width:16;height:22" coordorigin="7349,878" coordsize="16,22" path="m7363,878l7359,885,7354,891,7349,899,7364,897,7363,878xe" filled="true" fillcolor="#cfad80" stroked="false">
                <v:path arrowok="t"/>
                <v:fill type="solid"/>
              </v:shape>
            </v:group>
            <v:group style="position:absolute;left:7071;top:2136;width:12;height:32" coordorigin="7071,2136" coordsize="12,32">
              <v:shape style="position:absolute;left:7071;top:2136;width:12;height:32" coordorigin="7071,2136" coordsize="12,32" path="m7077,2136l7076,2145,7071,2155,7083,2167,7081,2153,7080,2138,7077,2136,7077,2136xe" filled="true" fillcolor="#cfad80" stroked="false">
                <v:path arrowok="t"/>
                <v:fill type="solid"/>
              </v:shape>
            </v:group>
            <v:group style="position:absolute;left:7156;top:1872;width:10;height:16" coordorigin="7156,1872" coordsize="10,16">
              <v:shape style="position:absolute;left:7156;top:1872;width:10;height:16" coordorigin="7156,1872" coordsize="10,16" path="m7157,1872l7156,1888,7159,1884,7162,1880,7166,1875,7157,1872xe" filled="true" fillcolor="#cfad80" stroked="false">
                <v:path arrowok="t"/>
                <v:fill type="solid"/>
              </v:shape>
            </v:group>
            <v:group style="position:absolute;left:7216;top:694;width:13;height:22" coordorigin="7216,694" coordsize="13,22">
              <v:shape style="position:absolute;left:7216;top:694;width:13;height:22" coordorigin="7216,694" coordsize="13,22" path="m7219,694l7218,696,7217,698,7216,700,7219,705,7225,716,7226,713,7228,710,7229,707,7226,703,7219,694xe" filled="true" fillcolor="#cfad80" stroked="false">
                <v:path arrowok="t"/>
                <v:fill type="solid"/>
              </v:shape>
            </v:group>
            <v:group style="position:absolute;left:7463;top:2740;width:11;height:20" coordorigin="7463,2740" coordsize="11,20">
              <v:shape style="position:absolute;left:7463;top:2740;width:11;height:20" coordorigin="7463,2740" coordsize="11,20" path="m7470,2740l7463,2754,7465,2758,7467,2760,7469,2755,7473,2746,7472,2744,7471,2742,7470,2740xe" filled="true" fillcolor="#cfad80" stroked="false">
                <v:path arrowok="t"/>
                <v:fill type="solid"/>
              </v:shape>
            </v:group>
            <v:group style="position:absolute;left:7007;top:1430;width:8;height:25" coordorigin="7007,1430" coordsize="8,25">
              <v:shape style="position:absolute;left:7007;top:1430;width:8;height:25" coordorigin="7007,1430" coordsize="8,25" path="m7013,1430l7011,1431,7007,1433,7009,1440,7011,1454,7012,1454,7015,1453,7014,1445,7013,1430xe" filled="true" fillcolor="#cfad80" stroked="false">
                <v:path arrowok="t"/>
                <v:fill type="solid"/>
              </v:shape>
            </v:group>
            <v:group style="position:absolute;left:6956;top:1087;width:10;height:15" coordorigin="6956,1087" coordsize="10,15">
              <v:shape style="position:absolute;left:6956;top:1087;width:10;height:15" coordorigin="6956,1087" coordsize="10,15" path="m6960,1087l6959,1090,6956,1093,6961,1100,6963,1102,6964,1100,6966,1097,6965,1092,6963,1089,6961,1088,6960,1087xe" filled="true" fillcolor="#cfad80" stroked="false">
                <v:path arrowok="t"/>
                <v:fill type="solid"/>
              </v:shape>
            </v:group>
            <v:group style="position:absolute;left:7068;top:2069;width:12;height:27" coordorigin="7068,2069" coordsize="12,27">
              <v:shape style="position:absolute;left:7068;top:2069;width:12;height:27" coordorigin="7068,2069" coordsize="12,27" path="m7079,2069l7068,2076,7074,2088,7074,2096,7076,2080,7079,2069xe" filled="true" fillcolor="#cfad80" stroked="false">
                <v:path arrowok="t"/>
                <v:fill type="solid"/>
              </v:shape>
            </v:group>
            <v:group style="position:absolute;left:7182;top:790;width:11;height:19" coordorigin="7182,790" coordsize="11,19">
              <v:shape style="position:absolute;left:7182;top:790;width:11;height:19" coordorigin="7182,790" coordsize="11,19" path="m7189,790l7184,799,7182,804,7182,804,7185,808,7187,804,7192,796,7191,794,7189,790xe" filled="true" fillcolor="#cfad80" stroked="false">
                <v:path arrowok="t"/>
                <v:fill type="solid"/>
              </v:shape>
            </v:group>
            <v:group style="position:absolute;left:6930;top:1358;width:12;height:42" coordorigin="6930,1358" coordsize="12,42">
              <v:shape style="position:absolute;left:6930;top:1358;width:12;height:42" coordorigin="6930,1358" coordsize="12,42" path="m6941,1360l6938,1361,6936,1363,6934,1364,6934,1365,6930,1369,6931,1376,6938,1399,6939,1383,6940,1369,6941,1360xe" filled="true" fillcolor="#cfad80" stroked="false">
                <v:path arrowok="t"/>
                <v:fill type="solid"/>
              </v:shape>
              <v:shape style="position:absolute;left:6930;top:1358;width:12;height:42" coordorigin="6930,1358" coordsize="12,42" path="m6942,1358l6942,1358,6941,1358,6941,1360,6942,1359,6942,1358xe" filled="true" fillcolor="#cfad80" stroked="false">
                <v:path arrowok="t"/>
                <v:fill type="solid"/>
              </v:shape>
            </v:group>
            <v:group style="position:absolute;left:6942;top:1341;width:10;height:17" coordorigin="6942,1341" coordsize="10,17">
              <v:shape style="position:absolute;left:6942;top:1341;width:10;height:17" coordorigin="6942,1341" coordsize="10,17" path="m6951,1341l6944,1341,6942,1342,6942,1348,6942,1351,6942,1358,6951,1341xe" filled="true" fillcolor="#cfad80" stroked="false">
                <v:path arrowok="t"/>
                <v:fill type="solid"/>
              </v:shape>
            </v:group>
            <v:group style="position:absolute;left:6633;top:1401;width:13;height:22" coordorigin="6633,1401" coordsize="13,22">
              <v:shape style="position:absolute;left:6633;top:1401;width:13;height:22" coordorigin="6633,1401" coordsize="13,22" path="m6637,1401l6633,1417,6637,1419,6645,1422,6640,1409,6637,1401xe" filled="true" fillcolor="#cfad80" stroked="false">
                <v:path arrowok="t"/>
                <v:fill type="solid"/>
              </v:shape>
            </v:group>
            <v:group style="position:absolute;left:7261;top:790;width:8;height:26" coordorigin="7261,790" coordsize="8,26">
              <v:shape style="position:absolute;left:7261;top:790;width:8;height:26" coordorigin="7261,790" coordsize="8,26" path="m7264,790l7261,793,7261,798,7262,801,7265,815,7267,805,7268,802,7268,796,7266,792,7265,791,7264,790xe" filled="true" fillcolor="#cfad80" stroked="false">
                <v:path arrowok="t"/>
                <v:fill type="solid"/>
              </v:shape>
            </v:group>
            <v:group style="position:absolute;left:7244;top:703;width:8;height:26" coordorigin="7244,703" coordsize="8,26">
              <v:shape style="position:absolute;left:7244;top:703;width:8;height:26" coordorigin="7244,703" coordsize="8,26" path="m7248,703l7246,705,7244,707,7244,712,7245,716,7248,729,7250,720,7251,716,7251,714,7251,710,7249,707,7248,703xe" filled="true" fillcolor="#cfad80" stroked="false">
                <v:path arrowok="t"/>
                <v:fill type="solid"/>
              </v:shape>
            </v:group>
            <v:group style="position:absolute;left:6984;top:1888;width:9;height:17" coordorigin="6984,1888" coordsize="9,17">
              <v:shape style="position:absolute;left:6984;top:1888;width:9;height:17" coordorigin="6984,1888" coordsize="9,17" path="m6987,1888l6985,1891,6984,1892,6985,1896,6987,1901,6988,1905,6991,1902,6992,1901,6989,1892,6987,1888xe" filled="true" fillcolor="#cfad80" stroked="false">
                <v:path arrowok="t"/>
                <v:fill type="solid"/>
              </v:shape>
            </v:group>
            <v:group style="position:absolute;left:7066;top:1898;width:7;height:17" coordorigin="7066,1898" coordsize="7,17">
              <v:shape style="position:absolute;left:7066;top:1898;width:7;height:17" coordorigin="7066,1898" coordsize="7,17" path="m7068,1898l7068,1900,7067,1904,7067,1908,7066,1913,7068,1914,7070,1915,7071,1910,7073,1900,7071,1900,7068,1898xe" filled="true" fillcolor="#cfad80" stroked="false">
                <v:path arrowok="t"/>
                <v:fill type="solid"/>
              </v:shape>
            </v:group>
            <v:group style="position:absolute;left:7119;top:2086;width:10;height:13" coordorigin="7119,2086" coordsize="10,13">
              <v:shape style="position:absolute;left:7119;top:2086;width:10;height:13" coordorigin="7119,2086" coordsize="10,13" path="m7128,2086l7125,2088,7123,2091,7119,2094,7127,2098,7128,2086xe" filled="true" fillcolor="#cfad80" stroked="false">
                <v:path arrowok="t"/>
                <v:fill type="solid"/>
              </v:shape>
            </v:group>
            <v:group style="position:absolute;left:6634;top:1449;width:8;height:20" coordorigin="6634,1449" coordsize="8,20">
              <v:shape style="position:absolute;left:6634;top:1449;width:8;height:20" coordorigin="6634,1449" coordsize="8,20" path="m6638,1449l6636,1450,6634,1452,6635,1457,6637,1463,6638,1469,6639,1468,6640,1467,6641,1466,6640,1460,6639,1455,6638,1449xe" filled="true" fillcolor="#cfad80" stroked="false">
                <v:path arrowok="t"/>
                <v:fill type="solid"/>
              </v:shape>
            </v:group>
            <v:group style="position:absolute;left:7490;top:2795;width:7;height:11" coordorigin="7490,2795" coordsize="7,11">
              <v:shape style="position:absolute;left:7490;top:2795;width:7;height:11" coordorigin="7490,2795" coordsize="7,11" path="m7491,2795l7491,2797,7490,2799,7490,2801,7492,2804,7494,2806,7496,2799,7494,2797,7493,2796,7491,2795xe" filled="true" fillcolor="#cfad80" stroked="false">
                <v:path arrowok="t"/>
                <v:fill type="solid"/>
              </v:shape>
            </v:group>
            <v:group style="position:absolute;left:6824;top:2429;width:11;height:12" coordorigin="6824,2429" coordsize="11,12">
              <v:shape style="position:absolute;left:6824;top:2429;width:11;height:12" coordorigin="6824,2429" coordsize="11,12" path="m6825,2429l6825,2432,6825,2434,6824,2437,6827,2438,6831,2440,6834,2441,6834,2436,6835,2433,6828,2431,6825,2429xe" filled="true" fillcolor="#cfad80" stroked="false">
                <v:path arrowok="t"/>
                <v:fill type="solid"/>
              </v:shape>
            </v:group>
            <v:group style="position:absolute;left:7537;top:2624;width:98;height:81" coordorigin="7537,2624" coordsize="98,81">
              <v:shape style="position:absolute;left:7537;top:2624;width:98;height:81" coordorigin="7537,2624" coordsize="98,81" path="m7623,2673l7581,2673,7581,2682,7580,2701,7582,2702,7585,2704,7593,2703,7601,2693,7629,2693,7635,2688,7624,2675,7623,2673xe" filled="true" fillcolor="#cfad80" stroked="false">
                <v:path arrowok="t"/>
                <v:fill type="solid"/>
              </v:shape>
              <v:shape style="position:absolute;left:7537;top:2624;width:98;height:81" coordorigin="7537,2624" coordsize="98,81" path="m7629,2693l7601,2693,7612,2696,7617,2703,7628,2694,7629,2693xe" filled="true" fillcolor="#cfad80" stroked="false">
                <v:path arrowok="t"/>
                <v:fill type="solid"/>
              </v:shape>
              <v:shape style="position:absolute;left:7537;top:2624;width:98;height:81" coordorigin="7537,2624" coordsize="98,81" path="m7563,2624l7557,2627,7550,2630,7541,2634,7537,2653,7545,2657,7553,2659,7557,2667,7562,2675,7562,2690,7566,2701,7572,2684,7581,2673,7623,2673,7622,2669,7603,2669,7592,2661,7590,2643,7588,2637,7578,2637,7575,2636,7571,2635,7567,2628,7563,2624xe" filled="true" fillcolor="#cfad80" stroked="false">
                <v:path arrowok="t"/>
                <v:fill type="solid"/>
              </v:shape>
              <v:shape style="position:absolute;left:7537;top:2624;width:98;height:81" coordorigin="7537,2624" coordsize="98,81" path="m7614,2632l7608,2657,7603,2669,7622,2669,7619,2660,7614,2632xe" filled="true" fillcolor="#cfad80" stroked="false">
                <v:path arrowok="t"/>
                <v:fill type="solid"/>
              </v:shape>
              <v:shape style="position:absolute;left:7537;top:2624;width:98;height:81" coordorigin="7537,2624" coordsize="98,81" path="m7586,2628l7582,2631,7578,2637,7588,2637,7586,2628xe" filled="true" fillcolor="#cfad80" stroked="false">
                <v:path arrowok="t"/>
                <v:fill type="solid"/>
              </v:shape>
            </v:group>
            <v:group style="position:absolute;left:7560;top:1370;width:40;height:74" coordorigin="7560,1370" coordsize="40,74">
              <v:shape style="position:absolute;left:7560;top:1370;width:40;height:74" coordorigin="7560,1370" coordsize="40,74" path="m7561,1370l7561,1376,7560,1386,7567,1397,7575,1415,7578,1437,7578,1440,7585,1444,7588,1443,7594,1440,7599,1420,7593,1401,7592,1398,7574,1398,7574,1396,7561,1370xe" filled="true" fillcolor="#cfad80" stroked="false">
                <v:path arrowok="t"/>
                <v:fill type="solid"/>
              </v:shape>
              <v:shape style="position:absolute;left:7560;top:1370;width:40;height:74" coordorigin="7560,1370" coordsize="40,74" path="m7590,1390l7574,1398,7592,1398,7590,1390xe" filled="true" fillcolor="#cfad80" stroked="false">
                <v:path arrowok="t"/>
                <v:fill type="solid"/>
              </v:shape>
            </v:group>
            <v:group style="position:absolute;left:7579;top:2466;width:21;height:45" coordorigin="7579,2466" coordsize="21,45">
              <v:shape style="position:absolute;left:7579;top:2466;width:21;height:45" coordorigin="7579,2466" coordsize="21,45" path="m7596,2466l7592,2469,7586,2469,7579,2488,7583,2500,7590,2511,7593,2498,7596,2485,7599,2473,7598,2471,7597,2469,7596,2466xe" filled="true" fillcolor="#cfad80" stroked="false">
                <v:path arrowok="t"/>
                <v:fill type="solid"/>
              </v:shape>
            </v:group>
            <v:group style="position:absolute;left:7463;top:1333;width:21;height:43" coordorigin="7463,1333" coordsize="21,43">
              <v:shape style="position:absolute;left:7463;top:1333;width:21;height:43" coordorigin="7463,1333" coordsize="21,43" path="m7475,1333l7471,1342,7467,1351,7463,1360,7467,1373,7472,1375,7477,1365,7483,1354,7481,1344,7475,1333xe" filled="true" fillcolor="#cfad80" stroked="false">
                <v:path arrowok="t"/>
                <v:fill type="solid"/>
              </v:shape>
            </v:group>
            <v:group style="position:absolute;left:7514;top:1522;width:14;height:22" coordorigin="7514,1522" coordsize="14,22">
              <v:shape style="position:absolute;left:7514;top:1522;width:14;height:22" coordorigin="7514,1522" coordsize="14,22" path="m7518,1522l7515,1531,7514,1544,7517,1541,7521,1538,7527,1534,7518,1522xe" filled="true" fillcolor="#cfad80" stroked="false">
                <v:path arrowok="t"/>
                <v:fill type="solid"/>
              </v:shape>
            </v:group>
            <v:group style="position:absolute;left:7483;top:1388;width:10;height:30" coordorigin="7483,1388" coordsize="10,30">
              <v:shape style="position:absolute;left:7483;top:1388;width:10;height:30" coordorigin="7483,1388" coordsize="10,30" path="m7493,1388l7483,1400,7491,1418,7492,1407,7493,1388xe" filled="true" fillcolor="#cfad80" stroked="false">
                <v:path arrowok="t"/>
                <v:fill type="solid"/>
              </v:shape>
            </v:group>
            <v:group style="position:absolute;left:7543;top:1291;width:8;height:22" coordorigin="7543,1291" coordsize="8,22">
              <v:shape style="position:absolute;left:7543;top:1291;width:8;height:22" coordorigin="7543,1291" coordsize="8,22" path="m7547,1291l7544,1292,7543,1293,7544,1299,7546,1306,7547,1312,7548,1311,7551,1308,7547,1291xe" filled="true" fillcolor="#cfad80" stroked="false">
                <v:path arrowok="t"/>
                <v:fill type="solid"/>
              </v:shape>
            </v:group>
            <v:group style="position:absolute;left:7555;top:2798;width:13;height:15" coordorigin="7555,2798" coordsize="13,15">
              <v:shape style="position:absolute;left:7555;top:2798;width:13;height:15" coordorigin="7555,2798" coordsize="13,15" path="m7556,2798l7555,2810,7557,2813,7567,2807,7561,2803,7558,2800,7556,2798xe" filled="true" fillcolor="#cfad80" stroked="false">
                <v:path arrowok="t"/>
                <v:fill type="solid"/>
              </v:shape>
            </v:group>
            <v:group style="position:absolute;left:7555;top:2798;width:2;height:2" coordorigin="7555,2798" coordsize="2,2">
              <v:shape style="position:absolute;left:7555;top:2798;width:2;height:2" coordorigin="7555,2798" coordsize="1,0" path="m7555,2798l7556,2798e" filled="false" stroked="true" strokeweight=".061pt" strokecolor="#cfad80">
                <v:path arrowok="t"/>
              </v:shape>
            </v:group>
            <v:group style="position:absolute;left:11010;top:-98;width:10;height:15" coordorigin="11010,-98" coordsize="10,15">
              <v:shape style="position:absolute;left:11010;top:-98;width:10;height:15" coordorigin="11010,-98" coordsize="10,15" path="m11019,-98l11016,-98,11013,-97,11010,-97,11010,-95,11010,-93,11010,-92,11019,-84,11019,-98xe" filled="true" fillcolor="#cfad80" stroked="false">
                <v:path arrowok="t"/>
                <v:fill type="solid"/>
              </v:shape>
            </v:group>
            <v:group style="position:absolute;left:10797;top:-363;width:24;height:66" coordorigin="10797,-363" coordsize="24,66">
              <v:shape style="position:absolute;left:10797;top:-363;width:24;height:66" coordorigin="10797,-363" coordsize="24,66" path="m10811,-363l10806,-360,10800,-357,10797,-351,10804,-334,10805,-315,10806,-311,10805,-309,10809,-304,10813,-297,10814,-306,10814,-311,10814,-315,10814,-318,10812,-321,10813,-330,10820,-342,10816,-356,10814,-358,10813,-360,10811,-363xe" filled="true" fillcolor="#cfad80" stroked="false">
                <v:path arrowok="t"/>
                <v:fill type="solid"/>
              </v:shape>
            </v:group>
            <v:group style="position:absolute;left:10877;top:-205;width:14;height:68" coordorigin="10877,-205" coordsize="14,68">
              <v:shape style="position:absolute;left:10877;top:-205;width:14;height:68" coordorigin="10877,-205" coordsize="14,68" path="m10879,-205l10877,-193,10878,-172,10882,-154,10888,-137,10889,-149,10888,-161,10889,-172,10891,-190,10886,-197,10879,-205xe" filled="true" fillcolor="#cfad80" stroked="false">
                <v:path arrowok="t"/>
                <v:fill type="solid"/>
              </v:shape>
            </v:group>
            <v:group style="position:absolute;left:10434;top:-659;width:21;height:27" coordorigin="10434,-659" coordsize="21,27">
              <v:shape style="position:absolute;left:10434;top:-659;width:21;height:27" coordorigin="10434,-659" coordsize="21,27" path="m10452,-659l10440,-659,10434,-654,10447,-640,10455,-632,10453,-658,10452,-659xe" filled="true" fillcolor="#cfad80" stroked="false">
                <v:path arrowok="t"/>
                <v:fill type="solid"/>
              </v:shape>
            </v:group>
            <v:group style="position:absolute;left:10908;top:359;width:24;height:28" coordorigin="10908,359" coordsize="24,28">
              <v:shape style="position:absolute;left:10908;top:359;width:24;height:28" coordorigin="10908,359" coordsize="24,28" path="m10919,359l10914,367,10908,376,10917,380,10930,386,10930,383,10931,380,10932,378,10928,372,10924,366,10919,359xe" filled="true" fillcolor="#cfad80" stroked="false">
                <v:path arrowok="t"/>
                <v:fill type="solid"/>
              </v:shape>
            </v:group>
            <v:group style="position:absolute;left:10869;top:668;width:22;height:39" coordorigin="10869,668" coordsize="22,39">
              <v:shape style="position:absolute;left:10869;top:668;width:22;height:39" coordorigin="10869,668" coordsize="22,39" path="m10881,668l10874,679,10869,689,10874,702,10876,707,10883,705,10891,705,10885,685,10881,668xe" filled="true" fillcolor="#cfad80" stroked="false">
                <v:path arrowok="t"/>
                <v:fill type="solid"/>
              </v:shape>
              <v:shape style="position:absolute;left:10869;top:668;width:22;height:39" coordorigin="10869,668" coordsize="22,39" path="m10891,705l10883,705,10891,707,10891,705xe" filled="true" fillcolor="#cfad80" stroked="false">
                <v:path arrowok="t"/>
                <v:fill type="solid"/>
              </v:shape>
            </v:group>
            <v:group style="position:absolute;left:10414;top:-659;width:20;height:19" coordorigin="10414,-659" coordsize="20,19">
              <v:shape style="position:absolute;left:10414;top:-659;width:20;height:19" coordorigin="10414,-659" coordsize="20,19" path="m10416,-659l10414,-643,10433,-641,10428,-651,10426,-656,10425,-659,10416,-659e" filled="true" fillcolor="#cfad80" stroked="false">
                <v:path arrowok="t"/>
                <v:fill type="solid"/>
              </v:shape>
            </v:group>
            <v:group style="position:absolute;left:10874;top:-288;width:19;height:27" coordorigin="10874,-288" coordsize="19,27">
              <v:shape style="position:absolute;left:10874;top:-288;width:19;height:27" coordorigin="10874,-288" coordsize="19,27" path="m10882,-288l10878,-277,10874,-265,10883,-261,10893,-283,10882,-288xe" filled="true" fillcolor="#cfad80" stroked="false">
                <v:path arrowok="t"/>
                <v:fill type="solid"/>
              </v:shape>
            </v:group>
            <v:group style="position:absolute;left:10954;top:341;width:18;height:24" coordorigin="10954,341" coordsize="18,24">
              <v:shape style="position:absolute;left:10954;top:341;width:18;height:24" coordorigin="10954,341" coordsize="18,24" path="m10954,341l10954,346,10954,348,10954,358,10956,359,10962,365,10969,364,10971,348,10966,346,10954,341xe" filled="true" fillcolor="#cfad80" stroked="false">
                <v:path arrowok="t"/>
                <v:fill type="solid"/>
              </v:shape>
            </v:group>
            <v:group style="position:absolute;left:10445;top:-621;width:16;height:25" coordorigin="10445,-621" coordsize="16,25">
              <v:shape style="position:absolute;left:10445;top:-621;width:16;height:25" coordorigin="10445,-621" coordsize="16,25" path="m10453,-621l10447,-621,10445,-596,10452,-602,10461,-611,10460,-616,10459,-619,10453,-621xe" filled="true" fillcolor="#cfad80" stroked="false">
                <v:path arrowok="t"/>
                <v:fill type="solid"/>
              </v:shape>
            </v:group>
            <v:group style="position:absolute;left:10429;top:-552;width:12;height:31" coordorigin="10429,-552" coordsize="12,31">
              <v:shape style="position:absolute;left:10429;top:-552;width:12;height:31" coordorigin="10429,-552" coordsize="12,31" path="m10435,-552l10434,-542,10429,-532,10441,-521,10439,-535,10438,-550,10436,-551,10435,-551,10435,-552xe" filled="true" fillcolor="#cfad80" stroked="false">
                <v:path arrowok="t"/>
                <v:fill type="solid"/>
              </v:shape>
            </v:group>
            <v:group style="position:absolute;left:10853;top:614;width:13;height:26" coordorigin="10853,614" coordsize="13,26">
              <v:shape style="position:absolute;left:10853;top:614;width:13;height:26" coordorigin="10853,614" coordsize="13,26" path="m10861,614l10859,620,10857,626,10853,633,10866,640,10866,630,10861,614xe" filled="true" fillcolor="#cfad80" stroked="false">
                <v:path arrowok="t"/>
                <v:fill type="solid"/>
              </v:shape>
            </v:group>
            <v:group style="position:absolute;left:10791;top:673;width:16;height:12" coordorigin="10791,673" coordsize="16,12">
              <v:shape style="position:absolute;left:10791;top:673;width:16;height:12" coordorigin="10791,673" coordsize="16,12" path="m10791,673l10791,682,10806,685,10805,681,10805,675,10804,675,10800,674,10795,674,10791,673xe" filled="true" fillcolor="#cfad80" stroked="false">
                <v:path arrowok="t"/>
                <v:fill type="solid"/>
              </v:shape>
            </v:group>
            <v:group style="position:absolute;left:10821;top:52;width:11;height:20" coordorigin="10821,52" coordsize="11,20">
              <v:shape style="position:absolute;left:10821;top:52;width:11;height:20" coordorigin="10821,52" coordsize="11,20" path="m10828,52l10826,57,10821,66,10823,70,10825,72,10831,58,10830,56,10828,52xe" filled="true" fillcolor="#cfad80" stroked="false">
                <v:path arrowok="t"/>
                <v:fill type="solid"/>
              </v:shape>
            </v:group>
            <v:group style="position:absolute;left:10888;top:-230;width:17;height:17" coordorigin="10888,-230" coordsize="17,17">
              <v:shape style="position:absolute;left:10888;top:-230;width:17;height:17" coordorigin="10888,-230" coordsize="17,17" path="m10888,-230l10893,-216,10905,-213,10897,-221,10893,-225,10888,-230xe" filled="true" fillcolor="#cfad80" stroked="false">
                <v:path arrowok="t"/>
                <v:fill type="solid"/>
              </v:shape>
            </v:group>
            <v:group style="position:absolute;left:10425;top:-619;width:12;height:27" coordorigin="10425,-619" coordsize="12,27">
              <v:shape style="position:absolute;left:10425;top:-619;width:12;height:27" coordorigin="10425,-619" coordsize="12,27" path="m10437,-619l10425,-612,10432,-600,10431,-592,10433,-600,10437,-619xe" filled="true" fillcolor="#cfad80" stroked="false">
                <v:path arrowok="t"/>
                <v:fill type="solid"/>
              </v:shape>
            </v:group>
            <v:group style="position:absolute;left:10920;top:-296;width:18;height:23" coordorigin="10920,-296" coordsize="18,23">
              <v:shape style="position:absolute;left:10920;top:-296;width:18;height:23" coordorigin="10920,-296" coordsize="18,23" path="m10927,-296l10920,-281,10926,-273,10932,-277,10937,-281,10932,-286,10927,-296xe" filled="true" fillcolor="#cfad80" stroked="false">
                <v:path arrowok="t"/>
                <v:fill type="solid"/>
              </v:shape>
            </v:group>
            <v:group style="position:absolute;left:10477;top:-602;width:10;height:13" coordorigin="10477,-602" coordsize="10,13">
              <v:shape style="position:absolute;left:10477;top:-602;width:10;height:13" coordorigin="10477,-602" coordsize="10,13" path="m10486,-602l10483,-599,10477,-594,10485,-590,10486,-602xe" filled="true" fillcolor="#cfad80" stroked="false">
                <v:path arrowok="t"/>
                <v:fill type="solid"/>
              </v:shape>
            </v:group>
            <v:group style="position:absolute;left:10848;top:107;width:7;height:11" coordorigin="10848,107" coordsize="7,11">
              <v:shape style="position:absolute;left:10848;top:107;width:7;height:11" coordorigin="10848,107" coordsize="7,11" path="m10849,107l10849,109,10848,111,10848,113,10850,116,10852,118,10853,113,10854,111,10851,108,10849,107xe" filled="true" fillcolor="#cfad80" stroked="false">
                <v:path arrowok="t"/>
                <v:fill type="solid"/>
              </v:shape>
            </v:group>
            <v:group style="position:absolute;left:10895;top:-64;width:98;height:81" coordorigin="10895,-64" coordsize="98,81">
              <v:shape style="position:absolute;left:10895;top:-64;width:98;height:81" coordorigin="10895,-64" coordsize="98,81" path="m10981,-15l10939,-15,10939,-6,10938,13,10943,16,10951,16,10959,6,10987,6,10993,0,10982,-13,10981,-15xe" filled="true" fillcolor="#cfad80" stroked="false">
                <v:path arrowok="t"/>
                <v:fill type="solid"/>
              </v:shape>
              <v:shape style="position:absolute;left:10895;top:-64;width:98;height:81" coordorigin="10895,-64" coordsize="98,81" path="m10987,6l10959,6,10970,8,10975,15,10986,6,10987,6xe" filled="true" fillcolor="#cfad80" stroked="false">
                <v:path arrowok="t"/>
                <v:fill type="solid"/>
              </v:shape>
              <v:shape style="position:absolute;left:10895;top:-64;width:98;height:81" coordorigin="10895,-64" coordsize="98,81" path="m10921,-64l10915,-61,10899,-53,10897,-44,10895,-35,10903,-30,10911,-29,10915,-21,10919,-13,10920,2,10924,13,10930,-4,10939,-15,10981,-15,10980,-19,10961,-19,10950,-27,10948,-45,10946,-51,10936,-51,10933,-52,10929,-53,10925,-60,10921,-64xe" filled="true" fillcolor="#cfad80" stroked="false">
                <v:path arrowok="t"/>
                <v:fill type="solid"/>
              </v:shape>
              <v:shape style="position:absolute;left:10895;top:-64;width:98;height:81" coordorigin="10895,-64" coordsize="98,81" path="m10972,-55l10966,-31,10961,-19,10980,-19,10977,-28,10972,-55xe" filled="true" fillcolor="#cfad80" stroked="false">
                <v:path arrowok="t"/>
                <v:fill type="solid"/>
              </v:shape>
              <v:shape style="position:absolute;left:10895;top:-64;width:98;height:81" coordorigin="10895,-64" coordsize="98,81" path="m10944,-60l10940,-57,10936,-51,10946,-51,10944,-60xe" filled="true" fillcolor="#cfad80" stroked="false">
                <v:path arrowok="t"/>
                <v:fill type="solid"/>
              </v:shape>
            </v:group>
            <v:group style="position:absolute;left:10936;top:-221;width:21;height:45" coordorigin="10936,-221" coordsize="21,45">
              <v:shape style="position:absolute;left:10936;top:-221;width:21;height:45" coordorigin="10936,-221" coordsize="21,45" path="m10954,-221l10950,-219,10944,-218,10942,-213,10936,-199,10941,-188,10948,-177,10951,-190,10957,-215,10955,-219,10954,-221xe" filled="true" fillcolor="#cfad80" stroked="false">
                <v:path arrowok="t"/>
                <v:fill type="solid"/>
              </v:shape>
            </v:group>
            <v:group style="position:absolute;left:10945;top:-355;width:10;height:21" coordorigin="10945,-355" coordsize="10,21">
              <v:shape style="position:absolute;left:10945;top:-355;width:10;height:21" coordorigin="10945,-355" coordsize="10,21" path="m10948,-355l10945,-351,10947,-345,10951,-335,10952,-336,10954,-338,10955,-340,10951,-350,10948,-355xe" filled="true" fillcolor="#cfad80" stroked="false">
                <v:path arrowok="t"/>
                <v:fill type="solid"/>
              </v:shape>
            </v:group>
            <v:group style="position:absolute;left:10928;top:125;width:14;height:25" coordorigin="10928,125" coordsize="14,25">
              <v:shape style="position:absolute;left:10928;top:125;width:14;height:25" coordorigin="10928,125" coordsize="14,25" path="m10928,125l10938,150,10942,130,10939,126,10928,125xe" filled="true" fillcolor="#cfad80" stroked="false">
                <v:path arrowok="t"/>
                <v:fill type="solid"/>
              </v:shape>
            </v:group>
            <v:group style="position:absolute;left:10959;top:240;width:10;height:17" coordorigin="10959,240" coordsize="10,17">
              <v:shape style="position:absolute;left:10959;top:240;width:10;height:17" coordorigin="10959,240" coordsize="10,17" path="m10962,240l10960,245,10959,247,10962,250,10967,256,10969,253,10969,251,10964,244,10962,240xe" filled="true" fillcolor="#cfad80" stroked="false">
                <v:path arrowok="t"/>
                <v:fill type="solid"/>
              </v:shape>
            </v:group>
            <v:group style="position:absolute;left:10985;top:-476;width:8;height:15" coordorigin="10985,-476" coordsize="8,15">
              <v:shape style="position:absolute;left:10985;top:-476;width:8;height:15" coordorigin="10985,-476" coordsize="8,15" path="m10988,-476l10986,-473,10985,-469,10985,-465,10987,-462,10989,-461,10990,-461,10991,-465,10992,-468,10988,-476xe" filled="true" fillcolor="#cfad80" stroked="false">
                <v:path arrowok="t"/>
                <v:fill type="solid"/>
              </v:shape>
            </v:group>
            <v:group style="position:absolute;left:10927;top:684;width:11;height:18" coordorigin="10927,684" coordsize="11,18">
              <v:shape style="position:absolute;left:10927;top:684;width:11;height:18" coordorigin="10927,684" coordsize="11,18" path="m10929,684l10928,686,10928,688,10927,690,10930,694,10933,698,10936,701,10936,700,10938,697,10935,693,10932,688,10929,684xe" filled="true" fillcolor="#cfad80" stroked="false">
                <v:path arrowok="t"/>
                <v:fill type="solid"/>
              </v:shape>
            </v:group>
            <v:group style="position:absolute;left:10912;top:110;width:13;height:15" coordorigin="10912,110" coordsize="13,15">
              <v:shape style="position:absolute;left:10912;top:110;width:13;height:15" coordorigin="10912,110" coordsize="13,15" path="m10913,110l10912,122,10915,125,10925,120,10919,115,10916,113,10913,110xe" filled="true" fillcolor="#cfad80" stroked="false">
                <v:path arrowok="t"/>
                <v:fill type="solid"/>
              </v:shape>
            </v:group>
            <v:group style="position:absolute;left:10913;top:109;width:2;height:2" coordorigin="10913,109" coordsize="2,2">
              <v:shape style="position:absolute;left:10913;top:109;width:2;height:2" coordorigin="10913,109" coordsize="1,2" path="m10913,109l10913,110,10913,110,10913,109xe" filled="true" fillcolor="#cfad80" stroked="false">
                <v:path arrowok="t"/>
                <v:fill type="solid"/>
              </v:shape>
            </v:group>
            <v:group style="position:absolute;left:3871;top:695;width:22;height:42" coordorigin="3871,695" coordsize="22,42">
              <v:shape style="position:absolute;left:3871;top:695;width:22;height:42" coordorigin="3871,695" coordsize="22,42" path="m3878,695l3871,709,3880,728,3891,736,3892,717,3892,698,3878,695xe" filled="true" fillcolor="#cfad80" stroked="false">
                <v:path arrowok="t"/>
                <v:fill type="solid"/>
              </v:shape>
            </v:group>
            <v:group style="position:absolute;left:2243;top:2037;width:18;height:53" coordorigin="2243,2037" coordsize="18,53">
              <v:shape style="position:absolute;left:2243;top:2037;width:18;height:53" coordorigin="2243,2037" coordsize="18,53" path="m2252,2037l2248,2050,2245,2060,2243,2075,2244,2083,2247,2089,2252,2090,2254,2087,2257,2084,2260,2076,2259,2072,2258,2061,2255,2050,2252,2037xe" filled="true" fillcolor="#cfad80" stroked="false">
                <v:path arrowok="t"/>
                <v:fill type="solid"/>
              </v:shape>
            </v:group>
            <v:group style="position:absolute;left:1609;top:-259;width:24;height:38" coordorigin="1609,-259" coordsize="24,38">
              <v:shape style="position:absolute;left:1609;top:-259;width:24;height:38" coordorigin="1609,-259" coordsize="24,38" path="m1620,-259l1609,-255,1609,-232,1609,-222,1623,-232,1632,-239,1626,-248,1620,-259xe" filled="true" fillcolor="#cfad80" stroked="false">
                <v:path arrowok="t"/>
                <v:fill type="solid"/>
              </v:shape>
            </v:group>
            <v:group style="position:absolute;left:3881;top:786;width:22;height:36" coordorigin="3881,786" coordsize="22,36">
              <v:shape style="position:absolute;left:3881;top:786;width:22;height:36" coordorigin="3881,786" coordsize="22,36" path="m3899,786l3894,788,3888,790,3881,794,3886,806,3890,816,3897,822,3903,805,3899,786xe" filled="true" fillcolor="#cfad80" stroked="false">
                <v:path arrowok="t"/>
                <v:fill type="solid"/>
              </v:shape>
            </v:group>
            <v:group style="position:absolute;left:1791;top:-304;width:22;height:30" coordorigin="1791,-304" coordsize="22,30">
              <v:shape style="position:absolute;left:1791;top:-304;width:22;height:30" coordorigin="1791,-304" coordsize="22,30" path="m1791,-304l1796,-276,1796,-275,1813,-279,1806,-296,1804,-299,1791,-304xe" filled="true" fillcolor="#cfad80" stroked="false">
                <v:path arrowok="t"/>
                <v:fill type="solid"/>
              </v:shape>
            </v:group>
            <v:group style="position:absolute;left:3824;top:857;width:20;height:28" coordorigin="3824,857" coordsize="20,28">
              <v:shape style="position:absolute;left:3824;top:857;width:20;height:28" coordorigin="3824,857" coordsize="20,28" path="m3829,857l3824,885,3843,885,3843,882,3844,877,3840,871,3829,857xe" filled="true" fillcolor="#cfad80" stroked="false">
                <v:path arrowok="t"/>
                <v:fill type="solid"/>
              </v:shape>
            </v:group>
            <v:group style="position:absolute;left:1556;top:-266;width:16;height:17" coordorigin="1556,-266" coordsize="16,17">
              <v:shape style="position:absolute;left:1556;top:-266;width:16;height:17" coordorigin="1556,-266" coordsize="16,17" path="m1556,-266l1571,-249,1570,-264,1563,-265,1556,-266xe" filled="true" fillcolor="#cfad80" stroked="false">
                <v:path arrowok="t"/>
                <v:fill type="solid"/>
              </v:shape>
            </v:group>
            <v:group style="position:absolute;left:953;top:1150;width:11;height:12" coordorigin="953,1150" coordsize="11,12">
              <v:shape style="position:absolute;left:953;top:1150;width:11;height:12" coordorigin="953,1150" coordsize="11,12" path="m963,1150l960,1151,956,1152,953,1153,953,1159,956,1161,960,1161,964,1162,963,1150xe" filled="true" fillcolor="#cfad80" stroked="false">
                <v:path arrowok="t"/>
                <v:fill type="solid"/>
              </v:shape>
            </v:group>
            <v:group style="position:absolute;left:313;top:2028;width:13;height:25" coordorigin="313,2028" coordsize="13,25">
              <v:shape style="position:absolute;left:313;top:2028;width:13;height:25" coordorigin="313,2028" coordsize="13,25" path="m323,2028l320,2034,313,2049,324,2053,326,2044,323,2028xe" filled="true" fillcolor="#cfad80" stroked="false">
                <v:path arrowok="t"/>
                <v:fill type="solid"/>
              </v:shape>
            </v:group>
            <v:group style="position:absolute;left:0;top:2179;width:5;height:19" coordorigin="0,2179" coordsize="5,19">
              <v:shape style="position:absolute;left:0;top:2179;width:5;height:19" coordorigin="0,2179" coordsize="5,19" path="m0,2198l1,2197,4,2191,0,2179,0,2198e" filled="true" fillcolor="#cfad80" stroked="false">
                <v:path arrowok="t"/>
                <v:fill type="solid"/>
              </v:shape>
            </v:group>
            <v:group style="position:absolute;left:1544;top:-224;width:16;height:20" coordorigin="1544,-224" coordsize="16,20">
              <v:shape style="position:absolute;left:1544;top:-224;width:16;height:20" coordorigin="1544,-224" coordsize="16,20" path="m1544,-224l1545,-206,1550,-205,1560,-214,1548,-221,1544,-224xe" filled="true" fillcolor="#cfad80" stroked="false">
                <v:path arrowok="t"/>
                <v:fill type="solid"/>
              </v:shape>
            </v:group>
            <v:group style="position:absolute;left:178;top:-268;width:12;height:19" coordorigin="178,-268" coordsize="12,19">
              <v:shape style="position:absolute;left:178;top:-268;width:12;height:19" coordorigin="178,-268" coordsize="12,19" path="m181,-268l179,-263,178,-261,180,-257,183,-254,186,-250,188,-255,189,-258,186,-261,184,-265,181,-268,181,-268xe" filled="true" fillcolor="#cfad80" stroked="false">
                <v:path arrowok="t"/>
                <v:fill type="solid"/>
              </v:shape>
            </v:group>
            <v:group style="position:absolute;left:364;top:1871;width:13;height:15" coordorigin="364,1871" coordsize="13,15">
              <v:shape style="position:absolute;left:364;top:1871;width:13;height:15" coordorigin="364,1871" coordsize="13,15" path="m366,1871l364,1880,368,1882,372,1884,376,1886,377,1880,377,1878,374,1875,370,1873,366,1871xe" filled="true" fillcolor="#cfad80" stroked="false">
                <v:path arrowok="t"/>
                <v:fill type="solid"/>
              </v:shape>
            </v:group>
            <v:group style="position:absolute;left:1665;top:-194;width:13;height:20" coordorigin="1665,-194" coordsize="13,20">
              <v:shape style="position:absolute;left:1665;top:-194;width:13;height:20" coordorigin="1665,-194" coordsize="13,20" path="m1668,-194l1666,-188,1665,-185,1667,-181,1669,-177,1671,-175,1673,-175,1675,-180,1677,-184,1674,-189,1672,-193,1669,-194,1668,-194xe" filled="true" fillcolor="#cfad80" stroked="false">
                <v:path arrowok="t"/>
                <v:fill type="solid"/>
              </v:shape>
            </v:group>
            <v:group style="position:absolute;left:921;top:1359;width:12;height:29" coordorigin="921,1359" coordsize="12,29">
              <v:shape style="position:absolute;left:921;top:1359;width:12;height:29" coordorigin="921,1359" coordsize="12,29" path="m933,1359l921,1360,925,1370,927,1376,930,1388,932,1369,933,1359xe" filled="true" fillcolor="#cfad80" stroked="false">
                <v:path arrowok="t"/>
                <v:fill type="solid"/>
              </v:shape>
            </v:group>
            <v:group style="position:absolute;left:1410;top:1030;width:11;height:30" coordorigin="1410,1030" coordsize="11,30">
              <v:shape style="position:absolute;left:1410;top:1030;width:11;height:30" coordorigin="1410,1030" coordsize="11,30" path="m1412,1030l1412,1040,1411,1048,1410,1060,1418,1048,1421,1042,1412,1030xe" filled="true" fillcolor="#cfad80" stroked="false">
                <v:path arrowok="t"/>
                <v:fill type="solid"/>
              </v:shape>
            </v:group>
            <v:group style="position:absolute;left:3807;top:1122;width:14;height:14" coordorigin="3807,1122" coordsize="14,14">
              <v:shape style="position:absolute;left:3807;top:1122;width:14;height:14" coordorigin="3807,1122" coordsize="14,14" path="m3820,1122l3807,1129,3808,1131,3808,1133,3809,1136,3817,1130,3821,1128,3821,1126,3820,1122xe" filled="true" fillcolor="#cfad80" stroked="false">
                <v:path arrowok="t"/>
                <v:fill type="solid"/>
              </v:shape>
            </v:group>
            <v:group style="position:absolute;left:1532;top:-249;width:7;height:13" coordorigin="1532,-249" coordsize="7,13">
              <v:shape style="position:absolute;left:1532;top:-249;width:7;height:13" coordorigin="1532,-249" coordsize="7,13" path="m1536,-249l1536,-249,1535,-247,1532,-243,1533,-241,1535,-237,1536,-239,1537,-241,1538,-244,1537,-246,1536,-249xe" filled="true" fillcolor="#cfad80" stroked="false">
                <v:path arrowok="t"/>
                <v:fill type="solid"/>
              </v:shape>
            </v:group>
            <v:group style="position:absolute;left:1769;top:-232;width:12;height:24" coordorigin="1769,-232" coordsize="12,24">
              <v:shape style="position:absolute;left:1769;top:-232;width:12;height:24" coordorigin="1769,-232" coordsize="12,24" path="m1774,-232l1772,-230,1771,-228,1769,-227,1772,-221,1774,-215,1777,-209,1778,-210,1779,-211,1780,-213,1778,-219,1776,-226,1774,-232xe" filled="true" fillcolor="#cfad80" stroked="false">
                <v:path arrowok="t"/>
                <v:fill type="solid"/>
              </v:shape>
            </v:group>
            <v:group style="position:absolute;left:3888;top:1019;width:9;height:18" coordorigin="3888,1019" coordsize="9,18">
              <v:shape style="position:absolute;left:3888;top:1019;width:9;height:18" coordorigin="3888,1019" coordsize="9,18" path="m3892,1019l3891,1024,3889,1027,3888,1030,3888,1032,3891,1037,3891,1036,3893,1035,3895,1032,3896,1029,3896,1027,3894,1024,3892,1019xe" filled="true" fillcolor="#cfad80" stroked="false">
                <v:path arrowok="t"/>
                <v:fill type="solid"/>
              </v:shape>
            </v:group>
            <v:group style="position:absolute;left:3850;top:695;width:7;height:12" coordorigin="3850,695" coordsize="7,12">
              <v:shape style="position:absolute;left:3850;top:695;width:7;height:12" coordorigin="3850,695" coordsize="7,12" path="m3853,695l3852,698,3851,701,3850,704,3851,705,3853,707,3854,706,3855,704,3855,701,3856,698,3855,697,3853,695xe" filled="true" fillcolor="#cfad80" stroked="false">
                <v:path arrowok="t"/>
                <v:fill type="solid"/>
              </v:shape>
            </v:group>
            <v:group style="position:absolute;left:13;top:2234;width:9;height:11" coordorigin="13,2234" coordsize="9,11">
              <v:shape style="position:absolute;left:13;top:2234;width:9;height:11" coordorigin="13,2234" coordsize="9,11" path="m15,2234l14,2236,13,2237,14,2240,15,2243,17,2245,18,2243,22,2240,20,2237,18,2235,15,2234xe" filled="true" fillcolor="#cfad80" stroked="false">
                <v:path arrowok="t"/>
                <v:fill type="solid"/>
              </v:shape>
            </v:group>
            <v:group style="position:absolute;left:269;top:2013;width:8;height:14" coordorigin="269,2013" coordsize="8,14">
              <v:shape style="position:absolute;left:269;top:2013;width:8;height:14" coordorigin="269,2013" coordsize="8,14" path="m273,2013l270,2019,269,2022,271,2024,274,2025,276,2026,276,2022,277,2019,276,2015,274,2014,273,2013xe" filled="true" fillcolor="#cfad80" stroked="false">
                <v:path arrowok="t"/>
                <v:fill type="solid"/>
              </v:shape>
            </v:group>
            <v:group style="position:absolute;left:955;top:1375;width:11;height:15" coordorigin="955,1375" coordsize="11,15">
              <v:shape style="position:absolute;left:955;top:1375;width:11;height:15" coordorigin="955,1375" coordsize="11,15" path="m957,1375l956,1379,955,1382,956,1384,958,1388,961,1390,962,1386,965,1382,962,1379,960,1376,958,1376,957,1375xe" filled="true" fillcolor="#cfad80" stroked="false">
                <v:path arrowok="t"/>
                <v:fill type="solid"/>
              </v:shape>
            </v:group>
            <v:group style="position:absolute;left:3765;top:1110;width:12;height:21" coordorigin="3765,1110" coordsize="12,21">
              <v:shape style="position:absolute;left:3765;top:1110;width:12;height:21" coordorigin="3765,1110" coordsize="12,21" path="m3769,1110l3765,1119,3769,1127,3772,1131,3776,1123,3774,1118,3769,1110xe" filled="true" fillcolor="#cfad80" stroked="false">
                <v:path arrowok="t"/>
                <v:fill type="solid"/>
              </v:shape>
            </v:group>
            <v:group style="position:absolute;left:1866;top:1114;width:38;height:64" coordorigin="1866,1114" coordsize="38,64">
              <v:shape style="position:absolute;left:1866;top:1114;width:38;height:64" coordorigin="1866,1114" coordsize="38,64" path="m1866,1153l1866,1169,1870,1177,1876,1177,1879,1176,1882,1166,1885,1160,1886,1160,1885,1160,1873,1155,1866,1153xe" filled="true" fillcolor="#cfad80" stroked="false">
                <v:path arrowok="t"/>
                <v:fill type="solid"/>
              </v:shape>
              <v:shape style="position:absolute;left:1866;top:1114;width:38;height:64" coordorigin="1866,1114" coordsize="38,64" path="m1886,1160l1885,1160,1885,1160,1886,1160,1886,1160xe" filled="true" fillcolor="#cfad80" stroked="false">
                <v:path arrowok="t"/>
                <v:fill type="solid"/>
              </v:shape>
              <v:shape style="position:absolute;left:1866;top:1114;width:38;height:64" coordorigin="1866,1114" coordsize="38,64" path="m1886,1159l1885,1159,1885,1160,1886,1160,1886,1159,1887,1159,1886,1159,1886,1159xe" filled="true" fillcolor="#cfad80" stroked="false">
                <v:path arrowok="t"/>
                <v:fill type="solid"/>
              </v:shape>
              <v:shape style="position:absolute;left:1866;top:1114;width:38;height:64" coordorigin="1866,1114" coordsize="38,64" path="m1887,1159l1886,1159,1887,1159,1887,1159xe" filled="true" fillcolor="#cfad80" stroked="false">
                <v:path arrowok="t"/>
                <v:fill type="solid"/>
              </v:shape>
              <v:shape style="position:absolute;left:1866;top:1114;width:38;height:64" coordorigin="1866,1114" coordsize="38,64" path="m1892,1114l1888,1126,1882,1135,1884,1144,1885,1151,1886,1159,1887,1159,1887,1159,1890,1159,1898,1146,1903,1125,1892,1114xe" filled="true" fillcolor="#cfad80" stroked="false">
                <v:path arrowok="t"/>
                <v:fill type="solid"/>
              </v:shape>
              <v:shape style="position:absolute;left:1866;top:1114;width:38;height:64" coordorigin="1866,1114" coordsize="38,64" path="m1890,1159l1887,1159,1888,1159,1890,1159xe" filled="true" fillcolor="#cfad80" stroked="false">
                <v:path arrowok="t"/>
                <v:fill type="solid"/>
              </v:shape>
            </v:group>
            <v:group style="position:absolute;left:1989;top:822;width:24;height:46" coordorigin="1989,822" coordsize="24,46">
              <v:shape style="position:absolute;left:1989;top:822;width:24;height:46" coordorigin="1989,822" coordsize="24,46" path="m1998,822l1998,848,1989,851,1989,853,1995,868,2002,861,2006,851,2009,839,2012,825,1998,822xe" filled="true" fillcolor="#cfad80" stroked="false">
                <v:path arrowok="t"/>
                <v:fill type="solid"/>
              </v:shape>
            </v:group>
            <v:group style="position:absolute;left:1258;top:1849;width:31;height:25" coordorigin="1258,1849" coordsize="31,25">
              <v:shape style="position:absolute;left:1258;top:1849;width:31;height:25" coordorigin="1258,1849" coordsize="31,25" path="m1278,1849l1269,1856,1258,1860,1267,1871,1276,1874,1289,1858,1278,1849xe" filled="true" fillcolor="#cfad80" stroked="false">
                <v:path arrowok="t"/>
                <v:fill type="solid"/>
              </v:shape>
            </v:group>
            <v:group style="position:absolute;left:1244;top:1817;width:21;height:41" coordorigin="1244,1817" coordsize="21,41">
              <v:shape style="position:absolute;left:1244;top:1817;width:21;height:41" coordorigin="1244,1817" coordsize="21,41" path="m1258,1817l1252,1826,1244,1858,1254,1841,1265,1823,1258,1817xe" filled="true" fillcolor="#cfad80" stroked="false">
                <v:path arrowok="t"/>
                <v:fill type="solid"/>
              </v:shape>
            </v:group>
            <v:group style="position:absolute;left:1158;top:1041;width:24;height:28" coordorigin="1158,1041" coordsize="24,28">
              <v:shape style="position:absolute;left:1158;top:1041;width:24;height:28" coordorigin="1158,1041" coordsize="24,28" path="m1160,1041l1159,1047,1158,1050,1162,1055,1166,1061,1171,1068,1176,1060,1182,1051,1160,1041xe" filled="true" fillcolor="#cfad80" stroked="false">
                <v:path arrowok="t"/>
                <v:fill type="solid"/>
              </v:shape>
            </v:group>
            <v:group style="position:absolute;left:2225;top:957;width:24;height:34" coordorigin="2225,957" coordsize="24,34">
              <v:shape style="position:absolute;left:2225;top:957;width:24;height:34" coordorigin="2225,957" coordsize="24,34" path="m2233,957l2231,970,2225,982,2233,986,2238,988,2242,991,2249,978,2246,967,2233,957xe" filled="true" fillcolor="#cfad80" stroked="false">
                <v:path arrowok="t"/>
                <v:fill type="solid"/>
              </v:shape>
            </v:group>
            <v:group style="position:absolute;left:1199;top:720;width:22;height:40" coordorigin="1199,720" coordsize="22,40">
              <v:shape style="position:absolute;left:1199;top:720;width:22;height:40" coordorigin="1199,720" coordsize="22,40" path="m1199,720l1210,759,1216,748,1221,738,1216,725,1215,722,1207,722,1199,720xe" filled="true" fillcolor="#cfad80" stroked="false">
                <v:path arrowok="t"/>
                <v:fill type="solid"/>
              </v:shape>
              <v:shape style="position:absolute;left:1199;top:720;width:22;height:40" coordorigin="1199,720" coordsize="22,40" path="m1214,720l1207,722,1215,722,1214,720xe" filled="true" fillcolor="#cfad80" stroked="false">
                <v:path arrowok="t"/>
                <v:fill type="solid"/>
              </v:shape>
            </v:group>
            <v:group style="position:absolute;left:1243;top:1933;width:33;height:18" coordorigin="1243,1933" coordsize="33,18">
              <v:shape style="position:absolute;left:1243;top:1933;width:33;height:18" coordorigin="1243,1933" coordsize="33,18" path="m1274,1933l1244,1935,1244,1939,1243,1943,1250,1945,1257,1947,1264,1950,1263,1951,1267,1947,1271,1943,1275,1939,1274,1933xe" filled="true" fillcolor="#cfad80" stroked="false">
                <v:path arrowok="t"/>
                <v:fill type="solid"/>
              </v:shape>
            </v:group>
            <v:group style="position:absolute;left:2073;top:671;width:25;height:29" coordorigin="2073,671" coordsize="25,29">
              <v:shape style="position:absolute;left:2073;top:671;width:25;height:29" coordorigin="2073,671" coordsize="25,29" path="m2082,671l2073,677,2076,687,2080,700,2090,696,2098,693,2091,684,2087,678,2082,671xe" filled="true" fillcolor="#cfad80" stroked="false">
                <v:path arrowok="t"/>
                <v:fill type="solid"/>
              </v:shape>
            </v:group>
            <v:group style="position:absolute;left:1118;top:1079;width:2;height:2" coordorigin="1118,1079" coordsize="2,2">
              <v:shape style="position:absolute;left:1118;top:1079;width:2;height:2" coordorigin="1118,1079" coordsize="1,1" path="m1118,1079l1119,1079,1119,1079,1118,1079xe" filled="true" fillcolor="#cfad80" stroked="false">
                <v:path arrowok="t"/>
                <v:fill type="solid"/>
              </v:shape>
            </v:group>
            <v:group style="position:absolute;left:1119;top:1062;width:18;height:24" coordorigin="1119,1062" coordsize="18,24">
              <v:shape style="position:absolute;left:1119;top:1062;width:18;height:24" coordorigin="1119,1062" coordsize="18,24" path="m1128,1062l1122,1063,1119,1079,1124,1081,1129,1083,1136,1086,1136,1081,1136,1079,1136,1070,1135,1068,1128,1062xe" filled="true" fillcolor="#cfad80" stroked="false">
                <v:path arrowok="t"/>
                <v:fill type="solid"/>
              </v:shape>
            </v:group>
            <v:group style="position:absolute;left:1327;top:2569;width:21;height:16" coordorigin="1327,2569" coordsize="21,16">
              <v:shape style="position:absolute;left:1327;top:2569;width:21;height:16" coordorigin="1327,2569" coordsize="21,16" path="m1348,2569l1327,2571,1333,2584,1348,2569xe" filled="true" fillcolor="#cfad80" stroked="false">
                <v:path arrowok="t"/>
                <v:fill type="solid"/>
              </v:shape>
            </v:group>
            <v:group style="position:absolute;left:1224;top:787;width:13;height:26" coordorigin="1224,787" coordsize="13,26">
              <v:shape style="position:absolute;left:1224;top:787;width:13;height:26" coordorigin="1224,787" coordsize="13,26" path="m1224,787l1224,797,1229,813,1231,807,1233,801,1237,794,1224,787xe" filled="true" fillcolor="#cfad80" stroked="false">
                <v:path arrowok="t"/>
                <v:fill type="solid"/>
              </v:shape>
            </v:group>
            <v:group style="position:absolute;left:1284;top:742;width:16;height:12" coordorigin="1284,742" coordsize="16,12">
              <v:shape style="position:absolute;left:1284;top:742;width:16;height:12" coordorigin="1284,742" coordsize="16,12" path="m1284,742l1285,746,1286,752,1286,752,1291,753,1295,753,1299,754,1299,752,1300,746,1295,744,1290,743,1284,742xe" filled="true" fillcolor="#cfad80" stroked="false">
                <v:path arrowok="t"/>
                <v:fill type="solid"/>
              </v:shape>
            </v:group>
            <v:group style="position:absolute;left:1259;top:1355;width:11;height:20" coordorigin="1259,1355" coordsize="11,20">
              <v:shape style="position:absolute;left:1259;top:1355;width:11;height:20" coordorigin="1259,1355" coordsize="11,20" path="m1265,1355l1259,1369,1260,1371,1261,1373,1262,1375,1265,1370,1267,1366,1269,1361,1267,1357,1265,1355xe" filled="true" fillcolor="#cfad80" stroked="false">
                <v:path arrowok="t"/>
                <v:fill type="solid"/>
              </v:shape>
            </v:group>
            <v:group style="position:absolute;left:1966;top:850;width:14;height:14" coordorigin="1966,850" coordsize="14,14">
              <v:shape style="position:absolute;left:1966;top:850;width:14;height:14" coordorigin="1966,850" coordsize="14,14" path="m1967,850l1967,854,1966,861,1970,862,1974,863,1978,864,1979,858,1967,850xe" filled="true" fillcolor="#cfad80" stroked="false">
                <v:path arrowok="t"/>
                <v:fill type="solid"/>
              </v:shape>
            </v:group>
            <v:group style="position:absolute;left:1860;top:828;width:8;height:15" coordorigin="1860,828" coordsize="8,15">
              <v:shape style="position:absolute;left:1860;top:828;width:8;height:15" coordorigin="1860,828" coordsize="8,15" path="m1863,828l1862,830,1860,832,1860,837,1862,839,1863,842,1865,840,1866,838,1868,836,1866,833,1865,831,1863,828xe" filled="true" fillcolor="#cfad80" stroked="false">
                <v:path arrowok="t"/>
                <v:fill type="solid"/>
              </v:shape>
            </v:group>
            <v:group style="position:absolute;left:2231;top:1097;width:10;height:16" coordorigin="2231,1097" coordsize="10,16">
              <v:shape style="position:absolute;left:2231;top:1097;width:10;height:16" coordorigin="2231,1097" coordsize="10,16" path="m2236,1097l2235,1098,2233,1100,2232,1103,2231,1107,2231,1108,2234,1113,2234,1112,2236,1111,2238,1108,2241,1104,2238,1101,2236,1097xe" filled="true" fillcolor="#cfad80" stroked="false">
                <v:path arrowok="t"/>
                <v:fill type="solid"/>
              </v:shape>
            </v:group>
            <v:group style="position:absolute;left:1236;top:1309;width:7;height:11" coordorigin="1236,1309" coordsize="7,11">
              <v:shape style="position:absolute;left:1236;top:1309;width:7;height:11" coordorigin="1236,1309" coordsize="7,11" path="m1238,1309l1237,1314,1236,1316,1238,1318,1240,1319,1241,1320,1241,1318,1242,1316,1243,1314,1241,1312,1240,1311,1238,1309xe" filled="true" fillcolor="#cfad80" stroked="false">
                <v:path arrowok="t"/>
                <v:fill type="solid"/>
              </v:shape>
            </v:group>
            <v:group style="position:absolute;left:1994;top:1109;width:6;height:17" coordorigin="1994,1109" coordsize="6,17">
              <v:shape style="position:absolute;left:1994;top:1109;width:6;height:17" coordorigin="1994,1109" coordsize="6,17" path="m1997,1109l1996,1110,1994,1111,1995,1116,1996,1126,2000,1125,1999,1120,1998,1114,1997,1109xe" filled="true" fillcolor="#cfad80" stroked="false">
                <v:path arrowok="t"/>
                <v:fill type="solid"/>
              </v:shape>
            </v:group>
            <v:group style="position:absolute;left:1994;top:1485;width:9;height:12" coordorigin="1994,1485" coordsize="9,12">
              <v:shape style="position:absolute;left:1994;top:1485;width:9;height:12" coordorigin="1994,1485" coordsize="9,12" path="m2001,1485l1999,1487,1997,1489,1994,1491,1995,1493,1996,1496,1998,1495,2001,1493,2003,1491,2002,1489,2002,1487,2001,1485xe" filled="true" fillcolor="#cfad80" stroked="false">
                <v:path arrowok="t"/>
                <v:fill type="solid"/>
              </v:shape>
            </v:group>
            <v:group style="position:absolute;left:1097;top:1411;width:98;height:81" coordorigin="1097,1411" coordsize="98,81">
              <v:shape style="position:absolute;left:1097;top:1411;width:98;height:81" coordorigin="1097,1411" coordsize="98,81" path="m1192,1478l1154,1478,1161,1480,1165,1487,1169,1491,1182,1485,1191,1480,1192,1478xe" filled="true" fillcolor="#cfad80" stroked="false">
                <v:path arrowok="t"/>
                <v:fill type="solid"/>
              </v:shape>
              <v:shape style="position:absolute;left:1097;top:1411;width:98;height:81" coordorigin="1097,1411" coordsize="98,81" path="m1174,1446l1129,1446,1140,1454,1143,1472,1147,1487,1150,1484,1154,1478,1192,1478,1193,1471,1195,1462,1188,1457,1179,1456,1175,1448,1174,1446xe" filled="true" fillcolor="#cfad80" stroked="false">
                <v:path arrowok="t"/>
                <v:fill type="solid"/>
              </v:shape>
              <v:shape style="position:absolute;left:1097;top:1411;width:98;height:81" coordorigin="1097,1411" coordsize="98,81" path="m1115,1412l1104,1421,1097,1427,1108,1440,1114,1455,1118,1483,1121,1471,1124,1458,1129,1446,1174,1446,1172,1442,1151,1442,1152,1422,1131,1422,1120,1419,1115,1412xe" filled="true" fillcolor="#cfad80" stroked="false">
                <v:path arrowok="t"/>
                <v:fill type="solid"/>
              </v:shape>
              <v:shape style="position:absolute;left:1097;top:1411;width:98;height:81" coordorigin="1097,1411" coordsize="98,81" path="m1166,1414l1160,1431,1151,1442,1172,1442,1171,1440,1170,1425,1166,1414xe" filled="true" fillcolor="#cfad80" stroked="false">
                <v:path arrowok="t"/>
                <v:fill type="solid"/>
              </v:shape>
              <v:shape style="position:absolute;left:1097;top:1411;width:98;height:81" coordorigin="1097,1411" coordsize="98,81" path="m1147,1411l1139,1412,1131,1422,1152,1422,1152,1414,1150,1413,1147,1411xe" filled="true" fillcolor="#cfad80" stroked="false">
                <v:path arrowok="t"/>
                <v:fill type="solid"/>
              </v:shape>
            </v:group>
            <v:group style="position:absolute;left:1253;top:1978;width:23;height:31" coordorigin="1253,1978" coordsize="23,31">
              <v:shape style="position:absolute;left:1253;top:1978;width:23;height:31" coordorigin="1253,1978" coordsize="23,31" path="m1273,1999l1261,1999,1264,2000,1266,2001,1269,2005,1272,2008,1273,1999xe" filled="true" fillcolor="#cfad80" stroked="false">
                <v:path arrowok="t"/>
                <v:fill type="solid"/>
              </v:shape>
              <v:shape style="position:absolute;left:1253;top:1978;width:23;height:31" coordorigin="1253,1978" coordsize="23,31" path="m1262,1978l1253,1996,1253,1998,1254,2000,1254,2002,1257,2001,1261,1999,1273,1999,1275,1989,1268,1984,1262,1978xe" filled="true" fillcolor="#cfad80" stroked="false">
                <v:path arrowok="t"/>
                <v:fill type="solid"/>
              </v:shape>
            </v:group>
            <v:group style="position:absolute;left:1261;top:1977;width:2;height:2" coordorigin="1261,1977" coordsize="2,2">
              <v:shape style="position:absolute;left:1261;top:1977;width:2;height:2" coordorigin="1261,1977" coordsize="1,1" path="m1262,1977l1261,1978,1262,1978,1262,1977xe" filled="true" fillcolor="#cfad80" stroked="false">
                <v:path arrowok="t"/>
                <v:fill type="solid"/>
              </v:shape>
            </v:group>
            <v:group style="position:absolute;left:1229;top:2029;width:13;height:46" coordorigin="1229,2029" coordsize="13,46">
              <v:shape style="position:absolute;left:1229;top:2029;width:13;height:46" coordorigin="1229,2029" coordsize="13,46" path="m1242,2029l1237,2032,1233,2037,1229,2055,1235,2075,1237,2064,1241,2053,1242,2042,1242,2029xe" filled="true" fillcolor="#cfad80" stroked="false">
                <v:path arrowok="t"/>
                <v:fill type="solid"/>
              </v:shape>
            </v:group>
            <v:group style="position:absolute;left:1148;top:1277;width:15;height:25" coordorigin="1148,1277" coordsize="15,25">
              <v:shape style="position:absolute;left:1148;top:1277;width:15;height:25" coordorigin="1148,1277" coordsize="15,25" path="m1152,1277l1148,1297,1151,1302,1162,1302,1158,1292,1155,1286,1152,1277xe" filled="true" fillcolor="#cfad80" stroked="false">
                <v:path arrowok="t"/>
                <v:fill type="solid"/>
              </v:shape>
            </v:group>
            <v:group style="position:absolute;left:1121;top:1171;width:11;height:17" coordorigin="1121,1171" coordsize="11,17">
              <v:shape style="position:absolute;left:1121;top:1171;width:11;height:17" coordorigin="1121,1171" coordsize="11,17" path="m1123,1171l1122,1173,1121,1176,1123,1180,1126,1184,1128,1187,1129,1185,1130,1182,1131,1180,1126,1174,1123,1171xe" filled="true" fillcolor="#cfad80" stroked="false">
                <v:path arrowok="t"/>
                <v:fill type="solid"/>
              </v:shape>
            </v:group>
            <v:group style="position:absolute;left:1152;top:726;width:12;height:18" coordorigin="1152,726" coordsize="12,18">
              <v:shape style="position:absolute;left:1152;top:726;width:12;height:18" coordorigin="1152,726" coordsize="12,18" path="m1154,726l1153,729,1152,730,1155,734,1161,743,1162,741,1163,739,1163,737,1160,733,1157,730,1154,726xe" filled="true" fillcolor="#cfad80" stroked="false">
                <v:path arrowok="t"/>
                <v:fill type="solid"/>
              </v:shape>
            </v:group>
            <v:group style="position:absolute;left:1177;top:1317;width:2;height:2" coordorigin="1177,1317" coordsize="2,2">
              <v:shape style="position:absolute;left:1177;top:1317;width:2;height:2" coordorigin="1177,1317" coordsize="1,1" path="m1177,1317l1177,1318,1177,1317xe" filled="true" fillcolor="#cfad80" stroked="false">
                <v:path arrowok="t"/>
                <v:fill type="solid"/>
              </v:shape>
            </v:group>
            <v:group style="position:absolute;left:1165;top:1302;width:13;height:15" coordorigin="1165,1302" coordsize="13,15">
              <v:shape style="position:absolute;left:1165;top:1302;width:13;height:15" coordorigin="1165,1302" coordsize="13,15" path="m1175,1302l1165,1308,1171,1312,1174,1314,1177,1317,1178,1305,1175,1302xe" filled="true" fillcolor="#cfad80" stroked="false">
                <v:path arrowok="t"/>
                <v:fill type="solid"/>
              </v:shape>
            </v:group>
            <v:group style="position:absolute;left:6630;top:2496;width:54;height:43" coordorigin="6630,2496" coordsize="54,43">
              <v:shape style="position:absolute;left:6630;top:2496;width:54;height:43" coordorigin="6630,2496" coordsize="54,43" path="m6677,2496l6646,2496,6648,2500,6651,2504,6656,2511,6648,2518,6641,2524,6630,2533,6638,2535,6642,2538,6644,2536,6653,2528,6662,2524,6683,2524,6681,2508,6677,2496xe" filled="true" fillcolor="#cfad80" stroked="false">
                <v:path arrowok="t"/>
                <v:fill type="solid"/>
              </v:shape>
              <v:shape style="position:absolute;left:6630;top:2496;width:54;height:43" coordorigin="6630,2496" coordsize="54,43" path="m6683,2524l6662,2524,6673,2525,6684,2526,6683,2524xe" filled="true" fillcolor="#cfad80" stroked="false">
                <v:path arrowok="t"/>
                <v:fill type="solid"/>
              </v:shape>
            </v:group>
            <v:group style="position:absolute;left:6746;top:2496;width:30;height:36" coordorigin="6746,2496" coordsize="30,36">
              <v:shape style="position:absolute;left:6746;top:2496;width:30;height:36" coordorigin="6746,2496" coordsize="30,36" path="m6775,2496l6752,2496,6746,2509,6749,2520,6754,2532,6774,2523,6775,2514,6775,2496xe" filled="true" fillcolor="#cfad80" stroked="false">
                <v:path arrowok="t"/>
                <v:fill type="solid"/>
              </v:shape>
            </v:group>
            <v:group style="position:absolute;left:6734;top:2551;width:9;height:17" coordorigin="6734,2551" coordsize="9,17">
              <v:shape style="position:absolute;left:6734;top:2551;width:9;height:17" coordorigin="6734,2551" coordsize="9,17" path="m6737,2551l6734,2556,6735,2558,6735,2560,6737,2563,6739,2567,6740,2563,6743,2559,6741,2555,6739,2553,6737,2551,6737,2551xe" filled="true" fillcolor="#cfad80" stroked="false">
                <v:path arrowok="t"/>
                <v:fill type="solid"/>
              </v:shape>
            </v:group>
            <v:group style="position:absolute;left:10592;top:2778;width:23;height:27" coordorigin="10592,2778" coordsize="23,27">
              <v:shape style="position:absolute;left:10592;top:2778;width:23;height:27" coordorigin="10592,2778" coordsize="23,27" path="m10592,2778l10596,2791,10603,2805,10608,2803,10615,2785,10592,2778xe" filled="true" fillcolor="#cfad80" stroked="false">
                <v:path arrowok="t"/>
                <v:fill type="solid"/>
              </v:shape>
            </v:group>
            <v:group style="position:absolute;left:10485;top:2657;width:22;height:35" coordorigin="10485,2657" coordsize="22,35">
              <v:shape style="position:absolute;left:10485;top:2657;width:22;height:35" coordorigin="10485,2657" coordsize="22,35" path="m10491,2657l10485,2679,10488,2682,10491,2688,10495,2690,10498,2692,10503,2688,10506,2682,10505,2671,10503,2669,10497,2662,10491,2657xe" filled="true" fillcolor="#cfad80" stroked="false">
                <v:path arrowok="t"/>
                <v:fill type="solid"/>
              </v:shape>
            </v:group>
            <v:group style="position:absolute;left:10632;top:2737;width:16;height:28" coordorigin="10632,2737" coordsize="16,28">
              <v:shape style="position:absolute;left:10632;top:2737;width:16;height:28" coordorigin="10632,2737" coordsize="16,28" path="m10636,2737l10635,2746,10632,2765,10648,2765,10646,2752,10647,2738,10636,2737xe" filled="true" fillcolor="#cfad80" stroked="false">
                <v:path arrowok="t"/>
                <v:fill type="solid"/>
              </v:shape>
            </v:group>
            <v:group style="position:absolute;left:10460;top:2617;width:20;height:18" coordorigin="10460,2617" coordsize="20,18">
              <v:shape style="position:absolute;left:10460;top:2617;width:20;height:18" coordorigin="10460,2617" coordsize="20,18" path="m10480,2617l10460,2625,10463,2628,10474,2635,10480,2617xe" filled="true" fillcolor="#cfad80" stroked="false">
                <v:path arrowok="t"/>
                <v:fill type="solid"/>
              </v:shape>
            </v:group>
            <v:group style="position:absolute;left:10441;top:2615;width:13;height:19" coordorigin="10441,2615" coordsize="13,19">
              <v:shape style="position:absolute;left:10441;top:2615;width:13;height:19" coordorigin="10441,2615" coordsize="13,19" path="m10443,2615l10441,2623,10444,2626,10447,2630,10450,2633,10452,2630,10454,2622,10443,2615xe" filled="true" fillcolor="#cfad80" stroked="false">
                <v:path arrowok="t"/>
                <v:fill type="solid"/>
              </v:shape>
            </v:group>
            <v:group style="position:absolute;left:10491;top:2513;width:7;height:21" coordorigin="10491,2513" coordsize="7,21">
              <v:shape style="position:absolute;left:10491;top:2513;width:7;height:21" coordorigin="10491,2513" coordsize="7,21" path="m10494,2513l10491,2514,10491,2521,10492,2534,10493,2533,10495,2533,10497,2532,10496,2526,10494,2513xe" filled="true" fillcolor="#cfad80" stroked="false">
                <v:path arrowok="t"/>
                <v:fill type="solid"/>
              </v:shape>
            </v:group>
            <v:group style="position:absolute;left:1474;top:2548;width:35;height:53" coordorigin="1474,2548" coordsize="35,53">
              <v:shape style="position:absolute;left:1474;top:2548;width:35;height:53" coordorigin="1474,2548" coordsize="35,53" path="m1495,2548l1488,2570,1488,2570,1487,2577,1480,2583,1474,2591,1480,2598,1486,2601,1494,2591,1491,2583,1488,2570,1488,2570,1508,2570,1508,2567,1495,2548xe" filled="true" fillcolor="#cfad80" stroked="false">
                <v:path arrowok="t"/>
                <v:fill type="solid"/>
              </v:shape>
              <v:shape style="position:absolute;left:1474;top:2548;width:35;height:53" coordorigin="1474,2548" coordsize="35,53" path="m1508,2570l1488,2570,1493,2576,1499,2583,1504,2589,1507,2581,1508,2570xe" filled="true" fillcolor="#cfad80" stroked="false">
                <v:path arrowok="t"/>
                <v:fill type="solid"/>
              </v:shape>
              <v:shape style="position:absolute;left:1474;top:2548;width:35;height:53" coordorigin="1474,2548" coordsize="35,53" path="m1487,2570l1487,2570,1487,2570xe" filled="true" fillcolor="#cfad80" stroked="false">
                <v:path arrowok="t"/>
                <v:fill type="solid"/>
              </v:shape>
            </v:group>
            <v:group style="position:absolute;left:2609;top:2652;width:17;height:31" coordorigin="2609,2652" coordsize="17,31">
              <v:shape style="position:absolute;left:2609;top:2652;width:17;height:31" coordorigin="2609,2652" coordsize="17,31" path="m2625,2652l2614,2655,2613,2656,2609,2683,2616,2676,2623,2670,2625,2652xe" filled="true" fillcolor="#cfad80" stroked="false">
                <v:path arrowok="t"/>
                <v:fill type="solid"/>
              </v:shape>
            </v:group>
            <v:group style="position:absolute;left:1333;top:2606;width:11;height:32" coordorigin="1333,2606" coordsize="11,32">
              <v:shape style="position:absolute;left:1333;top:2606;width:11;height:32" coordorigin="1333,2606" coordsize="11,32" path="m1344,2606l1334,2614,1333,2623,1343,2637,1343,2623,1344,2606xe" filled="true" fillcolor="#cfad80" stroked="false">
                <v:path arrowok="t"/>
                <v:fill type="solid"/>
              </v:shape>
            </v:group>
            <v:group style="position:absolute;left:1442;top:2598;width:11;height:26" coordorigin="1442,2598" coordsize="11,26">
              <v:shape style="position:absolute;left:1442;top:2598;width:11;height:26" coordorigin="1442,2598" coordsize="11,26" path="m1446,2598l1444,2610,1443,2617,1442,2623,1453,2621,1452,2613,1446,2598xe" filled="true" fillcolor="#cfad80" stroked="false">
                <v:path arrowok="t"/>
                <v:fill type="solid"/>
              </v:shape>
            </v:group>
            <v:group style="position:absolute;left:1612;top:2548;width:7;height:12" coordorigin="1612,2548" coordsize="7,12">
              <v:shape style="position:absolute;left:1612;top:2548;width:7;height:12" coordorigin="1612,2548" coordsize="7,12" path="m1615,2548l1613,2554,1612,2556,1613,2558,1615,2560,1615,2560,1616,2558,1617,2555,1618,2553,1616,2550,1615,2548xe" filled="true" fillcolor="#cfad80" stroked="false">
                <v:path arrowok="t"/>
                <v:fill type="solid"/>
              </v:shape>
            </v:group>
            <v:group style="position:absolute;left:2104;top:-515;width:7;height:19" coordorigin="2104,-515" coordsize="7,19">
              <v:shape style="position:absolute;left:2104;top:-515;width:7;height:19" coordorigin="2104,-515" coordsize="7,19" path="m2111,-515l2109,-514,2107,-513,2106,-512,2106,-512,2106,-511,2105,-511,2105,-510,2104,-509,2104,-502,2105,-500,2105,-496,2107,-502,2109,-507,2111,-515xe" filled="true" fillcolor="#cfad80" stroked="false">
                <v:path arrowok="t"/>
                <v:fill type="solid"/>
              </v:shape>
            </v:group>
            <v:group style="position:absolute;left:5528;top:1680;width:18;height:91" coordorigin="5528,1680" coordsize="18,91">
              <v:shape style="position:absolute;left:5528;top:1680;width:18;height:91" coordorigin="5528,1680" coordsize="18,91" path="m5533,1680l5528,1694,5533,1718,5534,1737,5531,1758,5536,1762,5546,1770,5544,1719,5536,1702,5533,1680xe" filled="true" fillcolor="#cfad80" stroked="false">
                <v:path arrowok="t"/>
                <v:fill type="solid"/>
              </v:shape>
            </v:group>
            <v:group style="position:absolute;left:5531;top:741;width:16;height:30" coordorigin="5531,741" coordsize="16,30">
              <v:shape style="position:absolute;left:5531;top:741;width:16;height:30" coordorigin="5531,741" coordsize="16,30" path="m5546,741l5536,744,5531,746,5532,764,5537,770,5546,769,5546,741xe" filled="true" fillcolor="#cfad80" stroked="false">
                <v:path arrowok="t"/>
                <v:fill type="solid"/>
              </v:shape>
            </v:group>
            <v:group style="position:absolute;left:5525;top:587;width:22;height:18" coordorigin="5525,587" coordsize="22,18">
              <v:shape style="position:absolute;left:5525;top:587;width:22;height:18" coordorigin="5525,587" coordsize="22,18" path="m5525,587l5531,599,5538,604,5546,604,5546,589,5525,587xe" filled="true" fillcolor="#cfad80" stroked="false">
                <v:path arrowok="t"/>
                <v:fill type="solid"/>
              </v:shape>
            </v:group>
            <v:group style="position:absolute;left:5534;top:2106;width:12;height:10" coordorigin="5534,2106" coordsize="12,10">
              <v:shape style="position:absolute;left:5534;top:2106;width:12;height:10" coordorigin="5534,2106" coordsize="12,10" path="m5535,2106l5535,2109,5534,2113,5538,2114,5542,2115,5546,2116,5546,2109,5542,2108,5535,2106xe" filled="true" fillcolor="#cfad80" stroked="false">
                <v:path arrowok="t"/>
                <v:fill type="solid"/>
              </v:shape>
            </v:group>
            <v:group style="position:absolute;left:4665;top:1295;width:70;height:101" coordorigin="4665,1295" coordsize="70,101">
              <v:shape style="position:absolute;left:4665;top:1295;width:70;height:101" coordorigin="4665,1295" coordsize="70,101" path="m4694,1295l4678,1296,4674,1297,4669,1299,4665,1301,4665,1306,4675,1309,4691,1317,4706,1338,4712,1355,4709,1374,4707,1378,4708,1385,4718,1395,4728,1395,4732,1380,4734,1347,4726,1332,4717,1330,4712,1330,4708,1323,4706,1317,4705,1313,4694,1295xe" filled="true" fillcolor="#cfad80" stroked="false">
                <v:path arrowok="t"/>
                <v:fill type="solid"/>
              </v:shape>
              <v:shape style="position:absolute;left:4665;top:1295;width:70;height:101" coordorigin="4665,1295" coordsize="70,101" path="m4713,1329l4712,1330,4717,1330,4713,1329xe" filled="true" fillcolor="#cfad80" stroked="false">
                <v:path arrowok="t"/>
                <v:fill type="solid"/>
              </v:shape>
            </v:group>
            <v:group style="position:absolute;left:4890;top:1120;width:58;height:70" coordorigin="4890,1120" coordsize="58,70">
              <v:shape style="position:absolute;left:4890;top:1120;width:58;height:70" coordorigin="4890,1120" coordsize="58,70" path="m4929,1120l4915,1130,4903,1147,4890,1165,4903,1182,4908,1189,4910,1187,4910,1186,4911,1174,4914,1150,4922,1143,4947,1143,4946,1138,4945,1129,4929,1120xe" filled="true" fillcolor="#cfad80" stroked="false">
                <v:path arrowok="t"/>
                <v:fill type="solid"/>
              </v:shape>
              <v:shape style="position:absolute;left:4890;top:1120;width:58;height:70" coordorigin="4890,1120" coordsize="58,70" path="m4947,1143l4922,1143,4939,1149,4941,1150,4944,1149,4948,1149,4947,1143xe" filled="true" fillcolor="#cfad80" stroked="false">
                <v:path arrowok="t"/>
                <v:fill type="solid"/>
              </v:shape>
            </v:group>
            <v:group style="position:absolute;left:4851;top:1282;width:49;height:59" coordorigin="4851,1282" coordsize="49,59">
              <v:shape style="position:absolute;left:4851;top:1282;width:49;height:59" coordorigin="4851,1282" coordsize="49,59" path="m4863,1302l4856,1321,4851,1340,4860,1338,4865,1326,4891,1326,4896,1315,4897,1307,4875,1307,4872,1305,4867,1302,4863,1302xe" filled="true" fillcolor="#cfad80" stroked="false">
                <v:path arrowok="t"/>
                <v:fill type="solid"/>
              </v:shape>
              <v:shape style="position:absolute;left:4851;top:1282;width:49;height:59" coordorigin="4851,1282" coordsize="49,59" path="m4891,1326l4865,1326,4878,1333,4889,1330,4891,1326xe" filled="true" fillcolor="#cfad80" stroked="false">
                <v:path arrowok="t"/>
                <v:fill type="solid"/>
              </v:shape>
              <v:shape style="position:absolute;left:4851;top:1282;width:49;height:59" coordorigin="4851,1282" coordsize="49,59" path="m4886,1282l4883,1289,4875,1307,4897,1307,4900,1290,4896,1287,4891,1285,4886,1282xe" filled="true" fillcolor="#cfad80" stroked="false">
                <v:path arrowok="t"/>
                <v:fill type="solid"/>
              </v:shape>
            </v:group>
            <v:group style="position:absolute;left:5416;top:1186;width:39;height:63" coordorigin="5416,1186" coordsize="39,63">
              <v:shape style="position:absolute;left:5416;top:1186;width:39;height:63" coordorigin="5416,1186" coordsize="39,63" path="m5419,1210l5416,1228,5422,1248,5430,1243,5438,1239,5449,1228,5453,1219,5430,1219,5425,1215,5422,1212,5419,1210xe" filled="true" fillcolor="#cfad80" stroked="false">
                <v:path arrowok="t"/>
                <v:fill type="solid"/>
              </v:shape>
              <v:shape style="position:absolute;left:5416;top:1186;width:39;height:63" coordorigin="5416,1186" coordsize="39,63" path="m5437,1186l5433,1195,5432,1206,5432,1209,5431,1212,5431,1213,5430,1219,5453,1219,5454,1217,5453,1212,5452,1204,5447,1194,5443,1190,5437,1186xe" filled="true" fillcolor="#cfad80" stroked="false">
                <v:path arrowok="t"/>
                <v:fill type="solid"/>
              </v:shape>
            </v:group>
            <v:group style="position:absolute;left:2072;top:-538;width:33;height:67" coordorigin="2072,-538" coordsize="33,67">
              <v:shape style="position:absolute;left:2072;top:-538;width:33;height:67" coordorigin="2072,-538" coordsize="33,67" path="m2073,-529l2072,-516,2079,-500,2078,-477,2089,-472,2094,-472,2099,-480,2099,-481,2099,-481,2101,-484,2102,-489,2104,-493,2104,-494,2104,-494,2104,-495,2105,-495,2104,-495,2100,-496,2095,-496,2088,-498,2093,-516,2094,-524,2080,-524,2076,-527,2073,-529xe" filled="true" fillcolor="#cfad80" stroked="false">
                <v:path arrowok="t"/>
                <v:fill type="solid"/>
              </v:shape>
              <v:shape style="position:absolute;left:2072;top:-538;width:33;height:67" coordorigin="2072,-538" coordsize="33,67" path="m2105,-496l2105,-496,2104,-495,2105,-495,2105,-496xe" filled="true" fillcolor="#cfad80" stroked="false">
                <v:path arrowok="t"/>
                <v:fill type="solid"/>
              </v:shape>
              <v:shape style="position:absolute;left:2072;top:-538;width:33;height:67" coordorigin="2072,-538" coordsize="33,67" path="m2088,-538l2080,-524,2094,-524,2095,-537,2088,-538xe" filled="true" fillcolor="#cfad80" stroked="false">
                <v:path arrowok="t"/>
                <v:fill type="solid"/>
              </v:shape>
            </v:group>
            <v:group style="position:absolute;left:4602;top:1299;width:36;height:68" coordorigin="4602,1299" coordsize="36,68">
              <v:shape style="position:absolute;left:4602;top:1299;width:36;height:68" coordorigin="4602,1299" coordsize="36,68" path="m4625,1299l4616,1302,4611,1314,4607,1322,4602,1333,4606,1351,4608,1367,4613,1356,4616,1347,4619,1341,4634,1341,4636,1339,4638,1326,4637,1321,4633,1305,4625,1299xe" filled="true" fillcolor="#cfad80" stroked="false">
                <v:path arrowok="t"/>
                <v:fill type="solid"/>
              </v:shape>
              <v:shape style="position:absolute;left:4602;top:1299;width:36;height:68" coordorigin="4602,1299" coordsize="36,68" path="m4634,1341l4619,1341,4624,1342,4630,1346,4633,1342,4634,1341xe" filled="true" fillcolor="#cfad80" stroked="false">
                <v:path arrowok="t"/>
                <v:fill type="solid"/>
              </v:shape>
            </v:group>
            <v:group style="position:absolute;left:3825;top:2150;width:36;height:74" coordorigin="3825,2150" coordsize="36,74">
              <v:shape style="position:absolute;left:3825;top:2150;width:36;height:74" coordorigin="3825,2150" coordsize="36,74" path="m3840,2150l3834,2151,3825,2171,3838,2183,3845,2206,3845,2213,3853,2218,3858,2224,3860,2220,3859,2210,3854,2193,3848,2174,3840,2150xe" filled="true" fillcolor="#cfad80" stroked="false">
                <v:path arrowok="t"/>
                <v:fill type="solid"/>
              </v:shape>
            </v:group>
            <v:group style="position:absolute;left:5353;top:842;width:33;height:30" coordorigin="5353,842" coordsize="33,30">
              <v:shape style="position:absolute;left:5353;top:842;width:33;height:30" coordorigin="5353,842" coordsize="33,30" path="m5367,842l5353,850,5355,856,5357,863,5361,865,5375,872,5385,859,5377,844,5367,842xe" filled="true" fillcolor="#cfad80" stroked="false">
                <v:path arrowok="t"/>
                <v:fill type="solid"/>
              </v:shape>
            </v:group>
            <v:group style="position:absolute;left:4914;top:1230;width:20;height:68" coordorigin="4914,1230" coordsize="20,68">
              <v:shape style="position:absolute;left:4914;top:1230;width:20;height:68" coordorigin="4914,1230" coordsize="20,68" path="m4916,1230l4914,1241,4914,1264,4915,1284,4917,1297,4933,1260,4923,1242,4916,1230xe" filled="true" fillcolor="#cfad80" stroked="false">
                <v:path arrowok="t"/>
                <v:fill type="solid"/>
              </v:shape>
            </v:group>
            <v:group style="position:absolute;left:5447;top:1374;width:2;height:2" coordorigin="5447,1374" coordsize="2,2">
              <v:shape style="position:absolute;left:5447;top:1374;width:2;height:2" coordorigin="5447,1374" coordsize="1,2" path="m5447,1374l5447,1375,5448,1374,5447,1374xe" filled="true" fillcolor="#cfad80" stroked="false">
                <v:path arrowok="t"/>
                <v:fill type="solid"/>
              </v:shape>
            </v:group>
            <v:group style="position:absolute;left:5416;top:1330;width:32;height:44" coordorigin="5416,1330" coordsize="32,44">
              <v:shape style="position:absolute;left:5416;top:1330;width:32;height:44" coordorigin="5416,1330" coordsize="32,44" path="m5434,1330l5426,1332,5416,1351,5447,1374,5446,1365,5445,1356,5443,1348,5442,1346,5434,1330xe" filled="true" fillcolor="#cfad80" stroked="false">
                <v:path arrowok="t"/>
                <v:fill type="solid"/>
              </v:shape>
            </v:group>
            <v:group style="position:absolute;left:4850;top:1224;width:27;height:53" coordorigin="4850,1224" coordsize="27,53">
              <v:shape style="position:absolute;left:4850;top:1224;width:27;height:53" coordorigin="4850,1224" coordsize="27,53" path="m4872,1224l4859,1237,4850,1245,4862,1260,4875,1277,4875,1258,4877,1241,4872,1224xe" filled="true" fillcolor="#cfad80" stroked="false">
                <v:path arrowok="t"/>
                <v:fill type="solid"/>
              </v:shape>
            </v:group>
            <v:group style="position:absolute;left:5445;top:1448;width:27;height:54" coordorigin="5445,1448" coordsize="27,54">
              <v:shape style="position:absolute;left:5445;top:1448;width:27;height:54" coordorigin="5445,1448" coordsize="27,54" path="m5460,1448l5453,1451,5448,1454,5445,1465,5452,1482,5458,1497,5472,1501,5460,1448xe" filled="true" fillcolor="#cfad80" stroked="false">
                <v:path arrowok="t"/>
                <v:fill type="solid"/>
              </v:shape>
            </v:group>
            <v:group style="position:absolute;left:5296;top:1801;width:36;height:38" coordorigin="5296,1801" coordsize="36,38">
              <v:shape style="position:absolute;left:5296;top:1801;width:36;height:38" coordorigin="5296,1801" coordsize="36,38" path="m5305,1801l5296,1819,5331,1838,5331,1836,5333,1831,5330,1824,5324,1807,5314,1803,5305,1801xe" filled="true" fillcolor="#cfad80" stroked="false">
                <v:path arrowok="t"/>
                <v:fill type="solid"/>
              </v:shape>
            </v:group>
            <v:group style="position:absolute;left:5290;top:1700;width:28;height:39" coordorigin="5290,1700" coordsize="28,39">
              <v:shape style="position:absolute;left:5290;top:1700;width:28;height:39" coordorigin="5290,1700" coordsize="28,39" path="m5290,1700l5293,1720,5296,1739,5317,1735,5317,1725,5309,1717,5301,1708,5290,1700xe" filled="true" fillcolor="#cfad80" stroked="false">
                <v:path arrowok="t"/>
                <v:fill type="solid"/>
              </v:shape>
            </v:group>
            <v:group style="position:absolute;left:4937;top:1288;width:20;height:50" coordorigin="4937,1288" coordsize="20,50">
              <v:shape style="position:absolute;left:4937;top:1288;width:20;height:50" coordorigin="4937,1288" coordsize="20,50" path="m4957,1288l4953,1290,4942,1303,4937,1328,4945,1338,4950,1326,4957,1322,4957,1288xe" filled="true" fillcolor="#cfad80" stroked="false">
                <v:path arrowok="t"/>
                <v:fill type="solid"/>
              </v:shape>
            </v:group>
            <v:group style="position:absolute;left:417;top:419;width:20;height:37" coordorigin="417,419" coordsize="20,37">
              <v:shape style="position:absolute;left:417;top:419;width:20;height:37" coordorigin="417,419" coordsize="20,37" path="m417,419l418,447,423,455,437,448,427,435,417,419xe" filled="true" fillcolor="#cfad80" stroked="false">
                <v:path arrowok="t"/>
                <v:fill type="solid"/>
              </v:shape>
            </v:group>
            <v:group style="position:absolute;left:2443;top:1821;width:27;height:37" coordorigin="2443,1821" coordsize="27,37">
              <v:shape style="position:absolute;left:2443;top:1821;width:27;height:37" coordorigin="2443,1821" coordsize="27,37" path="m2470,1821l2453,1823,2446,1840,2443,1856,2448,1858,2455,1857,2458,1833,2470,1821xe" filled="true" fillcolor="#cfad80" stroked="false">
                <v:path arrowok="t"/>
                <v:fill type="solid"/>
              </v:shape>
            </v:group>
            <v:group style="position:absolute;left:4736;top:1447;width:23;height:40" coordorigin="4736,1447" coordsize="23,40">
              <v:shape style="position:absolute;left:4736;top:1447;width:23;height:40" coordorigin="4736,1447" coordsize="23,40" path="m4754,1447l4749,1447,4744,1461,4741,1473,4736,1487,4744,1486,4759,1469,4759,1461,4759,1456,4758,1450,4754,1447xe" filled="true" fillcolor="#cfad80" stroked="false">
                <v:path arrowok="t"/>
                <v:fill type="solid"/>
              </v:shape>
            </v:group>
            <v:group style="position:absolute;left:4848;top:1146;width:20;height:45" coordorigin="4848,1146" coordsize="20,45">
              <v:shape style="position:absolute;left:4848;top:1146;width:20;height:45" coordorigin="4848,1146" coordsize="20,45" path="m4856,1146l4853,1158,4852,1164,4850,1176,4848,1183,4848,1191,4859,1190,4868,1175,4861,1158,4856,1146xe" filled="true" fillcolor="#cfad80" stroked="false">
                <v:path arrowok="t"/>
                <v:fill type="solid"/>
              </v:shape>
            </v:group>
            <v:group style="position:absolute;left:4924;top:993;width:20;height:44" coordorigin="4924,993" coordsize="20,44">
              <v:shape style="position:absolute;left:4924;top:993;width:20;height:44" coordorigin="4924,993" coordsize="20,44" path="m4931,993l4925,1008,4924,1029,4930,1037,4944,1035,4943,1032,4930,1032,4933,1004,4931,993xe" filled="true" fillcolor="#cfad80" stroked="false">
                <v:path arrowok="t"/>
                <v:fill type="solid"/>
              </v:shape>
              <v:shape style="position:absolute;left:4924;top:993;width:20;height:44" coordorigin="4924,993" coordsize="20,44" path="m4940,1026l4930,1032,4943,1032,4940,1026xe" filled="true" fillcolor="#cfad80" stroked="false">
                <v:path arrowok="t"/>
                <v:fill type="solid"/>
              </v:shape>
            </v:group>
            <v:group style="position:absolute;left:469;top:111;width:17;height:58" coordorigin="469,111" coordsize="17,58">
              <v:shape style="position:absolute;left:469;top:111;width:17;height:58" coordorigin="469,111" coordsize="17,58" path="m478,111l474,123,469,142,472,147,477,158,483,168,484,166,485,165,485,164,478,111xe" filled="true" fillcolor="#cfad80" stroked="false">
                <v:path arrowok="t"/>
                <v:fill type="solid"/>
              </v:shape>
            </v:group>
            <v:group style="position:absolute;left:4784;top:1284;width:27;height:36" coordorigin="4784,1284" coordsize="27,36">
              <v:shape style="position:absolute;left:4784;top:1284;width:27;height:36" coordorigin="4784,1284" coordsize="27,36" path="m4797,1284l4793,1289,4790,1293,4784,1301,4792,1313,4801,1320,4811,1311,4805,1304,4794,1292,4795,1289,4796,1287,4797,1284xe" filled="true" fillcolor="#cfad80" stroked="false">
                <v:path arrowok="t"/>
                <v:fill type="solid"/>
              </v:shape>
            </v:group>
            <v:group style="position:absolute;left:278;top:-6;width:15;height:34" coordorigin="278,-6" coordsize="15,34">
              <v:shape style="position:absolute;left:278;top:-6;width:15;height:34" coordorigin="278,-6" coordsize="15,34" path="m292,-6l281,-1,278,28,290,22,292,-6xe" filled="true" fillcolor="#cfad80" stroked="false">
                <v:path arrowok="t"/>
                <v:fill type="solid"/>
              </v:shape>
            </v:group>
            <v:group style="position:absolute;left:4505;top:1323;width:20;height:37" coordorigin="4505,1323" coordsize="20,37">
              <v:shape style="position:absolute;left:4505;top:1323;width:20;height:37" coordorigin="4505,1323" coordsize="20,37" path="m4510,1323l4505,1326,4505,1335,4506,1344,4506,1360,4515,1348,4524,1335,4519,1330,4516,1325,4513,1324,4510,1323xe" filled="true" fillcolor="#cfad80" stroked="false">
                <v:path arrowok="t"/>
                <v:fill type="solid"/>
              </v:shape>
            </v:group>
            <v:group style="position:absolute;left:4608;top:2131;width:26;height:19" coordorigin="4608,2131" coordsize="26,19">
              <v:shape style="position:absolute;left:4608;top:2131;width:26;height:19" coordorigin="4608,2131" coordsize="26,19" path="m4622,2131l4608,2132,4618,2149,4634,2145,4622,2131xe" filled="true" fillcolor="#cfad80" stroked="false">
                <v:path arrowok="t"/>
                <v:fill type="solid"/>
              </v:shape>
            </v:group>
            <v:group style="position:absolute;left:4045;top:-68;width:23;height:28" coordorigin="4045,-68" coordsize="23,28">
              <v:shape style="position:absolute;left:4045;top:-68;width:23;height:28" coordorigin="4045,-68" coordsize="23,28" path="m4051,-68l4048,-57,4046,-51,4045,-46,4047,-43,4048,-40,4049,-41,4055,-42,4067,-44,4067,-51,4063,-58,4056,-59,4051,-68xe" filled="true" fillcolor="#cfad80" stroked="false">
                <v:path arrowok="t"/>
                <v:fill type="solid"/>
              </v:shape>
            </v:group>
            <v:group style="position:absolute;left:5424;top:1389;width:9;height:39" coordorigin="5424,1389" coordsize="9,39">
              <v:shape style="position:absolute;left:5424;top:1389;width:9;height:39" coordorigin="5424,1389" coordsize="9,39" path="m5427,1389l5426,1393,5424,1415,5432,1427,5432,1408,5427,1389xe" filled="true" fillcolor="#cfad80" stroked="false">
                <v:path arrowok="t"/>
                <v:fill type="solid"/>
              </v:shape>
            </v:group>
            <v:group style="position:absolute;left:4910;top:1068;width:17;height:45" coordorigin="4910,1068" coordsize="17,45">
              <v:shape style="position:absolute;left:4910;top:1068;width:17;height:45" coordorigin="4910,1068" coordsize="17,45" path="m4920,1068l4919,1073,4915,1091,4910,1112,4915,1110,4924,1093,4927,1071,4924,1070,4920,1068xe" filled="true" fillcolor="#cfad80" stroked="false">
                <v:path arrowok="t"/>
                <v:fill type="solid"/>
              </v:shape>
            </v:group>
            <v:group style="position:absolute;left:828;top:2785;width:24;height:27" coordorigin="828,2785" coordsize="24,27">
              <v:shape style="position:absolute;left:828;top:2785;width:24;height:27" coordorigin="828,2785" coordsize="24,27" path="m851,2785l828,2791,832,2801,835,2812,839,2812,848,2798,852,2790,851,2785xe" filled="true" fillcolor="#cfad80" stroked="false">
                <v:path arrowok="t"/>
                <v:fill type="solid"/>
              </v:shape>
            </v:group>
            <v:group style="position:absolute;left:5282;top:868;width:21;height:29" coordorigin="5282,868" coordsize="21,29">
              <v:shape style="position:absolute;left:5282;top:868;width:21;height:29" coordorigin="5282,868" coordsize="21,29" path="m5290,868l5287,872,5284,876,5284,886,5282,897,5288,894,5291,893,5293,890,5296,887,5299,882,5302,876,5301,869,5296,869,5290,868xe" filled="true" fillcolor="#cfad80" stroked="false">
                <v:path arrowok="t"/>
                <v:fill type="solid"/>
              </v:shape>
              <v:shape style="position:absolute;left:5282;top:868;width:21;height:29" coordorigin="5282,868" coordsize="21,29" path="m5301,869l5296,869,5301,869xe" filled="true" fillcolor="#cfad80" stroked="false">
                <v:path arrowok="t"/>
                <v:fill type="solid"/>
              </v:shape>
            </v:group>
            <v:group style="position:absolute;left:4863;top:1138;width:20;height:22" coordorigin="4863,1138" coordsize="20,22">
              <v:shape style="position:absolute;left:4863;top:1138;width:20;height:22" coordorigin="4863,1138" coordsize="20,22" path="m4876,1138l4870,1139,4863,1158,4877,1159,4883,1155,4876,1138xe" filled="true" fillcolor="#cfad80" stroked="false">
                <v:path arrowok="t"/>
                <v:fill type="solid"/>
              </v:shape>
            </v:group>
            <v:group style="position:absolute;left:1588;top:2511;width:27;height:22" coordorigin="1588,2511" coordsize="27,22">
              <v:shape style="position:absolute;left:1588;top:2511;width:27;height:22" coordorigin="1588,2511" coordsize="27,22" path="m1615,2511l1595,2511,1594,2512,1588,2532,1594,2527,1605,2524,1615,2511xe" filled="true" fillcolor="#cfad80" stroked="false">
                <v:path arrowok="t"/>
                <v:fill type="solid"/>
              </v:shape>
            </v:group>
            <v:group style="position:absolute;left:3048;top:756;width:17;height:35" coordorigin="3048,756" coordsize="17,35">
              <v:shape style="position:absolute;left:3048;top:756;width:17;height:35" coordorigin="3048,756" coordsize="17,35" path="m3054,756l3052,767,3050,776,3048,785,3048,787,3049,789,3050,790,3053,787,3058,786,3063,773,3064,763,3054,756xe" filled="true" fillcolor="#cfad80" stroked="false">
                <v:path arrowok="t"/>
                <v:fill type="solid"/>
              </v:shape>
            </v:group>
            <v:group style="position:absolute;left:4490;top:1359;width:16;height:37" coordorigin="4490,1359" coordsize="16,37">
              <v:shape style="position:absolute;left:4490;top:1359;width:16;height:37" coordorigin="4490,1359" coordsize="16,37" path="m4496,1359l4493,1362,4490,1379,4495,1395,4502,1368,4500,1364,4496,1359xe" filled="true" fillcolor="#cfad80" stroked="false">
                <v:path arrowok="t"/>
                <v:fill type="solid"/>
              </v:shape>
              <v:shape style="position:absolute;left:4490;top:1359;width:16;height:37" coordorigin="4490,1359" coordsize="16,37" path="m4502,1368l4504,1370,4506,1373,4502,1368xe" filled="true" fillcolor="#cfad80" stroked="false">
                <v:path arrowok="t"/>
                <v:fill type="solid"/>
              </v:shape>
            </v:group>
            <v:group style="position:absolute;left:4795;top:1338;width:12;height:36" coordorigin="4795,1338" coordsize="12,36">
              <v:shape style="position:absolute;left:4795;top:1338;width:12;height:36" coordorigin="4795,1338" coordsize="12,36" path="m4798,1338l4795,1355,4798,1374,4807,1365,4803,1350,4798,1338xe" filled="true" fillcolor="#cfad80" stroked="false">
                <v:path arrowok="t"/>
                <v:fill type="solid"/>
              </v:shape>
            </v:group>
            <v:group style="position:absolute;left:5275;top:957;width:9;height:37" coordorigin="5275,957" coordsize="9,37">
              <v:shape style="position:absolute;left:5275;top:957;width:9;height:37" coordorigin="5275,957" coordsize="9,37" path="m5284,957l5280,966,5276,970,5275,981,5278,987,5279,993,5279,994,5282,993,5283,993,5283,987,5284,981,5284,975,5284,971,5284,957xe" filled="true" fillcolor="#cfad80" stroked="false">
                <v:path arrowok="t"/>
                <v:fill type="solid"/>
              </v:shape>
            </v:group>
            <v:group style="position:absolute;left:1409;top:2598;width:18;height:33" coordorigin="1409,2598" coordsize="18,33">
              <v:shape style="position:absolute;left:1409;top:2598;width:18;height:33" coordorigin="1409,2598" coordsize="18,33" path="m1409,2598l1409,2620,1416,2626,1424,2631,1425,2628,1427,2623,1421,2614,1415,2606,1409,2598xe" filled="true" fillcolor="#cfad80" stroked="false">
                <v:path arrowok="t"/>
                <v:fill type="solid"/>
              </v:shape>
            </v:group>
            <v:group style="position:absolute;left:390;top:176;width:20;height:26" coordorigin="390,176" coordsize="20,26">
              <v:shape style="position:absolute;left:390;top:176;width:20;height:26" coordorigin="390,176" coordsize="20,26" path="m410,176l402,179,390,185,390,188,391,190,391,193,396,195,408,201,408,190,409,185,410,176xe" filled="true" fillcolor="#cfad80" stroked="false">
                <v:path arrowok="t"/>
                <v:fill type="solid"/>
              </v:shape>
            </v:group>
            <v:group style="position:absolute;left:4082;top:1663;width:16;height:29" coordorigin="4082,1663" coordsize="16,29">
              <v:shape style="position:absolute;left:4082;top:1663;width:16;height:29" coordorigin="4082,1663" coordsize="16,29" path="m4084,1663l4082,1672,4088,1691,4094,1676,4097,1665,4084,1663xe" filled="true" fillcolor="#cfad80" stroked="false">
                <v:path arrowok="t"/>
                <v:fill type="solid"/>
              </v:shape>
            </v:group>
            <v:group style="position:absolute;left:4626;top:1395;width:13;height:32" coordorigin="4626,1395" coordsize="13,32">
              <v:shape style="position:absolute;left:4626;top:1395;width:13;height:32" coordorigin="4626,1395" coordsize="13,32" path="m4628,1395l4627,1408,4626,1427,4635,1417,4638,1408,4628,1395xe" filled="true" fillcolor="#cfad80" stroked="false">
                <v:path arrowok="t"/>
                <v:fill type="solid"/>
              </v:shape>
            </v:group>
            <v:group style="position:absolute;left:4339;top:1806;width:21;height:18" coordorigin="4339,1806" coordsize="21,18">
              <v:shape style="position:absolute;left:4339;top:1806;width:21;height:18" coordorigin="4339,1806" coordsize="21,18" path="m4348,1806l4339,1815,4340,1818,4340,1820,4340,1823,4346,1822,4352,1820,4360,1818,4358,1814,4348,1806xe" filled="true" fillcolor="#cfad80" stroked="false">
                <v:path arrowok="t"/>
                <v:fill type="solid"/>
              </v:shape>
            </v:group>
            <v:group style="position:absolute;left:1243;top:1789;width:16;height:26" coordorigin="1243,1789" coordsize="16,26">
              <v:shape style="position:absolute;left:1243;top:1789;width:16;height:26" coordorigin="1243,1789" coordsize="16,26" path="m1245,1789l1243,1808,1251,1814,1256,1812,1259,1796,1251,1790,1245,1789xe" filled="true" fillcolor="#cfad80" stroked="false">
                <v:path arrowok="t"/>
                <v:fill type="solid"/>
              </v:shape>
            </v:group>
            <v:group style="position:absolute;left:4627;top:1359;width:10;height:36" coordorigin="4627,1359" coordsize="10,36">
              <v:shape style="position:absolute;left:4627;top:1359;width:10;height:36" coordorigin="4627,1359" coordsize="10,36" path="m4633,1359l4627,1374,4631,1395,4634,1380,4636,1370,4633,1359xe" filled="true" fillcolor="#cfad80" stroked="false">
                <v:path arrowok="t"/>
                <v:fill type="solid"/>
              </v:shape>
            </v:group>
            <v:group style="position:absolute;left:4555;top:1356;width:21;height:30" coordorigin="4555,1356" coordsize="21,30">
              <v:shape style="position:absolute;left:4555;top:1356;width:21;height:30" coordorigin="4555,1356" coordsize="21,30" path="m4558,1356l4557,1367,4555,1385,4568,1373,4576,1365,4569,1362,4564,1359,4558,1356xe" filled="true" fillcolor="#cfad80" stroked="false">
                <v:path arrowok="t"/>
                <v:fill type="solid"/>
              </v:shape>
            </v:group>
            <v:group style="position:absolute;left:4858;top:1403;width:10;height:35" coordorigin="4858,1403" coordsize="10,35">
              <v:shape style="position:absolute;left:4858;top:1403;width:10;height:35" coordorigin="4858,1403" coordsize="10,35" path="m4864,1403l4861,1406,4858,1408,4858,1409,4860,1418,4862,1428,4863,1437,4866,1436,4867,1435,4866,1425,4864,1403xe" filled="true" fillcolor="#cfad80" stroked="false">
                <v:path arrowok="t"/>
                <v:fill type="solid"/>
              </v:shape>
            </v:group>
            <v:group style="position:absolute;left:1866;top:-345;width:17;height:27" coordorigin="1866,-345" coordsize="17,27">
              <v:shape style="position:absolute;left:1866;top:-345;width:17;height:27" coordorigin="1866,-345" coordsize="17,27" path="m1877,-345l1866,-339,1871,-330,1878,-319,1880,-322,1882,-323,1882,-341,1877,-345xe" filled="true" fillcolor="#cfad80" stroked="false">
                <v:path arrowok="t"/>
                <v:fill type="solid"/>
              </v:shape>
            </v:group>
            <v:group style="position:absolute;left:381;top:317;width:12;height:29" coordorigin="381,317" coordsize="12,29">
              <v:shape style="position:absolute;left:381;top:317;width:12;height:29" coordorigin="381,317" coordsize="12,29" path="m392,317l382,319,381,329,383,346,387,334,390,326,392,317xe" filled="true" fillcolor="#cfad80" stroked="false">
                <v:path arrowok="t"/>
                <v:fill type="solid"/>
              </v:shape>
            </v:group>
            <v:group style="position:absolute;left:4589;top:1297;width:16;height:33" coordorigin="4589,1297" coordsize="16,33">
              <v:shape style="position:absolute;left:4589;top:1297;width:16;height:33" coordorigin="4589,1297" coordsize="16,33" path="m4604,1297l4589,1313,4593,1323,4596,1330,4601,1310,4604,1297xe" filled="true" fillcolor="#cfad80" stroked="false">
                <v:path arrowok="t"/>
                <v:fill type="solid"/>
              </v:shape>
            </v:group>
            <v:group style="position:absolute;left:1310;top:1828;width:12;height:29" coordorigin="1310,1828" coordsize="12,29">
              <v:shape style="position:absolute;left:1310;top:1828;width:12;height:29" coordorigin="1310,1828" coordsize="12,29" path="m1321,1828l1310,1837,1315,1857,1319,1837,1321,1828xe" filled="true" fillcolor="#cfad80" stroked="false">
                <v:path arrowok="t"/>
                <v:fill type="solid"/>
              </v:shape>
            </v:group>
            <v:group style="position:absolute;left:5323;top:1712;width:17;height:30" coordorigin="5323,1712" coordsize="17,30">
              <v:shape style="position:absolute;left:5323;top:1712;width:17;height:30" coordorigin="5323,1712" coordsize="17,30" path="m5326,1712l5324,1717,5323,1719,5325,1731,5327,1741,5339,1732,5334,1724,5326,1712xe" filled="true" fillcolor="#cfad80" stroked="false">
                <v:path arrowok="t"/>
                <v:fill type="solid"/>
              </v:shape>
            </v:group>
            <v:group style="position:absolute;left:4655;top:1613;width:16;height:30" coordorigin="4655,1613" coordsize="16,30">
              <v:shape style="position:absolute;left:4655;top:1613;width:16;height:30" coordorigin="4655,1613" coordsize="16,30" path="m4670,1613l4665,1615,4655,1620,4660,1627,4670,1642,4670,1613xe" filled="true" fillcolor="#cfad80" stroked="false">
                <v:path arrowok="t"/>
                <v:fill type="solid"/>
              </v:shape>
            </v:group>
            <v:group style="position:absolute;left:263;top:125;width:11;height:27" coordorigin="263,125" coordsize="11,27">
              <v:shape style="position:absolute;left:263;top:125;width:11;height:27" coordorigin="263,125" coordsize="11,27" path="m274,125l263,129,265,151,268,143,270,135,274,125xe" filled="true" fillcolor="#cfad80" stroked="false">
                <v:path arrowok="t"/>
                <v:fill type="solid"/>
              </v:shape>
            </v:group>
            <v:group style="position:absolute;left:1596;top:2426;width:19;height:20" coordorigin="1596,2426" coordsize="19,20">
              <v:shape style="position:absolute;left:1596;top:2426;width:19;height:20" coordorigin="1596,2426" coordsize="19,20" path="m1596,2426l1597,2438,1598,2445,1604,2441,1615,2433,1615,2431,1614,2430,1614,2429,1596,2426xe" filled="true" fillcolor="#cfad80" stroked="false">
                <v:path arrowok="t"/>
                <v:fill type="solid"/>
              </v:shape>
            </v:group>
            <v:group style="position:absolute;left:459;top:175;width:17;height:28" coordorigin="459,175" coordsize="17,28">
              <v:shape style="position:absolute;left:459;top:175;width:17;height:28" coordorigin="459,175" coordsize="17,28" path="m469,175l459,189,474,203,475,199,476,196,476,195,472,186,469,175xe" filled="true" fillcolor="#cfad80" stroked="false">
                <v:path arrowok="t"/>
                <v:fill type="solid"/>
              </v:shape>
            </v:group>
            <v:group style="position:absolute;left:4214;top:869;width:21;height:29" coordorigin="4214,869" coordsize="21,29">
              <v:shape style="position:absolute;left:4214;top:869;width:21;height:29" coordorigin="4214,869" coordsize="21,29" path="m4229,869l4223,870,4214,882,4222,884,4227,898,4235,883,4229,869xe" filled="true" fillcolor="#cfad80" stroked="false">
                <v:path arrowok="t"/>
                <v:fill type="solid"/>
              </v:shape>
            </v:group>
            <v:group style="position:absolute;left:2470;top:-501;width:11;height:33" coordorigin="2470,-501" coordsize="11,33">
              <v:shape style="position:absolute;left:2470;top:-501;width:11;height:33" coordorigin="2470,-501" coordsize="11,33" path="m2475,-501l2474,-492,2472,-482,2470,-468,2481,-490,2475,-501xe" filled="true" fillcolor="#cfad80" stroked="false">
                <v:path arrowok="t"/>
                <v:fill type="solid"/>
              </v:shape>
            </v:group>
            <v:group style="position:absolute;left:5398;top:951;width:15;height:25" coordorigin="5398,951" coordsize="15,25">
              <v:shape style="position:absolute;left:5398;top:951;width:15;height:25" coordorigin="5398,951" coordsize="15,25" path="m5413,951l5406,955,5402,958,5398,961,5399,966,5400,969,5401,970,5407,976,5411,973,5413,951xe" filled="true" fillcolor="#cfad80" stroked="false">
                <v:path arrowok="t"/>
                <v:fill type="solid"/>
              </v:shape>
            </v:group>
            <v:group style="position:absolute;left:5328;top:1894;width:15;height:23" coordorigin="5328,1894" coordsize="15,23">
              <v:shape style="position:absolute;left:5328;top:1894;width:15;height:23" coordorigin="5328,1894" coordsize="15,23" path="m5341,1894l5337,1898,5334,1901,5328,1907,5335,1914,5338,1916,5340,1910,5343,1898,5342,1896,5341,1894xe" filled="true" fillcolor="#cfad80" stroked="false">
                <v:path arrowok="t"/>
                <v:fill type="solid"/>
              </v:shape>
            </v:group>
            <v:group style="position:absolute;left:1322;top:1535;width:14;height:15" coordorigin="1322,1535" coordsize="14,15">
              <v:shape style="position:absolute;left:1322;top:1535;width:14;height:15" coordorigin="1322,1535" coordsize="14,15" path="m1334,1535l1330,1536,1326,1537,1322,1539,1322,1544,1324,1546,1327,1549,1331,1549,1333,1545,1335,1543,1335,1540,1334,1535xe" filled="true" fillcolor="#cfad80" stroked="false">
                <v:path arrowok="t"/>
                <v:fill type="solid"/>
              </v:shape>
            </v:group>
            <v:group style="position:absolute;left:4770;top:1449;width:11;height:10" coordorigin="4770,1449" coordsize="11,10">
              <v:shape style="position:absolute;left:4770;top:1449;width:11;height:10" coordorigin="4770,1449" coordsize="11,10" path="m4780,1449l4777,1449,4774,1450,4770,1450,4770,1457,4773,1457,4780,1458,4780,1449xe" filled="true" fillcolor="#cfad80" stroked="false">
                <v:path arrowok="t"/>
                <v:fill type="solid"/>
              </v:shape>
            </v:group>
            <v:group style="position:absolute;left:5419;top:1449;width:19;height:15" coordorigin="5419,1449" coordsize="19,15">
              <v:shape style="position:absolute;left:5419;top:1449;width:19;height:15" coordorigin="5419,1449" coordsize="19,15" path="m5419,1449l5426,1463,5437,1457,5426,1452,5419,1449xe" filled="true" fillcolor="#cfad80" stroked="false">
                <v:path arrowok="t"/>
                <v:fill type="solid"/>
              </v:shape>
            </v:group>
            <v:group style="position:absolute;left:4044;top:-19;width:6;height:33" coordorigin="4044,-19" coordsize="6,33">
              <v:shape style="position:absolute;left:4044;top:-19;width:6;height:33" coordorigin="4044,-19" coordsize="6,33" path="m4050,-19l4044,-3,4050,14,4050,-19xe" filled="true" fillcolor="#cfad80" stroked="false">
                <v:path arrowok="t"/>
                <v:fill type="solid"/>
              </v:shape>
            </v:group>
            <v:group style="position:absolute;left:4554;top:1285;width:14;height:25" coordorigin="4554,1285" coordsize="14,25">
              <v:shape style="position:absolute;left:4554;top:1285;width:14;height:25" coordorigin="4554,1285" coordsize="14,25" path="m4554,1285l4557,1310,4567,1297,4560,1291,4554,1285xe" filled="true" fillcolor="#cfad80" stroked="false">
                <v:path arrowok="t"/>
                <v:fill type="solid"/>
              </v:shape>
            </v:group>
            <v:group style="position:absolute;left:3124;top:251;width:13;height:34" coordorigin="3124,251" coordsize="13,34">
              <v:shape style="position:absolute;left:3124;top:251;width:13;height:34" coordorigin="3124,251" coordsize="13,34" path="m3133,251l3130,259,3124,263,3126,284,3137,256,3136,254,3134,253,3133,251xe" filled="true" fillcolor="#cfad80" stroked="false">
                <v:path arrowok="t"/>
                <v:fill type="solid"/>
              </v:shape>
            </v:group>
            <v:group style="position:absolute;left:4126;top:-70;width:10;height:21" coordorigin="4126,-70" coordsize="10,21">
              <v:shape style="position:absolute;left:4126;top:-70;width:10;height:21" coordorigin="4126,-70" coordsize="10,21" path="m4133,-70l4126,-62,4129,-55,4131,-50,4133,-54,4135,-57,4136,-60,4136,-63,4134,-67,4133,-70xe" filled="true" fillcolor="#cfad80" stroked="false">
                <v:path arrowok="t"/>
                <v:fill type="solid"/>
              </v:shape>
            </v:group>
            <v:group style="position:absolute;left:972;top:-634;width:15;height:31" coordorigin="972,-634" coordsize="15,31">
              <v:shape style="position:absolute;left:972;top:-634;width:15;height:31" coordorigin="972,-634" coordsize="15,31" path="m977,-634l972,-613,979,-610,982,-603,983,-605,985,-607,987,-609,984,-616,981,-623,977,-634xe" filled="true" fillcolor="#cfad80" stroked="false">
                <v:path arrowok="t"/>
                <v:fill type="solid"/>
              </v:shape>
            </v:group>
            <v:group style="position:absolute;left:1556;top:-570;width:11;height:27" coordorigin="1556,-570" coordsize="11,27">
              <v:shape style="position:absolute;left:1556;top:-570;width:11;height:27" coordorigin="1556,-570" coordsize="11,27" path="m1556,-570l1556,-563,1558,-544,1566,-558,1562,-565,1556,-570xe" filled="true" fillcolor="#cfad80" stroked="false">
                <v:path arrowok="t"/>
                <v:fill type="solid"/>
              </v:shape>
            </v:group>
            <v:group style="position:absolute;left:2241;top:-512;width:13;height:20" coordorigin="2241,-512" coordsize="13,20">
              <v:shape style="position:absolute;left:2241;top:-512;width:13;height:20" coordorigin="2241,-512" coordsize="13,20" path="m2253,-512l2246,-505,2241,-500,2253,-493,2253,-512xe" filled="true" fillcolor="#cfad80" stroked="false">
                <v:path arrowok="t"/>
                <v:fill type="solid"/>
              </v:shape>
            </v:group>
            <v:group style="position:absolute;left:3734;top:-454;width:14;height:28" coordorigin="3734,-454" coordsize="14,28">
              <v:shape style="position:absolute;left:3734;top:-454;width:14;height:28" coordorigin="3734,-454" coordsize="14,28" path="m3742,-454l3734,-447,3738,-426,3747,-432,3745,-442,3742,-454xe" filled="true" fillcolor="#cfad80" stroked="false">
                <v:path arrowok="t"/>
                <v:fill type="solid"/>
              </v:shape>
            </v:group>
            <v:group style="position:absolute;left:4426;top:1758;width:8;height:25" coordorigin="4426,1758" coordsize="8,25">
              <v:shape style="position:absolute;left:4426;top:1758;width:8;height:25" coordorigin="4426,1758" coordsize="8,25" path="m4428,1758l4426,1781,4431,1783,4432,1775,4433,1766,4433,1758,4432,1758,4428,1758xe" filled="true" fillcolor="#cfad80" stroked="false">
                <v:path arrowok="t"/>
                <v:fill type="solid"/>
              </v:shape>
            </v:group>
            <v:group style="position:absolute;left:3490;top:286;width:16;height:22" coordorigin="3490,286" coordsize="16,22">
              <v:shape style="position:absolute;left:3490;top:286;width:16;height:22" coordorigin="3490,286" coordsize="16,22" path="m3493,286l3492,289,3491,291,3490,294,3495,298,3499,303,3503,308,3504,305,3505,301,3506,298,3502,294,3497,290,3493,286xe" filled="true" fillcolor="#cfad80" stroked="false">
                <v:path arrowok="t"/>
                <v:fill type="solid"/>
              </v:shape>
            </v:group>
            <v:group style="position:absolute;left:4936;top:961;width:9;height:26" coordorigin="4936,961" coordsize="9,26">
              <v:shape style="position:absolute;left:4936;top:961;width:9;height:26" coordorigin="4936,961" coordsize="9,26" path="m4941,961l4939,962,4938,962,4936,963,4939,979,4940,986,4942,986,4943,985,4944,984,4943,976,4942,969,4941,961xe" filled="true" fillcolor="#cfad80" stroked="false">
                <v:path arrowok="t"/>
                <v:fill type="solid"/>
              </v:shape>
            </v:group>
            <v:group style="position:absolute;left:4956;top:1142;width:11;height:28" coordorigin="4956,1142" coordsize="11,28">
              <v:shape style="position:absolute;left:4956;top:1142;width:11;height:28" coordorigin="4956,1142" coordsize="11,28" path="m4958,1142l4957,1148,4957,1153,4957,1157,4956,1168,4966,1169,4958,1142xe" filled="true" fillcolor="#cfad80" stroked="false">
                <v:path arrowok="t"/>
                <v:fill type="solid"/>
              </v:shape>
            </v:group>
            <v:group style="position:absolute;left:4750;top:1185;width:4;height:22" coordorigin="4750,1185" coordsize="4,22">
              <v:shape style="position:absolute;left:4750;top:1185;width:4;height:22" coordorigin="4750,1185" coordsize="4,22" path="m4754,1185l4753,1185,4750,1185,4751,1192,4751,1199,4751,1206,4754,1206,4754,1185xe" filled="true" fillcolor="#cfad80" stroked="false">
                <v:path arrowok="t"/>
                <v:fill type="solid"/>
              </v:shape>
            </v:group>
            <v:group style="position:absolute;left:5350;top:730;width:10;height:32" coordorigin="5350,730" coordsize="10,32">
              <v:shape style="position:absolute;left:5350;top:730;width:10;height:32" coordorigin="5350,730" coordsize="10,32" path="m5353,730l5352,738,5350,742,5351,744,5353,749,5356,754,5359,762,5359,756,5360,752,5359,749,5358,744,5356,739,5353,730xe" filled="true" fillcolor="#cfad80" stroked="false">
                <v:path arrowok="t"/>
                <v:fill type="solid"/>
              </v:shape>
            </v:group>
            <v:group style="position:absolute;left:4935;top:1085;width:11;height:17" coordorigin="4935,1085" coordsize="11,17">
              <v:shape style="position:absolute;left:4935;top:1085;width:11;height:17" coordorigin="4935,1085" coordsize="11,17" path="m4940,1085l4939,1088,4935,1098,4939,1099,4941,1101,4943,1100,4944,1100,4946,1094,4945,1092,4944,1089,4942,1087,4940,1085xe" filled="true" fillcolor="#cfad80" stroked="false">
                <v:path arrowok="t"/>
                <v:fill type="solid"/>
              </v:shape>
            </v:group>
            <v:group style="position:absolute;left:1802;top:-47;width:8;height:16" coordorigin="1802,-47" coordsize="8,16">
              <v:shape style="position:absolute;left:1802;top:-47;width:8;height:16" coordorigin="1802,-47" coordsize="8,16" path="m1807,-47l1806,-45,1804,-43,1802,-40,1804,-36,1806,-33,1807,-31,1808,-33,1810,-36,1809,-41,1808,-44,1807,-47xe" filled="true" fillcolor="#cfad80" stroked="false">
                <v:path arrowok="t"/>
                <v:fill type="solid"/>
              </v:shape>
            </v:group>
            <v:group style="position:absolute;left:5429;top:973;width:7;height:19" coordorigin="5429,973" coordsize="7,19">
              <v:shape style="position:absolute;left:5429;top:973;width:7;height:19" coordorigin="5429,973" coordsize="7,19" path="m5433,973l5429,984,5431,986,5433,991,5434,985,5435,981,5435,979,5436,976,5433,973xe" filled="true" fillcolor="#cfad80" stroked="false">
                <v:path arrowok="t"/>
                <v:fill type="solid"/>
              </v:shape>
            </v:group>
            <v:group style="position:absolute;left:5373;top:1102;width:10;height:17" coordorigin="5373,1102" coordsize="10,17">
              <v:shape style="position:absolute;left:5373;top:1102;width:10;height:17" coordorigin="5373,1102" coordsize="10,17" path="m5376,1102l5375,1104,5374,1106,5373,1108,5375,1112,5376,1115,5378,1118,5379,1118,5381,1114,5382,1112,5378,1105,5376,1102xe" filled="true" fillcolor="#cfad80" stroked="false">
                <v:path arrowok="t"/>
                <v:fill type="solid"/>
              </v:shape>
            </v:group>
            <v:group style="position:absolute;left:1546;top:2513;width:14;height:19" coordorigin="1546,2513" coordsize="14,19">
              <v:shape style="position:absolute;left:1546;top:2513;width:14;height:19" coordorigin="1546,2513" coordsize="14,19" path="m1546,2513l1548,2531,1553,2528,1560,2519,1556,2517,1546,2513xe" filled="true" fillcolor="#cfad80" stroked="false">
                <v:path arrowok="t"/>
                <v:fill type="solid"/>
              </v:shape>
            </v:group>
            <v:group style="position:absolute;left:4219;top:808;width:14;height:17" coordorigin="4219,808" coordsize="14,17">
              <v:shape style="position:absolute;left:4219;top:808;width:14;height:17" coordorigin="4219,808" coordsize="14,17" path="m4224,808l4222,811,4220,815,4219,819,4224,821,4226,822,4228,822,4229,823,4231,824,4231,822,4232,821,4232,819,4230,815,4227,811,4224,808xe" filled="true" fillcolor="#cfad80" stroked="false">
                <v:path arrowok="t"/>
                <v:fill type="solid"/>
              </v:shape>
            </v:group>
            <v:group style="position:absolute;left:3899;top:2174;width:7;height:19" coordorigin="3899,2174" coordsize="7,19">
              <v:shape style="position:absolute;left:3899;top:2174;width:7;height:19" coordorigin="3899,2174" coordsize="7,19" path="m3902,2174l3900,2185,3899,2190,3901,2192,3902,2192,3903,2187,3904,2182,3905,2176,3903,2175,3902,2174xe" filled="true" fillcolor="#cfad80" stroked="false">
                <v:path arrowok="t"/>
                <v:fill type="solid"/>
              </v:shape>
            </v:group>
            <v:group style="position:absolute;left:1803;top:215;width:9;height:20" coordorigin="1803,215" coordsize="9,20">
              <v:shape style="position:absolute;left:1803;top:215;width:9;height:20" coordorigin="1803,215" coordsize="9,20" path="m1806,215l1805,217,1804,218,1803,220,1806,230,1808,234,1811,231,1811,231,1809,226,1808,220,1806,215xe" filled="true" fillcolor="#cfad80" stroked="false">
                <v:path arrowok="t"/>
                <v:fill type="solid"/>
              </v:shape>
            </v:group>
            <v:group style="position:absolute;left:4797;top:1243;width:14;height:17" coordorigin="4797,1243" coordsize="14,17">
              <v:shape style="position:absolute;left:4797;top:1243;width:14;height:17" coordorigin="4797,1243" coordsize="14,17" path="m4803,1243l4801,1248,4797,1252,4800,1256,4802,1260,4806,1260,4808,1256,4810,1253,4808,1250,4807,1245,4805,1244,4803,1243xe" filled="true" fillcolor="#cfad80" stroked="false">
                <v:path arrowok="t"/>
                <v:fill type="solid"/>
              </v:shape>
            </v:group>
            <v:group style="position:absolute;left:4644;top:1284;width:9;height:11" coordorigin="4644,1284" coordsize="9,11">
              <v:shape style="position:absolute;left:4644;top:1284;width:9;height:11" coordorigin="4644,1284" coordsize="9,11" path="m4644,1284l4644,1293,4652,1294,4652,1288,4653,1285,4650,1285,4647,1284,4644,1284xe" filled="true" fillcolor="#cfad80" stroked="false">
                <v:path arrowok="t"/>
                <v:fill type="solid"/>
              </v:shape>
            </v:group>
            <v:group style="position:absolute;left:448;top:161;width:8;height:15" coordorigin="448,161" coordsize="8,15">
              <v:shape style="position:absolute;left:448;top:161;width:8;height:15" coordorigin="448,161" coordsize="8,15" path="m452,161l451,161,450,162,449,166,448,169,453,175,454,172,455,168,455,164,452,161xe" filled="true" fillcolor="#cfad80" stroked="false">
                <v:path arrowok="t"/>
                <v:fill type="solid"/>
              </v:shape>
            </v:group>
            <v:group style="position:absolute;left:1779;top:208;width:9;height:14" coordorigin="1779,208" coordsize="9,14">
              <v:shape style="position:absolute;left:1779;top:208;width:9;height:14" coordorigin="1779,208" coordsize="9,14" path="m1783,208l1782,212,1779,215,1782,218,1784,220,1786,222,1788,216,1788,215,1787,212,1786,209,1784,208,1783,208xe" filled="true" fillcolor="#cfad80" stroked="false">
                <v:path arrowok="t"/>
                <v:fill type="solid"/>
              </v:shape>
            </v:group>
            <v:group style="position:absolute;left:1750;top:261;width:8;height:20" coordorigin="1750,261" coordsize="8,20">
              <v:shape style="position:absolute;left:1750;top:261;width:8;height:20" coordorigin="1750,261" coordsize="8,20" path="m1755,261l1753,265,1752,269,1750,274,1750,274,1753,277,1755,281,1756,276,1758,272,1758,268,1758,266,1756,264,1755,261xe" filled="true" fillcolor="#cfad80" stroked="false">
                <v:path arrowok="t"/>
                <v:fill type="solid"/>
              </v:shape>
            </v:group>
            <v:group style="position:absolute;left:4651;top:-398;width:10;height:21" coordorigin="4651,-398" coordsize="10,21">
              <v:shape style="position:absolute;left:4651;top:-398;width:10;height:21" coordorigin="4651,-398" coordsize="10,21" path="m4655,-398l4654,-396,4653,-394,4651,-392,4653,-388,4655,-383,4657,-378,4659,-380,4660,-381,4659,-387,4657,-392,4655,-398xe" filled="true" fillcolor="#cfad80" stroked="false">
                <v:path arrowok="t"/>
                <v:fill type="solid"/>
              </v:shape>
            </v:group>
            <v:group style="position:absolute;left:4939;top:919;width:7;height:16" coordorigin="4939,919" coordsize="7,16">
              <v:shape style="position:absolute;left:4939;top:919;width:7;height:16" coordorigin="4939,919" coordsize="7,16" path="m4942,919l4940,923,4939,926,4939,930,4941,933,4942,935,4943,932,4945,930,4945,925,4943,923,4942,919xe" filled="true" fillcolor="#cfad80" stroked="false">
                <v:path arrowok="t"/>
                <v:fill type="solid"/>
              </v:shape>
            </v:group>
            <v:group style="position:absolute;left:3401;top:2176;width:6;height:17" coordorigin="3401,2176" coordsize="6,17">
              <v:shape style="position:absolute;left:3401;top:2176;width:6;height:17" coordorigin="3401,2176" coordsize="6,17" path="m3404,2176l3403,2176,3401,2178,3401,2178,3401,2183,3402,2187,3403,2192,3404,2191,3405,2191,3406,2190,3404,2176xe" filled="true" fillcolor="#cfad80" stroked="false">
                <v:path arrowok="t"/>
                <v:fill type="solid"/>
              </v:shape>
            </v:group>
            <v:group style="position:absolute;left:4626;top:2099;width:8;height:20" coordorigin="4626,2099" coordsize="8,20">
              <v:shape style="position:absolute;left:4626;top:2099;width:8;height:20" coordorigin="4626,2099" coordsize="8,20" path="m4628,2099l4627,2105,4626,2108,4626,2114,4628,2117,4629,2118,4630,2119,4632,2115,4633,2114,4632,2111,4631,2108,4628,2099xe" filled="true" fillcolor="#cfad80" stroked="false">
                <v:path arrowok="t"/>
                <v:fill type="solid"/>
              </v:shape>
            </v:group>
            <v:group style="position:absolute;left:4510;top:1198;width:9;height:18" coordorigin="4510,1198" coordsize="9,18">
              <v:shape style="position:absolute;left:4510;top:1198;width:9;height:18" coordorigin="4510,1198" coordsize="9,18" path="m4514,1198l4512,1203,4511,1207,4510,1212,4514,1216,4514,1215,4516,1213,4518,1210,4519,1206,4519,1205,4516,1202,4514,1198xe" filled="true" fillcolor="#cfad80" stroked="false">
                <v:path arrowok="t"/>
                <v:fill type="solid"/>
              </v:shape>
            </v:group>
            <v:group style="position:absolute;left:2868;top:1883;width:10;height:13" coordorigin="2868,1883" coordsize="10,13">
              <v:shape style="position:absolute;left:2868;top:1883;width:10;height:13" coordorigin="2868,1883" coordsize="10,13" path="m2875,1883l2875,1883,2873,1884,2872,1886,2868,1891,2870,1893,2872,1896,2875,1894,2876,1891,2877,1888,2877,1887,2875,1883xe" filled="true" fillcolor="#cfad80" stroked="false">
                <v:path arrowok="t"/>
                <v:fill type="solid"/>
              </v:shape>
            </v:group>
            <v:group style="position:absolute;left:4950;top:1335;width:10;height:14" coordorigin="4950,1335" coordsize="10,14">
              <v:shape style="position:absolute;left:4950;top:1335;width:10;height:14" coordorigin="4950,1335" coordsize="10,14" path="m4958,1335l4956,1336,4953,1337,4950,1339,4952,1344,4954,1349,4956,1346,4958,1343,4960,1340,4958,1335xe" filled="true" fillcolor="#cfad80" stroked="false">
                <v:path arrowok="t"/>
                <v:fill type="solid"/>
              </v:shape>
            </v:group>
            <v:group style="position:absolute;left:4881;top:1473;width:9;height:14" coordorigin="4881,1473" coordsize="9,14">
              <v:shape style="position:absolute;left:4881;top:1473;width:9;height:14" coordorigin="4881,1473" coordsize="9,14" path="m4886,1473l4883,1473,4882,1477,4881,1479,4883,1481,4884,1483,4886,1486,4887,1483,4888,1480,4889,1478,4888,1476,4886,1473xe" filled="true" fillcolor="#cfad80" stroked="false">
                <v:path arrowok="t"/>
                <v:fill type="solid"/>
              </v:shape>
            </v:group>
            <v:group style="position:absolute;left:5415;top:697;width:8;height:13" coordorigin="5415,697" coordsize="8,13">
              <v:shape style="position:absolute;left:5415;top:697;width:8;height:13" coordorigin="5415,697" coordsize="8,13" path="m5420,697l5418,699,5417,701,5415,703,5415,705,5417,709,5419,707,5420,705,5422,703,5422,701,5420,697xe" filled="true" fillcolor="#cfad80" stroked="false">
                <v:path arrowok="t"/>
                <v:fill type="solid"/>
              </v:shape>
            </v:group>
            <v:group style="position:absolute;left:4748;top:818;width:9;height:7" coordorigin="4748,818" coordsize="9,7">
              <v:shape style="position:absolute;left:4748;top:818;width:9;height:7" coordorigin="4748,818" coordsize="9,7" path="m4756,818l4754,818,4751,818,4748,819,4748,825,4757,825,4756,818xe" filled="true" fillcolor="#cfad80" stroked="false">
                <v:path arrowok="t"/>
                <v:fill type="solid"/>
              </v:shape>
            </v:group>
            <v:group style="position:absolute;left:5458;top:1528;width:66;height:150" coordorigin="5458,1528" coordsize="66,150">
              <v:shape style="position:absolute;left:5458;top:1528;width:66;height:150" coordorigin="5458,1528" coordsize="66,150" path="m5461,1596l5458,1606,5461,1627,5469,1641,5483,1651,5492,1654,5498,1662,5502,1677,5521,1652,5497,1646,5500,1638,5501,1631,5503,1624,5504,1623,5463,1623,5462,1605,5461,1596xe" filled="true" fillcolor="#cfad80" stroked="false">
                <v:path arrowok="t"/>
                <v:fill type="solid"/>
              </v:shape>
              <v:shape style="position:absolute;left:5458;top:1528;width:66;height:150" coordorigin="5458,1528" coordsize="66,150" path="m5477,1592l5469,1609,5463,1623,5504,1623,5507,1614,5513,1599,5491,1599,5491,1599,5477,1592xe" filled="true" fillcolor="#cfad80" stroked="false">
                <v:path arrowok="t"/>
                <v:fill type="solid"/>
              </v:shape>
              <v:shape style="position:absolute;left:5458;top:1528;width:66;height:150" coordorigin="5458,1528" coordsize="66,150" path="m5491,1599l5491,1599,5491,1599xe" filled="true" fillcolor="#cfad80" stroked="false">
                <v:path arrowok="t"/>
                <v:fill type="solid"/>
              </v:shape>
              <v:shape style="position:absolute;left:5458;top:1528;width:66;height:150" coordorigin="5458,1528" coordsize="66,150" path="m5502,1528l5500,1537,5498,1545,5495,1559,5493,1564,5491,1596,5491,1599,5513,1599,5514,1596,5520,1577,5524,1567,5523,1552,5516,1552,5506,1545,5502,1528xe" filled="true" fillcolor="#cfad80" stroked="false">
                <v:path arrowok="t"/>
                <v:fill type="solid"/>
              </v:shape>
              <v:shape style="position:absolute;left:5458;top:1528;width:66;height:150" coordorigin="5458,1528" coordsize="66,150" path="m5523,1548l5516,1552,5523,1552,5523,1548xe" filled="true" fillcolor="#cfad80" stroked="false">
                <v:path arrowok="t"/>
                <v:fill type="solid"/>
              </v:shape>
            </v:group>
            <v:group style="position:absolute;left:5473;top:858;width:32;height:46" coordorigin="5473,858" coordsize="32,46">
              <v:shape style="position:absolute;left:5473;top:858;width:32;height:46" coordorigin="5473,858" coordsize="32,46" path="m5488,858l5483,866,5473,882,5479,889,5485,897,5491,901,5494,904,5500,902,5504,893,5504,881,5499,869,5493,865,5488,858xe" filled="true" fillcolor="#cfad80" stroked="false">
                <v:path arrowok="t"/>
                <v:fill type="solid"/>
              </v:shape>
            </v:group>
            <v:group style="position:absolute;left:5482;top:1251;width:36;height:55" coordorigin="5482,1251" coordsize="36,55">
              <v:shape style="position:absolute;left:5482;top:1251;width:36;height:55" coordorigin="5482,1251" coordsize="36,55" path="m5503,1253l5490,1266,5482,1274,5484,1295,5486,1306,5488,1303,5490,1299,5493,1295,5497,1293,5501,1287,5516,1287,5517,1286,5516,1275,5515,1267,5505,1267,5504,1265,5503,1253xe" filled="true" fillcolor="#cfad80" stroked="false">
                <v:path arrowok="t"/>
                <v:fill type="solid"/>
              </v:shape>
              <v:shape style="position:absolute;left:5482;top:1251;width:36;height:55" coordorigin="5482,1251" coordsize="36,55" path="m5516,1287l5501,1287,5512,1292,5516,1287xe" filled="true" fillcolor="#cfad80" stroked="false">
                <v:path arrowok="t"/>
                <v:fill type="solid"/>
              </v:shape>
              <v:shape style="position:absolute;left:5482;top:1251;width:36;height:55" coordorigin="5482,1251" coordsize="36,55" path="m5502,1251l5503,1253,5504,1259,5504,1265,5505,1267,5515,1267,5514,1256,5502,1251xe" filled="true" fillcolor="#cfad80" stroked="false">
                <v:path arrowok="t"/>
                <v:fill type="solid"/>
              </v:shape>
            </v:group>
            <v:group style="position:absolute;left:5485;top:511;width:27;height:28" coordorigin="5485,511" coordsize="27,28">
              <v:shape style="position:absolute;left:5485;top:511;width:27;height:28" coordorigin="5485,511" coordsize="27,28" path="m5487,511l5486,512,5486,514,5485,515,5489,523,5493,532,5499,537,5500,538,5505,526,5511,516,5487,511xe" filled="true" fillcolor="#cfad80" stroked="false">
                <v:path arrowok="t"/>
                <v:fill type="solid"/>
              </v:shape>
            </v:group>
            <v:group style="position:absolute;left:5467;top:2064;width:2;height:2" coordorigin="5467,2064" coordsize="2,2">
              <v:shape style="position:absolute;left:5467;top:2064;width:2;height:2" coordorigin="5467,2064" coordsize="1,1" path="m5467,2064l5467,2065,5467,2064,5467,2064xe" filled="true" fillcolor="#cfad80" stroked="false">
                <v:path arrowok="t"/>
                <v:fill type="solid"/>
              </v:shape>
            </v:group>
            <v:group style="position:absolute;left:5460;top:2034;width:26;height:37" coordorigin="5460,2034" coordsize="26,37">
              <v:shape style="position:absolute;left:5460;top:2034;width:26;height:37" coordorigin="5460,2034" coordsize="26,37" path="m5474,2034l5460,2039,5466,2053,5467,2064,5470,2066,5473,2069,5478,2071,5480,2069,5486,2066,5481,2053,5477,2043,5474,2034xe" filled="true" fillcolor="#cfad80" stroked="false">
                <v:path arrowok="t"/>
                <v:fill type="solid"/>
              </v:shape>
            </v:group>
            <v:group style="position:absolute;left:5452;top:1007;width:2;height:2" coordorigin="5452,1007" coordsize="2,2">
              <v:shape style="position:absolute;left:5452;top:1007;width:2;height:2" coordorigin="5452,1007" coordsize="1,2" path="m5452,1007l5452,1007,5452,1008,5452,1009,5452,1008,5452,1008,5452,1007xe" filled="true" fillcolor="#cfad80" stroked="false">
                <v:path arrowok="t"/>
                <v:fill type="solid"/>
              </v:shape>
            </v:group>
            <v:group style="position:absolute;left:5452;top:986;width:18;height:40" coordorigin="5452,986" coordsize="18,40">
              <v:shape style="position:absolute;left:5452;top:986;width:18;height:40" coordorigin="5452,986" coordsize="18,40" path="m5470,1000l5460,1000,5464,1015,5470,1026,5470,1000xe" filled="true" fillcolor="#cfad80" stroked="false">
                <v:path arrowok="t"/>
                <v:fill type="solid"/>
              </v:shape>
              <v:shape style="position:absolute;left:5452;top:986;width:18;height:40" coordorigin="5452,986" coordsize="18,40" path="m5455,986l5452,1007,5460,1000,5470,1000,5470,997,5463,997,5455,986xe" filled="true" fillcolor="#cfad80" stroked="false">
                <v:path arrowok="t"/>
                <v:fill type="solid"/>
              </v:shape>
              <v:shape style="position:absolute;left:5452;top:986;width:18;height:40" coordorigin="5452,986" coordsize="18,40" path="m5470,995l5463,997,5470,997,5470,995xe" filled="true" fillcolor="#cfad80" stroked="false">
                <v:path arrowok="t"/>
                <v:fill type="solid"/>
              </v:shape>
            </v:group>
            <v:group style="position:absolute;left:5527;top:1283;width:6;height:38" coordorigin="5527,1283" coordsize="6,38">
              <v:shape style="position:absolute;left:5527;top:1283;width:6;height:38" coordorigin="5527,1283" coordsize="6,38" path="m5533,1283l5527,1285,5529,1296,5531,1308,5533,1320,5533,1283xe" filled="true" fillcolor="#cfad80" stroked="false">
                <v:path arrowok="t"/>
                <v:fill type="solid"/>
              </v:shape>
            </v:group>
            <v:group style="position:absolute;left:5514;top:743;width:14;height:37" coordorigin="5514,743" coordsize="14,37">
              <v:shape style="position:absolute;left:5514;top:743;width:14;height:37" coordorigin="5514,743" coordsize="14,37" path="m5525,769l5515,769,5519,779,5524,776,5525,769xe" filled="true" fillcolor="#cfad80" stroked="false">
                <v:path arrowok="t"/>
                <v:fill type="solid"/>
              </v:shape>
              <v:shape style="position:absolute;left:5514;top:743;width:14;height:37" coordorigin="5514,743" coordsize="14,37" path="m5524,743l5517,760,5514,770,5515,769,5525,769,5526,766,5528,760,5526,752,5524,743xe" filled="true" fillcolor="#cfad80" stroked="false">
                <v:path arrowok="t"/>
                <v:fill type="solid"/>
              </v:shape>
            </v:group>
            <v:group style="position:absolute;left:5484;top:810;width:13;height:32" coordorigin="5484,810" coordsize="13,32">
              <v:shape style="position:absolute;left:5484;top:810;width:13;height:32" coordorigin="5484,810" coordsize="13,32" path="m5496,810l5491,811,5488,812,5484,813,5490,831,5494,841,5495,831,5496,810xe" filled="true" fillcolor="#cfad80" stroked="false">
                <v:path arrowok="t"/>
                <v:fill type="solid"/>
              </v:shape>
            </v:group>
            <v:group style="position:absolute;left:5514;top:1110;width:18;height:17" coordorigin="5514,1110" coordsize="18,17">
              <v:shape style="position:absolute;left:5514;top:1110;width:18;height:17" coordorigin="5514,1110" coordsize="18,17" path="m5520,1110l5514,1127,5521,1123,5525,1121,5531,1118,5528,1112,5520,1110xe" filled="true" fillcolor="#cfad80" stroked="false">
                <v:path arrowok="t"/>
                <v:fill type="solid"/>
              </v:shape>
            </v:group>
            <v:group style="position:absolute;left:5508;top:671;width:15;height:20" coordorigin="5508,671" coordsize="15,20">
              <v:shape style="position:absolute;left:5508;top:671;width:15;height:20" coordorigin="5508,671" coordsize="15,20" path="m5515,671l5512,678,5508,684,5513,687,5515,691,5519,690,5521,685,5523,682,5521,678,5519,672,5515,671xe" filled="true" fillcolor="#cfad80" stroked="false">
                <v:path arrowok="t"/>
                <v:fill type="solid"/>
              </v:shape>
            </v:group>
            <v:group style="position:absolute;left:5473;top:1820;width:11;height:28" coordorigin="5473,1820" coordsize="11,28">
              <v:shape style="position:absolute;left:5473;top:1820;width:11;height:28" coordorigin="5473,1820" coordsize="11,28" path="m5478,1820l5476,1822,5474,1824,5473,1826,5476,1833,5478,1840,5481,1848,5482,1846,5484,1844,5482,1835,5480,1828,5478,1820xe" filled="true" fillcolor="#cfad80" stroked="false">
                <v:path arrowok="t"/>
                <v:fill type="solid"/>
              </v:shape>
            </v:group>
            <v:group style="position:absolute;left:5456;top:1649;width:10;height:21" coordorigin="5456,1649" coordsize="10,21">
              <v:shape style="position:absolute;left:5456;top:1649;width:10;height:21" coordorigin="5456,1649" coordsize="10,21" path="m5456,1649l5460,1670,5462,1663,5463,1657,5466,1650,5456,1649xe" filled="true" fillcolor="#cfad80" stroked="false">
                <v:path arrowok="t"/>
                <v:fill type="solid"/>
              </v:shape>
            </v:group>
            <v:group style="position:absolute;left:5416;top:817;width:13;height:22" coordorigin="5416,817" coordsize="13,22">
              <v:shape style="position:absolute;left:5416;top:817;width:13;height:22" coordorigin="5416,817" coordsize="13,22" path="m5426,817l5420,826,5416,831,5419,836,5420,839,5423,833,5426,828,5428,822,5428,821,5426,817xe" filled="true" fillcolor="#cfad80" stroked="false">
                <v:path arrowok="t"/>
                <v:fill type="solid"/>
              </v:shape>
            </v:group>
            <v:group style="position:absolute;left:5471;top:763;width:15;height:23" coordorigin="5471,763" coordsize="15,23">
              <v:shape style="position:absolute;left:5471;top:763;width:15;height:23" coordorigin="5471,763" coordsize="15,23" path="m5484,763l5475,772,5471,776,5473,779,5474,782,5475,785,5479,780,5486,770,5486,768,5485,765,5484,763xe" filled="true" fillcolor="#cfad80" stroked="false">
                <v:path arrowok="t"/>
                <v:fill type="solid"/>
              </v:shape>
            </v:group>
            <v:group style="position:absolute;left:5468;top:2086;width:11;height:18" coordorigin="5468,2086" coordsize="11,18">
              <v:shape style="position:absolute;left:5468;top:2086;width:11;height:18" coordorigin="5468,2086" coordsize="11,18" path="m5470,2086l5469,2089,5469,2091,5468,2094,5474,2100,5477,2103,5478,2100,5479,2095,5479,2094,5476,2091,5473,2088,5470,2086xe" filled="true" fillcolor="#cfad80" stroked="false">
                <v:path arrowok="t"/>
                <v:fill type="solid"/>
              </v:shape>
            </v:group>
            <v:group style="position:absolute;left:5478;top:1996;width:11;height:21" coordorigin="5478,1996" coordsize="11,21">
              <v:shape style="position:absolute;left:5478;top:1996;width:11;height:21" coordorigin="5478,1996" coordsize="11,21" path="m5480,1996l5478,2000,5478,2001,5480,2006,5482,2011,5484,2017,5488,2010,5486,2005,5483,2001,5480,1996xe" filled="true" fillcolor="#cfad80" stroked="false">
                <v:path arrowok="t"/>
                <v:fill type="solid"/>
              </v:shape>
            </v:group>
            <v:group style="position:absolute;left:5498;top:1864;width:8;height:19" coordorigin="5498,1864" coordsize="8,19">
              <v:shape style="position:absolute;left:5498;top:1864;width:8;height:19" coordorigin="5498,1864" coordsize="8,19" path="m5501,1864l5500,1867,5498,1868,5500,1871,5501,1874,5504,1882,5505,1877,5506,1874,5506,1870,5506,1868,5504,1864,5502,1864,5501,1864xe" filled="true" fillcolor="#cfad80" stroked="false">
                <v:path arrowok="t"/>
                <v:fill type="solid"/>
              </v:shape>
            </v:group>
            <v:group style="position:absolute;left:5510;top:1757;width:7;height:9" coordorigin="5510,1757" coordsize="7,9">
              <v:shape style="position:absolute;left:5510;top:1757;width:7;height:9" coordorigin="5510,1757" coordsize="7,9" path="m5513,1757l5511,1759,5510,1760,5511,1762,5511,1765,5514,1766,5515,1764,5517,1764,5516,1762,5515,1759,5514,1758,5513,1757xe" filled="true" fillcolor="#cfad80" stroked="false">
                <v:path arrowok="t"/>
                <v:fill type="solid"/>
              </v:shape>
            </v:group>
            <v:group style="position:absolute;left:5531;top:1600;width:5;height:15" coordorigin="5531,1600" coordsize="5,15">
              <v:shape style="position:absolute;left:5531;top:1600;width:5;height:15" coordorigin="5531,1600" coordsize="5,15" path="m5534,1600l5533,1600,5531,1601,5532,1615,5536,1613,5535,1609,5535,1605,5534,1600xe" filled="true" fillcolor="#cfad80" stroked="false">
                <v:path arrowok="t"/>
                <v:fill type="solid"/>
              </v:shape>
            </v:group>
            <v:group style="position:absolute;left:5504;top:751;width:11;height:26" coordorigin="5504,751" coordsize="11,26">
              <v:shape style="position:absolute;left:5504;top:751;width:11;height:26" coordorigin="5504,751" coordsize="11,26" path="m5504,762l5507,776,5510,775,5514,769,5514,763,5508,763,5504,762xe" filled="true" fillcolor="#cfad80" stroked="false">
                <v:path arrowok="t"/>
                <v:fill type="solid"/>
              </v:shape>
              <v:shape style="position:absolute;left:5504;top:751;width:11;height:26" coordorigin="5504,751" coordsize="11,26" path="m5514,751l5508,763,5514,763,5514,751xe" filled="true" fillcolor="#cfad80" stroked="false">
                <v:path arrowok="t"/>
                <v:fill type="solid"/>
              </v:shape>
            </v:group>
            <v:group style="position:absolute;left:5496;top:762;width:2;height:13" coordorigin="5496,762" coordsize="2,13">
              <v:shape style="position:absolute;left:5496;top:762;width:2;height:13" coordorigin="5496,762" coordsize="2,13" path="m5497,762l5496,762,5496,762,5496,770,5497,774,5498,773,5497,769,5497,762xe" filled="true" fillcolor="#cfad80" stroked="false">
                <v:path arrowok="t"/>
                <v:fill type="solid"/>
              </v:shape>
            </v:group>
            <v:group style="position:absolute;left:0;top:950;width:2;height:9" coordorigin="0,950" coordsize="2,9">
              <v:shape style="position:absolute;left:0;top:950;width:2;height:9" coordorigin="0,950" coordsize="2,9" path="m0,958l1,956,1,951,0,950,0,958e" filled="true" fillcolor="#cfad80" stroked="false">
                <v:path arrowok="t"/>
                <v:fill type="solid"/>
              </v:shape>
            </v:group>
            <v:group style="position:absolute;left:2682;top:146;width:12;height:13" coordorigin="2682,146" coordsize="12,13">
              <v:shape style="position:absolute;left:2682;top:146;width:12;height:13" coordorigin="2682,146" coordsize="12,13" path="m2693,146l2689,146,2685,147,2682,147,2684,158,2689,154,2693,146xe" filled="true" fillcolor="#cfad80" stroked="false">
                <v:path arrowok="t"/>
                <v:fill type="solid"/>
              </v:shape>
            </v:group>
            <v:group style="position:absolute;left:2681;top:146;width:2;height:2" coordorigin="2681,146" coordsize="2,2">
              <v:shape style="position:absolute;left:2681;top:146;width:2;height:2" coordorigin="2681,146" coordsize="1,1" path="m2681,146l2681,147,2682,147,2681,146xe" filled="true" fillcolor="#cfad80" stroked="false">
                <v:path arrowok="t"/>
                <v:fill type="solid"/>
              </v:shape>
            </v:group>
            <v:group style="position:absolute;left:2672;top:97;width:11;height:50" coordorigin="2672,97" coordsize="11,50">
              <v:shape style="position:absolute;left:2672;top:97;width:11;height:50" coordorigin="2672,97" coordsize="11,50" path="m2677,97l2676,108,2674,120,2672,137,2673,141,2675,143,2676,146,2678,146,2681,146,2681,146,2682,143,2683,140,2683,137,2683,136,2682,117,2677,97xe" filled="true" fillcolor="#cfad80" stroked="false">
                <v:path arrowok="t"/>
                <v:fill type="solid"/>
              </v:shape>
              <v:shape style="position:absolute;left:2672;top:97;width:11;height:50" coordorigin="2672,97" coordsize="11,50" path="m2681,146l2681,146,2681,146,2681,146xe" filled="true" fillcolor="#cfad80" stroked="false">
                <v:path arrowok="t"/>
                <v:fill type="solid"/>
              </v:shape>
            </v:group>
            <v:group style="position:absolute;left:2614;top:267;width:2;height:2" coordorigin="2614,267" coordsize="2,2">
              <v:shape style="position:absolute;left:2614;top:267;width:2;height:2" coordorigin="2614,267" coordsize="1,2" path="m2614,267l2614,268,2614,268,2614,268,2615,267,2614,267xe" filled="true" fillcolor="#cfad80" stroked="false">
                <v:path arrowok="t"/>
                <v:fill type="solid"/>
              </v:shape>
            </v:group>
            <v:group style="position:absolute;left:2597;top:264;width:21;height:50" coordorigin="2597,264" coordsize="21,50">
              <v:shape style="position:absolute;left:2597;top:264;width:21;height:50" coordorigin="2597,264" coordsize="21,50" path="m2602,264l2602,278,2600,291,2599,295,2598,299,2597,302,2608,314,2612,301,2617,292,2616,283,2615,276,2614,268,2602,264xe" filled="true" fillcolor="#cfad80" stroked="false">
                <v:path arrowok="t"/>
                <v:fill type="solid"/>
              </v:shape>
            </v:group>
            <v:group style="position:absolute;left:2605;top:372;width:6;height:22" coordorigin="2605,372" coordsize="6,22">
              <v:shape style="position:absolute;left:2605;top:372;width:6;height:22" coordorigin="2605,372" coordsize="6,22" path="m2608,372l2608,372,2607,378,2606,381,2605,385,2605,392,2606,392,2610,393,2610,389,2611,385,2610,381,2610,378,2609,375,2608,372,2608,372,2608,372xe" filled="true" fillcolor="#cfad80" stroked="false">
                <v:path arrowok="t"/>
                <v:fill type="solid"/>
              </v:shape>
            </v:group>
            <v:group style="position:absolute;left:3419;top:-98;width:10;height:15" coordorigin="3419,-98" coordsize="10,15">
              <v:shape style="position:absolute;left:3419;top:-98;width:10;height:15" coordorigin="3419,-98" coordsize="10,15" path="m3429,-98l3420,-97,3420,-95,3419,-93,3419,-92,3422,-89,3426,-86,3429,-84,3429,-98xe" filled="true" fillcolor="#cfad80" stroked="false">
                <v:path arrowok="t"/>
                <v:fill type="solid"/>
              </v:shape>
            </v:group>
            <v:group style="position:absolute;left:3206;top:-363;width:24;height:66" coordorigin="3206,-363" coordsize="24,66">
              <v:shape style="position:absolute;left:3206;top:-363;width:24;height:66" coordorigin="3206,-363" coordsize="24,66" path="m3221,-363l3215,-360,3210,-357,3206,-351,3213,-334,3215,-315,3215,-311,3215,-309,3219,-304,3223,-297,3223,-306,3224,-311,3224,-315,3223,-318,3221,-321,3222,-330,3230,-342,3226,-356,3224,-358,3222,-360,3221,-363xe" filled="true" fillcolor="#cfad80" stroked="false">
                <v:path arrowok="t"/>
                <v:fill type="solid"/>
              </v:shape>
            </v:group>
            <v:group style="position:absolute;left:2602;top:398;width:49;height:61" coordorigin="2602,398" coordsize="49,61">
              <v:shape style="position:absolute;left:2602;top:398;width:49;height:61" coordorigin="2602,398" coordsize="49,61" path="m2614,415l2609,428,2606,440,2602,453,2603,455,2604,456,2605,458,2609,452,2613,446,2617,439,2642,439,2649,426,2649,421,2627,421,2622,419,2618,417,2614,415xe" filled="true" fillcolor="#cfad80" stroked="false">
                <v:path arrowok="t"/>
                <v:fill type="solid"/>
              </v:shape>
              <v:shape style="position:absolute;left:2602;top:398;width:49;height:61" coordorigin="2602,398" coordsize="49,61" path="m2642,439l2617,439,2624,448,2630,454,2641,443,2642,439xe" filled="true" fillcolor="#cfad80" stroked="false">
                <v:path arrowok="t"/>
                <v:fill type="solid"/>
              </v:shape>
              <v:shape style="position:absolute;left:2602;top:398;width:49;height:61" coordorigin="2602,398" coordsize="49,61" path="m2642,398l2633,404,2627,421,2649,421,2650,404,2642,398xe" filled="true" fillcolor="#cfad80" stroked="false">
                <v:path arrowok="t"/>
                <v:fill type="solid"/>
              </v:shape>
            </v:group>
            <v:group style="position:absolute;left:2639;top:235;width:60;height:68" coordorigin="2639,235" coordsize="60,68">
              <v:shape style="position:absolute;left:2639;top:235;width:60;height:68" coordorigin="2639,235" coordsize="60,68" path="m2679,235l2665,248,2654,261,2639,280,2649,290,2654,296,2659,302,2660,300,2661,299,2661,296,2664,267,2671,257,2697,257,2696,250,2689,235,2679,235xe" filled="true" fillcolor="#cfad80" stroked="false">
                <v:path arrowok="t"/>
                <v:fill type="solid"/>
              </v:shape>
              <v:shape style="position:absolute;left:2639;top:235;width:60;height:68" coordorigin="2639,235" coordsize="60,68" path="m2697,257l2671,257,2689,261,2692,262,2695,261,2699,261,2697,257xe" filled="true" fillcolor="#cfad80" stroked="false">
                <v:path arrowok="t"/>
                <v:fill type="solid"/>
              </v:shape>
            </v:group>
            <v:group style="position:absolute;left:2664;top:350;width:21;height:69" coordorigin="2664,350" coordsize="21,69">
              <v:shape style="position:absolute;left:2664;top:350;width:21;height:69" coordorigin="2664,350" coordsize="21,69" path="m2667,350l2664,363,2664,383,2666,401,2664,419,2673,401,2681,382,2685,371,2681,362,2667,350xe" filled="true" fillcolor="#cfad80" stroked="false">
                <v:path arrowok="t"/>
                <v:fill type="solid"/>
              </v:shape>
            </v:group>
            <v:group style="position:absolute;left:2602;top:337;width:26;height:44" coordorigin="2602,337" coordsize="26,44">
              <v:shape style="position:absolute;left:2602;top:337;width:26;height:44" coordorigin="2602,337" coordsize="26,44" path="m2623,337l2616,344,2602,359,2604,363,2608,372,2613,376,2618,381,2626,372,2628,355,2623,337xe" filled="true" fillcolor="#cfad80" stroked="false">
                <v:path arrowok="t"/>
                <v:fill type="solid"/>
              </v:shape>
            </v:group>
            <v:group style="position:absolute;left:2688;top:403;width:21;height:46" coordorigin="2688,403" coordsize="21,46">
              <v:shape style="position:absolute;left:2688;top:403;width:21;height:46" coordorigin="2688,403" coordsize="21,46" path="m2708,403l2701,406,2691,421,2688,448,2695,445,2707,440,2708,428,2708,403xe" filled="true" fillcolor="#cfad80" stroked="false">
                <v:path arrowok="t"/>
                <v:fill type="solid"/>
              </v:shape>
            </v:group>
            <v:group style="position:absolute;left:3298;top:-137;width:2;height:2" coordorigin="3298,-137" coordsize="2,2">
              <v:shape style="position:absolute;left:3298;top:-137;width:2;height:2" coordorigin="3298,-137" coordsize="1,1" path="m3298,-137l3298,-137,3298,-137,3298,-137xe" filled="true" fillcolor="#cfad80" stroked="false">
                <v:path arrowok="t"/>
                <v:fill type="solid"/>
              </v:shape>
            </v:group>
            <v:group style="position:absolute;left:3287;top:-205;width:14;height:68" coordorigin="3287,-205" coordsize="14,68">
              <v:shape style="position:absolute;left:3287;top:-205;width:14;height:68" coordorigin="3287,-205" coordsize="14,68" path="m3289,-205l3287,-193,3288,-173,3292,-154,3298,-137,3298,-149,3298,-161,3299,-173,3301,-190,3295,-197,3289,-205xe" filled="true" fillcolor="#cfad80" stroked="false">
                <v:path arrowok="t"/>
                <v:fill type="solid"/>
              </v:shape>
            </v:group>
            <v:group style="position:absolute;left:2540;top:404;width:21;height:30" coordorigin="2540,404" coordsize="21,30">
              <v:shape style="position:absolute;left:2540;top:404;width:21;height:30" coordorigin="2540,404" coordsize="21,30" path="m2543,404l2540,409,2541,420,2550,434,2561,426,2555,419,2549,412,2543,404,2543,404xe" filled="true" fillcolor="#cfad80" stroked="false">
                <v:path arrowok="t"/>
                <v:fill type="solid"/>
              </v:shape>
            </v:group>
            <v:group style="position:absolute;left:2844;top:-659;width:21;height:27" coordorigin="2844,-659" coordsize="21,27">
              <v:shape style="position:absolute;left:2844;top:-659;width:21;height:27" coordorigin="2844,-659" coordsize="21,27" path="m2862,-659l2850,-659,2844,-654,2851,-647,2857,-640,2865,-632,2863,-658,2862,-659xe" filled="true" fillcolor="#cfad80" stroked="false">
                <v:path arrowok="t"/>
                <v:fill type="solid"/>
              </v:shape>
            </v:group>
            <v:group style="position:absolute;left:3318;top:359;width:24;height:28" coordorigin="3318,359" coordsize="24,28">
              <v:shape style="position:absolute;left:3318;top:359;width:24;height:28" coordorigin="3318,359" coordsize="24,28" path="m3329,359l3326,363,3318,376,3333,383,3339,386,3340,383,3341,378,3338,372,3334,366,3329,359xe" filled="true" fillcolor="#cfad80" stroked="false">
                <v:path arrowok="t"/>
                <v:fill type="solid"/>
              </v:shape>
            </v:group>
            <v:group style="position:absolute;left:2251;top:437;width:24;height:34" coordorigin="2251,437" coordsize="24,34">
              <v:shape style="position:absolute;left:2251;top:437;width:24;height:34" coordorigin="2251,437" coordsize="24,34" path="m2258,437l2251,449,2254,460,2259,464,2266,470,2269,457,2275,445,2267,441,2262,439,2258,437xe" filled="true" fillcolor="#cfad80" stroked="false">
                <v:path arrowok="t"/>
                <v:fill type="solid"/>
              </v:shape>
            </v:group>
            <v:group style="position:absolute;left:3279;top:668;width:22;height:39" coordorigin="3279,668" coordsize="22,39">
              <v:shape style="position:absolute;left:3279;top:668;width:22;height:39" coordorigin="3279,668" coordsize="22,39" path="m3290,668l3284,679,3279,689,3284,702,3286,707,3293,705,3300,705,3290,668xe" filled="true" fillcolor="#cfad80" stroked="false">
                <v:path arrowok="t"/>
                <v:fill type="solid"/>
              </v:shape>
              <v:shape style="position:absolute;left:3279;top:668;width:22;height:39" coordorigin="3279,668" coordsize="22,39" path="m3300,705l3293,705,3301,707,3300,705xe" filled="true" fillcolor="#cfad80" stroked="false">
                <v:path arrowok="t"/>
                <v:fill type="solid"/>
              </v:shape>
            </v:group>
            <v:group style="position:absolute;left:2823;top:-659;width:20;height:19" coordorigin="2823,-659" coordsize="20,19">
              <v:shape style="position:absolute;left:2823;top:-659;width:20;height:19" coordorigin="2823,-659" coordsize="20,19" path="m2825,-659l2823,-643,2843,-641,2838,-651,2836,-656,2834,-659,2825,-659e" filled="true" fillcolor="#cfad80" stroked="false">
                <v:path arrowok="t"/>
                <v:fill type="solid"/>
              </v:shape>
            </v:group>
            <v:group style="position:absolute;left:2664;top:183;width:15;height:44" coordorigin="2664,183" coordsize="15,44">
              <v:shape style="position:absolute;left:2664;top:183;width:15;height:44" coordorigin="2664,183" coordsize="15,44" path="m2673,183l2671,185,2665,203,2664,223,2668,225,2670,226,2674,206,2679,186,2675,184,2673,183xe" filled="true" fillcolor="#cfad80" stroked="false">
                <v:path arrowok="t"/>
                <v:fill type="solid"/>
              </v:shape>
            </v:group>
            <v:group style="position:absolute;left:2236;top:471;width:26;height:25" coordorigin="2236,471" coordsize="26,25">
              <v:shape style="position:absolute;left:2236;top:471;width:26;height:25" coordorigin="2236,471" coordsize="26,25" path="m2247,471l2244,477,2241,483,2236,495,2261,495,2255,484,2251,479,2247,471xe" filled="true" fillcolor="#cfad80" stroked="false">
                <v:path arrowok="t"/>
                <v:fill type="solid"/>
              </v:shape>
            </v:group>
            <v:group style="position:absolute;left:2581;top:-342;width:28;height:30" coordorigin="2581,-342" coordsize="28,30">
              <v:shape style="position:absolute;left:2581;top:-342;width:28;height:30" coordorigin="2581,-342" coordsize="28,30" path="m2582,-332l2581,-313,2607,-328,2588,-328,2582,-332xe" filled="true" fillcolor="#cfad80" stroked="false">
                <v:path arrowok="t"/>
                <v:fill type="solid"/>
              </v:shape>
              <v:shape style="position:absolute;left:2581;top:-342;width:28;height:30" coordorigin="2581,-342" coordsize="28,30" path="m2601,-342l2597,-333,2593,-331,2588,-328,2607,-328,2608,-329,2601,-342xe" filled="true" fillcolor="#cfad80" stroked="false">
                <v:path arrowok="t"/>
                <v:fill type="solid"/>
              </v:shape>
            </v:group>
            <v:group style="position:absolute;left:3284;top:-288;width:19;height:27" coordorigin="3284,-288" coordsize="19,27">
              <v:shape style="position:absolute;left:3284;top:-288;width:19;height:27" coordorigin="3284,-288" coordsize="19,27" path="m3292,-288l3288,-277,3284,-265,3293,-261,3303,-283,3292,-288xe" filled="true" fillcolor="#cfad80" stroked="false">
                <v:path arrowok="t"/>
                <v:fill type="solid"/>
              </v:shape>
            </v:group>
            <v:group style="position:absolute;left:2615;top:250;width:20;height:25" coordorigin="2615,250" coordsize="20,25">
              <v:shape style="position:absolute;left:2615;top:250;width:20;height:25" coordorigin="2615,250" coordsize="20,25" path="m2629,250l2623,251,2622,251,2621,252,2621,253,2619,257,2617,263,2615,267,2634,274,2634,258,2629,250xe" filled="true" fillcolor="#cfad80" stroked="false">
                <v:path arrowok="t"/>
                <v:fill type="solid"/>
              </v:shape>
            </v:group>
            <v:group style="position:absolute;left:3381;top:348;width:2;height:2" coordorigin="3381,348" coordsize="2,2">
              <v:shape style="position:absolute;left:3381;top:348;width:2;height:2" coordorigin="3381,348" coordsize="1,1" path="m3381,348l3381,348,3382,349,3381,348xe" filled="true" fillcolor="#cfad80" stroked="false">
                <v:path arrowok="t"/>
                <v:fill type="solid"/>
              </v:shape>
            </v:group>
            <v:group style="position:absolute;left:3364;top:341;width:18;height:24" coordorigin="3364,341" coordsize="18,24">
              <v:shape style="position:absolute;left:3364;top:341;width:18;height:24" coordorigin="3364,341" coordsize="18,24" path="m3364,341l3364,346,3364,348,3364,358,3365,359,3372,365,3378,364,3381,348,3376,346,3370,344,3364,341xe" filled="true" fillcolor="#cfad80" stroked="false">
                <v:path arrowok="t"/>
                <v:fill type="solid"/>
              </v:shape>
            </v:group>
            <v:group style="position:absolute;left:2337;top:412;width:18;height:29" coordorigin="2337,412" coordsize="18,29">
              <v:shape style="position:absolute;left:2337;top:412;width:18;height:29" coordorigin="2337,412" coordsize="18,29" path="m2354,412l2337,428,2343,434,2347,438,2351,441,2351,434,2353,425,2354,412xe" filled="true" fillcolor="#cfad80" stroked="false">
                <v:path arrowok="t"/>
                <v:fill type="solid"/>
              </v:shape>
            </v:group>
            <v:group style="position:absolute;left:2704;top:258;width:14;height:33" coordorigin="2704,258" coordsize="14,33">
              <v:shape style="position:absolute;left:2704;top:258;width:14;height:33" coordorigin="2704,258" coordsize="14,33" path="m2711,258l2704,271,2717,291,2714,277,2713,267,2711,258xe" filled="true" fillcolor="#cfad80" stroked="false">
                <v:path arrowok="t"/>
                <v:fill type="solid"/>
              </v:shape>
            </v:group>
            <v:group style="position:absolute;left:2306;top:470;width:20;height:27" coordorigin="2306,470" coordsize="20,27">
              <v:shape style="position:absolute;left:2306;top:470;width:20;height:27" coordorigin="2306,470" coordsize="20,27" path="m2308,470l2308,480,2307,488,2306,497,2312,492,2318,487,2326,480,2314,473,2308,470xe" filled="true" fillcolor="#cfad80" stroked="false">
                <v:path arrowok="t"/>
                <v:fill type="solid"/>
              </v:shape>
            </v:group>
            <v:group style="position:absolute;left:2855;top:-621;width:16;height:25" coordorigin="2855,-621" coordsize="16,25">
              <v:shape style="position:absolute;left:2855;top:-621;width:16;height:25" coordorigin="2855,-621" coordsize="16,25" path="m2862,-621l2856,-621,2855,-596,2862,-602,2866,-606,2871,-611,2870,-613,2869,-616,2869,-619,2862,-621xe" filled="true" fillcolor="#cfad80" stroked="false">
                <v:path arrowok="t"/>
                <v:fill type="solid"/>
              </v:shape>
            </v:group>
            <v:group style="position:absolute;left:2304;top:406;width:15;height:17" coordorigin="2304,406" coordsize="15,17">
              <v:shape style="position:absolute;left:2304;top:406;width:15;height:17" coordorigin="2304,406" coordsize="15,17" path="m2308,406l2304,412,2310,422,2318,408,2308,406xe" filled="true" fillcolor="#cfad80" stroked="false">
                <v:path arrowok="t"/>
                <v:fill type="solid"/>
              </v:shape>
            </v:group>
            <v:group style="position:absolute;left:2839;top:-552;width:11;height:31" coordorigin="2839,-552" coordsize="11,31">
              <v:shape style="position:absolute;left:2839;top:-552;width:11;height:31" coordorigin="2839,-552" coordsize="11,31" path="m2844,-552l2843,-542,2839,-532,2850,-521,2849,-535,2848,-550,2845,-551,2844,-552xe" filled="true" fillcolor="#cfad80" stroked="false">
                <v:path arrowok="t"/>
                <v:fill type="solid"/>
              </v:shape>
            </v:group>
            <v:group style="position:absolute;left:3263;top:614;width:13;height:26" coordorigin="3263,614" coordsize="13,26">
              <v:shape style="position:absolute;left:3263;top:614;width:13;height:26" coordorigin="3263,614" coordsize="13,26" path="m3271,614l3269,620,3266,626,3263,633,3276,640,3275,630,3271,614xe" filled="true" fillcolor="#cfad80" stroked="false">
                <v:path arrowok="t"/>
                <v:fill type="solid"/>
              </v:shape>
            </v:group>
            <v:group style="position:absolute;left:2688;top:76;width:8;height:25" coordorigin="2688,76" coordsize="8,25">
              <v:shape style="position:absolute;left:2688;top:76;width:8;height:25" coordorigin="2688,76" coordsize="8,25" path="m2689,76l2689,80,2688,85,2688,89,2688,93,2690,97,2691,100,2693,100,2694,99,2695,98,2693,83,2692,76,2689,76xe" filled="true" fillcolor="#cfad80" stroked="false">
                <v:path arrowok="t"/>
                <v:fill type="solid"/>
              </v:shape>
            </v:group>
            <v:group style="position:absolute;left:3200;top:673;width:16;height:12" coordorigin="3200,673" coordsize="16,12">
              <v:shape style="position:absolute;left:3200;top:673;width:16;height:12" coordorigin="3200,673" coordsize="16,12" path="m3200,673l3200,682,3215,685,3215,681,3214,675,3214,675,3209,674,3205,674,3200,673xe" filled="true" fillcolor="#cfad80" stroked="false">
                <v:path arrowok="t"/>
                <v:fill type="solid"/>
              </v:shape>
            </v:group>
            <v:group style="position:absolute;left:3231;top:52;width:11;height:20" coordorigin="3231,52" coordsize="11,20">
              <v:shape style="position:absolute;left:3231;top:52;width:11;height:20" coordorigin="3231,52" coordsize="11,20" path="m3238,52l3235,57,3231,66,3232,68,3233,70,3234,72,3236,67,3239,63,3241,58,3240,56,3239,54,3238,52xe" filled="true" fillcolor="#cfad80" stroked="false">
                <v:path arrowok="t"/>
                <v:fill type="solid"/>
              </v:shape>
            </v:group>
            <v:group style="position:absolute;left:2550;top:357;width:11;height:25" coordorigin="2550,357" coordsize="11,25">
              <v:shape style="position:absolute;left:2550;top:357;width:11;height:25" coordorigin="2550,357" coordsize="11,25" path="m2556,357l2555,357,2553,358,2550,363,2550,371,2552,377,2553,382,2555,380,2556,378,2558,377,2558,373,2560,368,2560,365,2559,362,2556,357xe" filled="true" fillcolor="#cfad80" stroked="false">
                <v:path arrowok="t"/>
                <v:fill type="solid"/>
              </v:shape>
            </v:group>
            <v:group style="position:absolute;left:3298;top:-230;width:17;height:17" coordorigin="3298,-230" coordsize="17,17">
              <v:shape style="position:absolute;left:3298;top:-230;width:17;height:17" coordorigin="3298,-230" coordsize="17,17" path="m3298,-230l3302,-216,3315,-213,3307,-221,3298,-230xe" filled="true" fillcolor="#cfad80" stroked="false">
                <v:path arrowok="t"/>
                <v:fill type="solid"/>
              </v:shape>
            </v:group>
            <v:group style="position:absolute;left:2689;top:197;width:7;height:20" coordorigin="2689,197" coordsize="7,20">
              <v:shape style="position:absolute;left:2689;top:197;width:7;height:20" coordorigin="2689,197" coordsize="7,20" path="m2693,197l2691,198,2690,198,2689,199,2690,205,2690,210,2691,216,2693,215,2696,213,2696,213,2695,207,2694,202,2693,197xe" filled="true" fillcolor="#cfad80" stroked="false">
                <v:path arrowok="t"/>
                <v:fill type="solid"/>
              </v:shape>
            </v:group>
            <v:group style="position:absolute;left:2720;top:263;width:11;height:14" coordorigin="2720,263" coordsize="11,14">
              <v:shape style="position:absolute;left:2720;top:263;width:11;height:14" coordorigin="2720,263" coordsize="11,14" path="m2728,263l2727,264,2725,264,2723,267,2720,270,2723,273,2725,277,2726,276,2727,275,2729,272,2731,270,2729,267,2728,263xe" filled="true" fillcolor="#cfad80" stroked="false">
                <v:path arrowok="t"/>
                <v:fill type="solid"/>
              </v:shape>
            </v:group>
            <v:group style="position:absolute;left:2835;top:-619;width:12;height:27" coordorigin="2835,-619" coordsize="12,27">
              <v:shape style="position:absolute;left:2835;top:-619;width:12;height:27" coordorigin="2835,-619" coordsize="12,27" path="m2846,-619l2835,-612,2842,-600,2841,-592,2844,-607,2846,-619xe" filled="true" fillcolor="#cfad80" stroked="false">
                <v:path arrowok="t"/>
                <v:fill type="solid"/>
              </v:shape>
            </v:group>
            <v:group style="position:absolute;left:3329;top:-296;width:18;height:23" coordorigin="3329,-296" coordsize="18,23">
              <v:shape style="position:absolute;left:3329;top:-296;width:18;height:23" coordorigin="3329,-296" coordsize="18,23" path="m3336,-296l3329,-281,3336,-273,3341,-277,3347,-281,3342,-286,3336,-296xe" filled="true" fillcolor="#cfad80" stroked="false">
                <v:path arrowok="t"/>
                <v:fill type="solid"/>
              </v:shape>
            </v:group>
            <v:group style="position:absolute;left:3347;top:-281;width:2;height:2" coordorigin="3347,-281" coordsize="2,2">
              <v:shape style="position:absolute;left:3347;top:-281;width:2;height:2" coordorigin="3347,-281" coordsize="1,1" path="m3347,-281l3347,-281,3348,-281,3347,-281xe" filled="true" fillcolor="#cfad80" stroked="false">
                <v:path arrowok="t"/>
                <v:fill type="solid"/>
              </v:shape>
            </v:group>
            <v:group style="position:absolute;left:2655;top:453;width:6;height:16" coordorigin="2655,453" coordsize="6,16">
              <v:shape style="position:absolute;left:2655;top:453;width:6;height:16" coordorigin="2655,453" coordsize="6,16" path="m2656,453l2655,462,2655,467,2658,468,2660,459,2661,455,2659,454,2658,453,2656,453xe" filled="true" fillcolor="#cfad80" stroked="false">
                <v:path arrowok="t"/>
                <v:fill type="solid"/>
              </v:shape>
            </v:group>
            <v:group style="position:absolute;left:2302;top:514;width:9;height:17" coordorigin="2302,514" coordsize="9,17">
              <v:shape style="position:absolute;left:2302;top:514;width:9;height:17" coordorigin="2302,514" coordsize="9,17" path="m2305,514l2303,516,2302,517,2304,522,2305,526,2307,530,2308,529,2310,526,2309,521,2307,518,2305,514xe" filled="true" fillcolor="#cfad80" stroked="false">
                <v:path arrowok="t"/>
                <v:fill type="solid"/>
              </v:shape>
            </v:group>
            <v:group style="position:absolute;left:2259;top:314;width:10;height:16" coordorigin="2259,314" coordsize="10,16">
              <v:shape style="position:absolute;left:2259;top:314;width:10;height:16" coordorigin="2259,314" coordsize="10,16" path="m2266,314l2265,315,2263,316,2262,319,2259,323,2262,326,2264,330,2265,329,2266,328,2268,324,2269,321,2269,319,2266,314xe" filled="true" fillcolor="#cfad80" stroked="false">
                <v:path arrowok="t"/>
                <v:fill type="solid"/>
              </v:shape>
            </v:group>
            <v:group style="position:absolute;left:2505;top:349;width:10;height:20" coordorigin="2505,349" coordsize="10,20">
              <v:shape style="position:absolute;left:2505;top:349;width:10;height:20" coordorigin="2505,349" coordsize="10,20" path="m2514,349l2511,355,2509,360,2505,368,2514,369,2515,361,2514,349xe" filled="true" fillcolor="#cfad80" stroked="false">
                <v:path arrowok="t"/>
                <v:fill type="solid"/>
              </v:shape>
            </v:group>
            <v:group style="position:absolute;left:2700;top:449;width:11;height:14" coordorigin="2700,449" coordsize="11,14">
              <v:shape style="position:absolute;left:2700;top:449;width:11;height:14" coordorigin="2700,449" coordsize="11,14" path="m2708,449l2707,449,2705,450,2703,452,2700,455,2703,459,2705,463,2708,460,2709,457,2711,454,2710,452,2708,449xe" filled="true" fillcolor="#cfad80" stroked="false">
                <v:path arrowok="t"/>
                <v:fill type="solid"/>
              </v:shape>
            </v:group>
            <v:group style="position:absolute;left:2608;top:513;width:9;height:22" coordorigin="2608,513" coordsize="9,22">
              <v:shape style="position:absolute;left:2608;top:513;width:9;height:22" coordorigin="2608,513" coordsize="9,22" path="m2613,513l2610,522,2608,525,2608,529,2608,530,2611,535,2611,534,2613,532,2615,529,2616,523,2615,520,2613,513xe" filled="true" fillcolor="#cfad80" stroked="false">
                <v:path arrowok="t"/>
                <v:fill type="solid"/>
              </v:shape>
            </v:group>
            <v:group style="position:absolute;left:2886;top:-602;width:10;height:13" coordorigin="2886,-602" coordsize="10,13">
              <v:shape style="position:absolute;left:2886;top:-602;width:10;height:13" coordorigin="2886,-602" coordsize="10,13" path="m2896,-602l2893,-599,2890,-597,2886,-594,2895,-590,2896,-602xe" filled="true" fillcolor="#cfad80" stroked="false">
                <v:path arrowok="t"/>
                <v:fill type="solid"/>
              </v:shape>
            </v:group>
            <v:group style="position:absolute;left:3257;top:107;width:7;height:11" coordorigin="3257,107" coordsize="7,11">
              <v:shape style="position:absolute;left:3257;top:107;width:7;height:11" coordorigin="3257,107" coordsize="7,11" path="m3259,107l3258,111,3257,113,3259,115,3260,116,3261,118,3263,113,3264,111,3262,109,3260,108,3259,107xe" filled="true" fillcolor="#cfad80" stroked="false">
                <v:path arrowok="t"/>
                <v:fill type="solid"/>
              </v:shape>
            </v:group>
            <v:group style="position:absolute;left:2500;top:301;width:6;height:17" coordorigin="2500,301" coordsize="6,17">
              <v:shape style="position:absolute;left:2500;top:301;width:6;height:17" coordorigin="2500,301" coordsize="6,17" path="m2504,301l2501,302,2500,302,2501,307,2502,313,2503,318,2505,317,2506,317,2505,311,2504,301xe" filled="true" fillcolor="#cfad80" stroked="false">
                <v:path arrowok="t"/>
                <v:fill type="solid"/>
              </v:shape>
            </v:group>
            <v:group style="position:absolute;left:2592;top:-258;width:11;height:12" coordorigin="2592,-258" coordsize="11,12">
              <v:shape style="position:absolute;left:2592;top:-258;width:11;height:12" coordorigin="2592,-258" coordsize="11,12" path="m2593,-258l2592,-254,2592,-251,2595,-250,2598,-248,2601,-247,2602,-255,2596,-257,2593,-258xe" filled="true" fillcolor="#cfad80" stroked="false">
                <v:path arrowok="t"/>
                <v:fill type="solid"/>
              </v:shape>
            </v:group>
            <v:group style="position:absolute;left:2497;top:-69;width:9;height:12" coordorigin="2497,-69" coordsize="9,12">
              <v:shape style="position:absolute;left:2497;top:-69;width:9;height:12" coordorigin="2497,-69" coordsize="9,12" path="m2504,-69l2504,-69,2502,-68,2497,-64,2498,-60,2499,-58,2501,-60,2506,-64,2505,-66,2504,-69xe" filled="true" fillcolor="#cfad80" stroked="false">
                <v:path arrowok="t"/>
                <v:fill type="solid"/>
              </v:shape>
            </v:group>
            <v:group style="position:absolute;left:3305;top:-64;width:98;height:81" coordorigin="3305,-64" coordsize="98,81">
              <v:shape style="position:absolute;left:3305;top:-64;width:98;height:81" coordorigin="3305,-64" coordsize="98,81" path="m3391,-15l3349,-15,3349,-6,3348,2,3348,13,3350,15,3352,16,3361,16,3369,6,3397,6,3402,0,3392,-13,3391,-15xe" filled="true" fillcolor="#cfad80" stroked="false">
                <v:path arrowok="t"/>
                <v:fill type="solid"/>
              </v:shape>
              <v:shape style="position:absolute;left:3305;top:-64;width:98;height:81" coordorigin="3305,-64" coordsize="98,81" path="m3397,6l3369,6,3379,8,3385,15,3396,6,3397,6xe" filled="true" fillcolor="#cfad80" stroked="false">
                <v:path arrowok="t"/>
                <v:fill type="solid"/>
              </v:shape>
              <v:shape style="position:absolute;left:3305;top:-64;width:98;height:81" coordorigin="3305,-64" coordsize="98,81" path="m3331,-64l3325,-61,3308,-53,3308,-51,3307,-44,3305,-35,3312,-30,3320,-29,3325,-21,3329,-13,3330,2,3334,14,3339,-4,3349,-15,3391,-15,3390,-19,3371,-19,3360,-27,3357,-45,3356,-51,3346,-51,3342,-52,3338,-53,3335,-60,3331,-64xe" filled="true" fillcolor="#cfad80" stroked="false">
                <v:path arrowok="t"/>
                <v:fill type="solid"/>
              </v:shape>
              <v:shape style="position:absolute;left:3305;top:-64;width:98;height:81" coordorigin="3305,-64" coordsize="98,81" path="m3382,-55l3379,-44,3376,-31,3371,-19,3390,-19,3386,-28,3382,-55xe" filled="true" fillcolor="#cfad80" stroked="false">
                <v:path arrowok="t"/>
                <v:fill type="solid"/>
              </v:shape>
              <v:shape style="position:absolute;left:3305;top:-64;width:98;height:81" coordorigin="3305,-64" coordsize="98,81" path="m3353,-60l3350,-57,3346,-51,3356,-51,3353,-60xe" filled="true" fillcolor="#cfad80" stroked="false">
                <v:path arrowok="t"/>
                <v:fill type="solid"/>
              </v:shape>
            </v:group>
            <v:group style="position:absolute;left:3346;top:-221;width:21;height:45" coordorigin="3346,-221" coordsize="21,45">
              <v:shape style="position:absolute;left:3346;top:-221;width:21;height:45" coordorigin="3346,-221" coordsize="21,45" path="m3363,-221l3359,-219,3353,-218,3346,-199,3350,-188,3357,-177,3360,-190,3366,-215,3363,-221xe" filled="true" fillcolor="#cfad80" stroked="false">
                <v:path arrowok="t"/>
                <v:fill type="solid"/>
              </v:shape>
            </v:group>
            <v:group style="position:absolute;left:3355;top:-355;width:10;height:21" coordorigin="3355,-355" coordsize="10,21">
              <v:shape style="position:absolute;left:3355;top:-355;width:10;height:21" coordorigin="3355,-355" coordsize="10,21" path="m3358,-355l3355,-351,3357,-345,3359,-340,3360,-335,3362,-336,3363,-338,3365,-340,3362,-345,3360,-350,3358,-355xe" filled="true" fillcolor="#cfad80" stroked="false">
                <v:path arrowok="t"/>
                <v:fill type="solid"/>
              </v:shape>
            </v:group>
            <v:group style="position:absolute;left:3338;top:125;width:15;height:25" coordorigin="3338,125" coordsize="15,25">
              <v:shape style="position:absolute;left:3338;top:125;width:15;height:25" coordorigin="3338,125" coordsize="15,25" path="m3338,125l3342,135,3348,150,3352,130,3349,126,3338,125xe" filled="true" fillcolor="#cfad80" stroked="false">
                <v:path arrowok="t"/>
                <v:fill type="solid"/>
              </v:shape>
            </v:group>
            <v:group style="position:absolute;left:3369;top:240;width:10;height:17" coordorigin="3369,240" coordsize="10,17">
              <v:shape style="position:absolute;left:3369;top:240;width:10;height:17" coordorigin="3369,240" coordsize="10,17" path="m3372,240l3371,242,3370,245,3369,247,3372,250,3377,256,3377,254,3378,253,3379,251,3377,247,3372,240xe" filled="true" fillcolor="#cfad80" stroked="false">
                <v:path arrowok="t"/>
                <v:fill type="solid"/>
              </v:shape>
            </v:group>
            <v:group style="position:absolute;left:3394;top:-476;width:8;height:15" coordorigin="3394,-476" coordsize="8,15">
              <v:shape style="position:absolute;left:3394;top:-476;width:8;height:15" coordorigin="3394,-476" coordsize="8,15" path="m3397,-476l3396,-473,3394,-470,3394,-468,3395,-465,3397,-462,3399,-461,3401,-465,3402,-468,3401,-470,3399,-473,3397,-476xe" filled="true" fillcolor="#cfad80" stroked="false">
                <v:path arrowok="t"/>
                <v:fill type="solid"/>
              </v:shape>
            </v:group>
            <v:group style="position:absolute;left:3336;top:684;width:11;height:18" coordorigin="3336,684" coordsize="11,18">
              <v:shape style="position:absolute;left:3336;top:684;width:11;height:18" coordorigin="3336,684" coordsize="11,18" path="m3339,684l3338,686,3337,688,3336,690,3340,694,3342,698,3345,701,3346,700,3347,697,3344,693,3339,684xe" filled="true" fillcolor="#cfad80" stroked="false">
                <v:path arrowok="t"/>
                <v:fill type="solid"/>
              </v:shape>
            </v:group>
            <v:group style="position:absolute;left:3322;top:110;width:13;height:15" coordorigin="3322,110" coordsize="13,15">
              <v:shape style="position:absolute;left:3322;top:110;width:13;height:15" coordorigin="3322,110" coordsize="13,15" path="m3323,110l3322,122,3325,125,3335,120,3329,115,3326,113,3323,110xe" filled="true" fillcolor="#cfad80" stroked="false">
                <v:path arrowok="t"/>
                <v:fill type="solid"/>
              </v:shape>
            </v:group>
            <v:group style="position:absolute;left:0;top:-659;width:11906;height:3471" coordorigin="0,-659" coordsize="11906,3471">
              <v:shape style="position:absolute;left:0;top:-659;width:11906;height:3471" coordorigin="0,-659" coordsize="11906,3471" path="m0,2812l11906,2812,11906,-659,0,-659,0,2812xe" filled="true" fillcolor="#f89e5d" stroked="false">
                <v:path arrowok="t"/>
                <v:fill type="solid"/>
              </v:shape>
            </v:group>
            <v:group style="position:absolute;left:1077;top:423;width:9752;height:2" coordorigin="1077,423" coordsize="9752,2">
              <v:shape style="position:absolute;left:1077;top:423;width:9752;height:2" coordorigin="1077,423" coordsize="9752,0" path="m1077,423l10828,423e" filled="false" stroked="true" strokeweight=".5pt" strokecolor="#ffffff">
                <v:path arrowok="t"/>
              </v:shape>
            </v:group>
            <w10:wrap type="none"/>
          </v:group>
        </w:pict>
      </w:r>
      <w:r>
        <w:rPr>
          <w:rFonts w:ascii="Arial Unicode MS"/>
          <w:color w:val="FFFFFF"/>
          <w:spacing w:val="4"/>
          <w:sz w:val="14"/>
        </w:rPr>
        <w:t>BUSINESS </w:t>
      </w:r>
      <w:r>
        <w:rPr>
          <w:rFonts w:ascii="Arial Unicode MS"/>
          <w:color w:val="FFFFFF"/>
          <w:spacing w:val="3"/>
          <w:sz w:val="14"/>
        </w:rPr>
        <w:t>AND </w:t>
      </w:r>
      <w:r>
        <w:rPr>
          <w:rFonts w:ascii="Arial Unicode MS"/>
          <w:color w:val="FFFFFF"/>
          <w:spacing w:val="5"/>
          <w:sz w:val="14"/>
        </w:rPr>
        <w:t>HUMAN </w:t>
      </w:r>
      <w:r>
        <w:rPr>
          <w:rFonts w:ascii="Arial Unicode MS"/>
          <w:color w:val="FFFFFF"/>
          <w:spacing w:val="4"/>
          <w:sz w:val="14"/>
        </w:rPr>
        <w:t>RIGHTS: </w:t>
      </w:r>
      <w:r>
        <w:rPr>
          <w:rFonts w:ascii="Arial Unicode MS"/>
          <w:color w:val="FFFFFF"/>
          <w:spacing w:val="5"/>
          <w:sz w:val="14"/>
        </w:rPr>
        <w:t>EVOLUTION </w:t>
      </w:r>
      <w:r>
        <w:rPr>
          <w:rFonts w:ascii="Arial Unicode MS"/>
          <w:color w:val="FFFFFF"/>
          <w:spacing w:val="3"/>
          <w:sz w:val="14"/>
        </w:rPr>
        <w:t>AND</w:t>
      </w:r>
      <w:r>
        <w:rPr>
          <w:rFonts w:ascii="Arial Unicode MS"/>
          <w:color w:val="FFFFFF"/>
          <w:spacing w:val="-14"/>
          <w:sz w:val="14"/>
        </w:rPr>
        <w:t> </w:t>
      </w:r>
      <w:r>
        <w:rPr>
          <w:rFonts w:ascii="Arial Unicode MS"/>
          <w:color w:val="FFFFFF"/>
          <w:spacing w:val="3"/>
          <w:sz w:val="14"/>
        </w:rPr>
        <w:t>ACCEPTANCE</w:t>
      </w:r>
      <w:r>
        <w:rPr>
          <w:rFonts w:ascii="Arial Unicode MS"/>
          <w:color w:val="FFFFFF"/>
          <w:spacing w:val="3"/>
          <w:sz w:val="24"/>
        </w:rPr>
        <w:tab/>
      </w:r>
      <w:r>
        <w:rPr>
          <w:rFonts w:ascii="Arial Unicode MS"/>
          <w:color w:val="FFFFFF"/>
          <w:sz w:val="24"/>
        </w:rPr>
        <w:t>3</w:t>
      </w:r>
      <w:r>
        <w:rPr>
          <w:rFonts w:ascii="Arial Unicode MS"/>
          <w:sz w:val="24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40"/>
          <w:szCs w:val="40"/>
        </w:rPr>
      </w:pPr>
    </w:p>
    <w:p>
      <w:pPr>
        <w:spacing w:line="240" w:lineRule="auto" w:before="11"/>
        <w:rPr>
          <w:rFonts w:ascii="Arial Unicode MS" w:hAnsi="Arial Unicode MS" w:cs="Arial Unicode MS" w:eastAsia="Arial Unicode MS"/>
          <w:sz w:val="41"/>
          <w:szCs w:val="41"/>
        </w:rPr>
      </w:pPr>
    </w:p>
    <w:p>
      <w:pPr>
        <w:pStyle w:val="Heading1"/>
        <w:spacing w:line="240" w:lineRule="auto"/>
        <w:ind w:right="0"/>
        <w:jc w:val="left"/>
      </w:pPr>
      <w:bookmarkStart w:name="_bookmark1" w:id="2"/>
      <w:bookmarkEnd w:id="2"/>
      <w:r>
        <w:rPr/>
      </w:r>
      <w:r>
        <w:rPr>
          <w:color w:val="FFFFFF"/>
          <w:spacing w:val="12"/>
        </w:rPr>
        <w:t>CONTEXT</w:t>
      </w:r>
      <w:r>
        <w:rPr>
          <w:spacing w:val="12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spacing w:line="170" w:lineRule="auto" w:before="35"/>
        <w:ind w:left="1077" w:right="2540" w:firstLine="0"/>
        <w:jc w:val="left"/>
        <w:rPr>
          <w:rFonts w:ascii="Arial Unicode MS" w:hAnsi="Arial Unicode MS" w:cs="Arial Unicode MS" w:eastAsia="Arial Unicode MS"/>
          <w:sz w:val="14"/>
          <w:szCs w:val="14"/>
        </w:rPr>
      </w:pPr>
      <w:r>
        <w:rPr>
          <w:rFonts w:ascii="Arial Unicode MS"/>
          <w:color w:val="F89E5D"/>
          <w:sz w:val="24"/>
        </w:rPr>
        <w:t>Since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pacing w:val="-3"/>
          <w:sz w:val="24"/>
        </w:rPr>
        <w:t>2008,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when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the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UN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Human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Rights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Council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unanimously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endorsed</w:t>
      </w:r>
      <w:r>
        <w:rPr>
          <w:rFonts w:ascii="Arial Unicode MS"/>
          <w:color w:val="F89E5D"/>
          <w:spacing w:val="-8"/>
          <w:sz w:val="24"/>
        </w:rPr>
        <w:t> </w:t>
      </w:r>
      <w:r>
        <w:rPr>
          <w:rFonts w:ascii="Arial Unicode MS"/>
          <w:color w:val="F89E5D"/>
          <w:sz w:val="24"/>
        </w:rPr>
        <w:t>the</w:t>
      </w:r>
      <w:r>
        <w:rPr>
          <w:rFonts w:ascii="Arial Unicode MS"/>
          <w:color w:val="F89E5D"/>
          <w:w w:val="93"/>
          <w:sz w:val="24"/>
        </w:rPr>
        <w:t> </w:t>
      </w:r>
      <w:r>
        <w:rPr>
          <w:rFonts w:ascii="Arial Unicode MS"/>
          <w:color w:val="F89E5D"/>
          <w:sz w:val="24"/>
        </w:rPr>
        <w:t>UN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Protect,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Respect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and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Remedy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(PRR)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pacing w:val="-3"/>
          <w:sz w:val="24"/>
        </w:rPr>
        <w:t>Framework,</w:t>
      </w:r>
      <w:r>
        <w:rPr>
          <w:rFonts w:ascii="Arial Unicode MS"/>
          <w:color w:val="F89E5D"/>
          <w:spacing w:val="-3"/>
          <w:position w:val="8"/>
          <w:sz w:val="14"/>
        </w:rPr>
        <w:t>3</w:t>
      </w:r>
      <w:r>
        <w:rPr>
          <w:rFonts w:ascii="Arial Unicode MS"/>
          <w:color w:val="F89E5D"/>
          <w:spacing w:val="14"/>
          <w:position w:val="8"/>
          <w:sz w:val="14"/>
        </w:rPr>
        <w:t> </w:t>
      </w:r>
      <w:r>
        <w:rPr>
          <w:rFonts w:ascii="Arial Unicode MS"/>
          <w:color w:val="F89E5D"/>
          <w:sz w:val="24"/>
        </w:rPr>
        <w:t>it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has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been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globally</w:t>
      </w:r>
      <w:r>
        <w:rPr>
          <w:rFonts w:ascii="Arial Unicode MS"/>
          <w:color w:val="F89E5D"/>
          <w:w w:val="99"/>
          <w:sz w:val="24"/>
        </w:rPr>
        <w:t> </w:t>
      </w:r>
      <w:r>
        <w:rPr>
          <w:rFonts w:ascii="Arial Unicode MS"/>
          <w:color w:val="F89E5D"/>
          <w:sz w:val="24"/>
        </w:rPr>
        <w:t>accepted that businesses have a responsibility to respect</w:t>
      </w:r>
      <w:r>
        <w:rPr>
          <w:rFonts w:ascii="Arial Unicode MS"/>
          <w:color w:val="F89E5D"/>
          <w:spacing w:val="-39"/>
          <w:sz w:val="24"/>
        </w:rPr>
        <w:t> </w:t>
      </w:r>
      <w:r>
        <w:rPr>
          <w:rFonts w:ascii="Arial Unicode MS"/>
          <w:color w:val="F89E5D"/>
          <w:sz w:val="24"/>
        </w:rPr>
        <w:t>internationally</w:t>
      </w:r>
      <w:r>
        <w:rPr>
          <w:rFonts w:ascii="Arial Unicode MS"/>
          <w:color w:val="F89E5D"/>
          <w:w w:val="99"/>
          <w:sz w:val="24"/>
        </w:rPr>
        <w:t> </w:t>
      </w:r>
      <w:r>
        <w:rPr>
          <w:rFonts w:ascii="Arial Unicode MS"/>
          <w:color w:val="F89E5D"/>
          <w:sz w:val="24"/>
        </w:rPr>
        <w:t>recognised human rights. The human rights in question address</w:t>
      </w:r>
      <w:r>
        <w:rPr>
          <w:rFonts w:ascii="Arial Unicode MS"/>
          <w:color w:val="F89E5D"/>
          <w:spacing w:val="-42"/>
          <w:sz w:val="24"/>
        </w:rPr>
        <w:t> </w:t>
      </w:r>
      <w:r>
        <w:rPr>
          <w:rFonts w:ascii="Arial Unicode MS"/>
          <w:color w:val="F89E5D"/>
          <w:sz w:val="24"/>
        </w:rPr>
        <w:t>social,</w:t>
      </w:r>
      <w:r>
        <w:rPr>
          <w:rFonts w:ascii="Arial Unicode MS"/>
          <w:color w:val="F89E5D"/>
          <w:w w:val="110"/>
          <w:sz w:val="24"/>
        </w:rPr>
        <w:t> </w:t>
      </w:r>
      <w:r>
        <w:rPr>
          <w:rFonts w:ascii="Arial Unicode MS"/>
          <w:color w:val="F89E5D"/>
          <w:sz w:val="24"/>
        </w:rPr>
        <w:t>economic, cultural, civil and political concerns. They are expressed in</w:t>
      </w:r>
      <w:r>
        <w:rPr>
          <w:rFonts w:ascii="Arial Unicode MS"/>
          <w:color w:val="F89E5D"/>
          <w:spacing w:val="-31"/>
          <w:sz w:val="24"/>
        </w:rPr>
        <w:t> </w:t>
      </w:r>
      <w:r>
        <w:rPr>
          <w:rFonts w:ascii="Arial Unicode MS"/>
          <w:color w:val="F89E5D"/>
          <w:sz w:val="24"/>
        </w:rPr>
        <w:t>the</w:t>
      </w:r>
      <w:r>
        <w:rPr>
          <w:rFonts w:ascii="Arial Unicode MS"/>
          <w:color w:val="F89E5D"/>
          <w:w w:val="93"/>
          <w:sz w:val="24"/>
        </w:rPr>
        <w:t> </w:t>
      </w:r>
      <w:r>
        <w:rPr>
          <w:rFonts w:ascii="Arial Unicode MS"/>
          <w:color w:val="F89E5D"/>
          <w:sz w:val="24"/>
        </w:rPr>
        <w:t>International Bill of Human Rights</w:t>
      </w:r>
      <w:r>
        <w:rPr>
          <w:rFonts w:ascii="Arial Unicode MS"/>
          <w:color w:val="F89E5D"/>
          <w:position w:val="8"/>
          <w:sz w:val="14"/>
        </w:rPr>
        <w:t>4 </w:t>
      </w:r>
      <w:r>
        <w:rPr>
          <w:rFonts w:ascii="Arial Unicode MS"/>
          <w:color w:val="F89E5D"/>
          <w:sz w:val="24"/>
        </w:rPr>
        <w:t>and the Declaration on</w:t>
      </w:r>
      <w:r>
        <w:rPr>
          <w:rFonts w:ascii="Arial Unicode MS"/>
          <w:color w:val="F89E5D"/>
          <w:spacing w:val="-43"/>
          <w:sz w:val="24"/>
        </w:rPr>
        <w:t> </w:t>
      </w:r>
      <w:r>
        <w:rPr>
          <w:rFonts w:ascii="Arial Unicode MS"/>
          <w:color w:val="F89E5D"/>
          <w:sz w:val="24"/>
        </w:rPr>
        <w:t>Fundamental</w:t>
      </w:r>
      <w:r>
        <w:rPr>
          <w:rFonts w:ascii="Arial Unicode MS"/>
          <w:color w:val="F89E5D"/>
          <w:w w:val="102"/>
          <w:sz w:val="24"/>
        </w:rPr>
        <w:t> </w:t>
      </w:r>
      <w:r>
        <w:rPr>
          <w:rFonts w:ascii="Arial Unicode MS"/>
          <w:color w:val="F89E5D"/>
          <w:sz w:val="24"/>
        </w:rPr>
        <w:t>Principles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and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Rights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at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pacing w:val="-3"/>
          <w:sz w:val="24"/>
        </w:rPr>
        <w:t>Work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of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the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International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Labour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Organization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pacing w:val="-4"/>
          <w:sz w:val="24"/>
        </w:rPr>
        <w:t>(ILO).</w:t>
      </w:r>
      <w:r>
        <w:rPr>
          <w:rFonts w:ascii="Arial Unicode MS"/>
          <w:color w:val="F89E5D"/>
          <w:spacing w:val="-4"/>
          <w:position w:val="8"/>
          <w:sz w:val="14"/>
        </w:rPr>
        <w:t>5</w:t>
      </w:r>
      <w:r>
        <w:rPr>
          <w:rFonts w:ascii="Arial Unicode MS"/>
          <w:spacing w:val="-4"/>
          <w:sz w:val="14"/>
        </w:rPr>
      </w:r>
    </w:p>
    <w:p>
      <w:pPr>
        <w:spacing w:line="240" w:lineRule="auto" w:before="10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4"/>
          <w:szCs w:val="14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line="261" w:lineRule="auto" w:before="60"/>
        <w:ind w:left="1077" w:right="166"/>
        <w:jc w:val="left"/>
      </w:pPr>
      <w:r>
        <w:rPr>
          <w:spacing w:val="3"/>
        </w:rPr>
        <w:t>Divided into </w:t>
      </w:r>
      <w:r>
        <w:rPr>
          <w:spacing w:val="4"/>
        </w:rPr>
        <w:t>three pillars, </w:t>
      </w:r>
      <w:r>
        <w:rPr>
          <w:spacing w:val="3"/>
        </w:rPr>
        <w:t>the </w:t>
      </w:r>
      <w:r>
        <w:rPr>
          <w:spacing w:val="5"/>
        </w:rPr>
        <w:t>PRR</w:t>
      </w:r>
      <w:r>
        <w:rPr>
          <w:spacing w:val="-27"/>
        </w:rPr>
        <w:t> </w:t>
      </w:r>
      <w:r>
        <w:rPr>
          <w:spacing w:val="2"/>
        </w:rPr>
        <w:t>Framework</w:t>
      </w:r>
      <w:r>
        <w:rPr>
          <w:w w:val="93"/>
        </w:rPr>
        <w:t> </w:t>
      </w:r>
      <w:r>
        <w:rPr>
          <w:w w:val="93"/>
        </w:rPr>
        <w:t> </w:t>
      </w:r>
      <w:r>
        <w:rPr>
          <w:spacing w:val="3"/>
        </w:rPr>
        <w:t>sets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>
          <w:spacing w:val="3"/>
        </w:rPr>
        <w:t>the</w:t>
      </w:r>
      <w:r>
        <w:rPr>
          <w:spacing w:val="-15"/>
        </w:rPr>
        <w:t> </w:t>
      </w:r>
      <w:r>
        <w:rPr>
          <w:spacing w:val="3"/>
        </w:rPr>
        <w:t>complementary</w:t>
      </w:r>
      <w:r>
        <w:rPr>
          <w:spacing w:val="-15"/>
        </w:rPr>
        <w:t> </w:t>
      </w:r>
      <w:r>
        <w:rPr/>
        <w:t>roles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3"/>
        </w:rPr>
        <w:t>the</w:t>
      </w:r>
      <w:r>
        <w:rPr>
          <w:spacing w:val="-15"/>
        </w:rPr>
        <w:t> </w:t>
      </w:r>
      <w:r>
        <w:rPr>
          <w:spacing w:val="4"/>
        </w:rPr>
        <w:t>private</w:t>
      </w:r>
      <w:r>
        <w:rPr>
          <w:spacing w:val="-15"/>
        </w:rPr>
        <w:t> </w:t>
      </w:r>
      <w:r>
        <w:rPr>
          <w:spacing w:val="3"/>
        </w:rPr>
        <w:t>and</w:t>
      </w:r>
    </w:p>
    <w:p>
      <w:pPr>
        <w:pStyle w:val="BodyText"/>
        <w:spacing w:line="248" w:lineRule="exact"/>
        <w:ind w:left="1077" w:right="0"/>
        <w:jc w:val="left"/>
      </w:pPr>
      <w:r>
        <w:rPr>
          <w:spacing w:val="2"/>
        </w:rPr>
        <w:t>public</w:t>
      </w:r>
      <w:r>
        <w:rPr>
          <w:spacing w:val="-28"/>
        </w:rPr>
        <w:t> </w:t>
      </w:r>
      <w:r>
        <w:rPr>
          <w:spacing w:val="3"/>
        </w:rPr>
        <w:t>sectors</w:t>
      </w:r>
      <w:r>
        <w:rPr>
          <w:spacing w:val="-28"/>
        </w:rPr>
        <w:t> </w:t>
      </w:r>
      <w:r>
        <w:rPr>
          <w:spacing w:val="4"/>
        </w:rPr>
        <w:t>regarding</w:t>
      </w:r>
      <w:r>
        <w:rPr>
          <w:spacing w:val="-28"/>
        </w:rPr>
        <w:t> </w:t>
      </w:r>
      <w:r>
        <w:rPr>
          <w:spacing w:val="3"/>
        </w:rPr>
        <w:t>business</w:t>
      </w:r>
      <w:r>
        <w:rPr>
          <w:spacing w:val="-28"/>
        </w:rPr>
        <w:t> </w:t>
      </w:r>
      <w:r>
        <w:rPr>
          <w:spacing w:val="3"/>
        </w:rPr>
        <w:t>and</w:t>
      </w:r>
      <w:r>
        <w:rPr>
          <w:spacing w:val="-28"/>
        </w:rPr>
        <w:t> </w:t>
      </w:r>
      <w:r>
        <w:rPr>
          <w:spacing w:val="3"/>
        </w:rPr>
        <w:t>human</w:t>
      </w:r>
      <w:r>
        <w:rPr>
          <w:spacing w:val="-28"/>
        </w:rPr>
        <w:t> </w:t>
      </w:r>
      <w:r>
        <w:rPr>
          <w:spacing w:val="5"/>
        </w:rPr>
        <w:t>rights: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54" w:lineRule="auto" w:before="59" w:after="0"/>
        <w:ind w:left="1303" w:right="46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4"/>
          <w:sz w:val="20"/>
        </w:rPr>
        <w:t>States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have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duty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protect,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respect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2"/>
          <w:sz w:val="20"/>
        </w:rPr>
        <w:t>promote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6"/>
          <w:sz w:val="20"/>
        </w:rPr>
        <w:t> </w:t>
      </w:r>
      <w:r>
        <w:rPr>
          <w:rFonts w:ascii="Book Antiqua"/>
          <w:spacing w:val="4"/>
          <w:sz w:val="20"/>
        </w:rPr>
        <w:t>rights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54" w:lineRule="auto" w:before="100" w:after="0"/>
        <w:ind w:left="1303" w:right="686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Companies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z w:val="20"/>
        </w:rPr>
        <w:t>have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responsibility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respect</w:t>
      </w:r>
      <w:r>
        <w:rPr>
          <w:rFonts w:ascii="Book Antiqua"/>
          <w:w w:val="89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6"/>
          <w:sz w:val="20"/>
        </w:rPr>
        <w:t> </w:t>
      </w:r>
      <w:r>
        <w:rPr>
          <w:rFonts w:ascii="Book Antiqua"/>
          <w:spacing w:val="4"/>
          <w:sz w:val="20"/>
        </w:rPr>
        <w:t>rights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54" w:lineRule="auto" w:before="100" w:after="0"/>
        <w:ind w:left="1303" w:right="458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Victims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3"/>
          <w:sz w:val="20"/>
        </w:rPr>
        <w:t>business-related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5"/>
          <w:sz w:val="20"/>
        </w:rPr>
        <w:t>harm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2"/>
          <w:sz w:val="20"/>
        </w:rPr>
        <w:t>should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z w:val="20"/>
        </w:rPr>
        <w:t>have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access to</w:t>
      </w:r>
      <w:r>
        <w:rPr>
          <w:rFonts w:ascii="Book Antiqua"/>
          <w:spacing w:val="11"/>
          <w:sz w:val="20"/>
        </w:rPr>
        <w:t> </w:t>
      </w:r>
      <w:r>
        <w:rPr>
          <w:rFonts w:ascii="Book Antiqua"/>
          <w:sz w:val="20"/>
        </w:rPr>
        <w:t>remedy.</w:t>
      </w:r>
    </w:p>
    <w:p>
      <w:pPr>
        <w:spacing w:line="240" w:lineRule="auto" w:before="0"/>
        <w:rPr>
          <w:rFonts w:ascii="Book Antiqua" w:hAnsi="Book Antiqua" w:cs="Book Antiqua" w:eastAsia="Book Antiqua"/>
          <w:sz w:val="15"/>
          <w:szCs w:val="15"/>
        </w:rPr>
      </w:pPr>
    </w:p>
    <w:p>
      <w:pPr>
        <w:pStyle w:val="BodyText"/>
        <w:spacing w:line="261" w:lineRule="auto"/>
        <w:ind w:left="1077" w:right="0"/>
        <w:jc w:val="left"/>
      </w:pPr>
      <w:r>
        <w:rPr>
          <w:spacing w:val="2"/>
        </w:rPr>
        <w:t>In</w:t>
      </w:r>
      <w:r>
        <w:rPr>
          <w:spacing w:val="-21"/>
        </w:rPr>
        <w:t> </w:t>
      </w:r>
      <w:r>
        <w:rPr>
          <w:spacing w:val="3"/>
        </w:rPr>
        <w:t>establishing</w:t>
      </w:r>
      <w:r>
        <w:rPr>
          <w:spacing w:val="-21"/>
        </w:rPr>
        <w:t> </w:t>
      </w:r>
      <w:r>
        <w:rPr>
          <w:spacing w:val="2"/>
        </w:rPr>
        <w:t>the</w:t>
      </w:r>
      <w:r>
        <w:rPr>
          <w:spacing w:val="-21"/>
        </w:rPr>
        <w:t> </w:t>
      </w:r>
      <w:r>
        <w:rPr>
          <w:spacing w:val="2"/>
        </w:rPr>
        <w:t>‘corporate</w:t>
      </w:r>
      <w:r>
        <w:rPr>
          <w:spacing w:val="-21"/>
        </w:rPr>
        <w:t> </w:t>
      </w:r>
      <w:r>
        <w:rPr>
          <w:spacing w:val="2"/>
        </w:rPr>
        <w:t>responsibility</w:t>
      </w:r>
      <w:r>
        <w:rPr>
          <w:spacing w:val="-21"/>
        </w:rPr>
        <w:t> </w:t>
      </w:r>
      <w:r>
        <w:rPr>
          <w:spacing w:val="2"/>
        </w:rPr>
        <w:t>to</w:t>
      </w:r>
      <w:r>
        <w:rPr>
          <w:spacing w:val="-21"/>
        </w:rPr>
        <w:t> </w:t>
      </w:r>
      <w:r>
        <w:rPr>
          <w:spacing w:val="2"/>
        </w:rPr>
        <w:t>respect</w:t>
      </w:r>
      <w:r>
        <w:rPr>
          <w:w w:val="89"/>
        </w:rPr>
        <w:t> </w:t>
      </w:r>
      <w:r>
        <w:rPr>
          <w:spacing w:val="3"/>
        </w:rPr>
        <w:t>human</w:t>
      </w:r>
      <w:r>
        <w:rPr>
          <w:spacing w:val="-4"/>
        </w:rPr>
        <w:t> </w:t>
      </w:r>
      <w:r>
        <w:rPr>
          <w:spacing w:val="2"/>
        </w:rPr>
        <w:t>rights’,</w:t>
      </w:r>
      <w:r>
        <w:rPr>
          <w:spacing w:val="-4"/>
        </w:rPr>
        <w:t> </w:t>
      </w:r>
      <w:r>
        <w:rPr>
          <w:spacing w:val="5"/>
        </w:rPr>
        <w:t>Pillar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>
          <w:spacing w:val="3"/>
        </w:rPr>
        <w:t>describes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5"/>
        </w:rPr>
        <w:t>fundamental</w:t>
      </w:r>
      <w:r>
        <w:rPr>
          <w:w w:val="93"/>
        </w:rPr>
        <w:t> </w:t>
      </w:r>
      <w:r>
        <w:rPr>
          <w:spacing w:val="3"/>
        </w:rPr>
        <w:t>responsibility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5"/>
        </w:rPr>
        <w:t>all</w:t>
      </w:r>
      <w:r>
        <w:rPr>
          <w:spacing w:val="-12"/>
        </w:rPr>
        <w:t> </w:t>
      </w:r>
      <w:r>
        <w:rPr>
          <w:spacing w:val="4"/>
        </w:rPr>
        <w:t>enterprises</w:t>
      </w:r>
      <w:r>
        <w:rPr>
          <w:spacing w:val="-12"/>
        </w:rPr>
        <w:t> </w:t>
      </w:r>
      <w:r>
        <w:rPr>
          <w:spacing w:val="4"/>
        </w:rPr>
        <w:t>irrespective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3"/>
        </w:rPr>
        <w:t>their</w:t>
      </w:r>
      <w:r>
        <w:rPr>
          <w:w w:val="94"/>
        </w:rPr>
        <w:t> </w:t>
      </w:r>
      <w:r>
        <w:rPr>
          <w:spacing w:val="3"/>
        </w:rPr>
        <w:t>size,</w:t>
      </w:r>
      <w:r>
        <w:rPr>
          <w:spacing w:val="-17"/>
        </w:rPr>
        <w:t> </w:t>
      </w:r>
      <w:r>
        <w:rPr>
          <w:spacing w:val="3"/>
        </w:rPr>
        <w:t>purpose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>
          <w:spacing w:val="3"/>
        </w:rPr>
        <w:t>business</w:t>
      </w:r>
      <w:r>
        <w:rPr>
          <w:spacing w:val="-17"/>
        </w:rPr>
        <w:t> </w:t>
      </w:r>
      <w:r>
        <w:rPr/>
        <w:t>or</w:t>
      </w:r>
      <w:r>
        <w:rPr>
          <w:spacing w:val="-17"/>
        </w:rPr>
        <w:t> </w:t>
      </w:r>
      <w:r>
        <w:rPr/>
        <w:t>where</w:t>
      </w:r>
      <w:r>
        <w:rPr>
          <w:spacing w:val="-17"/>
        </w:rPr>
        <w:t> </w:t>
      </w:r>
      <w:r>
        <w:rPr>
          <w:spacing w:val="2"/>
        </w:rPr>
        <w:t>they</w:t>
      </w:r>
      <w:r>
        <w:rPr>
          <w:spacing w:val="-17"/>
        </w:rPr>
        <w:t> </w:t>
      </w:r>
      <w:r>
        <w:rPr>
          <w:spacing w:val="3"/>
        </w:rPr>
        <w:t>operate.</w:t>
      </w:r>
    </w:p>
    <w:p>
      <w:pPr>
        <w:pStyle w:val="BodyText"/>
        <w:spacing w:line="261" w:lineRule="auto"/>
        <w:ind w:left="1077" w:right="258"/>
        <w:jc w:val="left"/>
      </w:pPr>
      <w:r>
        <w:rPr>
          <w:spacing w:val="3"/>
          <w:w w:val="95"/>
        </w:rPr>
        <w:t>Importantly,</w:t>
      </w:r>
      <w:r>
        <w:rPr>
          <w:spacing w:val="16"/>
          <w:w w:val="95"/>
        </w:rPr>
        <w:t> </w:t>
      </w:r>
      <w:r>
        <w:rPr>
          <w:spacing w:val="5"/>
          <w:w w:val="95"/>
        </w:rPr>
        <w:t>this</w:t>
      </w:r>
      <w:r>
        <w:rPr>
          <w:spacing w:val="16"/>
          <w:w w:val="95"/>
        </w:rPr>
        <w:t> </w:t>
      </w:r>
      <w:r>
        <w:rPr>
          <w:spacing w:val="3"/>
          <w:w w:val="95"/>
        </w:rPr>
        <w:t>responsibility</w:t>
      </w:r>
      <w:r>
        <w:rPr>
          <w:spacing w:val="16"/>
          <w:w w:val="95"/>
        </w:rPr>
        <w:t> </w:t>
      </w:r>
      <w:r>
        <w:rPr>
          <w:spacing w:val="4"/>
          <w:w w:val="95"/>
        </w:rPr>
        <w:t>exists</w:t>
      </w:r>
      <w:r>
        <w:rPr>
          <w:spacing w:val="16"/>
          <w:w w:val="95"/>
        </w:rPr>
        <w:t> </w:t>
      </w:r>
      <w:r>
        <w:rPr>
          <w:spacing w:val="4"/>
          <w:w w:val="95"/>
        </w:rPr>
        <w:t>irrespective</w:t>
      </w:r>
      <w:r>
        <w:rPr>
          <w:spacing w:val="-46"/>
          <w:w w:val="95"/>
        </w:rPr>
        <w:t> </w:t>
      </w:r>
      <w:r>
        <w:rPr>
          <w:spacing w:val="-46"/>
          <w:w w:val="95"/>
        </w:rPr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2"/>
        </w:rPr>
        <w:t>government’s</w:t>
      </w:r>
      <w:r>
        <w:rPr>
          <w:spacing w:val="-8"/>
        </w:rPr>
        <w:t> </w:t>
      </w:r>
      <w:r>
        <w:rPr>
          <w:spacing w:val="4"/>
        </w:rPr>
        <w:t>ability</w:t>
      </w:r>
      <w:r>
        <w:rPr>
          <w:spacing w:val="-8"/>
        </w:rPr>
        <w:t> </w:t>
      </w:r>
      <w:r>
        <w:rPr>
          <w:spacing w:val="3"/>
        </w:rPr>
        <w:t>to</w:t>
      </w:r>
      <w:r>
        <w:rPr>
          <w:spacing w:val="-8"/>
        </w:rPr>
        <w:t> </w:t>
      </w:r>
      <w:r>
        <w:rPr>
          <w:spacing w:val="3"/>
        </w:rPr>
        <w:t>protect,</w:t>
      </w:r>
      <w:r>
        <w:rPr>
          <w:spacing w:val="-8"/>
        </w:rPr>
        <w:t> </w:t>
      </w:r>
      <w:r>
        <w:rPr>
          <w:spacing w:val="3"/>
        </w:rPr>
        <w:t>respect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  <w:w w:val="95"/>
        </w:rPr>
        <w:t>support </w:t>
      </w:r>
      <w:r>
        <w:rPr>
          <w:spacing w:val="4"/>
          <w:w w:val="95"/>
        </w:rPr>
        <w:t>citizens’ rights </w:t>
      </w:r>
      <w:r>
        <w:rPr>
          <w:spacing w:val="5"/>
          <w:w w:val="95"/>
        </w:rPr>
        <w:t>(Pillar</w:t>
      </w:r>
      <w:r>
        <w:rPr>
          <w:spacing w:val="9"/>
          <w:w w:val="95"/>
        </w:rPr>
        <w:t> </w:t>
      </w:r>
      <w:r>
        <w:rPr>
          <w:w w:val="95"/>
        </w:rPr>
        <w:t>1).</w:t>
      </w:r>
    </w:p>
    <w:p>
      <w:pPr>
        <w:spacing w:line="252" w:lineRule="auto" w:before="154"/>
        <w:ind w:left="1077" w:right="53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2"/>
          <w:sz w:val="22"/>
        </w:rPr>
        <w:t>The</w:t>
      </w:r>
      <w:r>
        <w:rPr>
          <w:rFonts w:ascii="Bookman Old Style"/>
          <w:b w:val="0"/>
          <w:color w:val="F89E5D"/>
          <w:spacing w:val="-31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Guiding</w:t>
      </w:r>
      <w:r>
        <w:rPr>
          <w:rFonts w:ascii="Bookman Old Style"/>
          <w:b w:val="0"/>
          <w:color w:val="F89E5D"/>
          <w:spacing w:val="-31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Principles</w:t>
      </w:r>
      <w:r>
        <w:rPr>
          <w:rFonts w:ascii="Bookman Old Style"/>
          <w:b w:val="0"/>
          <w:color w:val="F89E5D"/>
          <w:spacing w:val="-31"/>
          <w:sz w:val="22"/>
        </w:rPr>
        <w:t> </w:t>
      </w:r>
      <w:r>
        <w:rPr>
          <w:rFonts w:ascii="Bookman Old Style"/>
          <w:b w:val="0"/>
          <w:color w:val="F89E5D"/>
          <w:sz w:val="22"/>
        </w:rPr>
        <w:t>on</w:t>
      </w:r>
      <w:r>
        <w:rPr>
          <w:rFonts w:ascii="Bookman Old Style"/>
          <w:b w:val="0"/>
          <w:color w:val="F89E5D"/>
          <w:spacing w:val="-31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Business</w:t>
      </w:r>
      <w:r>
        <w:rPr>
          <w:rFonts w:ascii="Bookman Old Style"/>
          <w:b w:val="0"/>
          <w:color w:val="F89E5D"/>
          <w:w w:val="76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and</w:t>
      </w:r>
      <w:r>
        <w:rPr>
          <w:rFonts w:ascii="Bookman Old Style"/>
          <w:b w:val="0"/>
          <w:color w:val="F89E5D"/>
          <w:spacing w:val="-42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Human</w:t>
      </w:r>
      <w:r>
        <w:rPr>
          <w:rFonts w:ascii="Bookman Old Style"/>
          <w:b w:val="0"/>
          <w:color w:val="F89E5D"/>
          <w:spacing w:val="-42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Rights</w:t>
      </w:r>
      <w:r>
        <w:rPr>
          <w:rFonts w:ascii="Bookman Old Style"/>
          <w:spacing w:val="4"/>
          <w:sz w:val="22"/>
        </w:rPr>
      </w:r>
    </w:p>
    <w:p>
      <w:pPr>
        <w:pStyle w:val="BodyText"/>
        <w:spacing w:line="261" w:lineRule="auto" w:before="100"/>
        <w:ind w:left="1077" w:right="166"/>
        <w:jc w:val="left"/>
      </w:pPr>
      <w:r>
        <w:rPr>
          <w:spacing w:val="2"/>
        </w:rPr>
        <w:t>The </w:t>
      </w:r>
      <w:r>
        <w:rPr>
          <w:spacing w:val="3"/>
        </w:rPr>
        <w:t>UN </w:t>
      </w:r>
      <w:r>
        <w:rPr>
          <w:spacing w:val="5"/>
        </w:rPr>
        <w:t>PRR </w:t>
      </w:r>
      <w:r>
        <w:rPr>
          <w:spacing w:val="2"/>
        </w:rPr>
        <w:t>Framework </w:t>
      </w:r>
      <w:r>
        <w:rPr>
          <w:spacing w:val="4"/>
        </w:rPr>
        <w:t>was </w:t>
      </w:r>
      <w:r>
        <w:rPr>
          <w:spacing w:val="3"/>
        </w:rPr>
        <w:t>enhanced in</w:t>
      </w:r>
      <w:r>
        <w:rPr>
          <w:spacing w:val="6"/>
        </w:rPr>
        <w:t> </w:t>
      </w:r>
      <w:r>
        <w:rPr>
          <w:spacing w:val="-4"/>
        </w:rPr>
        <w:t>2011</w:t>
      </w:r>
      <w:r>
        <w:rPr>
          <w:w w:val="104"/>
        </w:rPr>
        <w:t> </w:t>
      </w:r>
      <w:r>
        <w:rPr/>
        <w:t>when</w:t>
      </w:r>
      <w:r>
        <w:rPr>
          <w:spacing w:val="-15"/>
        </w:rPr>
        <w:t> </w:t>
      </w:r>
      <w:r>
        <w:rPr>
          <w:spacing w:val="3"/>
        </w:rPr>
        <w:t>the</w:t>
      </w:r>
      <w:r>
        <w:rPr>
          <w:spacing w:val="-15"/>
        </w:rPr>
        <w:t> </w:t>
      </w:r>
      <w:r>
        <w:rPr>
          <w:spacing w:val="3"/>
        </w:rPr>
        <w:t>UN</w:t>
      </w:r>
      <w:r>
        <w:rPr>
          <w:spacing w:val="-15"/>
        </w:rPr>
        <w:t> </w:t>
      </w:r>
      <w:r>
        <w:rPr>
          <w:spacing w:val="3"/>
        </w:rPr>
        <w:t>Human</w:t>
      </w:r>
      <w:r>
        <w:rPr>
          <w:spacing w:val="-15"/>
        </w:rPr>
        <w:t> </w:t>
      </w:r>
      <w:r>
        <w:rPr>
          <w:spacing w:val="4"/>
        </w:rPr>
        <w:t>Rights</w:t>
      </w:r>
      <w:r>
        <w:rPr>
          <w:spacing w:val="-15"/>
        </w:rPr>
        <w:t> </w:t>
      </w:r>
      <w:r>
        <w:rPr>
          <w:spacing w:val="3"/>
        </w:rPr>
        <w:t>Council</w:t>
      </w:r>
      <w:r>
        <w:rPr>
          <w:spacing w:val="-15"/>
        </w:rPr>
        <w:t> </w:t>
      </w:r>
      <w:r>
        <w:rPr>
          <w:spacing w:val="4"/>
        </w:rPr>
        <w:t>unanimously</w:t>
      </w:r>
      <w:r>
        <w:rPr>
          <w:spacing w:val="2"/>
          <w:w w:val="93"/>
        </w:rPr>
        <w:t> </w:t>
      </w:r>
      <w:r>
        <w:rPr>
          <w:spacing w:val="5"/>
        </w:rPr>
        <w:t>agreed</w:t>
      </w:r>
      <w:r>
        <w:rPr>
          <w:spacing w:val="-5"/>
        </w:rPr>
        <w:t> </w:t>
      </w:r>
      <w:r>
        <w:rPr>
          <w:spacing w:val="3"/>
        </w:rPr>
        <w:t>the</w:t>
      </w:r>
      <w:r>
        <w:rPr>
          <w:spacing w:val="-5"/>
        </w:rPr>
        <w:t> </w:t>
      </w:r>
      <w:r>
        <w:rPr>
          <w:spacing w:val="4"/>
        </w:rPr>
        <w:t>Guiding</w:t>
      </w:r>
      <w:r>
        <w:rPr>
          <w:spacing w:val="-5"/>
        </w:rPr>
        <w:t> </w:t>
      </w:r>
      <w:r>
        <w:rPr>
          <w:spacing w:val="3"/>
        </w:rPr>
        <w:t>Principles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3"/>
        </w:rPr>
        <w:t>Business</w:t>
      </w:r>
      <w:r>
        <w:rPr>
          <w:spacing w:val="-5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Human </w:t>
      </w:r>
      <w:r>
        <w:rPr>
          <w:spacing w:val="4"/>
        </w:rPr>
        <w:t>Rights </w:t>
      </w:r>
      <w:r>
        <w:rPr>
          <w:spacing w:val="2"/>
        </w:rPr>
        <w:t>(which </w:t>
      </w:r>
      <w:r>
        <w:rPr>
          <w:spacing w:val="3"/>
        </w:rPr>
        <w:t>are </w:t>
      </w:r>
      <w:r>
        <w:rPr>
          <w:spacing w:val="2"/>
        </w:rPr>
        <w:t>henceforth </w:t>
      </w:r>
      <w:r>
        <w:rPr>
          <w:spacing w:val="4"/>
        </w:rPr>
        <w:t>called</w:t>
      </w:r>
      <w:r>
        <w:rPr>
          <w:spacing w:val="-33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4"/>
        </w:rPr>
        <w:t>Guiding Principles). </w:t>
      </w:r>
      <w:r>
        <w:rPr>
          <w:spacing w:val="2"/>
        </w:rPr>
        <w:t>They </w:t>
      </w:r>
      <w:r>
        <w:rPr>
          <w:spacing w:val="4"/>
        </w:rPr>
        <w:t>detail </w:t>
      </w:r>
      <w:r>
        <w:rPr/>
        <w:t>how </w:t>
      </w:r>
      <w:r>
        <w:rPr>
          <w:spacing w:val="3"/>
        </w:rPr>
        <w:t>the</w:t>
      </w:r>
      <w:r>
        <w:rPr>
          <w:spacing w:val="-22"/>
        </w:rPr>
        <w:t> </w:t>
      </w:r>
      <w:r>
        <w:rPr>
          <w:spacing w:val="3"/>
        </w:rPr>
        <w:t>UN</w:t>
      </w:r>
      <w:r>
        <w:rPr>
          <w:w w:val="95"/>
        </w:rPr>
        <w:t> </w:t>
      </w:r>
      <w:r>
        <w:rPr>
          <w:spacing w:val="2"/>
        </w:rPr>
        <w:t>Framework</w:t>
      </w:r>
      <w:r>
        <w:rPr>
          <w:spacing w:val="-25"/>
        </w:rPr>
        <w:t> </w:t>
      </w:r>
      <w:r>
        <w:rPr>
          <w:spacing w:val="2"/>
        </w:rPr>
        <w:t>should</w:t>
      </w:r>
      <w:r>
        <w:rPr>
          <w:spacing w:val="-25"/>
        </w:rPr>
        <w:t> </w:t>
      </w:r>
      <w:r>
        <w:rPr/>
        <w:t>be</w:t>
      </w:r>
      <w:r>
        <w:rPr>
          <w:spacing w:val="-25"/>
        </w:rPr>
        <w:t> </w:t>
      </w:r>
      <w:r>
        <w:rPr>
          <w:spacing w:val="3"/>
        </w:rPr>
        <w:t>interpreted</w:t>
      </w:r>
      <w:r>
        <w:rPr>
          <w:spacing w:val="-25"/>
        </w:rPr>
        <w:t> </w:t>
      </w:r>
      <w:r>
        <w:rPr>
          <w:spacing w:val="3"/>
        </w:rPr>
        <w:t>and</w:t>
      </w:r>
      <w:r>
        <w:rPr>
          <w:spacing w:val="-25"/>
        </w:rPr>
        <w:t> </w:t>
      </w:r>
      <w:r>
        <w:rPr>
          <w:spacing w:val="2"/>
        </w:rPr>
        <w:t>provide</w:t>
      </w:r>
    </w:p>
    <w:p>
      <w:pPr>
        <w:pStyle w:val="BodyText"/>
        <w:spacing w:line="261" w:lineRule="auto"/>
        <w:ind w:left="1077" w:right="258"/>
        <w:jc w:val="left"/>
      </w:pPr>
      <w:r>
        <w:rPr>
          <w:spacing w:val="2"/>
        </w:rPr>
        <w:t>top-level </w:t>
      </w:r>
      <w:r>
        <w:rPr>
          <w:spacing w:val="4"/>
        </w:rPr>
        <w:t>guidance </w:t>
      </w:r>
      <w:r>
        <w:rPr/>
        <w:t>on </w:t>
      </w:r>
      <w:r>
        <w:rPr>
          <w:spacing w:val="3"/>
        </w:rPr>
        <w:t>implementation.</w:t>
      </w:r>
      <w:r>
        <w:rPr>
          <w:spacing w:val="-27"/>
        </w:rPr>
        <w:t> </w:t>
      </w:r>
      <w:r>
        <w:rPr>
          <w:spacing w:val="-3"/>
        </w:rPr>
        <w:t>Today,</w:t>
      </w:r>
      <w:r>
        <w:rPr/>
        <w:t> </w:t>
      </w:r>
      <w:r>
        <w:rPr>
          <w:spacing w:val="2"/>
        </w:rPr>
        <w:t>they</w:t>
      </w:r>
      <w:r>
        <w:rPr>
          <w:spacing w:val="-16"/>
        </w:rPr>
        <w:t> </w:t>
      </w:r>
      <w:r>
        <w:rPr>
          <w:spacing w:val="3"/>
        </w:rPr>
        <w:t>are</w:t>
      </w:r>
      <w:r>
        <w:rPr>
          <w:spacing w:val="-16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3"/>
        </w:rPr>
        <w:t>facto</w:t>
      </w:r>
      <w:r>
        <w:rPr>
          <w:spacing w:val="-16"/>
        </w:rPr>
        <w:t> </w:t>
      </w:r>
      <w:r>
        <w:rPr>
          <w:spacing w:val="4"/>
        </w:rPr>
        <w:t>standard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>
          <w:spacing w:val="3"/>
        </w:rPr>
        <w:t>what</w:t>
      </w:r>
      <w:r>
        <w:rPr>
          <w:spacing w:val="-16"/>
        </w:rPr>
        <w:t> </w:t>
      </w:r>
      <w:r>
        <w:rPr>
          <w:spacing w:val="4"/>
        </w:rPr>
        <w:t>constitutes</w:t>
      </w:r>
      <w:r>
        <w:rPr>
          <w:w w:val="88"/>
        </w:rPr>
        <w:t> </w:t>
      </w:r>
      <w:r>
        <w:rPr>
          <w:spacing w:val="2"/>
        </w:rPr>
        <w:t>good</w:t>
      </w:r>
      <w:r>
        <w:rPr>
          <w:spacing w:val="-9"/>
        </w:rPr>
        <w:t> </w:t>
      </w:r>
      <w:r>
        <w:rPr>
          <w:spacing w:val="4"/>
        </w:rPr>
        <w:t>corporate</w:t>
      </w:r>
      <w:r>
        <w:rPr>
          <w:spacing w:val="-9"/>
        </w:rPr>
        <w:t> </w:t>
      </w:r>
      <w:r>
        <w:rPr/>
        <w:t>behaviour.</w:t>
      </w:r>
      <w:r>
        <w:rPr>
          <w:spacing w:val="-9"/>
        </w:rPr>
        <w:t> </w:t>
      </w:r>
      <w:r>
        <w:rPr>
          <w:spacing w:val="2"/>
        </w:rPr>
        <w:t>Many</w:t>
      </w:r>
      <w:r>
        <w:rPr>
          <w:spacing w:val="-9"/>
        </w:rPr>
        <w:t> </w:t>
      </w:r>
      <w:r>
        <w:rPr>
          <w:spacing w:val="3"/>
        </w:rPr>
        <w:t>different</w:t>
      </w:r>
      <w:r>
        <w:rPr>
          <w:spacing w:val="-9"/>
        </w:rPr>
        <w:t> </w:t>
      </w:r>
      <w:r>
        <w:rPr>
          <w:spacing w:val="5"/>
        </w:rPr>
        <w:t>types</w:t>
      </w:r>
      <w:r>
        <w:rPr>
          <w:w w:val="88"/>
        </w:rPr>
        <w:t> </w:t>
      </w:r>
      <w:r>
        <w:rPr/>
        <w:t>of</w:t>
      </w:r>
      <w:r>
        <w:rPr>
          <w:spacing w:val="-26"/>
        </w:rPr>
        <w:t> </w:t>
      </w:r>
      <w:r>
        <w:rPr>
          <w:spacing w:val="4"/>
        </w:rPr>
        <w:t>organisations</w:t>
      </w:r>
      <w:r>
        <w:rPr>
          <w:spacing w:val="-26"/>
        </w:rPr>
        <w:t> </w:t>
      </w:r>
      <w:r>
        <w:rPr>
          <w:spacing w:val="3"/>
        </w:rPr>
        <w:t>around</w:t>
      </w:r>
      <w:r>
        <w:rPr>
          <w:spacing w:val="-26"/>
        </w:rPr>
        <w:t> </w:t>
      </w:r>
      <w:r>
        <w:rPr>
          <w:spacing w:val="3"/>
        </w:rPr>
        <w:t>the</w:t>
      </w:r>
      <w:r>
        <w:rPr>
          <w:spacing w:val="-26"/>
        </w:rPr>
        <w:t> </w:t>
      </w:r>
      <w:r>
        <w:rPr/>
        <w:t>world,</w:t>
      </w:r>
      <w:r>
        <w:rPr>
          <w:spacing w:val="-26"/>
        </w:rPr>
        <w:t> </w:t>
      </w:r>
      <w:r>
        <w:rPr>
          <w:spacing w:val="3"/>
        </w:rPr>
        <w:t>including</w:t>
      </w:r>
      <w:r>
        <w:rPr>
          <w:spacing w:val="-26"/>
        </w:rPr>
        <w:t> </w:t>
      </w:r>
      <w:r>
        <w:rPr>
          <w:spacing w:val="3"/>
        </w:rPr>
        <w:t>large</w:t>
      </w:r>
    </w:p>
    <w:p>
      <w:pPr>
        <w:pStyle w:val="BodyText"/>
        <w:spacing w:line="261" w:lineRule="auto"/>
        <w:ind w:left="1077" w:right="166"/>
        <w:jc w:val="left"/>
      </w:pPr>
      <w:r>
        <w:rPr>
          <w:spacing w:val="3"/>
          <w:w w:val="95"/>
        </w:rPr>
        <w:t>and </w:t>
      </w:r>
      <w:r>
        <w:rPr>
          <w:spacing w:val="4"/>
          <w:w w:val="95"/>
        </w:rPr>
        <w:t>small enterprises </w:t>
      </w:r>
      <w:r>
        <w:rPr>
          <w:spacing w:val="3"/>
          <w:w w:val="95"/>
        </w:rPr>
        <w:t>representing diverse</w:t>
      </w:r>
      <w:r>
        <w:rPr>
          <w:spacing w:val="25"/>
          <w:w w:val="95"/>
        </w:rPr>
        <w:t> </w:t>
      </w:r>
      <w:r>
        <w:rPr>
          <w:spacing w:val="4"/>
          <w:w w:val="95"/>
        </w:rPr>
        <w:t>industry</w:t>
      </w:r>
      <w:r>
        <w:rPr>
          <w:w w:val="93"/>
        </w:rPr>
        <w:t> </w:t>
      </w:r>
      <w:r>
        <w:rPr>
          <w:spacing w:val="3"/>
        </w:rPr>
        <w:t>sectors,</w:t>
      </w:r>
      <w:r>
        <w:rPr>
          <w:spacing w:val="-12"/>
        </w:rPr>
        <w:t> </w:t>
      </w:r>
      <w:r>
        <w:rPr>
          <w:spacing w:val="4"/>
        </w:rPr>
        <w:t>accept,</w:t>
      </w:r>
      <w:r>
        <w:rPr>
          <w:spacing w:val="-12"/>
        </w:rPr>
        <w:t> </w:t>
      </w:r>
      <w:r>
        <w:rPr>
          <w:spacing w:val="2"/>
        </w:rPr>
        <w:t>endorse</w:t>
      </w:r>
      <w:r>
        <w:rPr>
          <w:spacing w:val="-12"/>
        </w:rPr>
        <w:t> </w:t>
      </w:r>
      <w:r>
        <w:rPr>
          <w:spacing w:val="3"/>
        </w:rPr>
        <w:t>and</w:t>
      </w:r>
      <w:r>
        <w:rPr>
          <w:spacing w:val="-12"/>
        </w:rPr>
        <w:t> </w:t>
      </w:r>
      <w:r>
        <w:rPr>
          <w:spacing w:val="3"/>
        </w:rPr>
        <w:t>use</w:t>
      </w:r>
      <w:r>
        <w:rPr>
          <w:spacing w:val="-12"/>
        </w:rPr>
        <w:t> </w:t>
      </w:r>
      <w:r>
        <w:rPr>
          <w:spacing w:val="3"/>
        </w:rPr>
        <w:t>them</w:t>
      </w:r>
      <w:r>
        <w:rPr>
          <w:spacing w:val="-12"/>
        </w:rPr>
        <w:t> </w:t>
      </w:r>
      <w:r>
        <w:rPr>
          <w:spacing w:val="3"/>
        </w:rPr>
        <w:t>in</w:t>
      </w:r>
      <w:r>
        <w:rPr>
          <w:spacing w:val="-12"/>
        </w:rPr>
        <w:t> </w:t>
      </w:r>
      <w:r>
        <w:rPr>
          <w:spacing w:val="3"/>
        </w:rPr>
        <w:t>their</w:t>
      </w:r>
    </w:p>
    <w:p>
      <w:pPr>
        <w:pStyle w:val="BodyText"/>
        <w:spacing w:line="248" w:lineRule="exact"/>
        <w:ind w:left="1077" w:right="166"/>
        <w:jc w:val="left"/>
      </w:pPr>
      <w:r>
        <w:rPr>
          <w:spacing w:val="3"/>
          <w:w w:val="95"/>
        </w:rPr>
        <w:t>day-to-day</w:t>
      </w:r>
      <w:r>
        <w:rPr>
          <w:spacing w:val="-3"/>
          <w:w w:val="95"/>
        </w:rPr>
        <w:t> </w:t>
      </w:r>
      <w:r>
        <w:rPr>
          <w:spacing w:val="4"/>
          <w:w w:val="95"/>
        </w:rPr>
        <w:t>activities.</w:t>
      </w:r>
    </w:p>
    <w:p>
      <w:pPr>
        <w:pStyle w:val="BodyText"/>
        <w:spacing w:line="261" w:lineRule="auto" w:before="60"/>
        <w:ind w:left="243" w:right="1166"/>
        <w:jc w:val="left"/>
      </w:pPr>
      <w:r>
        <w:rPr>
          <w:spacing w:val="2"/>
        </w:rPr>
        <w:br w:type="column"/>
      </w:r>
      <w:r>
        <w:rPr>
          <w:spacing w:val="2"/>
        </w:rPr>
        <w:t>The</w:t>
      </w:r>
      <w:r>
        <w:rPr>
          <w:spacing w:val="-7"/>
        </w:rPr>
        <w:t> </w:t>
      </w:r>
      <w:r>
        <w:rPr>
          <w:spacing w:val="5"/>
        </w:rPr>
        <w:t>PRR</w:t>
      </w:r>
      <w:r>
        <w:rPr>
          <w:spacing w:val="-7"/>
        </w:rPr>
        <w:t> </w:t>
      </w:r>
      <w:r>
        <w:rPr>
          <w:spacing w:val="2"/>
        </w:rPr>
        <w:t>Framework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4"/>
        </w:rPr>
        <w:t>Guiding</w:t>
      </w:r>
      <w:r>
        <w:rPr>
          <w:spacing w:val="-7"/>
        </w:rPr>
        <w:t> </w:t>
      </w:r>
      <w:r>
        <w:rPr>
          <w:spacing w:val="3"/>
        </w:rPr>
        <w:t>Principles</w:t>
      </w:r>
      <w:r>
        <w:rPr>
          <w:spacing w:val="-7"/>
        </w:rPr>
        <w:t> </w:t>
      </w:r>
      <w:r>
        <w:rPr>
          <w:spacing w:val="3"/>
        </w:rPr>
        <w:t>mark</w:t>
      </w:r>
      <w:r>
        <w:rPr>
          <w:w w:val="93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4"/>
        </w:rPr>
        <w:t>significant</w:t>
      </w:r>
      <w:r>
        <w:rPr>
          <w:spacing w:val="-10"/>
        </w:rPr>
        <w:t> </w:t>
      </w:r>
      <w:r>
        <w:rPr/>
        <w:t>moment</w:t>
      </w:r>
      <w:r>
        <w:rPr>
          <w:spacing w:val="-10"/>
        </w:rPr>
        <w:t> </w:t>
      </w:r>
      <w:r>
        <w:rPr>
          <w:spacing w:val="3"/>
        </w:rPr>
        <w:t>in</w:t>
      </w:r>
      <w:r>
        <w:rPr>
          <w:spacing w:val="-10"/>
        </w:rPr>
        <w:t> </w:t>
      </w:r>
      <w:r>
        <w:rPr>
          <w:spacing w:val="2"/>
        </w:rPr>
        <w:t>history.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>
          <w:spacing w:val="3"/>
        </w:rPr>
        <w:t>the</w:t>
      </w:r>
      <w:r>
        <w:rPr>
          <w:spacing w:val="-10"/>
        </w:rPr>
        <w:t> </w:t>
      </w:r>
      <w:r>
        <w:rPr>
          <w:spacing w:val="3"/>
        </w:rPr>
        <w:t>first</w:t>
      </w:r>
      <w:r>
        <w:rPr>
          <w:spacing w:val="-10"/>
        </w:rPr>
        <w:t> </w:t>
      </w:r>
      <w:r>
        <w:rPr>
          <w:spacing w:val="4"/>
        </w:rPr>
        <w:t>time,</w:t>
      </w:r>
      <w:r>
        <w:rPr>
          <w:spacing w:val="-10"/>
        </w:rPr>
        <w:t> </w:t>
      </w:r>
      <w:r>
        <w:rPr/>
        <w:t>it</w:t>
      </w:r>
      <w:r>
        <w:rPr>
          <w:w w:val="89"/>
        </w:rPr>
        <w:t> </w:t>
      </w:r>
      <w:r>
        <w:rPr>
          <w:spacing w:val="2"/>
        </w:rPr>
        <w:t>is</w:t>
      </w:r>
      <w:r>
        <w:rPr>
          <w:spacing w:val="-18"/>
        </w:rPr>
        <w:t> </w:t>
      </w:r>
      <w:r>
        <w:rPr>
          <w:spacing w:val="3"/>
        </w:rPr>
        <w:t>globally</w:t>
      </w:r>
      <w:r>
        <w:rPr>
          <w:spacing w:val="-18"/>
        </w:rPr>
        <w:t> </w:t>
      </w:r>
      <w:r>
        <w:rPr>
          <w:spacing w:val="3"/>
        </w:rPr>
        <w:t>accepted</w:t>
      </w:r>
      <w:r>
        <w:rPr>
          <w:spacing w:val="-18"/>
        </w:rPr>
        <w:t> </w:t>
      </w:r>
      <w:r>
        <w:rPr>
          <w:spacing w:val="4"/>
        </w:rPr>
        <w:t>that</w:t>
      </w:r>
      <w:r>
        <w:rPr>
          <w:spacing w:val="-18"/>
        </w:rPr>
        <w:t> </w:t>
      </w:r>
      <w:r>
        <w:rPr>
          <w:spacing w:val="3"/>
        </w:rPr>
        <w:t>companies</w:t>
      </w:r>
      <w:r>
        <w:rPr>
          <w:spacing w:val="-18"/>
        </w:rPr>
        <w:t> </w:t>
      </w:r>
      <w:r>
        <w:rPr>
          <w:spacing w:val="2"/>
        </w:rPr>
        <w:t>should</w:t>
      </w:r>
      <w:r>
        <w:rPr>
          <w:spacing w:val="-18"/>
        </w:rPr>
        <w:t> </w:t>
      </w:r>
      <w:r>
        <w:rPr>
          <w:spacing w:val="2"/>
        </w:rPr>
        <w:t>consider</w:t>
      </w:r>
      <w:r>
        <w:rPr>
          <w:w w:val="94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2"/>
        </w:rPr>
        <w:t>proactively</w:t>
      </w:r>
      <w:r>
        <w:rPr>
          <w:spacing w:val="-8"/>
        </w:rPr>
        <w:t> </w:t>
      </w:r>
      <w:r>
        <w:rPr>
          <w:spacing w:val="4"/>
        </w:rPr>
        <w:t>assess</w:t>
      </w:r>
      <w:r>
        <w:rPr>
          <w:spacing w:val="-8"/>
        </w:rPr>
        <w:t> </w:t>
      </w:r>
      <w:r>
        <w:rPr>
          <w:spacing w:val="3"/>
        </w:rPr>
        <w:t>the</w:t>
      </w:r>
      <w:r>
        <w:rPr>
          <w:spacing w:val="-8"/>
        </w:rPr>
        <w:t> </w:t>
      </w:r>
      <w:r>
        <w:rPr>
          <w:spacing w:val="3"/>
        </w:rPr>
        <w:t>human</w:t>
      </w:r>
      <w:r>
        <w:rPr>
          <w:spacing w:val="-8"/>
        </w:rPr>
        <w:t> </w:t>
      </w:r>
      <w:r>
        <w:rPr>
          <w:spacing w:val="4"/>
        </w:rPr>
        <w:t>rights</w:t>
      </w:r>
      <w:r>
        <w:rPr>
          <w:spacing w:val="-8"/>
        </w:rPr>
        <w:t> </w:t>
      </w:r>
      <w:r>
        <w:rPr>
          <w:spacing w:val="4"/>
        </w:rPr>
        <w:t>impacts</w:t>
      </w:r>
      <w:r>
        <w:rPr>
          <w:w w:val="88"/>
        </w:rPr>
        <w:t> </w:t>
      </w:r>
      <w:r>
        <w:rPr>
          <w:spacing w:val="4"/>
        </w:rPr>
        <w:t>associated</w:t>
      </w:r>
      <w:r>
        <w:rPr>
          <w:spacing w:val="-24"/>
        </w:rPr>
        <w:t> </w:t>
      </w:r>
      <w:r>
        <w:rPr>
          <w:spacing w:val="4"/>
        </w:rPr>
        <w:t>with</w:t>
      </w:r>
      <w:r>
        <w:rPr>
          <w:spacing w:val="-24"/>
        </w:rPr>
        <w:t> </w:t>
      </w:r>
      <w:r>
        <w:rPr>
          <w:spacing w:val="3"/>
        </w:rPr>
        <w:t>their</w:t>
      </w:r>
      <w:r>
        <w:rPr>
          <w:spacing w:val="-24"/>
        </w:rPr>
        <w:t> </w:t>
      </w:r>
      <w:r>
        <w:rPr>
          <w:spacing w:val="3"/>
        </w:rPr>
        <w:t>business</w:t>
      </w:r>
      <w:r>
        <w:rPr>
          <w:spacing w:val="-24"/>
        </w:rPr>
        <w:t> </w:t>
      </w:r>
      <w:r>
        <w:rPr>
          <w:spacing w:val="4"/>
        </w:rPr>
        <w:t>actions,</w:t>
      </w:r>
      <w:r>
        <w:rPr>
          <w:spacing w:val="-24"/>
        </w:rPr>
        <w:t> </w:t>
      </w:r>
      <w:r>
        <w:rPr>
          <w:spacing w:val="4"/>
        </w:rPr>
        <w:t>activities</w:t>
      </w:r>
      <w:r>
        <w:rPr>
          <w:spacing w:val="-24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relationships.</w:t>
      </w:r>
      <w:r>
        <w:rPr>
          <w:spacing w:val="-16"/>
        </w:rPr>
        <w:t> </w:t>
      </w:r>
      <w:r>
        <w:rPr>
          <w:spacing w:val="3"/>
        </w:rPr>
        <w:t>Where</w:t>
      </w:r>
      <w:r>
        <w:rPr>
          <w:spacing w:val="-16"/>
        </w:rPr>
        <w:t> </w:t>
      </w:r>
      <w:r>
        <w:rPr>
          <w:spacing w:val="3"/>
        </w:rPr>
        <w:t>relevant,</w:t>
      </w:r>
      <w:r>
        <w:rPr>
          <w:spacing w:val="-16"/>
        </w:rPr>
        <w:t> </w:t>
      </w:r>
      <w:r>
        <w:rPr>
          <w:spacing w:val="2"/>
        </w:rPr>
        <w:t>they</w:t>
      </w:r>
      <w:r>
        <w:rPr>
          <w:spacing w:val="-16"/>
        </w:rPr>
        <w:t> </w:t>
      </w:r>
      <w:r>
        <w:rPr>
          <w:spacing w:val="2"/>
        </w:rPr>
        <w:t>should</w:t>
      </w:r>
      <w:r>
        <w:rPr>
          <w:spacing w:val="-16"/>
        </w:rPr>
        <w:t> </w:t>
      </w:r>
      <w:r>
        <w:rPr>
          <w:spacing w:val="4"/>
        </w:rPr>
        <w:t>address</w:t>
      </w:r>
      <w:r>
        <w:rPr>
          <w:w w:val="88"/>
        </w:rPr>
        <w:t> </w:t>
      </w:r>
      <w:r>
        <w:rPr/>
        <w:t>how</w:t>
      </w:r>
      <w:r>
        <w:rPr>
          <w:spacing w:val="-9"/>
        </w:rPr>
        <w:t> </w:t>
      </w:r>
      <w:r>
        <w:rPr>
          <w:spacing w:val="2"/>
        </w:rPr>
        <w:t>they</w:t>
      </w:r>
      <w:r>
        <w:rPr>
          <w:spacing w:val="-9"/>
        </w:rPr>
        <w:t> </w:t>
      </w:r>
      <w:r>
        <w:rPr>
          <w:spacing w:val="3"/>
        </w:rPr>
        <w:t>impact</w:t>
      </w:r>
      <w:r>
        <w:rPr>
          <w:spacing w:val="-9"/>
        </w:rPr>
        <w:t> </w:t>
      </w:r>
      <w:r>
        <w:rPr>
          <w:spacing w:val="3"/>
        </w:rPr>
        <w:t>the</w:t>
      </w:r>
      <w:r>
        <w:rPr>
          <w:spacing w:val="-9"/>
        </w:rPr>
        <w:t> </w:t>
      </w:r>
      <w:r>
        <w:rPr>
          <w:spacing w:val="2"/>
        </w:rPr>
        <w:t>lives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5"/>
        </w:rPr>
        <w:t>all</w:t>
      </w:r>
      <w:r>
        <w:rPr>
          <w:spacing w:val="-9"/>
        </w:rPr>
        <w:t> </w:t>
      </w:r>
      <w:r>
        <w:rPr>
          <w:spacing w:val="3"/>
        </w:rPr>
        <w:t>their</w:t>
      </w:r>
      <w:r>
        <w:rPr>
          <w:spacing w:val="-9"/>
        </w:rPr>
        <w:t> </w:t>
      </w:r>
      <w:r>
        <w:rPr>
          <w:spacing w:val="3"/>
        </w:rPr>
        <w:t>stakeholders,</w:t>
      </w:r>
      <w:r>
        <w:rPr/>
        <w:t> </w:t>
      </w:r>
      <w:r>
        <w:rPr>
          <w:spacing w:val="4"/>
        </w:rPr>
        <w:t>irrespective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3"/>
        </w:rPr>
        <w:t>the</w:t>
      </w:r>
      <w:r>
        <w:rPr>
          <w:spacing w:val="-18"/>
        </w:rPr>
        <w:t> </w:t>
      </w:r>
      <w:r>
        <w:rPr>
          <w:spacing w:val="4"/>
        </w:rPr>
        <w:t>national</w:t>
      </w:r>
      <w:r>
        <w:rPr>
          <w:spacing w:val="-18"/>
        </w:rPr>
        <w:t> </w:t>
      </w:r>
      <w:r>
        <w:rPr/>
        <w:t>laws</w:t>
      </w:r>
      <w:r>
        <w:rPr>
          <w:spacing w:val="-18"/>
        </w:rPr>
        <w:t> </w:t>
      </w:r>
      <w:r>
        <w:rPr/>
        <w:t>where</w:t>
      </w:r>
      <w:r>
        <w:rPr>
          <w:spacing w:val="-18"/>
        </w:rPr>
        <w:t> </w:t>
      </w:r>
      <w:r>
        <w:rPr>
          <w:spacing w:val="2"/>
        </w:rPr>
        <w:t>they</w:t>
      </w:r>
      <w:r>
        <w:rPr>
          <w:spacing w:val="-18"/>
        </w:rPr>
        <w:t> </w:t>
      </w:r>
      <w:r>
        <w:rPr>
          <w:spacing w:val="3"/>
        </w:rPr>
        <w:t>operate.</w:t>
      </w:r>
    </w:p>
    <w:p>
      <w:pPr>
        <w:spacing w:before="154"/>
        <w:ind w:left="243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6"/>
          <w:sz w:val="22"/>
        </w:rPr>
        <w:t>Putting</w:t>
      </w:r>
      <w:r>
        <w:rPr>
          <w:rFonts w:ascii="Bookman Old Style"/>
          <w:b w:val="0"/>
          <w:color w:val="F89E5D"/>
          <w:spacing w:val="-21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the</w:t>
      </w:r>
      <w:r>
        <w:rPr>
          <w:rFonts w:ascii="Bookman Old Style"/>
          <w:b w:val="0"/>
          <w:color w:val="F89E5D"/>
          <w:spacing w:val="-21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Guiding</w:t>
      </w:r>
      <w:r>
        <w:rPr>
          <w:rFonts w:ascii="Bookman Old Style"/>
          <w:b w:val="0"/>
          <w:color w:val="F89E5D"/>
          <w:spacing w:val="-21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Principles</w:t>
      </w:r>
      <w:r>
        <w:rPr>
          <w:rFonts w:ascii="Bookman Old Style"/>
          <w:b w:val="0"/>
          <w:color w:val="F89E5D"/>
          <w:spacing w:val="-21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into</w:t>
      </w:r>
      <w:r>
        <w:rPr>
          <w:rFonts w:ascii="Bookman Old Style"/>
          <w:b w:val="0"/>
          <w:color w:val="F89E5D"/>
          <w:spacing w:val="-21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practice</w:t>
      </w:r>
      <w:r>
        <w:rPr>
          <w:rFonts w:ascii="Bookman Old Style"/>
          <w:spacing w:val="4"/>
          <w:sz w:val="22"/>
        </w:rPr>
      </w:r>
    </w:p>
    <w:p>
      <w:pPr>
        <w:pStyle w:val="BodyText"/>
        <w:spacing w:line="261" w:lineRule="auto" w:before="112"/>
        <w:ind w:left="243" w:right="1094"/>
        <w:jc w:val="left"/>
      </w:pPr>
      <w:r>
        <w:rPr/>
        <w:t>The</w:t>
      </w:r>
      <w:r>
        <w:rPr>
          <w:spacing w:val="-11"/>
        </w:rPr>
        <w:t> </w:t>
      </w:r>
      <w:r>
        <w:rPr>
          <w:spacing w:val="3"/>
        </w:rPr>
        <w:t>expectation</w:t>
      </w:r>
      <w:r>
        <w:rPr>
          <w:spacing w:val="-11"/>
        </w:rPr>
        <w:t> </w:t>
      </w:r>
      <w:r>
        <w:rPr>
          <w:spacing w:val="3"/>
        </w:rPr>
        <w:t>that</w:t>
      </w:r>
      <w:r>
        <w:rPr>
          <w:spacing w:val="-11"/>
        </w:rPr>
        <w:t> </w:t>
      </w:r>
      <w:r>
        <w:rPr>
          <w:spacing w:val="3"/>
        </w:rPr>
        <w:t>organisations</w:t>
      </w:r>
      <w:r>
        <w:rPr>
          <w:spacing w:val="-11"/>
        </w:rPr>
        <w:t> </w:t>
      </w:r>
      <w:r>
        <w:rPr/>
        <w:t>must</w:t>
      </w:r>
      <w:r>
        <w:rPr>
          <w:spacing w:val="-11"/>
        </w:rPr>
        <w:t> </w:t>
      </w:r>
      <w:r>
        <w:rPr>
          <w:spacing w:val="2"/>
        </w:rPr>
        <w:t>‘know</w:t>
      </w:r>
      <w:r>
        <w:rPr>
          <w:spacing w:val="-11"/>
        </w:rPr>
        <w:t> </w:t>
      </w:r>
      <w:r>
        <w:rPr>
          <w:spacing w:val="2"/>
        </w:rPr>
        <w:t>and</w:t>
      </w:r>
      <w:r>
        <w:rPr>
          <w:w w:val="91"/>
        </w:rPr>
        <w:t> </w:t>
      </w:r>
      <w:r>
        <w:rPr/>
        <w:t>show’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3"/>
        </w:rPr>
        <w:t>central</w:t>
      </w:r>
      <w:r>
        <w:rPr>
          <w:spacing w:val="-6"/>
        </w:rPr>
        <w:t> </w:t>
      </w:r>
      <w:r>
        <w:rPr>
          <w:spacing w:val="2"/>
        </w:rPr>
        <w:t>to</w:t>
      </w:r>
      <w:r>
        <w:rPr>
          <w:spacing w:val="-6"/>
        </w:rPr>
        <w:t> </w:t>
      </w:r>
      <w:r>
        <w:rPr>
          <w:spacing w:val="2"/>
        </w:rPr>
        <w:t>both</w:t>
      </w:r>
      <w:r>
        <w:rPr>
          <w:spacing w:val="-6"/>
        </w:rPr>
        <w:t> </w:t>
      </w:r>
      <w:r>
        <w:rPr>
          <w:spacing w:val="2"/>
        </w:rPr>
        <w:t>the</w:t>
      </w:r>
      <w:r>
        <w:rPr>
          <w:spacing w:val="-6"/>
        </w:rPr>
        <w:t> </w:t>
      </w:r>
      <w:r>
        <w:rPr>
          <w:spacing w:val="4"/>
        </w:rPr>
        <w:t>PRR</w:t>
      </w:r>
      <w:r>
        <w:rPr>
          <w:spacing w:val="-6"/>
        </w:rPr>
        <w:t> </w:t>
      </w:r>
      <w:r>
        <w:rPr/>
        <w:t>Framework</w:t>
      </w:r>
      <w:r>
        <w:rPr>
          <w:spacing w:val="-6"/>
        </w:rPr>
        <w:t> </w:t>
      </w:r>
      <w:r>
        <w:rPr>
          <w:spacing w:val="2"/>
        </w:rPr>
        <w:t>and</w:t>
      </w:r>
      <w:r>
        <w:rPr>
          <w:spacing w:val="-6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3"/>
        </w:rPr>
        <w:t>Guiding </w:t>
      </w:r>
      <w:r>
        <w:rPr>
          <w:spacing w:val="2"/>
        </w:rPr>
        <w:t>Principles. Companies </w:t>
      </w:r>
      <w:r>
        <w:rPr/>
        <w:t>should be able</w:t>
      </w:r>
      <w:r>
        <w:rPr>
          <w:spacing w:val="-26"/>
        </w:rPr>
        <w:t> </w:t>
      </w:r>
      <w:r>
        <w:rPr>
          <w:spacing w:val="2"/>
        </w:rPr>
        <w:t>to</w:t>
      </w:r>
      <w:r>
        <w:rPr>
          <w:w w:val="99"/>
        </w:rPr>
        <w:t> </w:t>
      </w:r>
      <w:r>
        <w:rPr>
          <w:spacing w:val="2"/>
        </w:rPr>
        <w:t>demonstrate</w:t>
      </w:r>
      <w:r>
        <w:rPr>
          <w:spacing w:val="-20"/>
        </w:rPr>
        <w:t> </w:t>
      </w:r>
      <w:r>
        <w:rPr>
          <w:spacing w:val="3"/>
        </w:rPr>
        <w:t>that</w:t>
      </w:r>
      <w:r>
        <w:rPr>
          <w:spacing w:val="-20"/>
        </w:rPr>
        <w:t> </w:t>
      </w:r>
      <w:r>
        <w:rPr/>
        <w:t>they</w:t>
      </w:r>
      <w:r>
        <w:rPr>
          <w:spacing w:val="-20"/>
        </w:rPr>
        <w:t> </w:t>
      </w:r>
      <w:r>
        <w:rPr>
          <w:spacing w:val="3"/>
        </w:rPr>
        <w:t>understand</w:t>
      </w:r>
      <w:r>
        <w:rPr>
          <w:spacing w:val="-20"/>
        </w:rPr>
        <w:t> </w:t>
      </w:r>
      <w:r>
        <w:rPr>
          <w:spacing w:val="3"/>
        </w:rPr>
        <w:t>their</w:t>
      </w:r>
      <w:r>
        <w:rPr>
          <w:spacing w:val="-20"/>
        </w:rPr>
        <w:t> </w:t>
      </w:r>
      <w:r>
        <w:rPr>
          <w:spacing w:val="2"/>
        </w:rPr>
        <w:t>impact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2"/>
        </w:rPr>
        <w:t>human</w:t>
      </w:r>
      <w:r>
        <w:rPr>
          <w:spacing w:val="-21"/>
        </w:rPr>
        <w:t> </w:t>
      </w:r>
      <w:r>
        <w:rPr>
          <w:spacing w:val="3"/>
        </w:rPr>
        <w:t>rights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3"/>
        </w:rPr>
        <w:t>their</w:t>
      </w:r>
      <w:r>
        <w:rPr>
          <w:spacing w:val="-21"/>
        </w:rPr>
        <w:t> </w:t>
      </w:r>
      <w:r>
        <w:rPr>
          <w:spacing w:val="2"/>
        </w:rPr>
        <w:t>stakeholders.</w:t>
      </w:r>
      <w:r>
        <w:rPr>
          <w:spacing w:val="-21"/>
        </w:rPr>
        <w:t> </w:t>
      </w:r>
      <w:r>
        <w:rPr>
          <w:spacing w:val="2"/>
        </w:rPr>
        <w:t>Both</w:t>
      </w:r>
      <w:r>
        <w:rPr>
          <w:spacing w:val="-21"/>
        </w:rPr>
        <w:t> </w:t>
      </w:r>
      <w:r>
        <w:rPr>
          <w:spacing w:val="3"/>
        </w:rPr>
        <w:t>instruments</w:t>
      </w:r>
      <w:r>
        <w:rPr>
          <w:w w:val="88"/>
        </w:rPr>
        <w:t> </w:t>
      </w:r>
      <w:r>
        <w:rPr>
          <w:spacing w:val="2"/>
        </w:rPr>
        <w:t>outline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3"/>
        </w:rPr>
        <w:t>practical</w:t>
      </w:r>
      <w:r>
        <w:rPr>
          <w:spacing w:val="-10"/>
        </w:rPr>
        <w:t> </w:t>
      </w:r>
      <w:r>
        <w:rPr>
          <w:spacing w:val="2"/>
        </w:rPr>
        <w:t>framework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2"/>
        </w:rPr>
        <w:t>human</w:t>
      </w:r>
      <w:r>
        <w:rPr>
          <w:spacing w:val="-10"/>
        </w:rPr>
        <w:t> </w:t>
      </w:r>
      <w:r>
        <w:rPr>
          <w:spacing w:val="3"/>
        </w:rPr>
        <w:t>rights</w:t>
      </w:r>
      <w:r>
        <w:rPr>
          <w:spacing w:val="-10"/>
        </w:rPr>
        <w:t> </w:t>
      </w:r>
      <w:r>
        <w:rPr/>
        <w:t>due</w:t>
      </w:r>
      <w:r>
        <w:rPr/>
        <w:t> </w:t>
      </w:r>
      <w:r>
        <w:rPr>
          <w:spacing w:val="3"/>
        </w:rPr>
        <w:t>diligence,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>
          <w:spacing w:val="2"/>
        </w:rPr>
        <w:t>dovetail</w:t>
      </w:r>
      <w:r>
        <w:rPr>
          <w:spacing w:val="-10"/>
        </w:rPr>
        <w:t> </w:t>
      </w:r>
      <w:r>
        <w:rPr>
          <w:spacing w:val="4"/>
        </w:rPr>
        <w:t>with</w:t>
      </w:r>
      <w:r>
        <w:rPr>
          <w:spacing w:val="-10"/>
        </w:rPr>
        <w:t> </w:t>
      </w:r>
      <w:r>
        <w:rPr>
          <w:spacing w:val="2"/>
        </w:rPr>
        <w:t>the</w:t>
      </w:r>
      <w:r>
        <w:rPr>
          <w:spacing w:val="-10"/>
        </w:rPr>
        <w:t> </w:t>
      </w:r>
      <w:r>
        <w:rPr>
          <w:spacing w:val="3"/>
        </w:rPr>
        <w:t>existing</w:t>
      </w:r>
      <w:r>
        <w:rPr>
          <w:w w:val="89"/>
        </w:rPr>
        <w:t> </w:t>
      </w:r>
      <w:r>
        <w:rPr>
          <w:spacing w:val="2"/>
          <w:w w:val="95"/>
        </w:rPr>
        <w:t>risk-management processes </w:t>
      </w:r>
      <w:r>
        <w:rPr>
          <w:spacing w:val="3"/>
          <w:w w:val="95"/>
        </w:rPr>
        <w:t>that </w:t>
      </w:r>
      <w:r>
        <w:rPr>
          <w:spacing w:val="2"/>
          <w:w w:val="95"/>
        </w:rPr>
        <w:t>businesses </w:t>
      </w:r>
      <w:r>
        <w:rPr>
          <w:spacing w:val="4"/>
          <w:w w:val="95"/>
        </w:rPr>
        <w:t> </w:t>
      </w:r>
      <w:r>
        <w:rPr>
          <w:spacing w:val="2"/>
          <w:w w:val="95"/>
        </w:rPr>
        <w:t>operate.</w:t>
      </w:r>
    </w:p>
    <w:p>
      <w:pPr>
        <w:pStyle w:val="BodyText"/>
        <w:spacing w:line="261" w:lineRule="auto" w:before="169"/>
        <w:ind w:left="243" w:right="1338"/>
        <w:jc w:val="left"/>
      </w:pPr>
      <w:r>
        <w:rPr/>
        <w:t>A</w:t>
      </w:r>
      <w:r>
        <w:rPr>
          <w:spacing w:val="-17"/>
        </w:rPr>
        <w:t> </w:t>
      </w:r>
      <w:r>
        <w:rPr>
          <w:spacing w:val="3"/>
        </w:rPr>
        <w:t>human</w:t>
      </w:r>
      <w:r>
        <w:rPr>
          <w:spacing w:val="-17"/>
        </w:rPr>
        <w:t> </w:t>
      </w:r>
      <w:r>
        <w:rPr>
          <w:spacing w:val="4"/>
        </w:rPr>
        <w:t>rights</w:t>
      </w:r>
      <w:r>
        <w:rPr>
          <w:spacing w:val="-17"/>
        </w:rPr>
        <w:t> </w:t>
      </w:r>
      <w:r>
        <w:rPr/>
        <w:t>due</w:t>
      </w:r>
      <w:r>
        <w:rPr>
          <w:spacing w:val="-17"/>
        </w:rPr>
        <w:t> </w:t>
      </w:r>
      <w:r>
        <w:rPr>
          <w:spacing w:val="4"/>
        </w:rPr>
        <w:t>diligence</w:t>
      </w:r>
      <w:r>
        <w:rPr>
          <w:spacing w:val="-17"/>
        </w:rPr>
        <w:t> </w:t>
      </w:r>
      <w:r>
        <w:rPr>
          <w:spacing w:val="2"/>
        </w:rPr>
        <w:t>process</w:t>
      </w:r>
      <w:r>
        <w:rPr>
          <w:spacing w:val="-17"/>
        </w:rPr>
        <w:t> </w:t>
      </w:r>
      <w:r>
        <w:rPr>
          <w:spacing w:val="2"/>
        </w:rPr>
        <w:t>is</w:t>
      </w:r>
      <w:r>
        <w:rPr>
          <w:spacing w:val="-17"/>
        </w:rPr>
        <w:t> </w:t>
      </w:r>
      <w:r>
        <w:rPr>
          <w:spacing w:val="2"/>
        </w:rPr>
        <w:t>intended</w:t>
      </w:r>
      <w:r>
        <w:rPr>
          <w:w w:val="91"/>
        </w:rPr>
        <w:t> </w:t>
      </w:r>
      <w:r>
        <w:rPr>
          <w:spacing w:val="3"/>
        </w:rPr>
        <w:t>to</w:t>
      </w:r>
      <w:r>
        <w:rPr>
          <w:spacing w:val="-18"/>
        </w:rPr>
        <w:t> </w:t>
      </w:r>
      <w:r>
        <w:rPr>
          <w:spacing w:val="2"/>
        </w:rPr>
        <w:t>identify,</w:t>
      </w:r>
      <w:r>
        <w:rPr>
          <w:spacing w:val="-18"/>
        </w:rPr>
        <w:t> </w:t>
      </w:r>
      <w:r>
        <w:rPr>
          <w:spacing w:val="2"/>
        </w:rPr>
        <w:t>prevent,</w:t>
      </w:r>
      <w:r>
        <w:rPr>
          <w:spacing w:val="-18"/>
        </w:rPr>
        <w:t> </w:t>
      </w:r>
      <w:r>
        <w:rPr>
          <w:spacing w:val="5"/>
        </w:rPr>
        <w:t>mitigate</w:t>
      </w:r>
      <w:r>
        <w:rPr>
          <w:spacing w:val="-18"/>
        </w:rPr>
        <w:t> </w:t>
      </w:r>
      <w:r>
        <w:rPr>
          <w:spacing w:val="3"/>
        </w:rPr>
        <w:t>and</w:t>
      </w:r>
      <w:r>
        <w:rPr>
          <w:spacing w:val="-18"/>
        </w:rPr>
        <w:t> </w:t>
      </w:r>
      <w:r>
        <w:rPr>
          <w:spacing w:val="3"/>
        </w:rPr>
        <w:t>account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how</w:t>
      </w:r>
      <w:r>
        <w:rPr>
          <w:w w:val="87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2"/>
        </w:rPr>
        <w:t>company</w:t>
      </w:r>
      <w:r>
        <w:rPr>
          <w:spacing w:val="-11"/>
        </w:rPr>
        <w:t> </w:t>
      </w:r>
      <w:r>
        <w:rPr>
          <w:spacing w:val="4"/>
        </w:rPr>
        <w:t>addresses</w:t>
      </w:r>
      <w:r>
        <w:rPr>
          <w:spacing w:val="-11"/>
        </w:rPr>
        <w:t> </w:t>
      </w:r>
      <w:r>
        <w:rPr>
          <w:spacing w:val="3"/>
        </w:rPr>
        <w:t>its</w:t>
      </w:r>
      <w:r>
        <w:rPr>
          <w:spacing w:val="-11"/>
        </w:rPr>
        <w:t> </w:t>
      </w:r>
      <w:r>
        <w:rPr>
          <w:spacing w:val="3"/>
        </w:rPr>
        <w:t>adverse</w:t>
      </w:r>
      <w:r>
        <w:rPr>
          <w:spacing w:val="-11"/>
        </w:rPr>
        <w:t> </w:t>
      </w:r>
      <w:r>
        <w:rPr>
          <w:spacing w:val="3"/>
        </w:rPr>
        <w:t>human</w:t>
      </w:r>
      <w:r>
        <w:rPr>
          <w:spacing w:val="-11"/>
        </w:rPr>
        <w:t> </w:t>
      </w:r>
      <w:r>
        <w:rPr>
          <w:spacing w:val="4"/>
        </w:rPr>
        <w:t>rights</w:t>
      </w:r>
      <w:r>
        <w:rPr>
          <w:w w:val="88"/>
        </w:rPr>
        <w:t> </w:t>
      </w:r>
      <w:r>
        <w:rPr>
          <w:spacing w:val="4"/>
        </w:rPr>
        <w:t>impacts.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>
          <w:spacing w:val="2"/>
        </w:rPr>
        <w:t>is</w:t>
      </w:r>
      <w:r>
        <w:rPr>
          <w:spacing w:val="-10"/>
        </w:rPr>
        <w:t> </w:t>
      </w:r>
      <w:r>
        <w:rPr>
          <w:spacing w:val="3"/>
        </w:rPr>
        <w:t>based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four</w:t>
      </w:r>
      <w:r>
        <w:rPr>
          <w:spacing w:val="-10"/>
        </w:rPr>
        <w:t> </w:t>
      </w:r>
      <w:r>
        <w:rPr/>
        <w:t>key</w:t>
      </w:r>
      <w:r>
        <w:rPr>
          <w:spacing w:val="-10"/>
        </w:rPr>
        <w:t> </w:t>
      </w:r>
      <w:r>
        <w:rPr>
          <w:spacing w:val="4"/>
        </w:rPr>
        <w:t>steps:</w:t>
      </w: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54" w:lineRule="auto" w:before="36" w:after="0"/>
        <w:ind w:left="469" w:right="2210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4"/>
          <w:sz w:val="20"/>
        </w:rPr>
        <w:t>Assessing</w:t>
      </w:r>
      <w:r>
        <w:rPr>
          <w:rFonts w:ascii="Book Antiqua"/>
          <w:spacing w:val="-31"/>
          <w:sz w:val="20"/>
        </w:rPr>
        <w:t> </w:t>
      </w:r>
      <w:r>
        <w:rPr>
          <w:rFonts w:ascii="Book Antiqua"/>
          <w:spacing w:val="5"/>
          <w:sz w:val="20"/>
        </w:rPr>
        <w:t>actual</w:t>
      </w:r>
      <w:r>
        <w:rPr>
          <w:rFonts w:ascii="Book Antiqua"/>
          <w:spacing w:val="-31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31"/>
          <w:sz w:val="20"/>
        </w:rPr>
        <w:t> </w:t>
      </w:r>
      <w:r>
        <w:rPr>
          <w:rFonts w:ascii="Book Antiqua"/>
          <w:spacing w:val="4"/>
          <w:sz w:val="20"/>
        </w:rPr>
        <w:t>potential</w:t>
      </w:r>
      <w:r>
        <w:rPr>
          <w:rFonts w:ascii="Book Antiqua"/>
          <w:spacing w:val="-31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w w:val="96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6"/>
          <w:sz w:val="20"/>
        </w:rPr>
        <w:t> </w:t>
      </w:r>
      <w:r>
        <w:rPr>
          <w:rFonts w:ascii="Book Antiqua"/>
          <w:spacing w:val="5"/>
          <w:sz w:val="20"/>
        </w:rPr>
        <w:t>impacts</w:t>
      </w:r>
      <w:r>
        <w:rPr>
          <w:rFonts w:ascii="Book Antiqua"/>
          <w:sz w:val="20"/>
        </w:rPr>
      </w: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40" w:lineRule="auto" w:before="100" w:after="0"/>
        <w:ind w:left="469" w:right="1166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5"/>
          <w:sz w:val="20"/>
        </w:rPr>
        <w:t>Integrating </w:t>
      </w:r>
      <w:r>
        <w:rPr>
          <w:rFonts w:ascii="Book Antiqua"/>
          <w:spacing w:val="3"/>
          <w:sz w:val="20"/>
        </w:rPr>
        <w:t>and </w:t>
      </w:r>
      <w:r>
        <w:rPr>
          <w:rFonts w:ascii="Book Antiqua"/>
          <w:spacing w:val="5"/>
          <w:sz w:val="20"/>
        </w:rPr>
        <w:t>acting </w:t>
      </w:r>
      <w:r>
        <w:rPr>
          <w:rFonts w:ascii="Book Antiqua"/>
          <w:sz w:val="20"/>
        </w:rPr>
        <w:t>on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8"/>
          <w:sz w:val="20"/>
        </w:rPr>
        <w:t> </w:t>
      </w:r>
      <w:r>
        <w:rPr>
          <w:rFonts w:ascii="Book Antiqua"/>
          <w:spacing w:val="4"/>
          <w:sz w:val="20"/>
        </w:rPr>
        <w:t>findings</w:t>
      </w: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40" w:lineRule="auto" w:before="110" w:after="0"/>
        <w:ind w:left="469" w:right="1166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Tracking</w:t>
      </w:r>
      <w:r>
        <w:rPr>
          <w:rFonts w:ascii="Book Antiqua"/>
          <w:spacing w:val="7"/>
          <w:sz w:val="20"/>
        </w:rPr>
        <w:t> </w:t>
      </w:r>
      <w:r>
        <w:rPr>
          <w:rFonts w:ascii="Book Antiqua"/>
          <w:spacing w:val="3"/>
          <w:sz w:val="20"/>
        </w:rPr>
        <w:t>responses</w:t>
      </w:r>
      <w:r>
        <w:rPr>
          <w:rFonts w:ascii="Book Antiqua"/>
          <w:sz w:val="20"/>
        </w:rPr>
      </w: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54" w:lineRule="auto" w:before="110" w:after="0"/>
        <w:ind w:left="469" w:right="2397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4"/>
          <w:sz w:val="20"/>
        </w:rPr>
        <w:t>Communicating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z w:val="20"/>
        </w:rPr>
        <w:t>about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z w:val="20"/>
        </w:rPr>
        <w:t>how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4"/>
          <w:sz w:val="20"/>
        </w:rPr>
        <w:t>impacts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are</w:t>
      </w:r>
      <w:r>
        <w:rPr>
          <w:rFonts w:ascii="Book Antiqua"/>
          <w:spacing w:val="6"/>
          <w:sz w:val="20"/>
        </w:rPr>
        <w:t> </w:t>
      </w:r>
      <w:r>
        <w:rPr>
          <w:rFonts w:ascii="Book Antiqua"/>
          <w:spacing w:val="4"/>
          <w:sz w:val="20"/>
        </w:rPr>
        <w:t>addressed</w:t>
      </w:r>
    </w:p>
    <w:p>
      <w:pPr>
        <w:spacing w:after="0" w:line="254" w:lineRule="auto"/>
        <w:jc w:val="left"/>
        <w:rPr>
          <w:rFonts w:ascii="Book Antiqua" w:hAnsi="Book Antiqua" w:cs="Book Antiqua" w:eastAsia="Book Antiqua"/>
          <w:sz w:val="20"/>
          <w:szCs w:val="20"/>
        </w:rPr>
        <w:sectPr>
          <w:type w:val="continuous"/>
          <w:pgSz w:w="11910" w:h="16840"/>
          <w:pgMar w:top="1580" w:bottom="0" w:left="0" w:right="0"/>
          <w:cols w:num="2" w:equalWidth="0">
            <w:col w:w="5812" w:space="40"/>
            <w:col w:w="6058"/>
          </w:cols>
        </w:sectPr>
      </w:pPr>
    </w:p>
    <w:p>
      <w:pPr>
        <w:tabs>
          <w:tab w:pos="513" w:val="left" w:leader="none"/>
        </w:tabs>
        <w:spacing w:line="334" w:lineRule="exact" w:before="0"/>
        <w:ind w:left="117" w:right="0" w:firstLine="0"/>
        <w:jc w:val="left"/>
        <w:rPr>
          <w:rFonts w:ascii="Arial Unicode MS" w:hAnsi="Arial Unicode MS" w:cs="Arial Unicode MS" w:eastAsia="Arial Unicode MS"/>
          <w:sz w:val="14"/>
          <w:szCs w:val="14"/>
        </w:rPr>
      </w:pPr>
      <w:r>
        <w:rPr>
          <w:rFonts w:ascii="Arial Unicode MS"/>
          <w:sz w:val="24"/>
        </w:rPr>
        <w:t>4</w:t>
        <w:tab/>
      </w:r>
      <w:r>
        <w:rPr>
          <w:rFonts w:ascii="Arial Unicode MS"/>
          <w:color w:val="65747C"/>
          <w:spacing w:val="4"/>
          <w:sz w:val="14"/>
        </w:rPr>
        <w:t>BUSINESS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3"/>
          <w:sz w:val="14"/>
        </w:rPr>
        <w:t>AND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5"/>
          <w:sz w:val="14"/>
        </w:rPr>
        <w:t>HUMAN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4"/>
          <w:sz w:val="14"/>
        </w:rPr>
        <w:t>RIGHTS: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5"/>
          <w:sz w:val="14"/>
        </w:rPr>
        <w:t>EVOLUTION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3"/>
          <w:sz w:val="14"/>
        </w:rPr>
        <w:t>AND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3"/>
          <w:sz w:val="14"/>
        </w:rPr>
        <w:t>ACCEPTANCE</w:t>
      </w:r>
      <w:r>
        <w:rPr>
          <w:rFonts w:ascii="Arial Unicode MS"/>
          <w:spacing w:val="3"/>
          <w:sz w:val="14"/>
        </w:rPr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3"/>
          <w:szCs w:val="3"/>
        </w:rPr>
      </w:pPr>
    </w:p>
    <w:p>
      <w:pPr>
        <w:spacing w:line="20" w:lineRule="exact"/>
        <w:ind w:left="11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BodyText"/>
        <w:spacing w:line="261" w:lineRule="auto" w:before="60"/>
        <w:ind w:right="5419"/>
        <w:jc w:val="left"/>
      </w:pPr>
      <w:r>
        <w:rPr/>
        <w:pict>
          <v:group style="position:absolute;margin-left:305.724396pt;margin-top:5.007396pt;width:235.7pt;height:201.25pt;mso-position-horizontal-relative:page;mso-position-vertical-relative:paragraph;z-index:1888" coordorigin="6114,100" coordsize="4714,4025">
            <v:group style="position:absolute;left:6114;top:100;width:4714;height:4025" coordorigin="6114,100" coordsize="4714,4025">
              <v:shape style="position:absolute;left:6114;top:100;width:4714;height:4025" coordorigin="6114,100" coordsize="4714,4025" path="m10545,100l6114,100,6114,4125,10828,4125,10828,384,10545,100xe" filled="true" fillcolor="#f89e5d" stroked="false">
                <v:path arrowok="t"/>
                <v:fill type="solid"/>
              </v:shape>
            </v:group>
            <v:group style="position:absolute;left:6205;top:100;width:1391;height:618" coordorigin="6205,100" coordsize="1391,618">
              <v:shape style="position:absolute;left:6205;top:100;width:1391;height:618" coordorigin="6205,100" coordsize="1391,618" path="m6407,100l6312,100,6300,113,6260,168,6230,229,6212,288,6205,357,6205,362,6206,392,6225,471,6260,530,6306,570,6372,593,6393,591,6454,571,6498,523,6508,476,6506,451,6476,392,6340,367,6330,348,6323,328,6319,309,6317,290,6318,266,6334,201,6366,146,6393,114,6407,100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6399,357l6378,359,6358,362,6340,367,6439,367,6421,360,6399,357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6781,100l6686,100,6673,114,6633,170,6603,230,6586,289,6579,344,6580,377,6597,460,6630,523,6673,565,6737,592,6752,593,6772,592,6831,569,6873,519,6880,496,6879,468,6855,402,6710,368,6703,348,6697,329,6693,309,6691,290,6692,266,6708,201,6740,146,6767,114,6781,100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6769,357l6749,359,6730,363,6710,368,6814,368,6809,365,6789,359,6769,357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7594,400l7480,400,7489,419,7496,438,7499,458,7498,482,7494,506,7470,567,7433,616,7374,668,7360,679,7366,717,7430,683,7494,636,7538,587,7571,526,7589,467,7595,411,7594,400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7455,208l7392,222,7346,267,7339,289,7340,317,7367,379,7419,407,7444,406,7463,404,7480,400,7594,400,7582,325,7548,263,7487,216,7471,211,7455,208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7277,400l7162,400,7171,419,7178,438,7181,458,7180,482,7176,506,7152,567,7115,616,7056,668,7042,679,7048,717,7112,683,7176,636,7220,587,7253,526,7271,467,7277,411,7277,400xe" filled="true" fillcolor="#ffffff" stroked="false">
                <v:path arrowok="t"/>
                <v:fill type="solid"/>
              </v:shape>
              <v:shape style="position:absolute;left:6205;top:100;width:1391;height:618" coordorigin="6205,100" coordsize="1391,618" path="m7137,208l7074,222,7028,267,7021,289,7022,317,7049,379,7101,407,7126,406,7145,404,7162,400,7277,400,7264,325,7231,263,7169,216,7153,211,7137,208xe" filled="true" fillcolor="#ffffff" stroked="false">
                <v:path arrowok="t"/>
                <v:fill type="solid"/>
              </v:shape>
              <v:shape style="position:absolute;left:6114;top:100;width:4714;height:402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184" w:lineRule="auto" w:before="0"/>
                        <w:ind w:left="255" w:right="43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31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8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7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6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abl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ni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6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5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31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300" w:lineRule="exact" w:before="131"/>
                        <w:ind w:left="255" w:right="619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0"/>
                          <w:sz w:val="20"/>
                        </w:rPr>
                        <w:t>S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sz w:val="20"/>
                        </w:rPr>
                        <w:t>ab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92"/>
                          <w:sz w:val="20"/>
                        </w:rPr>
                        <w:t>k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77"/>
                          <w:sz w:val="20"/>
                        </w:rPr>
                        <w:t>F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8"/>
                          <w:w w:val="102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-4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100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8"/>
                          <w:w w:val="102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5"/>
                          <w:sz w:val="20"/>
                        </w:rPr>
                        <w:t>V</w:t>
                      </w:r>
                      <w:r>
                        <w:rPr>
                          <w:rFonts w:ascii="Arial Unicode MS"/>
                          <w:color w:val="FFFFFF"/>
                          <w:w w:val="74"/>
                          <w:sz w:val="20"/>
                        </w:rPr>
                        <w:t>P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77"/>
                          <w:sz w:val="20"/>
                        </w:rPr>
                        <w:t>F</w:t>
                      </w:r>
                      <w:r>
                        <w:rPr>
                          <w:rFonts w:ascii="Arial Unicode MS"/>
                          <w:color w:val="FFFFFF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8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w w:val="87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102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92"/>
                          <w:sz w:val="20"/>
                        </w:rPr>
                        <w:t>k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&amp;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0"/>
                          <w:sz w:val="20"/>
                        </w:rPr>
                        <w:t>S</w:t>
                      </w:r>
                      <w:r>
                        <w:rPr>
                          <w:rFonts w:ascii="Arial Unicode MS"/>
                          <w:color w:val="FFFFFF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76"/>
                          <w:sz w:val="20"/>
                        </w:rPr>
                        <w:t>s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sz w:val="20"/>
                        </w:rPr>
                        <w:t>b</w:t>
                      </w:r>
                      <w:r>
                        <w:rPr>
                          <w:rFonts w:ascii="Arial Unicode MS"/>
                          <w:color w:val="FFFFFF"/>
                          <w:w w:val="109"/>
                          <w:sz w:val="20"/>
                        </w:rPr>
                        <w:t>ili</w:t>
                      </w:r>
                      <w:r>
                        <w:rPr>
                          <w:rFonts w:ascii="Arial Unicode MS"/>
                          <w:color w:val="FFFFFF"/>
                          <w:spacing w:val="11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-18"/>
                          <w:w w:val="96"/>
                          <w:sz w:val="20"/>
                        </w:rPr>
                        <w:t>y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w w:val="99"/>
                          <w:sz w:val="20"/>
                        </w:rPr>
                        <w:t>ni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89"/>
                          <w:sz w:val="20"/>
                        </w:rPr>
                        <w:t>v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5"/>
        </w:rPr>
        <w:t>While</w:t>
      </w:r>
      <w:r>
        <w:rPr>
          <w:spacing w:val="-13"/>
        </w:rPr>
        <w:t> </w:t>
      </w:r>
      <w:r>
        <w:rPr>
          <w:spacing w:val="3"/>
        </w:rPr>
        <w:t>management</w:t>
      </w:r>
      <w:r>
        <w:rPr>
          <w:spacing w:val="-13"/>
        </w:rPr>
        <w:t> </w:t>
      </w:r>
      <w:r>
        <w:rPr>
          <w:spacing w:val="4"/>
        </w:rPr>
        <w:t>accountants</w:t>
      </w:r>
      <w:r>
        <w:rPr>
          <w:spacing w:val="-13"/>
        </w:rPr>
        <w:t> </w:t>
      </w:r>
      <w:r>
        <w:rPr/>
        <w:t>may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>
          <w:spacing w:val="4"/>
        </w:rPr>
        <w:t>directly</w:t>
      </w:r>
      <w:r>
        <w:rPr>
          <w:spacing w:val="2"/>
          <w:w w:val="93"/>
        </w:rPr>
        <w:t> </w:t>
      </w:r>
      <w:r>
        <w:rPr>
          <w:spacing w:val="2"/>
        </w:rPr>
        <w:t>focused</w:t>
      </w:r>
      <w:r>
        <w:rPr>
          <w:spacing w:val="-24"/>
        </w:rPr>
        <w:t> </w:t>
      </w:r>
      <w:r>
        <w:rPr/>
        <w:t>on</w:t>
      </w:r>
      <w:r>
        <w:rPr>
          <w:spacing w:val="-24"/>
        </w:rPr>
        <w:t> </w:t>
      </w:r>
      <w:r>
        <w:rPr>
          <w:spacing w:val="3"/>
        </w:rPr>
        <w:t>conducting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3"/>
        </w:rPr>
        <w:t>human</w:t>
      </w:r>
      <w:r>
        <w:rPr>
          <w:spacing w:val="-24"/>
        </w:rPr>
        <w:t> </w:t>
      </w:r>
      <w:r>
        <w:rPr>
          <w:spacing w:val="4"/>
        </w:rPr>
        <w:t>rights</w:t>
      </w:r>
      <w:r>
        <w:rPr>
          <w:spacing w:val="-24"/>
        </w:rPr>
        <w:t> </w:t>
      </w:r>
      <w:r>
        <w:rPr>
          <w:spacing w:val="4"/>
        </w:rPr>
        <w:t>due-diligence</w:t>
      </w:r>
      <w:r>
        <w:rPr/>
        <w:t> </w:t>
      </w:r>
      <w:r>
        <w:rPr>
          <w:spacing w:val="3"/>
        </w:rPr>
        <w:t>process,</w:t>
      </w:r>
      <w:r>
        <w:rPr>
          <w:spacing w:val="-9"/>
        </w:rPr>
        <w:t> </w:t>
      </w:r>
      <w:r>
        <w:rPr>
          <w:spacing w:val="2"/>
        </w:rPr>
        <w:t>they</w:t>
      </w:r>
      <w:r>
        <w:rPr>
          <w:spacing w:val="-9"/>
        </w:rPr>
        <w:t> </w:t>
      </w:r>
      <w:r>
        <w:rPr>
          <w:spacing w:val="2"/>
        </w:rPr>
        <w:t>should</w:t>
      </w:r>
      <w:r>
        <w:rPr>
          <w:spacing w:val="-9"/>
        </w:rPr>
        <w:t> </w:t>
      </w:r>
      <w:r>
        <w:rPr>
          <w:spacing w:val="5"/>
        </w:rPr>
        <w:t>still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>
          <w:spacing w:val="2"/>
        </w:rPr>
        <w:t>aware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3"/>
        </w:rPr>
        <w:t>what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>
          <w:spacing w:val="2"/>
        </w:rPr>
        <w:t>is</w:t>
      </w:r>
      <w:r>
        <w:rPr>
          <w:spacing w:val="-9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its </w:t>
      </w:r>
      <w:r>
        <w:rPr/>
        <w:t>key role </w:t>
      </w:r>
      <w:r>
        <w:rPr>
          <w:spacing w:val="3"/>
        </w:rPr>
        <w:t>in </w:t>
      </w:r>
      <w:r>
        <w:rPr>
          <w:spacing w:val="4"/>
        </w:rPr>
        <w:t>identifying </w:t>
      </w:r>
      <w:r>
        <w:rPr>
          <w:spacing w:val="3"/>
        </w:rPr>
        <w:t>the </w:t>
      </w:r>
      <w:r>
        <w:rPr/>
        <w:t>company’s</w:t>
      </w:r>
      <w:r>
        <w:rPr>
          <w:spacing w:val="-35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  <w:w w:val="95"/>
        </w:rPr>
        <w:t>rights </w:t>
      </w:r>
      <w:r>
        <w:rPr>
          <w:spacing w:val="5"/>
          <w:w w:val="95"/>
        </w:rPr>
        <w:t>risks </w:t>
      </w:r>
      <w:r>
        <w:rPr>
          <w:spacing w:val="3"/>
          <w:w w:val="95"/>
        </w:rPr>
        <w:t>and</w:t>
      </w:r>
      <w:r>
        <w:rPr>
          <w:w w:val="95"/>
        </w:rPr>
        <w:t> </w:t>
      </w:r>
      <w:r>
        <w:rPr>
          <w:spacing w:val="4"/>
          <w:w w:val="95"/>
        </w:rPr>
        <w:t>impacts.</w:t>
      </w:r>
    </w:p>
    <w:p>
      <w:pPr>
        <w:pStyle w:val="BodyText"/>
        <w:spacing w:line="261" w:lineRule="auto" w:before="169"/>
        <w:ind w:right="5419"/>
        <w:jc w:val="left"/>
      </w:pPr>
      <w:r>
        <w:rPr>
          <w:spacing w:val="3"/>
        </w:rPr>
        <w:t>Depending </w:t>
      </w:r>
      <w:r>
        <w:rPr/>
        <w:t>on </w:t>
      </w:r>
      <w:r>
        <w:rPr>
          <w:spacing w:val="3"/>
        </w:rPr>
        <w:t>the </w:t>
      </w:r>
      <w:r>
        <w:rPr>
          <w:spacing w:val="4"/>
        </w:rPr>
        <w:t>organisational structure,</w:t>
      </w:r>
      <w:r>
        <w:rPr>
          <w:spacing w:val="-25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5"/>
        </w:rPr>
        <w:t>actual</w:t>
      </w:r>
      <w:r>
        <w:rPr>
          <w:spacing w:val="-24"/>
        </w:rPr>
        <w:t> </w:t>
      </w:r>
      <w:r>
        <w:rPr>
          <w:spacing w:val="2"/>
        </w:rPr>
        <w:t>process</w:t>
      </w:r>
      <w:r>
        <w:rPr>
          <w:spacing w:val="-24"/>
        </w:rPr>
        <w:t> </w:t>
      </w:r>
      <w:r>
        <w:rPr/>
        <w:t>may</w:t>
      </w:r>
      <w:r>
        <w:rPr>
          <w:spacing w:val="-24"/>
        </w:rPr>
        <w:t> </w:t>
      </w:r>
      <w:r>
        <w:rPr/>
        <w:t>be</w:t>
      </w:r>
      <w:r>
        <w:rPr>
          <w:spacing w:val="-24"/>
        </w:rPr>
        <w:t> </w:t>
      </w:r>
      <w:r>
        <w:rPr>
          <w:spacing w:val="4"/>
        </w:rPr>
        <w:t>undertaken</w:t>
      </w:r>
      <w:r>
        <w:rPr>
          <w:spacing w:val="-24"/>
        </w:rPr>
        <w:t> </w:t>
      </w:r>
      <w:r>
        <w:rPr/>
        <w:t>by</w:t>
      </w:r>
      <w:r>
        <w:rPr>
          <w:spacing w:val="-24"/>
        </w:rPr>
        <w:t> </w:t>
      </w:r>
      <w:r>
        <w:rPr>
          <w:spacing w:val="5"/>
        </w:rPr>
        <w:t>sustainability/</w:t>
      </w:r>
      <w:r>
        <w:rPr>
          <w:w w:val="68"/>
        </w:rPr>
        <w:t> </w:t>
      </w:r>
      <w:r>
        <w:rPr>
          <w:spacing w:val="4"/>
        </w:rPr>
        <w:t>corporate</w:t>
      </w:r>
      <w:r>
        <w:rPr>
          <w:spacing w:val="-10"/>
        </w:rPr>
        <w:t> </w:t>
      </w:r>
      <w:r>
        <w:rPr>
          <w:spacing w:val="3"/>
        </w:rPr>
        <w:t>responsibility</w:t>
      </w:r>
      <w:r>
        <w:rPr>
          <w:spacing w:val="-10"/>
        </w:rPr>
        <w:t> </w:t>
      </w:r>
      <w:r>
        <w:rPr>
          <w:spacing w:val="4"/>
        </w:rPr>
        <w:t>teams,</w:t>
      </w:r>
      <w:r>
        <w:rPr>
          <w:spacing w:val="-10"/>
        </w:rPr>
        <w:t> </w:t>
      </w:r>
      <w:r>
        <w:rPr>
          <w:spacing w:val="4"/>
        </w:rPr>
        <w:t>internal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4"/>
        </w:rPr>
        <w:t>external</w:t>
      </w:r>
      <w:r>
        <w:rPr>
          <w:w w:val="93"/>
        </w:rPr>
        <w:t> </w:t>
      </w:r>
      <w:r>
        <w:rPr>
          <w:spacing w:val="4"/>
        </w:rPr>
        <w:t>risk</w:t>
      </w:r>
      <w:r>
        <w:rPr>
          <w:spacing w:val="-9"/>
        </w:rPr>
        <w:t> </w:t>
      </w:r>
      <w:r>
        <w:rPr>
          <w:spacing w:val="4"/>
        </w:rPr>
        <w:t>assessors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4"/>
        </w:rPr>
        <w:t>specialist</w:t>
      </w:r>
      <w:r>
        <w:rPr>
          <w:spacing w:val="-9"/>
        </w:rPr>
        <w:t> </w:t>
      </w:r>
      <w:r>
        <w:rPr>
          <w:spacing w:val="4"/>
        </w:rPr>
        <w:t>consultants.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>
          <w:spacing w:val="3"/>
        </w:rPr>
        <w:t>should,</w:t>
      </w:r>
      <w:r>
        <w:rPr/>
        <w:t> however,</w:t>
      </w:r>
      <w:r>
        <w:rPr>
          <w:spacing w:val="-10"/>
        </w:rPr>
        <w:t> </w:t>
      </w:r>
      <w:r>
        <w:rPr>
          <w:spacing w:val="2"/>
        </w:rPr>
        <w:t>include</w:t>
      </w:r>
      <w:r>
        <w:rPr>
          <w:spacing w:val="-10"/>
        </w:rPr>
        <w:t> </w:t>
      </w:r>
      <w:r>
        <w:rPr/>
        <w:t>input</w:t>
      </w:r>
      <w:r>
        <w:rPr>
          <w:spacing w:val="-10"/>
        </w:rPr>
        <w:t> </w:t>
      </w:r>
      <w:r>
        <w:rPr>
          <w:spacing w:val="3"/>
        </w:rPr>
        <w:t>from</w:t>
      </w:r>
      <w:r>
        <w:rPr>
          <w:spacing w:val="-10"/>
        </w:rPr>
        <w:t> </w:t>
      </w:r>
      <w:r>
        <w:rPr>
          <w:spacing w:val="2"/>
        </w:rPr>
        <w:t>people</w:t>
      </w:r>
      <w:r>
        <w:rPr>
          <w:spacing w:val="-10"/>
        </w:rPr>
        <w:t> </w:t>
      </w:r>
      <w:r>
        <w:rPr>
          <w:spacing w:val="3"/>
        </w:rPr>
        <w:t>and</w:t>
      </w:r>
      <w:r>
        <w:rPr>
          <w:spacing w:val="-10"/>
        </w:rPr>
        <w:t> </w:t>
      </w:r>
      <w:r>
        <w:rPr>
          <w:spacing w:val="4"/>
        </w:rPr>
        <w:t>functions</w:t>
      </w:r>
      <w:r>
        <w:rPr>
          <w:w w:val="88"/>
        </w:rPr>
        <w:t> </w:t>
      </w:r>
      <w:r>
        <w:rPr>
          <w:spacing w:val="3"/>
        </w:rPr>
        <w:t>from</w:t>
      </w:r>
      <w:r>
        <w:rPr>
          <w:spacing w:val="-14"/>
        </w:rPr>
        <w:t> </w:t>
      </w:r>
      <w:r>
        <w:rPr>
          <w:spacing w:val="3"/>
        </w:rPr>
        <w:t>across</w:t>
      </w:r>
      <w:r>
        <w:rPr>
          <w:spacing w:val="-14"/>
        </w:rPr>
        <w:t> </w:t>
      </w:r>
      <w:r>
        <w:rPr>
          <w:spacing w:val="3"/>
        </w:rPr>
        <w:t>the</w:t>
      </w:r>
      <w:r>
        <w:rPr>
          <w:spacing w:val="-14"/>
        </w:rPr>
        <w:t> </w:t>
      </w:r>
      <w:r>
        <w:rPr>
          <w:spacing w:val="3"/>
        </w:rPr>
        <w:t>business.</w:t>
      </w:r>
      <w:r>
        <w:rPr>
          <w:spacing w:val="-14"/>
        </w:rPr>
        <w:t> </w:t>
      </w:r>
      <w:r>
        <w:rPr>
          <w:spacing w:val="3"/>
        </w:rPr>
        <w:t>Management</w:t>
      </w:r>
      <w:r>
        <w:rPr>
          <w:spacing w:val="-14"/>
        </w:rPr>
        <w:t> </w:t>
      </w:r>
      <w:r>
        <w:rPr>
          <w:spacing w:val="4"/>
        </w:rPr>
        <w:t>accountants</w:t>
      </w:r>
      <w:r>
        <w:rPr>
          <w:w w:val="88"/>
        </w:rPr>
        <w:t> </w:t>
      </w:r>
      <w:r>
        <w:rPr/>
        <w:t>have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2"/>
        </w:rPr>
        <w:t>major</w:t>
      </w:r>
      <w:r>
        <w:rPr>
          <w:spacing w:val="-10"/>
        </w:rPr>
        <w:t> </w:t>
      </w:r>
      <w:r>
        <w:rPr/>
        <w:t>role</w:t>
      </w:r>
      <w:r>
        <w:rPr>
          <w:spacing w:val="-10"/>
        </w:rPr>
        <w:t> </w:t>
      </w:r>
      <w:r>
        <w:rPr>
          <w:spacing w:val="3"/>
        </w:rPr>
        <w:t>in</w:t>
      </w:r>
      <w:r>
        <w:rPr>
          <w:spacing w:val="-10"/>
        </w:rPr>
        <w:t> </w:t>
      </w:r>
      <w:r>
        <w:rPr>
          <w:spacing w:val="3"/>
        </w:rPr>
        <w:t>considering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due</w:t>
      </w:r>
      <w:r>
        <w:rPr>
          <w:spacing w:val="-10"/>
        </w:rPr>
        <w:t> </w:t>
      </w:r>
      <w:r>
        <w:rPr>
          <w:spacing w:val="4"/>
        </w:rPr>
        <w:t>diligence</w:t>
      </w:r>
      <w:r>
        <w:rPr/>
        <w:t> </w:t>
      </w:r>
      <w:r>
        <w:rPr>
          <w:spacing w:val="2"/>
        </w:rPr>
        <w:t>process</w:t>
      </w:r>
      <w:r>
        <w:rPr>
          <w:spacing w:val="-9"/>
        </w:rPr>
        <w:t> </w:t>
      </w:r>
      <w:r>
        <w:rPr>
          <w:spacing w:val="4"/>
        </w:rPr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>
          <w:spacing w:val="3"/>
        </w:rPr>
        <w:t>adequately</w:t>
      </w:r>
      <w:r>
        <w:rPr>
          <w:spacing w:val="-9"/>
        </w:rPr>
        <w:t> </w:t>
      </w:r>
      <w:r>
        <w:rPr>
          <w:spacing w:val="3"/>
        </w:rPr>
        <w:t>resourced</w:t>
      </w:r>
      <w:r>
        <w:rPr>
          <w:spacing w:val="-9"/>
        </w:rPr>
        <w:t> </w:t>
      </w:r>
      <w:r>
        <w:rPr>
          <w:spacing w:val="3"/>
        </w:rPr>
        <w:t>and</w:t>
      </w:r>
      <w:r>
        <w:rPr>
          <w:spacing w:val="-9"/>
        </w:rPr>
        <w:t> </w:t>
      </w:r>
      <w:r>
        <w:rPr>
          <w:spacing w:val="4"/>
        </w:rPr>
        <w:t>managed</w:t>
      </w:r>
      <w:r>
        <w:rPr>
          <w:w w:val="91"/>
        </w:rPr>
        <w:t> </w:t>
      </w:r>
      <w:r>
        <w:rPr>
          <w:spacing w:val="3"/>
          <w:w w:val="95"/>
        </w:rPr>
        <w:t>to </w:t>
      </w:r>
      <w:r>
        <w:rPr>
          <w:w w:val="95"/>
        </w:rPr>
        <w:t>complement </w:t>
      </w:r>
      <w:r>
        <w:rPr>
          <w:spacing w:val="4"/>
          <w:w w:val="95"/>
        </w:rPr>
        <w:t>existing </w:t>
      </w:r>
      <w:r>
        <w:rPr>
          <w:spacing w:val="3"/>
          <w:w w:val="95"/>
        </w:rPr>
        <w:t>risk-management </w:t>
      </w:r>
      <w:r>
        <w:rPr>
          <w:spacing w:val="36"/>
          <w:w w:val="95"/>
        </w:rPr>
        <w:t> </w:t>
      </w:r>
      <w:r>
        <w:rPr>
          <w:spacing w:val="3"/>
          <w:w w:val="95"/>
        </w:rPr>
        <w:t>systems.</w:t>
      </w:r>
    </w:p>
    <w:p>
      <w:pPr>
        <w:pStyle w:val="BodyText"/>
        <w:spacing w:line="261" w:lineRule="auto"/>
        <w:ind w:right="5419"/>
        <w:jc w:val="left"/>
      </w:pPr>
      <w:r>
        <w:rPr>
          <w:spacing w:val="2"/>
        </w:rPr>
        <w:t>They</w:t>
      </w:r>
      <w:r>
        <w:rPr>
          <w:spacing w:val="-18"/>
        </w:rPr>
        <w:t> </w:t>
      </w:r>
      <w:r>
        <w:rPr>
          <w:spacing w:val="2"/>
        </w:rPr>
        <w:t>should</w:t>
      </w:r>
      <w:r>
        <w:rPr>
          <w:spacing w:val="-18"/>
        </w:rPr>
        <w:t> </w:t>
      </w:r>
      <w:r>
        <w:rPr>
          <w:spacing w:val="4"/>
        </w:rPr>
        <w:t>also</w:t>
      </w:r>
      <w:r>
        <w:rPr>
          <w:spacing w:val="-18"/>
        </w:rPr>
        <w:t> </w:t>
      </w:r>
      <w:r>
        <w:rPr/>
        <w:t>be</w:t>
      </w:r>
      <w:r>
        <w:rPr>
          <w:spacing w:val="-18"/>
        </w:rPr>
        <w:t> </w:t>
      </w:r>
      <w:r>
        <w:rPr/>
        <w:t>involved</w:t>
      </w:r>
      <w:r>
        <w:rPr>
          <w:spacing w:val="-18"/>
        </w:rPr>
        <w:t> </w:t>
      </w:r>
      <w:r>
        <w:rPr>
          <w:spacing w:val="3"/>
        </w:rPr>
        <w:t>in</w:t>
      </w:r>
      <w:r>
        <w:rPr>
          <w:spacing w:val="-18"/>
        </w:rPr>
        <w:t> </w:t>
      </w:r>
      <w:r>
        <w:rPr>
          <w:spacing w:val="3"/>
        </w:rPr>
        <w:t>reviewing</w:t>
      </w:r>
      <w:r>
        <w:rPr>
          <w:spacing w:val="-18"/>
        </w:rPr>
        <w:t> </w:t>
      </w:r>
      <w:r>
        <w:rPr>
          <w:spacing w:val="4"/>
        </w:rPr>
        <w:t>findings</w:t>
      </w:r>
      <w:r>
        <w:rPr>
          <w:w w:val="88"/>
        </w:rPr>
        <w:t> </w:t>
      </w:r>
      <w:r>
        <w:rPr>
          <w:spacing w:val="3"/>
        </w:rPr>
        <w:t>and</w:t>
      </w:r>
      <w:r>
        <w:rPr>
          <w:spacing w:val="-12"/>
        </w:rPr>
        <w:t> </w:t>
      </w:r>
      <w:r>
        <w:rPr>
          <w:spacing w:val="5"/>
        </w:rPr>
        <w:t>acting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>
          <w:spacing w:val="2"/>
        </w:rPr>
        <w:t>any</w:t>
      </w:r>
      <w:r>
        <w:rPr>
          <w:spacing w:val="-12"/>
        </w:rPr>
        <w:t> </w:t>
      </w:r>
      <w:r>
        <w:rPr>
          <w:spacing w:val="3"/>
        </w:rPr>
        <w:t>issues</w:t>
      </w:r>
      <w:r>
        <w:rPr>
          <w:spacing w:val="-12"/>
        </w:rPr>
        <w:t> </w:t>
      </w:r>
      <w:r>
        <w:rPr>
          <w:spacing w:val="4"/>
        </w:rPr>
        <w:t>that</w:t>
      </w:r>
      <w:r>
        <w:rPr>
          <w:spacing w:val="-12"/>
        </w:rPr>
        <w:t> </w:t>
      </w:r>
      <w:r>
        <w:rPr/>
        <w:t>come</w:t>
      </w:r>
      <w:r>
        <w:rPr>
          <w:spacing w:val="-12"/>
        </w:rPr>
        <w:t> </w:t>
      </w:r>
      <w:r>
        <w:rPr>
          <w:spacing w:val="3"/>
        </w:rPr>
        <w:t>to</w:t>
      </w:r>
      <w:r>
        <w:rPr>
          <w:spacing w:val="-12"/>
        </w:rPr>
        <w:t> </w:t>
      </w:r>
      <w:r>
        <w:rPr>
          <w:spacing w:val="4"/>
        </w:rPr>
        <w:t>light.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23"/>
          <w:szCs w:val="23"/>
        </w:rPr>
      </w:pPr>
    </w:p>
    <w:p>
      <w:pPr>
        <w:spacing w:line="426" w:lineRule="exact" w:before="0"/>
        <w:ind w:left="420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>
        <w:rPr/>
        <w:pict>
          <v:group style="position:absolute;margin-left:53.858002pt;margin-top:-13.901093pt;width:501.1pt;height:435.9pt;mso-position-horizontal-relative:page;mso-position-vertical-relative:paragraph;z-index:-142168" coordorigin="1077,-278" coordsize="10022,8718">
            <v:group style="position:absolute;left:1077;top:-8;width:9752;height:973" coordorigin="1077,-8" coordsize="9752,973">
              <v:shape style="position:absolute;left:1077;top:-8;width:9752;height:973" coordorigin="1077,-8" coordsize="9752,973" path="m1077,965l10828,965,10828,-8,1077,-8,1077,965xe" filled="true" fillcolor="#f89e5d" stroked="false">
                <v:path arrowok="t"/>
                <v:fill type="solid"/>
              </v:shape>
            </v:group>
            <v:group style="position:absolute;left:1087;top:2;width:9732;height:8428" coordorigin="1087,2" coordsize="9732,8428">
              <v:shape style="position:absolute;left:1087;top:2;width:9732;height:8428" coordorigin="1087,2" coordsize="9732,8428" path="m1087,8430l10818,8430,10818,2,1087,2,1087,8430xe" filled="false" stroked="true" strokeweight="1pt" strokecolor="#f89e5d">
                <v:path arrowok="t"/>
              </v:shape>
            </v:group>
            <v:group style="position:absolute;left:10288;top:-278;width:811;height:811" coordorigin="10288,-278" coordsize="811,811">
              <v:shape style="position:absolute;left:10288;top:-278;width:811;height:811" coordorigin="10288,-278" coordsize="811,811" path="m10558,-278l10288,-8,10828,532,11098,262,10558,-27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Unicode MS"/>
          <w:color w:val="FFFFFF"/>
          <w:w w:val="90"/>
          <w:sz w:val="28"/>
        </w:rPr>
        <w:t>CASE</w:t>
      </w:r>
      <w:r>
        <w:rPr>
          <w:rFonts w:ascii="Arial Unicode MS"/>
          <w:color w:val="FFFFFF"/>
          <w:spacing w:val="21"/>
          <w:w w:val="90"/>
          <w:sz w:val="28"/>
        </w:rPr>
        <w:t> </w:t>
      </w:r>
      <w:r>
        <w:rPr>
          <w:rFonts w:ascii="Arial Unicode MS"/>
          <w:color w:val="FFFFFF"/>
          <w:spacing w:val="-3"/>
          <w:w w:val="90"/>
          <w:sz w:val="28"/>
        </w:rPr>
        <w:t>STUDY</w:t>
      </w:r>
      <w:r>
        <w:rPr>
          <w:rFonts w:ascii="Arial Unicode MS"/>
          <w:spacing w:val="-3"/>
          <w:sz w:val="28"/>
        </w:rPr>
      </w:r>
    </w:p>
    <w:p>
      <w:pPr>
        <w:spacing w:line="426" w:lineRule="exact" w:before="0"/>
        <w:ind w:left="420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>
        <w:rPr>
          <w:rFonts w:ascii="Arial Unicode MS"/>
          <w:color w:val="FFFFFF"/>
          <w:sz w:val="28"/>
        </w:rPr>
        <w:t>Unilever</w:t>
      </w:r>
      <w:r>
        <w:rPr>
          <w:rFonts w:ascii="Arial Unicode MS"/>
          <w:color w:val="FFFFFF"/>
          <w:spacing w:val="-25"/>
          <w:sz w:val="28"/>
        </w:rPr>
        <w:t> </w:t>
      </w:r>
      <w:r>
        <w:rPr>
          <w:rFonts w:ascii="Arial Unicode MS"/>
          <w:color w:val="FFFFFF"/>
          <w:sz w:val="28"/>
        </w:rPr>
        <w:t>creates</w:t>
      </w:r>
      <w:r>
        <w:rPr>
          <w:rFonts w:ascii="Arial Unicode MS"/>
          <w:color w:val="FFFFFF"/>
          <w:spacing w:val="-25"/>
          <w:sz w:val="28"/>
        </w:rPr>
        <w:t> </w:t>
      </w:r>
      <w:r>
        <w:rPr>
          <w:rFonts w:ascii="Arial Unicode MS"/>
          <w:color w:val="FFFFFF"/>
          <w:sz w:val="28"/>
        </w:rPr>
        <w:t>value</w:t>
      </w:r>
      <w:r>
        <w:rPr>
          <w:rFonts w:ascii="Arial Unicode MS"/>
          <w:color w:val="FFFFFF"/>
          <w:spacing w:val="-25"/>
          <w:sz w:val="28"/>
        </w:rPr>
        <w:t> </w:t>
      </w:r>
      <w:r>
        <w:rPr>
          <w:rFonts w:ascii="Arial Unicode MS"/>
          <w:color w:val="FFFFFF"/>
          <w:sz w:val="28"/>
        </w:rPr>
        <w:t>from</w:t>
      </w:r>
      <w:r>
        <w:rPr>
          <w:rFonts w:ascii="Arial Unicode MS"/>
          <w:color w:val="FFFFFF"/>
          <w:spacing w:val="-25"/>
          <w:sz w:val="28"/>
        </w:rPr>
        <w:t> </w:t>
      </w:r>
      <w:r>
        <w:rPr>
          <w:rFonts w:ascii="Arial Unicode MS"/>
          <w:color w:val="FFFFFF"/>
          <w:sz w:val="28"/>
        </w:rPr>
        <w:t>human</w:t>
      </w:r>
      <w:r>
        <w:rPr>
          <w:rFonts w:ascii="Arial Unicode MS"/>
          <w:color w:val="FFFFFF"/>
          <w:spacing w:val="-25"/>
          <w:sz w:val="28"/>
        </w:rPr>
        <w:t> </w:t>
      </w:r>
      <w:r>
        <w:rPr>
          <w:rFonts w:ascii="Arial Unicode MS"/>
          <w:color w:val="FFFFFF"/>
          <w:sz w:val="28"/>
        </w:rPr>
        <w:t>rights</w:t>
      </w:r>
      <w:r>
        <w:rPr>
          <w:rFonts w:ascii="Arial Unicode MS"/>
          <w:color w:val="FFFFFF"/>
          <w:spacing w:val="-25"/>
          <w:sz w:val="28"/>
        </w:rPr>
        <w:t> </w:t>
      </w:r>
      <w:r>
        <w:rPr>
          <w:rFonts w:ascii="Arial Unicode MS"/>
          <w:color w:val="FFFFFF"/>
          <w:sz w:val="28"/>
        </w:rPr>
        <w:t>reporting</w:t>
      </w:r>
      <w:r>
        <w:rPr>
          <w:rFonts w:ascii="Arial Unicode MS"/>
          <w:sz w:val="28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8"/>
          <w:szCs w:val="18"/>
        </w:rPr>
        <w:sectPr>
          <w:pgSz w:w="11910" w:h="16840"/>
          <w:pgMar w:top="660" w:bottom="280" w:left="960" w:right="700"/>
        </w:sectPr>
      </w:pPr>
    </w:p>
    <w:p>
      <w:pPr>
        <w:pStyle w:val="BodyText"/>
        <w:spacing w:line="184" w:lineRule="auto" w:before="28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In </w:t>
      </w:r>
      <w:r>
        <w:rPr>
          <w:rFonts w:ascii="Arial Unicode MS" w:hAnsi="Arial Unicode MS" w:cs="Arial Unicode MS" w:eastAsia="Arial Unicode MS"/>
          <w:color w:val="39474F"/>
          <w:spacing w:val="-9"/>
        </w:rPr>
        <w:t>2015, </w:t>
      </w:r>
      <w:r>
        <w:rPr>
          <w:rFonts w:ascii="Arial Unicode MS" w:hAnsi="Arial Unicode MS" w:cs="Arial Unicode MS" w:eastAsia="Arial Unicode MS"/>
          <w:color w:val="39474F"/>
        </w:rPr>
        <w:t>Unilever became globally recognised</w:t>
      </w:r>
      <w:r>
        <w:rPr>
          <w:rFonts w:ascii="Arial Unicode MS" w:hAnsi="Arial Unicode MS" w:cs="Arial Unicode MS" w:eastAsia="Arial Unicode MS"/>
          <w:color w:val="39474F"/>
          <w:spacing w:val="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as</w:t>
      </w:r>
      <w:r>
        <w:rPr>
          <w:rFonts w:ascii="Arial Unicode MS" w:hAnsi="Arial Unicode MS" w:cs="Arial Unicode MS" w:eastAsia="Arial Unicode MS"/>
          <w:color w:val="39474F"/>
          <w:w w:val="7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first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company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publish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  <w:spacing w:val="3"/>
        </w:rPr>
        <w:t>stand-alone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human</w:t>
      </w:r>
      <w:r>
        <w:rPr>
          <w:rFonts w:ascii="Arial Unicode MS" w:hAnsi="Arial Unicode MS" w:cs="Arial Unicode MS" w:eastAsia="Arial Unicode MS"/>
          <w:color w:val="39474F"/>
          <w:spacing w:val="1"/>
          <w:w w:val="9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rights report based on the UN Guiding</w:t>
      </w:r>
      <w:r>
        <w:rPr>
          <w:rFonts w:ascii="Arial Unicode MS" w:hAnsi="Arial Unicode MS" w:cs="Arial Unicode MS" w:eastAsia="Arial Unicode MS"/>
          <w:color w:val="39474F"/>
          <w:spacing w:val="3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Principles</w:t>
      </w:r>
      <w:r>
        <w:rPr>
          <w:rFonts w:ascii="Arial Unicode MS" w:hAnsi="Arial Unicode MS" w:cs="Arial Unicode MS" w:eastAsia="Arial Unicode MS"/>
          <w:color w:val="39474F"/>
          <w:w w:val="7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Reporting</w:t>
      </w:r>
      <w:r>
        <w:rPr>
          <w:rFonts w:ascii="Arial Unicode MS" w:hAnsi="Arial Unicode MS" w:cs="Arial Unicode MS" w:eastAsia="Arial Unicode MS"/>
          <w:color w:val="39474F"/>
          <w:spacing w:val="-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Framework.</w:t>
      </w:r>
      <w:r>
        <w:rPr>
          <w:rFonts w:ascii="Arial Unicode MS" w:hAnsi="Arial Unicode MS" w:cs="Arial Unicode MS" w:eastAsia="Arial Unicode MS"/>
          <w:color w:val="39474F"/>
          <w:spacing w:val="-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company’s</w:t>
      </w:r>
      <w:r>
        <w:rPr>
          <w:rFonts w:ascii="Arial Unicode MS" w:hAnsi="Arial Unicode MS" w:cs="Arial Unicode MS" w:eastAsia="Arial Unicode MS"/>
          <w:color w:val="39474F"/>
          <w:spacing w:val="-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longer-term</w:t>
      </w:r>
      <w:r>
        <w:rPr>
          <w:rFonts w:ascii="Arial Unicode MS" w:hAnsi="Arial Unicode MS" w:cs="Arial Unicode MS" w:eastAsia="Arial Unicode MS"/>
          <w:color w:val="39474F"/>
          <w:w w:val="9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aim is for every employee and supplier to have</w:t>
      </w:r>
      <w:r>
        <w:rPr>
          <w:rFonts w:ascii="Arial Unicode MS" w:hAnsi="Arial Unicode MS" w:cs="Arial Unicode MS" w:eastAsia="Arial Unicode MS"/>
          <w:color w:val="39474F"/>
          <w:spacing w:val="-1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an</w:t>
      </w:r>
      <w:r>
        <w:rPr>
          <w:rFonts w:ascii="Arial Unicode MS" w:hAnsi="Arial Unicode MS" w:cs="Arial Unicode MS" w:eastAsia="Arial Unicode MS"/>
          <w:color w:val="39474F"/>
          <w:w w:val="94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appropriate understanding </w:t>
      </w:r>
      <w:r>
        <w:rPr>
          <w:rFonts w:ascii="Arial Unicode MS" w:hAnsi="Arial Unicode MS" w:cs="Arial Unicode MS" w:eastAsia="Arial Unicode MS"/>
          <w:color w:val="39474F"/>
        </w:rPr>
        <w:t>of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the </w:t>
      </w:r>
      <w:r>
        <w:rPr>
          <w:rFonts w:ascii="Arial Unicode MS" w:hAnsi="Arial Unicode MS" w:cs="Arial Unicode MS" w:eastAsia="Arial Unicode MS"/>
          <w:color w:val="39474F"/>
          <w:spacing w:val="-5"/>
        </w:rPr>
        <w:t>Guiding</w:t>
      </w:r>
      <w:r>
        <w:rPr>
          <w:rFonts w:ascii="Arial Unicode MS" w:hAnsi="Arial Unicode MS" w:cs="Arial Unicode MS" w:eastAsia="Arial Unicode MS"/>
          <w:color w:val="39474F"/>
          <w:spacing w:val="-19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Principles.</w:t>
      </w:r>
      <w:r>
        <w:rPr>
          <w:rFonts w:ascii="Arial Unicode MS" w:hAnsi="Arial Unicode MS" w:cs="Arial Unicode MS" w:eastAsia="Arial Unicode MS"/>
          <w:color w:val="39474F"/>
          <w:w w:val="110"/>
        </w:rPr>
        <w:t> </w:t>
      </w:r>
      <w:r>
        <w:rPr>
          <w:rFonts w:ascii="Arial Unicode MS" w:hAnsi="Arial Unicode MS" w:cs="Arial Unicode MS" w:eastAsia="Arial Unicode MS"/>
          <w:color w:val="39474F"/>
        </w:rPr>
        <w:t>However, with </w:t>
      </w:r>
      <w:r>
        <w:rPr>
          <w:rFonts w:ascii="Arial Unicode MS" w:hAnsi="Arial Unicode MS" w:cs="Arial Unicode MS" w:eastAsia="Arial Unicode MS"/>
          <w:color w:val="39474F"/>
          <w:spacing w:val="-4"/>
        </w:rPr>
        <w:t>172,000 </w:t>
      </w:r>
      <w:r>
        <w:rPr>
          <w:rFonts w:ascii="Arial Unicode MS" w:hAnsi="Arial Unicode MS" w:cs="Arial Unicode MS" w:eastAsia="Arial Unicode MS"/>
          <w:color w:val="39474F"/>
        </w:rPr>
        <w:t>employees, </w:t>
      </w:r>
      <w:r>
        <w:rPr>
          <w:rFonts w:ascii="Arial Unicode MS" w:hAnsi="Arial Unicode MS" w:cs="Arial Unicode MS" w:eastAsia="Arial Unicode MS"/>
          <w:color w:val="39474F"/>
          <w:spacing w:val="-4"/>
        </w:rPr>
        <w:t>76,000</w:t>
      </w:r>
      <w:r>
        <w:rPr>
          <w:rFonts w:ascii="Arial Unicode MS" w:hAnsi="Arial Unicode MS" w:cs="Arial Unicode MS" w:eastAsia="Arial Unicode MS"/>
          <w:color w:val="39474F"/>
          <w:spacing w:val="38"/>
        </w:rPr>
        <w:t> </w:t>
      </w:r>
      <w:r>
        <w:rPr>
          <w:rFonts w:ascii="Arial Unicode MS" w:hAnsi="Arial Unicode MS" w:cs="Arial Unicode MS" w:eastAsia="Arial Unicode MS"/>
          <w:color w:val="39474F"/>
          <w:spacing w:val="38"/>
        </w:rPr>
      </w:r>
      <w:r>
        <w:rPr>
          <w:rFonts w:ascii="Arial Unicode MS" w:hAnsi="Arial Unicode MS" w:cs="Arial Unicode MS" w:eastAsia="Arial Unicode MS"/>
          <w:color w:val="39474F"/>
        </w:rPr>
        <w:t>suppliers and sales in more than </w:t>
      </w:r>
      <w:r>
        <w:rPr>
          <w:rFonts w:ascii="Arial Unicode MS" w:hAnsi="Arial Unicode MS" w:cs="Arial Unicode MS" w:eastAsia="Arial Unicode MS"/>
          <w:color w:val="39474F"/>
          <w:spacing w:val="-5"/>
        </w:rPr>
        <w:t>190</w:t>
      </w:r>
      <w:r>
        <w:rPr>
          <w:rFonts w:ascii="Arial Unicode MS" w:hAnsi="Arial Unicode MS" w:cs="Arial Unicode MS" w:eastAsia="Arial Unicode MS"/>
          <w:color w:val="39474F"/>
          <w:spacing w:val="1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countries,</w:t>
      </w:r>
      <w:r>
        <w:rPr>
          <w:rFonts w:ascii="Arial Unicode MS" w:hAnsi="Arial Unicode MS" w:cs="Arial Unicode MS" w:eastAsia="Arial Unicode MS"/>
          <w:color w:val="39474F"/>
          <w:w w:val="110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this</w:t>
      </w:r>
      <w:r>
        <w:rPr>
          <w:rFonts w:ascii="Arial Unicode MS" w:hAnsi="Arial Unicode MS" w:cs="Arial Unicode MS" w:eastAsia="Arial Unicode MS"/>
          <w:color w:val="39474F"/>
          <w:spacing w:val="-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ambition</w:t>
      </w:r>
      <w:r>
        <w:rPr>
          <w:rFonts w:ascii="Arial Unicode MS" w:hAnsi="Arial Unicode MS" w:cs="Arial Unicode MS" w:eastAsia="Arial Unicode MS"/>
          <w:color w:val="39474F"/>
          <w:spacing w:val="-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presents</w:t>
      </w:r>
      <w:r>
        <w:rPr>
          <w:rFonts w:ascii="Arial Unicode MS" w:hAnsi="Arial Unicode MS" w:cs="Arial Unicode MS" w:eastAsia="Arial Unicode MS"/>
          <w:color w:val="39474F"/>
          <w:spacing w:val="-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</w:t>
      </w:r>
      <w:r>
        <w:rPr>
          <w:rFonts w:ascii="Arial Unicode MS" w:hAnsi="Arial Unicode MS" w:cs="Arial Unicode MS" w:eastAsia="Arial Unicode MS"/>
          <w:color w:val="39474F"/>
          <w:spacing w:val="-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number</w:t>
      </w:r>
      <w:r>
        <w:rPr>
          <w:rFonts w:ascii="Arial Unicode MS" w:hAnsi="Arial Unicode MS" w:cs="Arial Unicode MS" w:eastAsia="Arial Unicode MS"/>
          <w:color w:val="39474F"/>
          <w:spacing w:val="-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of</w:t>
      </w:r>
      <w:r>
        <w:rPr>
          <w:rFonts w:ascii="Arial Unicode MS" w:hAnsi="Arial Unicode MS" w:cs="Arial Unicode MS" w:eastAsia="Arial Unicode MS"/>
          <w:color w:val="39474F"/>
          <w:spacing w:val="-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challenges.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310" w:lineRule="exact" w:before="45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report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highlights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Unilever’s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efforts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84" w:lineRule="auto" w:before="28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embed and promote human rights practices in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business. It identified the salient issues </w:t>
      </w:r>
      <w:r>
        <w:rPr>
          <w:rFonts w:ascii="Arial Unicode MS"/>
          <w:color w:val="39474F"/>
          <w:spacing w:val="2"/>
        </w:rPr>
        <w:t>faced</w:t>
      </w:r>
      <w:r>
        <w:rPr>
          <w:rFonts w:ascii="Arial Unicode MS"/>
          <w:color w:val="39474F"/>
          <w:spacing w:val="-36"/>
        </w:rPr>
        <w:t> </w:t>
      </w:r>
      <w:r>
        <w:rPr>
          <w:rFonts w:ascii="Arial Unicode MS"/>
          <w:color w:val="39474F"/>
        </w:rPr>
        <w:t>by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</w:rPr>
        <w:t>the company as discrimination, fair wages,</w:t>
      </w:r>
      <w:r>
        <w:rPr>
          <w:rFonts w:ascii="Arial Unicode MS"/>
          <w:color w:val="39474F"/>
          <w:spacing w:val="33"/>
        </w:rPr>
        <w:t> </w:t>
      </w:r>
      <w:r>
        <w:rPr>
          <w:rFonts w:ascii="Arial Unicode MS"/>
          <w:color w:val="39474F"/>
        </w:rPr>
        <w:t>forced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labour, freedom of association,</w:t>
      </w:r>
      <w:r>
        <w:rPr>
          <w:rFonts w:ascii="Arial Unicode MS"/>
          <w:color w:val="39474F"/>
          <w:spacing w:val="14"/>
        </w:rPr>
        <w:t> </w:t>
      </w:r>
      <w:r>
        <w:rPr>
          <w:rFonts w:ascii="Arial Unicode MS"/>
          <w:color w:val="39474F"/>
        </w:rPr>
        <w:t>harassment,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health and safety, land rights and working</w:t>
      </w:r>
      <w:r>
        <w:rPr>
          <w:rFonts w:ascii="Arial Unicode MS"/>
          <w:color w:val="39474F"/>
          <w:spacing w:val="34"/>
        </w:rPr>
        <w:t> </w:t>
      </w:r>
      <w:r>
        <w:rPr>
          <w:rFonts w:ascii="Arial Unicode MS"/>
          <w:color w:val="39474F"/>
        </w:rPr>
        <w:t>hours.</w:t>
      </w:r>
      <w:r>
        <w:rPr>
          <w:rFonts w:ascii="Arial Unicode MS"/>
        </w:rPr>
      </w:r>
    </w:p>
    <w:p>
      <w:pPr>
        <w:pStyle w:val="BodyText"/>
        <w:spacing w:line="184" w:lineRule="auto" w:before="113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With potentially millions of stakeholders in</w:t>
      </w:r>
      <w:r>
        <w:rPr>
          <w:rFonts w:ascii="Arial Unicode MS" w:hAnsi="Arial Unicode MS" w:cs="Arial Unicode MS" w:eastAsia="Arial Unicode MS"/>
          <w:color w:val="39474F"/>
          <w:spacing w:val="1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w w:val="93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organisation’s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value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chain,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Unilever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operates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84" w:lineRule="auto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an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3"/>
        </w:rPr>
        <w:t>eco-system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which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can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control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some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2"/>
        </w:rPr>
        <w:t>parts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only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influence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others.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also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recognises</w:t>
      </w:r>
      <w:r>
        <w:rPr>
          <w:rFonts w:ascii="Arial Unicode MS"/>
        </w:rPr>
      </w:r>
    </w:p>
    <w:p>
      <w:pPr>
        <w:pStyle w:val="BodyText"/>
        <w:spacing w:line="184" w:lineRule="auto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the need for continuous improvement,</w:t>
      </w:r>
      <w:r>
        <w:rPr>
          <w:rFonts w:ascii="Arial Unicode MS"/>
          <w:color w:val="39474F"/>
          <w:spacing w:val="-40"/>
        </w:rPr>
        <w:t> </w:t>
      </w:r>
      <w:r>
        <w:rPr>
          <w:rFonts w:ascii="Arial Unicode MS"/>
          <w:color w:val="39474F"/>
        </w:rPr>
        <w:t>with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</w:rPr>
        <w:t>transparency and accountability being</w:t>
      </w:r>
      <w:r>
        <w:rPr>
          <w:rFonts w:ascii="Arial Unicode MS"/>
          <w:color w:val="39474F"/>
          <w:spacing w:val="33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</w:rPr>
      </w:r>
    </w:p>
    <w:p>
      <w:pPr>
        <w:pStyle w:val="BodyText"/>
        <w:spacing w:line="184" w:lineRule="auto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critical drivers. And it understands that</w:t>
      </w:r>
      <w:r>
        <w:rPr>
          <w:rFonts w:ascii="Arial Unicode MS"/>
          <w:color w:val="39474F"/>
          <w:spacing w:val="37"/>
        </w:rPr>
        <w:t> </w:t>
      </w:r>
      <w:r>
        <w:rPr>
          <w:rFonts w:ascii="Arial Unicode MS"/>
          <w:color w:val="39474F"/>
        </w:rPr>
        <w:t>identifying</w:t>
      </w:r>
      <w:r>
        <w:rPr>
          <w:rFonts w:ascii="Arial Unicode MS"/>
          <w:color w:val="39474F"/>
          <w:w w:val="104"/>
        </w:rPr>
        <w:t> </w:t>
      </w:r>
      <w:r>
        <w:rPr>
          <w:rFonts w:ascii="Arial Unicode MS"/>
          <w:color w:val="39474F"/>
        </w:rPr>
        <w:t>problems in the value chain, then</w:t>
      </w:r>
      <w:r>
        <w:rPr>
          <w:rFonts w:ascii="Arial Unicode MS"/>
          <w:color w:val="39474F"/>
          <w:spacing w:val="27"/>
        </w:rPr>
        <w:t> </w:t>
      </w:r>
      <w:r>
        <w:rPr>
          <w:rFonts w:ascii="Arial Unicode MS"/>
          <w:color w:val="39474F"/>
        </w:rPr>
        <w:t>seeking</w:t>
      </w:r>
      <w:r>
        <w:rPr>
          <w:rFonts w:ascii="Arial Unicode MS"/>
          <w:color w:val="39474F"/>
          <w:w w:val="104"/>
        </w:rPr>
        <w:t> </w:t>
      </w:r>
      <w:r>
        <w:rPr>
          <w:rFonts w:ascii="Arial Unicode MS"/>
          <w:color w:val="39474F"/>
          <w:spacing w:val="2"/>
        </w:rPr>
        <w:t>feedback </w:t>
      </w:r>
      <w:r>
        <w:rPr>
          <w:rFonts w:ascii="Arial Unicode MS"/>
          <w:color w:val="39474F"/>
        </w:rPr>
        <w:t>and sharing the knowledge</w:t>
      </w:r>
      <w:r>
        <w:rPr>
          <w:rFonts w:ascii="Arial Unicode MS"/>
          <w:color w:val="39474F"/>
          <w:spacing w:val="46"/>
        </w:rPr>
        <w:t> </w:t>
      </w:r>
      <w:r>
        <w:rPr>
          <w:rFonts w:ascii="Arial Unicode MS"/>
          <w:color w:val="39474F"/>
        </w:rPr>
        <w:t>gained,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helps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address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those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problems.</w:t>
      </w:r>
      <w:r>
        <w:rPr>
          <w:rFonts w:ascii="Arial Unicode MS"/>
        </w:rPr>
      </w:r>
    </w:p>
    <w:p>
      <w:pPr>
        <w:pStyle w:val="BodyText"/>
        <w:spacing w:line="184" w:lineRule="auto" w:before="28"/>
        <w:ind w:left="247" w:right="561"/>
        <w:jc w:val="left"/>
        <w:rPr>
          <w:rFonts w:ascii="Arial Unicode MS" w:hAnsi="Arial Unicode MS" w:cs="Arial Unicode MS" w:eastAsia="Arial Unicode MS"/>
        </w:rPr>
      </w:pPr>
      <w:r>
        <w:rPr/>
        <w:br w:type="column"/>
      </w:r>
      <w:r>
        <w:rPr>
          <w:rFonts w:ascii="Arial Unicode MS"/>
          <w:color w:val="39474F"/>
        </w:rPr>
        <w:t>Unilever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identified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issues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harassment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as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33"/>
        </w:rPr>
        <w:t> </w:t>
      </w:r>
      <w:r>
        <w:rPr>
          <w:rFonts w:ascii="Arial Unicode MS"/>
          <w:color w:val="39474F"/>
        </w:rPr>
        <w:t>issue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that was most often reported internally in</w:t>
      </w:r>
      <w:r>
        <w:rPr>
          <w:rFonts w:ascii="Arial Unicode MS"/>
          <w:color w:val="39474F"/>
          <w:spacing w:val="11"/>
        </w:rPr>
        <w:t> </w:t>
      </w:r>
      <w:r>
        <w:rPr>
          <w:rFonts w:ascii="Arial Unicode MS"/>
          <w:color w:val="39474F"/>
          <w:spacing w:val="-9"/>
        </w:rPr>
        <w:t>2014,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particularly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agricultural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sector.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response,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company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launched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three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initiatives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combat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</w:rPr>
        <w:t>sexual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harassment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Kericho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tea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plantation</w:t>
      </w:r>
      <w:r>
        <w:rPr>
          <w:rFonts w:ascii="Arial Unicode MS"/>
        </w:rPr>
      </w:r>
    </w:p>
    <w:p>
      <w:pPr>
        <w:pStyle w:val="BodyText"/>
        <w:spacing w:line="184" w:lineRule="auto"/>
        <w:ind w:left="247" w:right="962"/>
        <w:jc w:val="both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  <w:spacing w:val="-3"/>
        </w:rPr>
        <w:t>Kenya.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Community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outreach,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safety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talks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targeted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training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exercises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led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positive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results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and ongoing progress will be publicly</w:t>
      </w:r>
      <w:r>
        <w:rPr>
          <w:rFonts w:ascii="Arial Unicode MS"/>
          <w:color w:val="39474F"/>
          <w:spacing w:val="4"/>
        </w:rPr>
        <w:t> </w:t>
      </w:r>
      <w:r>
        <w:rPr>
          <w:rFonts w:ascii="Arial Unicode MS"/>
          <w:color w:val="39474F"/>
        </w:rPr>
        <w:t>reported.</w:t>
      </w:r>
      <w:r>
        <w:rPr>
          <w:rFonts w:ascii="Arial Unicode MS"/>
        </w:rPr>
      </w:r>
    </w:p>
    <w:p>
      <w:pPr>
        <w:pStyle w:val="BodyText"/>
        <w:spacing w:line="184" w:lineRule="auto" w:before="113"/>
        <w:ind w:left="247" w:right="937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While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Unilever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understands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importance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w w:val="98"/>
        </w:rPr>
        <w:t> </w:t>
      </w:r>
      <w:r>
        <w:rPr>
          <w:rFonts w:ascii="Arial Unicode MS"/>
          <w:color w:val="39474F"/>
        </w:rPr>
        <w:t>quantitative and qualitative data collection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interpretation across multiple geographies,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</w:rPr>
        <w:t>has found gaps in readily available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information.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  <w:spacing w:val="-8"/>
        </w:rPr>
        <w:t>To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bridge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these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gaps,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company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is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involving</w:t>
      </w:r>
      <w:r>
        <w:rPr>
          <w:rFonts w:ascii="Arial Unicode MS"/>
          <w:color w:val="39474F"/>
          <w:w w:val="104"/>
        </w:rPr>
        <w:t> </w:t>
      </w:r>
      <w:r>
        <w:rPr>
          <w:rFonts w:ascii="Arial Unicode MS"/>
          <w:color w:val="39474F"/>
          <w:w w:val="95"/>
        </w:rPr>
        <w:t>cross-functional teams, from procurement</w:t>
      </w:r>
      <w:r>
        <w:rPr>
          <w:rFonts w:ascii="Arial Unicode MS"/>
          <w:color w:val="39474F"/>
          <w:spacing w:val="27"/>
          <w:w w:val="95"/>
        </w:rPr>
        <w:t> </w:t>
      </w:r>
      <w:r>
        <w:rPr>
          <w:rFonts w:ascii="Arial Unicode MS"/>
          <w:color w:val="39474F"/>
          <w:w w:val="95"/>
        </w:rPr>
        <w:t>and</w:t>
      </w:r>
      <w:r>
        <w:rPr>
          <w:rFonts w:ascii="Arial Unicode MS"/>
        </w:rPr>
      </w:r>
    </w:p>
    <w:p>
      <w:pPr>
        <w:pStyle w:val="BodyText"/>
        <w:spacing w:line="184" w:lineRule="auto"/>
        <w:ind w:left="247" w:right="56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finance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investor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relations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human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resources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  <w:spacing w:val="-3"/>
        </w:rPr>
        <w:t>(HR),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assessing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risk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identifying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value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proposition.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By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compiling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this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first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report,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Unilever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</w:rPr>
        <w:t>has committed itself to building frameworks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</w:rPr>
        <w:t>for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</w:rPr>
        <w:t>improved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data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collection,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verification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analysis.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This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will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feed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into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how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company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continues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w w:val="101"/>
        </w:rPr>
        <w:t> </w:t>
      </w:r>
      <w:r>
        <w:rPr>
          <w:rFonts w:ascii="Arial Unicode MS"/>
          <w:color w:val="39474F"/>
        </w:rPr>
        <w:t>identify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remediate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human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rights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</w:rPr>
        <w:t>challenges.</w:t>
      </w:r>
      <w:r>
        <w:rPr>
          <w:rFonts w:ascii="Arial Unicode MS"/>
        </w:rPr>
      </w:r>
    </w:p>
    <w:p>
      <w:pPr>
        <w:pStyle w:val="BodyText"/>
        <w:spacing w:line="240" w:lineRule="auto" w:before="45"/>
        <w:ind w:left="247" w:right="56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w w:val="83"/>
        </w:rPr>
      </w:r>
      <w:hyperlink r:id="rId32">
        <w:r>
          <w:rPr>
            <w:rFonts w:ascii="Arial Unicode MS"/>
            <w:color w:val="39474F"/>
            <w:u w:val="single" w:color="39474F"/>
          </w:rPr>
          <w:t>See Unilever</w:t>
        </w:r>
        <w:r>
          <w:rPr>
            <w:rFonts w:ascii="Arial Unicode MS"/>
            <w:color w:val="39474F"/>
            <w:spacing w:val="-30"/>
            <w:u w:val="single" w:color="39474F"/>
          </w:rPr>
          <w:t> </w:t>
        </w:r>
        <w:r>
          <w:rPr>
            <w:rFonts w:ascii="Arial Unicode MS"/>
            <w:color w:val="39474F"/>
            <w:u w:val="single" w:color="39474F"/>
          </w:rPr>
          <w:t>report</w:t>
        </w:r>
        <w:r>
          <w:rPr>
            <w:rFonts w:ascii="Arial Unicode MS"/>
            <w:color w:val="39474F"/>
          </w:rPr>
        </w:r>
        <w:r>
          <w:rPr>
            <w:rFonts w:ascii="Arial Unicode MS"/>
          </w:rPr>
        </w:r>
      </w:hyperlink>
    </w:p>
    <w:p>
      <w:pPr>
        <w:spacing w:after="0" w:line="240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10" w:h="16840"/>
          <w:pgMar w:top="1580" w:bottom="0" w:left="960" w:right="700"/>
          <w:cols w:num="2" w:equalWidth="0">
            <w:col w:w="4848" w:space="40"/>
            <w:col w:w="5362"/>
          </w:cols>
        </w:sectPr>
      </w:pPr>
    </w:p>
    <w:p>
      <w:pPr>
        <w:tabs>
          <w:tab w:pos="9888" w:val="right" w:leader="none"/>
        </w:tabs>
        <w:spacing w:line="334" w:lineRule="exact" w:before="0"/>
        <w:ind w:left="490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/>
        <w:pict>
          <v:group style="position:absolute;margin-left:53.858299pt;margin-top:20.218599pt;width:487.6pt;height:.1pt;mso-position-horizontal-relative:page;mso-position-vertical-relative:paragraph;z-index:1960" coordorigin="1077,404" coordsize="9752,2">
            <v:shape style="position:absolute;left:1077;top:404;width:9752;height:2" coordorigin="1077,404" coordsize="9752,0" path="m1077,404l10828,404e" filled="false" stroked="true" strokeweight=".5pt" strokecolor="#909ea6">
              <v:path arrowok="t"/>
            </v:shape>
            <w10:wrap type="none"/>
          </v:group>
        </w:pict>
      </w:r>
      <w:r>
        <w:rPr>
          <w:rFonts w:ascii="Arial Unicode MS"/>
          <w:color w:val="65747C"/>
          <w:spacing w:val="4"/>
          <w:sz w:val="14"/>
        </w:rPr>
        <w:t>BUSINESS </w:t>
      </w:r>
      <w:r>
        <w:rPr>
          <w:rFonts w:ascii="Arial Unicode MS"/>
          <w:color w:val="65747C"/>
          <w:spacing w:val="3"/>
          <w:sz w:val="14"/>
        </w:rPr>
        <w:t>AND </w:t>
      </w:r>
      <w:r>
        <w:rPr>
          <w:rFonts w:ascii="Arial Unicode MS"/>
          <w:color w:val="65747C"/>
          <w:spacing w:val="5"/>
          <w:sz w:val="14"/>
        </w:rPr>
        <w:t>HUMAN </w:t>
      </w:r>
      <w:r>
        <w:rPr>
          <w:rFonts w:ascii="Arial Unicode MS"/>
          <w:color w:val="65747C"/>
          <w:spacing w:val="4"/>
          <w:sz w:val="14"/>
        </w:rPr>
        <w:t>RIGHTS: </w:t>
      </w:r>
      <w:r>
        <w:rPr>
          <w:rFonts w:ascii="Arial Unicode MS"/>
          <w:color w:val="65747C"/>
          <w:spacing w:val="5"/>
          <w:sz w:val="14"/>
        </w:rPr>
        <w:t>EVOLUTION </w:t>
      </w:r>
      <w:r>
        <w:rPr>
          <w:rFonts w:ascii="Arial Unicode MS"/>
          <w:color w:val="65747C"/>
          <w:spacing w:val="3"/>
          <w:sz w:val="14"/>
        </w:rPr>
        <w:t>AND</w:t>
      </w:r>
      <w:r>
        <w:rPr>
          <w:rFonts w:ascii="Arial Unicode MS"/>
          <w:color w:val="65747C"/>
          <w:spacing w:val="-14"/>
          <w:sz w:val="14"/>
        </w:rPr>
        <w:t> </w:t>
      </w:r>
      <w:r>
        <w:rPr>
          <w:rFonts w:ascii="Arial Unicode MS"/>
          <w:color w:val="65747C"/>
          <w:spacing w:val="3"/>
          <w:sz w:val="14"/>
        </w:rPr>
        <w:t>ACCEPTANCE</w:t>
      </w:r>
      <w:r>
        <w:rPr>
          <w:rFonts w:ascii="Arial Unicode MS"/>
          <w:spacing w:val="3"/>
          <w:sz w:val="24"/>
        </w:rPr>
        <w:tab/>
      </w:r>
      <w:r>
        <w:rPr>
          <w:rFonts w:ascii="Arial Unicode MS"/>
          <w:sz w:val="24"/>
        </w:rPr>
        <w:t>5</w:t>
      </w:r>
    </w:p>
    <w:p>
      <w:pPr>
        <w:spacing w:after="0" w:line="334" w:lineRule="exact"/>
        <w:jc w:val="left"/>
        <w:rPr>
          <w:rFonts w:ascii="Arial Unicode MS" w:hAnsi="Arial Unicode MS" w:cs="Arial Unicode MS" w:eastAsia="Arial Unicode MS"/>
          <w:sz w:val="24"/>
          <w:szCs w:val="24"/>
        </w:rPr>
        <w:sectPr>
          <w:pgSz w:w="11910" w:h="16840"/>
          <w:pgMar w:top="660" w:bottom="280" w:left="940" w:right="940"/>
        </w:sect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30"/>
          <w:szCs w:val="30"/>
        </w:rPr>
      </w:pPr>
    </w:p>
    <w:p>
      <w:pPr>
        <w:spacing w:before="0"/>
        <w:ind w:left="137" w:right="263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4"/>
          <w:sz w:val="22"/>
        </w:rPr>
        <w:t>Acceptance </w:t>
      </w:r>
      <w:r>
        <w:rPr>
          <w:rFonts w:ascii="Bookman Old Style"/>
          <w:b w:val="0"/>
          <w:color w:val="F89E5D"/>
          <w:spacing w:val="3"/>
          <w:sz w:val="22"/>
        </w:rPr>
        <w:t>in</w:t>
      </w:r>
      <w:r>
        <w:rPr>
          <w:rFonts w:ascii="Bookman Old Style"/>
          <w:b w:val="0"/>
          <w:color w:val="F89E5D"/>
          <w:spacing w:val="-39"/>
          <w:sz w:val="22"/>
        </w:rPr>
        <w:t> </w:t>
      </w:r>
      <w:r>
        <w:rPr>
          <w:rFonts w:ascii="Bookman Old Style"/>
          <w:b w:val="0"/>
          <w:color w:val="F89E5D"/>
          <w:spacing w:val="5"/>
          <w:sz w:val="22"/>
        </w:rPr>
        <w:t>practice</w:t>
      </w:r>
      <w:r>
        <w:rPr>
          <w:rFonts w:ascii="Bookman Old Style"/>
          <w:sz w:val="22"/>
        </w:rPr>
      </w:r>
    </w:p>
    <w:p>
      <w:pPr>
        <w:pStyle w:val="BodyText"/>
        <w:spacing w:line="261" w:lineRule="auto" w:before="112"/>
        <w:ind w:left="137" w:right="263"/>
        <w:jc w:val="left"/>
      </w:pPr>
      <w:r>
        <w:rPr>
          <w:spacing w:val="2"/>
        </w:rPr>
        <w:t>Since </w:t>
      </w:r>
      <w:r>
        <w:rPr>
          <w:spacing w:val="-3"/>
        </w:rPr>
        <w:t>2011, </w:t>
      </w:r>
      <w:r>
        <w:rPr>
          <w:spacing w:val="3"/>
        </w:rPr>
        <w:t>there </w:t>
      </w:r>
      <w:r>
        <w:rPr/>
        <w:t>have </w:t>
      </w:r>
      <w:r>
        <w:rPr>
          <w:spacing w:val="2"/>
        </w:rPr>
        <w:t>been </w:t>
      </w:r>
      <w:r>
        <w:rPr>
          <w:spacing w:val="4"/>
        </w:rPr>
        <w:t>increasing signs</w:t>
      </w:r>
      <w:r>
        <w:rPr>
          <w:spacing w:val="-6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3"/>
        </w:rPr>
        <w:t>diverse</w:t>
      </w:r>
      <w:r>
        <w:rPr>
          <w:spacing w:val="-19"/>
        </w:rPr>
        <w:t> </w:t>
      </w:r>
      <w:r>
        <w:rPr>
          <w:spacing w:val="3"/>
        </w:rPr>
        <w:t>and</w:t>
      </w:r>
      <w:r>
        <w:rPr>
          <w:spacing w:val="-19"/>
        </w:rPr>
        <w:t> </w:t>
      </w:r>
      <w:r>
        <w:rPr>
          <w:spacing w:val="4"/>
        </w:rPr>
        <w:t>influential</w:t>
      </w:r>
      <w:r>
        <w:rPr>
          <w:spacing w:val="-19"/>
        </w:rPr>
        <w:t> </w:t>
      </w:r>
      <w:r>
        <w:rPr>
          <w:spacing w:val="4"/>
        </w:rPr>
        <w:t>organisations</w:t>
      </w:r>
      <w:r>
        <w:rPr>
          <w:spacing w:val="-19"/>
        </w:rPr>
        <w:t> </w:t>
      </w:r>
      <w:r>
        <w:rPr>
          <w:spacing w:val="3"/>
        </w:rPr>
        <w:t>around</w:t>
      </w:r>
      <w:r>
        <w:rPr>
          <w:spacing w:val="-19"/>
        </w:rPr>
        <w:t> </w:t>
      </w:r>
      <w:r>
        <w:rPr>
          <w:spacing w:val="3"/>
        </w:rPr>
        <w:t>the</w:t>
      </w:r>
      <w:r>
        <w:rPr/>
        <w:t> world</w:t>
      </w:r>
      <w:r>
        <w:rPr>
          <w:spacing w:val="-6"/>
        </w:rPr>
        <w:t> </w:t>
      </w:r>
      <w:r>
        <w:rPr>
          <w:spacing w:val="4"/>
        </w:rPr>
        <w:t>accepting</w:t>
      </w:r>
      <w:r>
        <w:rPr>
          <w:spacing w:val="-6"/>
        </w:rPr>
        <w:t> </w:t>
      </w:r>
      <w:r>
        <w:rPr>
          <w:spacing w:val="3"/>
        </w:rPr>
        <w:t>the</w:t>
      </w:r>
      <w:r>
        <w:rPr>
          <w:spacing w:val="-6"/>
        </w:rPr>
        <w:t> </w:t>
      </w:r>
      <w:r>
        <w:rPr>
          <w:spacing w:val="4"/>
        </w:rPr>
        <w:t>Guiding</w:t>
      </w:r>
      <w:r>
        <w:rPr>
          <w:spacing w:val="-6"/>
        </w:rPr>
        <w:t> </w:t>
      </w:r>
      <w:r>
        <w:rPr>
          <w:spacing w:val="3"/>
        </w:rPr>
        <w:t>Principles.</w:t>
      </w:r>
      <w:r>
        <w:rPr>
          <w:spacing w:val="-6"/>
        </w:rPr>
        <w:t> </w:t>
      </w:r>
      <w:r>
        <w:rPr>
          <w:spacing w:val="3"/>
        </w:rPr>
        <w:t>These</w:t>
      </w:r>
      <w:r>
        <w:rPr/>
        <w:t> </w:t>
      </w:r>
      <w:r>
        <w:rPr>
          <w:spacing w:val="3"/>
        </w:rPr>
        <w:t>are</w:t>
      </w:r>
      <w:r>
        <w:rPr>
          <w:spacing w:val="-12"/>
        </w:rPr>
        <w:t> </w:t>
      </w:r>
      <w:r>
        <w:rPr>
          <w:spacing w:val="4"/>
        </w:rPr>
        <w:t>manifested</w:t>
      </w:r>
      <w:r>
        <w:rPr>
          <w:spacing w:val="-12"/>
        </w:rPr>
        <w:t> </w:t>
      </w:r>
      <w:r>
        <w:rPr>
          <w:spacing w:val="3"/>
        </w:rPr>
        <w:t>in</w:t>
      </w:r>
      <w:r>
        <w:rPr>
          <w:spacing w:val="-12"/>
        </w:rPr>
        <w:t> </w:t>
      </w:r>
      <w:r>
        <w:rPr>
          <w:spacing w:val="4"/>
        </w:rPr>
        <w:t>various</w:t>
      </w:r>
      <w:r>
        <w:rPr>
          <w:spacing w:val="-12"/>
        </w:rPr>
        <w:t> </w:t>
      </w:r>
      <w:r>
        <w:rPr>
          <w:spacing w:val="2"/>
        </w:rPr>
        <w:t>ways,</w:t>
      </w:r>
      <w:r>
        <w:rPr>
          <w:spacing w:val="-12"/>
        </w:rPr>
        <w:t> </w:t>
      </w:r>
      <w:r>
        <w:rPr>
          <w:spacing w:val="3"/>
        </w:rPr>
        <w:t>from</w:t>
      </w:r>
      <w:r>
        <w:rPr>
          <w:spacing w:val="-12"/>
        </w:rPr>
        <w:t> </w:t>
      </w:r>
      <w:r>
        <w:rPr>
          <w:spacing w:val="3"/>
        </w:rPr>
        <w:t>adoption,</w:t>
      </w:r>
      <w:r>
        <w:rPr/>
        <w:t> </w:t>
      </w:r>
      <w:r>
        <w:rPr>
          <w:spacing w:val="4"/>
        </w:rPr>
        <w:t>adaptation</w:t>
      </w:r>
      <w:r>
        <w:rPr>
          <w:spacing w:val="-5"/>
        </w:rPr>
        <w:t> </w:t>
      </w:r>
      <w:r>
        <w:rPr>
          <w:spacing w:val="3"/>
        </w:rPr>
        <w:t>and</w:t>
      </w:r>
      <w:r>
        <w:rPr>
          <w:spacing w:val="-5"/>
        </w:rPr>
        <w:t> </w:t>
      </w:r>
      <w:r>
        <w:rPr>
          <w:spacing w:val="3"/>
        </w:rPr>
        <w:t>implementation</w:t>
      </w:r>
      <w:r>
        <w:rPr>
          <w:spacing w:val="-5"/>
        </w:rPr>
        <w:t> </w:t>
      </w:r>
      <w:r>
        <w:rPr>
          <w:spacing w:val="3"/>
        </w:rPr>
        <w:t>to</w:t>
      </w:r>
      <w:r>
        <w:rPr>
          <w:spacing w:val="-5"/>
        </w:rPr>
        <w:t> </w:t>
      </w:r>
      <w:r>
        <w:rPr>
          <w:spacing w:val="3"/>
        </w:rPr>
        <w:t>use</w:t>
      </w:r>
      <w:r>
        <w:rPr>
          <w:spacing w:val="-5"/>
        </w:rPr>
        <w:t> </w:t>
      </w:r>
      <w:r>
        <w:rPr>
          <w:spacing w:val="4"/>
        </w:rPr>
        <w:t>as</w:t>
      </w:r>
      <w:r>
        <w:rPr>
          <w:spacing w:val="-5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4"/>
        </w:rPr>
        <w:t>inspiration</w:t>
      </w:r>
      <w:r>
        <w:rPr>
          <w:spacing w:val="-26"/>
        </w:rPr>
        <w:t> </w:t>
      </w:r>
      <w:r>
        <w:rPr>
          <w:spacing w:val="3"/>
        </w:rPr>
        <w:t>behind</w:t>
      </w:r>
      <w:r>
        <w:rPr>
          <w:spacing w:val="-26"/>
        </w:rPr>
        <w:t> </w:t>
      </w:r>
      <w:r>
        <w:rPr>
          <w:spacing w:val="5"/>
        </w:rPr>
        <w:t>similar</w:t>
      </w:r>
      <w:r>
        <w:rPr>
          <w:spacing w:val="-26"/>
        </w:rPr>
        <w:t> </w:t>
      </w:r>
      <w:r>
        <w:rPr>
          <w:spacing w:val="4"/>
        </w:rPr>
        <w:t>initiatives</w:t>
      </w:r>
      <w:r>
        <w:rPr>
          <w:spacing w:val="-26"/>
        </w:rPr>
        <w:t> </w:t>
      </w:r>
      <w:r>
        <w:rPr>
          <w:spacing w:val="3"/>
        </w:rPr>
        <w:t>to</w:t>
      </w:r>
      <w:r>
        <w:rPr>
          <w:spacing w:val="-26"/>
        </w:rPr>
        <w:t> </w:t>
      </w:r>
      <w:r>
        <w:rPr>
          <w:spacing w:val="4"/>
        </w:rPr>
        <w:t>guide</w:t>
      </w:r>
      <w:r>
        <w:rPr>
          <w:spacing w:val="-26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2"/>
        </w:rPr>
        <w:t>influence</w:t>
      </w:r>
      <w:r>
        <w:rPr>
          <w:spacing w:val="-12"/>
        </w:rPr>
        <w:t> </w:t>
      </w:r>
      <w:r>
        <w:rPr>
          <w:spacing w:val="3"/>
        </w:rPr>
        <w:t>the</w:t>
      </w:r>
      <w:r>
        <w:rPr>
          <w:spacing w:val="-12"/>
        </w:rPr>
        <w:t> </w:t>
      </w:r>
      <w:r>
        <w:rPr>
          <w:spacing w:val="4"/>
        </w:rPr>
        <w:t>actions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3"/>
        </w:rPr>
        <w:t>others.</w:t>
      </w:r>
      <w:r>
        <w:rPr>
          <w:spacing w:val="-12"/>
        </w:rPr>
        <w:t> </w:t>
      </w:r>
      <w:r>
        <w:rPr>
          <w:spacing w:val="2"/>
        </w:rPr>
        <w:t>Evidence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3"/>
        </w:rPr>
        <w:t>action</w:t>
      </w:r>
    </w:p>
    <w:p>
      <w:pPr>
        <w:pStyle w:val="BodyText"/>
        <w:spacing w:line="248" w:lineRule="exact"/>
        <w:ind w:left="137" w:right="0"/>
        <w:jc w:val="left"/>
      </w:pPr>
      <w:r>
        <w:rPr>
          <w:spacing w:val="2"/>
        </w:rPr>
        <w:t>indicates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move</w:t>
      </w:r>
      <w:r>
        <w:rPr>
          <w:spacing w:val="-26"/>
        </w:rPr>
        <w:t> </w:t>
      </w:r>
      <w:r>
        <w:rPr/>
        <w:t>towards</w:t>
      </w:r>
      <w:r>
        <w:rPr>
          <w:spacing w:val="-26"/>
        </w:rPr>
        <w:t> </w:t>
      </w:r>
      <w:r>
        <w:rPr>
          <w:spacing w:val="2"/>
        </w:rPr>
        <w:t>alignment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convergence.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  <w:r>
        <w:rPr/>
        <w:br w:type="column"/>
      </w:r>
      <w:r>
        <w:rPr>
          <w:rFonts w:ascii="Book Antiqua"/>
          <w:sz w:val="20"/>
        </w:rPr>
      </w:r>
    </w:p>
    <w:p>
      <w:pPr>
        <w:spacing w:line="240" w:lineRule="auto" w:before="1"/>
        <w:rPr>
          <w:rFonts w:ascii="Book Antiqua" w:hAnsi="Book Antiqua" w:cs="Book Antiqua" w:eastAsia="Book Antiqua"/>
          <w:sz w:val="23"/>
          <w:szCs w:val="23"/>
        </w:rPr>
      </w:pPr>
    </w:p>
    <w:p>
      <w:pPr>
        <w:pStyle w:val="BodyText"/>
        <w:spacing w:line="261" w:lineRule="auto"/>
        <w:ind w:left="137" w:right="8"/>
        <w:jc w:val="left"/>
      </w:pPr>
      <w:r>
        <w:rPr>
          <w:spacing w:val="-7"/>
        </w:rPr>
        <w:t>To </w:t>
      </w:r>
      <w:r>
        <w:rPr>
          <w:spacing w:val="3"/>
        </w:rPr>
        <w:t>underscore ‘acceptance in </w:t>
      </w:r>
      <w:r>
        <w:rPr>
          <w:spacing w:val="2"/>
        </w:rPr>
        <w:t>practice’,</w:t>
      </w:r>
      <w:r>
        <w:rPr>
          <w:spacing w:val="-6"/>
        </w:rPr>
        <w:t> </w:t>
      </w:r>
      <w:r>
        <w:rPr>
          <w:spacing w:val="4"/>
        </w:rPr>
        <w:t>various</w:t>
      </w:r>
      <w:r>
        <w:rPr>
          <w:w w:val="88"/>
        </w:rPr>
        <w:t> </w:t>
      </w:r>
      <w:r>
        <w:rPr>
          <w:spacing w:val="4"/>
        </w:rPr>
        <w:t>organisations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4"/>
        </w:rPr>
        <w:t>taken</w:t>
      </w:r>
      <w:r>
        <w:rPr>
          <w:spacing w:val="-5"/>
        </w:rPr>
        <w:t> </w:t>
      </w:r>
      <w:r>
        <w:rPr>
          <w:spacing w:val="3"/>
        </w:rPr>
        <w:t>steps</w:t>
      </w:r>
      <w:r>
        <w:rPr>
          <w:spacing w:val="-5"/>
        </w:rPr>
        <w:t> </w:t>
      </w:r>
      <w:r>
        <w:rPr>
          <w:spacing w:val="3"/>
        </w:rPr>
        <w:t>to</w:t>
      </w:r>
      <w:r>
        <w:rPr>
          <w:spacing w:val="-5"/>
        </w:rPr>
        <w:t> </w:t>
      </w:r>
      <w:r>
        <w:rPr>
          <w:spacing w:val="2"/>
        </w:rPr>
        <w:t>either</w:t>
      </w:r>
      <w:r>
        <w:rPr>
          <w:spacing w:val="-5"/>
        </w:rPr>
        <w:t> </w:t>
      </w:r>
      <w:r>
        <w:rPr/>
        <w:t>apply</w:t>
      </w:r>
      <w:r>
        <w:rPr>
          <w:spacing w:val="-5"/>
        </w:rPr>
        <w:t> </w:t>
      </w:r>
      <w:r>
        <w:rPr/>
        <w:t>or</w:t>
      </w:r>
      <w:r>
        <w:rPr>
          <w:w w:val="94"/>
        </w:rPr>
        <w:t> </w:t>
      </w:r>
      <w:r>
        <w:rPr>
          <w:spacing w:val="3"/>
        </w:rPr>
        <w:t>adapt</w:t>
      </w:r>
      <w:r>
        <w:rPr>
          <w:spacing w:val="-4"/>
        </w:rPr>
        <w:t> </w:t>
      </w:r>
      <w:r>
        <w:rPr>
          <w:spacing w:val="3"/>
        </w:rPr>
        <w:t>the</w:t>
      </w:r>
      <w:r>
        <w:rPr>
          <w:spacing w:val="-4"/>
        </w:rPr>
        <w:t> </w:t>
      </w:r>
      <w:r>
        <w:rPr>
          <w:spacing w:val="4"/>
        </w:rPr>
        <w:t>Guiding</w:t>
      </w:r>
      <w:r>
        <w:rPr>
          <w:spacing w:val="-4"/>
        </w:rPr>
        <w:t> </w:t>
      </w:r>
      <w:r>
        <w:rPr>
          <w:spacing w:val="3"/>
        </w:rPr>
        <w:t>Principles</w:t>
      </w:r>
      <w:r>
        <w:rPr>
          <w:spacing w:val="-4"/>
        </w:rPr>
        <w:t> </w:t>
      </w:r>
      <w:r>
        <w:rPr>
          <w:spacing w:val="4"/>
        </w:rPr>
        <w:t>according</w:t>
      </w:r>
      <w:r>
        <w:rPr>
          <w:spacing w:val="-4"/>
        </w:rPr>
        <w:t> </w:t>
      </w:r>
      <w:r>
        <w:rPr>
          <w:spacing w:val="3"/>
        </w:rPr>
        <w:t>to</w:t>
      </w:r>
      <w:r>
        <w:rPr>
          <w:spacing w:val="-4"/>
        </w:rPr>
        <w:t> </w:t>
      </w:r>
      <w:r>
        <w:rPr>
          <w:spacing w:val="3"/>
        </w:rPr>
        <w:t>their</w:t>
      </w:r>
      <w:r>
        <w:rPr>
          <w:w w:val="94"/>
        </w:rPr>
        <w:t> </w:t>
      </w:r>
      <w:r>
        <w:rPr>
          <w:spacing w:val="4"/>
          <w:w w:val="95"/>
        </w:rPr>
        <w:t>geographical, sectoral </w:t>
      </w:r>
      <w:r>
        <w:rPr>
          <w:w w:val="95"/>
        </w:rPr>
        <w:t>or  </w:t>
      </w:r>
      <w:r>
        <w:rPr>
          <w:spacing w:val="4"/>
          <w:w w:val="95"/>
        </w:rPr>
        <w:t>operational</w:t>
      </w:r>
      <w:r>
        <w:rPr>
          <w:spacing w:val="49"/>
          <w:w w:val="95"/>
        </w:rPr>
        <w:t> </w:t>
      </w:r>
      <w:r>
        <w:rPr>
          <w:spacing w:val="4"/>
          <w:w w:val="95"/>
        </w:rPr>
        <w:t>circumstances.</w:t>
      </w:r>
    </w:p>
    <w:p>
      <w:pPr>
        <w:spacing w:line="268" w:lineRule="auto" w:before="176"/>
        <w:ind w:left="137" w:right="8" w:firstLine="0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i/>
          <w:spacing w:val="2"/>
          <w:sz w:val="20"/>
        </w:rPr>
        <w:t>For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z w:val="20"/>
        </w:rPr>
        <w:t>more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pacing w:val="3"/>
          <w:sz w:val="20"/>
        </w:rPr>
        <w:t>detail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z w:val="20"/>
        </w:rPr>
        <w:t>on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pacing w:val="3"/>
          <w:sz w:val="20"/>
        </w:rPr>
        <w:t>the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pacing w:val="3"/>
          <w:sz w:val="20"/>
        </w:rPr>
        <w:t>influence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z w:val="20"/>
        </w:rPr>
        <w:t>of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pacing w:val="3"/>
          <w:sz w:val="20"/>
        </w:rPr>
        <w:t>the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pacing w:val="3"/>
          <w:sz w:val="20"/>
        </w:rPr>
        <w:t>Guiding</w:t>
      </w:r>
      <w:r>
        <w:rPr>
          <w:rFonts w:ascii="Book Antiqua"/>
          <w:i/>
          <w:spacing w:val="-18"/>
          <w:sz w:val="20"/>
        </w:rPr>
        <w:t> </w:t>
      </w:r>
      <w:r>
        <w:rPr>
          <w:rFonts w:ascii="Book Antiqua"/>
          <w:i/>
          <w:spacing w:val="4"/>
          <w:sz w:val="20"/>
        </w:rPr>
        <w:t>Principles</w:t>
      </w:r>
      <w:r>
        <w:rPr>
          <w:rFonts w:ascii="Book Antiqua"/>
          <w:i/>
          <w:w w:val="80"/>
          <w:sz w:val="20"/>
        </w:rPr>
        <w:t> </w:t>
      </w:r>
      <w:r>
        <w:rPr>
          <w:rFonts w:ascii="Book Antiqua"/>
          <w:i/>
          <w:spacing w:val="3"/>
          <w:sz w:val="20"/>
        </w:rPr>
        <w:t>and</w:t>
      </w:r>
      <w:r>
        <w:rPr>
          <w:rFonts w:ascii="Book Antiqua"/>
          <w:i/>
          <w:spacing w:val="-17"/>
          <w:sz w:val="20"/>
        </w:rPr>
        <w:t> </w:t>
      </w:r>
      <w:r>
        <w:rPr>
          <w:rFonts w:ascii="Book Antiqua"/>
          <w:i/>
          <w:spacing w:val="3"/>
          <w:sz w:val="20"/>
        </w:rPr>
        <w:t>their</w:t>
      </w:r>
      <w:r>
        <w:rPr>
          <w:rFonts w:ascii="Book Antiqua"/>
          <w:i/>
          <w:spacing w:val="-17"/>
          <w:sz w:val="20"/>
        </w:rPr>
        <w:t> </w:t>
      </w:r>
      <w:r>
        <w:rPr>
          <w:rFonts w:ascii="Book Antiqua"/>
          <w:i/>
          <w:spacing w:val="3"/>
          <w:sz w:val="20"/>
        </w:rPr>
        <w:t>acceptance</w:t>
      </w:r>
      <w:r>
        <w:rPr>
          <w:rFonts w:ascii="Book Antiqua"/>
          <w:i/>
          <w:spacing w:val="-17"/>
          <w:sz w:val="20"/>
        </w:rPr>
        <w:t> </w:t>
      </w:r>
      <w:r>
        <w:rPr>
          <w:rFonts w:ascii="Book Antiqua"/>
          <w:i/>
          <w:sz w:val="20"/>
        </w:rPr>
        <w:t>in</w:t>
      </w:r>
      <w:r>
        <w:rPr>
          <w:rFonts w:ascii="Book Antiqua"/>
          <w:i/>
          <w:spacing w:val="-17"/>
          <w:sz w:val="20"/>
        </w:rPr>
        <w:t> </w:t>
      </w:r>
      <w:r>
        <w:rPr>
          <w:rFonts w:ascii="Book Antiqua"/>
          <w:i/>
          <w:spacing w:val="2"/>
          <w:sz w:val="20"/>
        </w:rPr>
        <w:t>practice</w:t>
      </w:r>
      <w:r>
        <w:rPr>
          <w:rFonts w:ascii="Book Antiqua"/>
          <w:i/>
          <w:spacing w:val="-17"/>
          <w:sz w:val="20"/>
        </w:rPr>
        <w:t> </w:t>
      </w:r>
      <w:r>
        <w:rPr>
          <w:rFonts w:ascii="Book Antiqua"/>
          <w:i/>
          <w:spacing w:val="2"/>
          <w:sz w:val="20"/>
        </w:rPr>
        <w:t>see</w:t>
      </w:r>
      <w:r>
        <w:rPr>
          <w:rFonts w:ascii="Book Antiqua"/>
          <w:i/>
          <w:spacing w:val="-17"/>
          <w:sz w:val="20"/>
        </w:rPr>
        <w:t> </w:t>
      </w:r>
      <w:hyperlink w:history="true" w:anchor="_bookmark5">
        <w:r>
          <w:rPr>
            <w:rFonts w:ascii="Book Antiqua"/>
            <w:i/>
            <w:spacing w:val="2"/>
            <w:sz w:val="20"/>
            <w:u w:val="single" w:color="000000"/>
          </w:rPr>
          <w:t>page</w:t>
        </w:r>
        <w:r>
          <w:rPr>
            <w:rFonts w:ascii="Book Antiqua"/>
            <w:i/>
            <w:spacing w:val="-17"/>
            <w:sz w:val="20"/>
            <w:u w:val="single" w:color="000000"/>
          </w:rPr>
          <w:t> </w:t>
        </w:r>
        <w:r>
          <w:rPr>
            <w:rFonts w:ascii="Book Antiqua"/>
            <w:i/>
            <w:spacing w:val="-6"/>
            <w:sz w:val="20"/>
            <w:u w:val="single" w:color="000000"/>
          </w:rPr>
          <w:t>11</w:t>
        </w:r>
        <w:r>
          <w:rPr>
            <w:rFonts w:ascii="Book Antiqua"/>
            <w:i/>
            <w:spacing w:val="-6"/>
            <w:sz w:val="20"/>
          </w:rPr>
        </w:r>
      </w:hyperlink>
      <w:r>
        <w:rPr>
          <w:rFonts w:ascii="Book Antiqua"/>
          <w:i/>
          <w:spacing w:val="-6"/>
          <w:sz w:val="20"/>
        </w:rPr>
        <w:t>.</w:t>
      </w:r>
      <w:r>
        <w:rPr>
          <w:rFonts w:ascii="Book Antiqua"/>
          <w:spacing w:val="-6"/>
          <w:sz w:val="20"/>
        </w:rPr>
      </w:r>
    </w:p>
    <w:p>
      <w:pPr>
        <w:spacing w:after="0" w:line="268" w:lineRule="auto"/>
        <w:jc w:val="left"/>
        <w:rPr>
          <w:rFonts w:ascii="Book Antiqua" w:hAnsi="Book Antiqua" w:cs="Book Antiqua" w:eastAsia="Book Antiqua"/>
          <w:sz w:val="20"/>
          <w:szCs w:val="20"/>
        </w:rPr>
        <w:sectPr>
          <w:type w:val="continuous"/>
          <w:pgSz w:w="11910" w:h="16840"/>
          <w:pgMar w:top="1580" w:bottom="0" w:left="940" w:right="940"/>
          <w:cols w:num="2" w:equalWidth="0">
            <w:col w:w="4848" w:space="169"/>
            <w:col w:w="5013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i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i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i/>
          <w:sz w:val="20"/>
          <w:szCs w:val="20"/>
        </w:rPr>
      </w:pPr>
    </w:p>
    <w:p>
      <w:pPr>
        <w:spacing w:line="240" w:lineRule="auto" w:before="6"/>
        <w:rPr>
          <w:rFonts w:ascii="Book Antiqua" w:hAnsi="Book Antiqua" w:cs="Book Antiqua" w:eastAsia="Book Antiqua"/>
          <w:i/>
          <w:sz w:val="13"/>
          <w:szCs w:val="13"/>
        </w:rPr>
      </w:pPr>
    </w:p>
    <w:p>
      <w:pPr>
        <w:spacing w:line="20" w:lineRule="exact"/>
        <w:ind w:left="132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6"/>
        <w:rPr>
          <w:rFonts w:ascii="Book Antiqua" w:hAnsi="Book Antiqua" w:cs="Book Antiqua" w:eastAsia="Book Antiqua"/>
          <w:i/>
          <w:sz w:val="16"/>
          <w:szCs w:val="16"/>
        </w:rPr>
      </w:pPr>
    </w:p>
    <w:p>
      <w:pPr>
        <w:pStyle w:val="BodyText"/>
        <w:spacing w:line="313" w:lineRule="exact"/>
        <w:ind w:left="137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FIGURE</w:t>
      </w:r>
      <w:r>
        <w:rPr>
          <w:rFonts w:ascii="Arial Unicode MS"/>
          <w:color w:val="39474F"/>
          <w:spacing w:val="-29"/>
        </w:rPr>
        <w:t> </w:t>
      </w:r>
      <w:r>
        <w:rPr>
          <w:rFonts w:ascii="Arial Unicode MS"/>
          <w:color w:val="39474F"/>
          <w:spacing w:val="-10"/>
        </w:rPr>
        <w:t>1:</w:t>
      </w:r>
      <w:r>
        <w:rPr>
          <w:rFonts w:ascii="Arial Unicode MS"/>
          <w:color w:val="39474F"/>
          <w:spacing w:val="-29"/>
        </w:rPr>
        <w:t> </w:t>
      </w:r>
      <w:r>
        <w:rPr>
          <w:rFonts w:ascii="Arial Unicode MS"/>
          <w:color w:val="39474F"/>
        </w:rPr>
        <w:t>Influence</w:t>
      </w:r>
      <w:r>
        <w:rPr>
          <w:rFonts w:ascii="Arial Unicode MS"/>
          <w:color w:val="39474F"/>
          <w:spacing w:val="-29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29"/>
        </w:rPr>
        <w:t> </w:t>
      </w:r>
      <w:r>
        <w:rPr>
          <w:rFonts w:ascii="Arial Unicode MS"/>
          <w:color w:val="39474F"/>
          <w:spacing w:val="2"/>
        </w:rPr>
        <w:t>the</w:t>
      </w:r>
      <w:r>
        <w:rPr>
          <w:rFonts w:ascii="Arial Unicode MS"/>
          <w:color w:val="39474F"/>
          <w:spacing w:val="-29"/>
        </w:rPr>
        <w:t> </w:t>
      </w:r>
      <w:r>
        <w:rPr>
          <w:rFonts w:ascii="Arial Unicode MS"/>
          <w:color w:val="39474F"/>
        </w:rPr>
        <w:t>Guiding</w:t>
      </w:r>
      <w:r>
        <w:rPr>
          <w:rFonts w:ascii="Arial Unicode MS"/>
          <w:color w:val="39474F"/>
          <w:spacing w:val="-29"/>
        </w:rPr>
        <w:t> </w:t>
      </w:r>
      <w:r>
        <w:rPr>
          <w:rFonts w:ascii="Arial Unicode MS"/>
          <w:color w:val="39474F"/>
        </w:rPr>
        <w:t>Principles</w:t>
      </w:r>
      <w:r>
        <w:rPr>
          <w:rFonts w:ascii="Arial Unicode MS"/>
        </w:rPr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9"/>
          <w:szCs w:val="29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29"/>
          <w:szCs w:val="29"/>
        </w:rPr>
        <w:sectPr>
          <w:type w:val="continuous"/>
          <w:pgSz w:w="11910" w:h="16840"/>
          <w:pgMar w:top="1580" w:bottom="0" w:left="940" w:right="940"/>
        </w:sectPr>
      </w:pPr>
    </w:p>
    <w:p>
      <w:pPr>
        <w:spacing w:line="165" w:lineRule="auto" w:before="40"/>
        <w:ind w:left="939" w:right="435" w:firstLine="69"/>
        <w:jc w:val="both"/>
        <w:rPr>
          <w:rFonts w:ascii="Arial Unicode MS" w:hAnsi="Arial Unicode MS" w:cs="Arial Unicode MS" w:eastAsia="Arial Unicode MS"/>
          <w:sz w:val="25"/>
          <w:szCs w:val="25"/>
        </w:rPr>
      </w:pPr>
      <w:r>
        <w:rPr/>
        <w:pict>
          <v:group style="position:absolute;margin-left:52.4869pt;margin-top:-1.961357pt;width:490.35pt;height:344.3pt;mso-position-horizontal-relative:page;mso-position-vertical-relative:paragraph;z-index:-142024" coordorigin="1050,-39" coordsize="9807,6886">
            <v:group style="position:absolute;left:3254;top:2798;width:5456;height:1219" coordorigin="3254,2798" coordsize="5456,1219">
              <v:shape style="position:absolute;left:3254;top:2798;width:5456;height:1219" coordorigin="3254,2798" coordsize="5456,1219" path="m8709,4016l3254,4016,3254,2798,8709,2798,8709,4016xe" filled="true" fillcolor="#f89e5d" stroked="false">
                <v:path arrowok="t"/>
                <v:fill type="solid"/>
              </v:shape>
            </v:group>
            <v:group style="position:absolute;left:4722;top:-29;width:2462;height:1065" coordorigin="4722,-29" coordsize="2462,1065">
              <v:shape style="position:absolute;left:4722;top:-29;width:2462;height:1065" coordorigin="4722,-29" coordsize="2462,1065" path="m7183,1036l4722,1036,4722,-29,7183,-29,7183,1036xe" filled="true" fillcolor="#939598" stroked="false">
                <v:path arrowok="t"/>
                <v:fill type="solid"/>
              </v:shape>
            </v:group>
            <v:group style="position:absolute;left:4722;top:-29;width:2462;height:2294" coordorigin="4722,-29" coordsize="2462,2294">
              <v:shape style="position:absolute;left:4722;top:-29;width:2462;height:2294" coordorigin="4722,-29" coordsize="2462,2294" path="m7183,2265l4722,2265,4722,-29,7183,-29,7183,2265xe" filled="false" stroked="true" strokeweight="1.045pt" strokecolor="#939598">
                <v:path arrowok="t"/>
              </v:shape>
            </v:group>
            <v:group style="position:absolute;left:5738;top:2265;width:429;height:533" coordorigin="5738,2265" coordsize="429,533">
              <v:shape style="position:absolute;left:5738;top:2265;width:429;height:533" coordorigin="5738,2265" coordsize="429,533" path="m6050,2530l5855,2530,5855,2798,6050,2798,6050,2530xe" filled="true" fillcolor="#f89e5d" stroked="false">
                <v:path arrowok="t"/>
                <v:fill type="solid"/>
              </v:shape>
              <v:shape style="position:absolute;left:5738;top:2265;width:429;height:533" coordorigin="5738,2265" coordsize="429,533" path="m5953,2265l5738,2530,6167,2530,5953,2265xe" filled="true" fillcolor="#f89e5d" stroked="false">
                <v:path arrowok="t"/>
                <v:fill type="solid"/>
              </v:shape>
            </v:group>
            <v:group style="position:absolute;left:1060;top:-29;width:3459;height:1065" coordorigin="1060,-29" coordsize="3459,1065">
              <v:shape style="position:absolute;left:1060;top:-29;width:3459;height:1065" coordorigin="1060,-29" coordsize="3459,1065" path="m4519,1036l1060,1036,1060,-29,4519,-29,4519,1036xe" filled="true" fillcolor="#939598" stroked="false">
                <v:path arrowok="t"/>
                <v:fill type="solid"/>
              </v:shape>
            </v:group>
            <v:group style="position:absolute;left:1060;top:-29;width:3459;height:2294" coordorigin="1060,-29" coordsize="3459,2294">
              <v:shape style="position:absolute;left:1060;top:-29;width:3459;height:2294" coordorigin="1060,-29" coordsize="3459,2294" path="m4519,2265l1060,2265,1060,-29,4519,-29,4519,2265xe" filled="false" stroked="true" strokeweight="1.045pt" strokecolor="#939598">
                <v:path arrowok="t"/>
              </v:shape>
            </v:group>
            <v:group style="position:absolute;left:2832;top:2287;width:591;height:669" coordorigin="2832,2287" coordsize="591,669">
              <v:shape style="position:absolute;left:2832;top:2287;width:591;height:669" coordorigin="2832,2287" coordsize="591,669" path="m3187,2552l2931,2552,3274,2956,3422,2829,3187,2552xe" filled="true" fillcolor="#f89e5d" stroked="false">
                <v:path arrowok="t"/>
                <v:fill type="solid"/>
              </v:shape>
              <v:shape style="position:absolute;left:2832;top:2287;width:591;height:669" coordorigin="2832,2287" coordsize="591,669" path="m2832,2287l2842,2628,2931,2552,3187,2552,3079,2425,3168,2349,2832,2287xe" filled="true" fillcolor="#f89e5d" stroked="false">
                <v:path arrowok="t"/>
                <v:fill type="solid"/>
              </v:shape>
            </v:group>
            <v:group style="position:absolute;left:7386;top:-29;width:3459;height:1065" coordorigin="7386,-29" coordsize="3459,1065">
              <v:shape style="position:absolute;left:7386;top:-29;width:3459;height:1065" coordorigin="7386,-29" coordsize="3459,1065" path="m10845,1036l7386,1036,7386,-29,10845,-29,10845,1036xe" filled="true" fillcolor="#939598" stroked="false">
                <v:path arrowok="t"/>
                <v:fill type="solid"/>
              </v:shape>
            </v:group>
            <v:group style="position:absolute;left:7386;top:-29;width:3459;height:2294" coordorigin="7386,-29" coordsize="3459,2294">
              <v:shape style="position:absolute;left:7386;top:-29;width:3459;height:2294" coordorigin="7386,-29" coordsize="3459,2294" path="m10845,2265l7386,2265,7386,-29,10845,-29,10845,2265xe" filled="false" stroked="true" strokeweight="1.045pt" strokecolor="#939598">
                <v:path arrowok="t"/>
              </v:shape>
            </v:group>
            <v:group style="position:absolute;left:8526;top:2287;width:591;height:669" coordorigin="8526,2287" coordsize="591,669">
              <v:shape style="position:absolute;left:8526;top:2287;width:591;height:669" coordorigin="8526,2287" coordsize="591,669" path="m9116,2287l8781,2349,8869,2425,8526,2829,8674,2956,9017,2552,9108,2552,9116,2287xe" filled="true" fillcolor="#f89e5d" stroked="false">
                <v:path arrowok="t"/>
                <v:fill type="solid"/>
              </v:shape>
              <v:shape style="position:absolute;left:8526;top:2287;width:591;height:669" coordorigin="8526,2287" coordsize="591,669" path="m9108,2552l9017,2552,9106,2628,9108,2552xe" filled="true" fillcolor="#f89e5d" stroked="false">
                <v:path arrowok="t"/>
                <v:fill type="solid"/>
              </v:shape>
            </v:group>
            <v:group style="position:absolute;left:1060;top:4542;width:3459;height:1065" coordorigin="1060,4542" coordsize="3459,1065">
              <v:shape style="position:absolute;left:1060;top:4542;width:3459;height:1065" coordorigin="1060,4542" coordsize="3459,1065" path="m4519,5607l1060,5607,1060,4542,4519,4542,4519,5607xe" filled="true" fillcolor="#939598" stroked="false">
                <v:path arrowok="t"/>
                <v:fill type="solid"/>
              </v:shape>
            </v:group>
            <v:group style="position:absolute;left:1060;top:4542;width:3459;height:2294" coordorigin="1060,4542" coordsize="3459,2294">
              <v:shape style="position:absolute;left:1060;top:4542;width:3459;height:2294" coordorigin="1060,4542" coordsize="3459,2294" path="m4519,6836l1060,6836,1060,4542,4519,4542,4519,6836xe" filled="false" stroked="true" strokeweight="1.045pt" strokecolor="#939598">
                <v:path arrowok="t"/>
              </v:shape>
            </v:group>
            <v:group style="position:absolute;left:2832;top:3849;width:591;height:669" coordorigin="2832,3849" coordsize="591,669">
              <v:shape style="position:absolute;left:2832;top:3849;width:591;height:669" coordorigin="2832,3849" coordsize="591,669" path="m2842,4177l2832,4518,3168,4456,3079,4380,3187,4253,2931,4253,2842,4177xe" filled="true" fillcolor="#f89e5d" stroked="false">
                <v:path arrowok="t"/>
                <v:fill type="solid"/>
              </v:shape>
              <v:shape style="position:absolute;left:2832;top:3849;width:591;height:669" coordorigin="2832,3849" coordsize="591,669" path="m3274,3849l2931,4253,3187,4253,3422,3976,3274,3849xe" filled="true" fillcolor="#f89e5d" stroked="false">
                <v:path arrowok="t"/>
                <v:fill type="solid"/>
              </v:shape>
            </v:group>
            <v:group style="position:absolute;left:7386;top:4542;width:3459;height:1065" coordorigin="7386,4542" coordsize="3459,1065">
              <v:shape style="position:absolute;left:7386;top:4542;width:3459;height:1065" coordorigin="7386,4542" coordsize="3459,1065" path="m10845,5607l7386,5607,7386,4542,10845,4542,10845,5607xe" filled="true" fillcolor="#939598" stroked="false">
                <v:path arrowok="t"/>
                <v:fill type="solid"/>
              </v:shape>
            </v:group>
            <v:group style="position:absolute;left:7386;top:4542;width:3460;height:2294" coordorigin="7386,4542" coordsize="3460,2294">
              <v:shape style="position:absolute;left:7386;top:4542;width:3460;height:2294" coordorigin="7386,4542" coordsize="3460,2294" path="m10845,6836l7386,6836,7386,4542,10845,4542,10845,6836e" filled="false" stroked="true" strokeweight="1.045pt" strokecolor="#939598">
                <v:path arrowok="t"/>
              </v:shape>
            </v:group>
            <v:group style="position:absolute;left:8526;top:3849;width:591;height:669" coordorigin="8526,3849" coordsize="591,669">
              <v:shape style="position:absolute;left:8526;top:3849;width:591;height:669" coordorigin="8526,3849" coordsize="591,669" path="m8674,3849l8526,3976,8869,4380,8781,4456,9116,4518,9108,4253,9017,4253,8674,3849xe" filled="true" fillcolor="#f89e5d" stroked="false">
                <v:path arrowok="t"/>
                <v:fill type="solid"/>
              </v:shape>
              <v:shape style="position:absolute;left:8526;top:3849;width:591;height:669" coordorigin="8526,3849" coordsize="591,669" path="m9106,4177l9017,4253,9108,4253,9106,4177xe" filled="true" fillcolor="#f89e5d" stroked="false">
                <v:path arrowok="t"/>
                <v:fill type="solid"/>
              </v:shape>
            </v:group>
            <v:group style="position:absolute;left:4722;top:4542;width:2462;height:1065" coordorigin="4722,4542" coordsize="2462,1065">
              <v:shape style="position:absolute;left:4722;top:4542;width:2462;height:1065" coordorigin="4722,4542" coordsize="2462,1065" path="m7183,5607l4722,5607,4722,4542,7183,4542,7183,5607xe" filled="true" fillcolor="#939598" stroked="false">
                <v:path arrowok="t"/>
                <v:fill type="solid"/>
              </v:shape>
            </v:group>
            <v:group style="position:absolute;left:4722;top:4542;width:2462;height:2294" coordorigin="4722,4542" coordsize="2462,2294">
              <v:shape style="position:absolute;left:4722;top:4542;width:2462;height:2294" coordorigin="4722,4542" coordsize="2462,2294" path="m7183,6836l4722,6836,4722,4542,7183,4542,7183,6836xe" filled="false" stroked="true" strokeweight="1.045pt" strokecolor="#939598">
                <v:path arrowok="t"/>
              </v:shape>
            </v:group>
            <v:group style="position:absolute;left:5738;top:4016;width:429;height:533" coordorigin="5738,4016" coordsize="429,533">
              <v:shape style="position:absolute;left:5738;top:4016;width:429;height:533" coordorigin="5738,4016" coordsize="429,533" path="m6167,4284l5738,4284,5953,4549,6167,4284xe" filled="true" fillcolor="#f89e5d" stroked="false">
                <v:path arrowok="t"/>
                <v:fill type="solid"/>
              </v:shape>
              <v:shape style="position:absolute;left:5738;top:4016;width:429;height:533" coordorigin="5738,4016" coordsize="429,533" path="m6050,4016l5855,4016,5855,4284,6050,4284,6050,4016xe" filled="true" fillcolor="#f89e5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Unicode MS"/>
          <w:color w:val="FFFFFF"/>
          <w:w w:val="95"/>
          <w:sz w:val="25"/>
        </w:rPr>
        <w:t>CIVIL</w:t>
      </w:r>
      <w:r>
        <w:rPr>
          <w:rFonts w:ascii="Arial Unicode MS"/>
          <w:color w:val="FFFFFF"/>
          <w:spacing w:val="-28"/>
          <w:w w:val="95"/>
          <w:sz w:val="25"/>
        </w:rPr>
        <w:t> </w:t>
      </w:r>
      <w:r>
        <w:rPr>
          <w:rFonts w:ascii="Arial Unicode MS"/>
          <w:color w:val="FFFFFF"/>
          <w:spacing w:val="-3"/>
          <w:w w:val="95"/>
          <w:sz w:val="25"/>
        </w:rPr>
        <w:t>SOCIETY:</w:t>
      </w:r>
      <w:r>
        <w:rPr>
          <w:rFonts w:ascii="Arial Unicode MS"/>
          <w:color w:val="FFFFFF"/>
          <w:w w:val="111"/>
          <w:sz w:val="25"/>
        </w:rPr>
        <w:t> </w:t>
      </w:r>
      <w:r>
        <w:rPr>
          <w:rFonts w:ascii="Arial Unicode MS"/>
          <w:color w:val="FFFFFF"/>
          <w:sz w:val="25"/>
        </w:rPr>
        <w:t>NGOS/MEDIA/</w:t>
      </w:r>
      <w:r>
        <w:rPr>
          <w:rFonts w:ascii="Arial Unicode MS"/>
          <w:color w:val="FFFFFF"/>
          <w:spacing w:val="15"/>
          <w:sz w:val="25"/>
        </w:rPr>
        <w:t> </w:t>
      </w:r>
      <w:r>
        <w:rPr>
          <w:rFonts w:ascii="Arial Unicode MS"/>
          <w:color w:val="FFFFFF"/>
          <w:spacing w:val="15"/>
          <w:sz w:val="25"/>
        </w:rPr>
      </w:r>
      <w:r>
        <w:rPr>
          <w:rFonts w:ascii="Arial Unicode MS"/>
          <w:color w:val="FFFFFF"/>
          <w:sz w:val="25"/>
        </w:rPr>
        <w:t>CONSUMERS</w:t>
      </w:r>
      <w:r>
        <w:rPr>
          <w:rFonts w:ascii="Arial Unicode MS"/>
          <w:sz w:val="25"/>
        </w:rPr>
      </w:r>
    </w:p>
    <w:p>
      <w:pPr>
        <w:pStyle w:val="Heading7"/>
        <w:spacing w:line="163" w:lineRule="auto" w:before="184"/>
        <w:ind w:right="0" w:firstLine="230"/>
        <w:jc w:val="left"/>
      </w:pPr>
      <w:r>
        <w:rPr>
          <w:color w:val="39474F"/>
        </w:rPr>
        <w:t>e.g. Assessing</w:t>
      </w:r>
      <w:r>
        <w:rPr>
          <w:color w:val="39474F"/>
          <w:spacing w:val="-20"/>
        </w:rPr>
        <w:t> </w:t>
      </w:r>
      <w:r>
        <w:rPr>
          <w:color w:val="39474F"/>
        </w:rPr>
        <w:t>corporate</w:t>
      </w:r>
      <w:r>
        <w:rPr>
          <w:color w:val="39474F"/>
          <w:w w:val="98"/>
        </w:rPr>
        <w:t> </w:t>
      </w:r>
      <w:r>
        <w:rPr>
          <w:color w:val="39474F"/>
        </w:rPr>
        <w:t>performance and</w:t>
      </w:r>
      <w:r>
        <w:rPr>
          <w:color w:val="39474F"/>
          <w:spacing w:val="-13"/>
        </w:rPr>
        <w:t> </w:t>
      </w:r>
      <w:r>
        <w:rPr>
          <w:color w:val="39474F"/>
        </w:rPr>
        <w:t>highlighting</w:t>
      </w:r>
      <w:r>
        <w:rPr/>
      </w:r>
    </w:p>
    <w:p>
      <w:pPr>
        <w:pStyle w:val="Heading7"/>
        <w:spacing w:line="163" w:lineRule="auto"/>
        <w:ind w:left="707" w:right="0" w:firstLine="60"/>
        <w:jc w:val="left"/>
      </w:pPr>
      <w:r>
        <w:rPr>
          <w:color w:val="39474F"/>
        </w:rPr>
        <w:t>human</w:t>
      </w:r>
      <w:r>
        <w:rPr>
          <w:color w:val="39474F"/>
          <w:spacing w:val="-27"/>
        </w:rPr>
        <w:t> </w:t>
      </w:r>
      <w:r>
        <w:rPr>
          <w:color w:val="39474F"/>
        </w:rPr>
        <w:t>rights</w:t>
      </w:r>
      <w:r>
        <w:rPr>
          <w:color w:val="39474F"/>
          <w:spacing w:val="-27"/>
        </w:rPr>
        <w:t> </w:t>
      </w:r>
      <w:r>
        <w:rPr>
          <w:color w:val="39474F"/>
        </w:rPr>
        <w:t>issues</w:t>
      </w:r>
      <w:r>
        <w:rPr>
          <w:color w:val="39474F"/>
          <w:spacing w:val="-27"/>
        </w:rPr>
        <w:t> </w:t>
      </w:r>
      <w:r>
        <w:rPr>
          <w:color w:val="39474F"/>
        </w:rPr>
        <w:t>and</w:t>
      </w:r>
      <w:r>
        <w:rPr>
          <w:color w:val="39474F"/>
          <w:w w:val="100"/>
        </w:rPr>
        <w:t> </w:t>
      </w:r>
      <w:r>
        <w:rPr>
          <w:color w:val="39474F"/>
          <w:w w:val="95"/>
        </w:rPr>
        <w:t>consumer/investor </w:t>
      </w:r>
      <w:r>
        <w:rPr>
          <w:color w:val="39474F"/>
          <w:spacing w:val="11"/>
          <w:w w:val="95"/>
        </w:rPr>
        <w:t> </w:t>
      </w:r>
      <w:r>
        <w:rPr>
          <w:color w:val="39474F"/>
          <w:w w:val="95"/>
        </w:rPr>
        <w:t>action</w:t>
      </w:r>
      <w:r>
        <w:rPr/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12"/>
          <w:szCs w:val="12"/>
        </w:rPr>
      </w:pPr>
      <w:r>
        <w:rPr/>
        <w:br w:type="column"/>
      </w:r>
      <w:r>
        <w:rPr>
          <w:rFonts w:ascii="Arial Unicode MS"/>
          <w:sz w:val="12"/>
        </w:rPr>
      </w:r>
    </w:p>
    <w:p>
      <w:pPr>
        <w:spacing w:before="0"/>
        <w:ind w:left="561" w:right="0" w:firstLine="0"/>
        <w:jc w:val="center"/>
        <w:rPr>
          <w:rFonts w:ascii="Arial Unicode MS" w:hAnsi="Arial Unicode MS" w:cs="Arial Unicode MS" w:eastAsia="Arial Unicode MS"/>
          <w:sz w:val="25"/>
          <w:szCs w:val="25"/>
        </w:rPr>
      </w:pPr>
      <w:r>
        <w:rPr>
          <w:rFonts w:ascii="Arial Unicode MS"/>
          <w:color w:val="FFFFFF"/>
          <w:sz w:val="25"/>
        </w:rPr>
        <w:t>INVESTOR</w:t>
      </w:r>
      <w:r>
        <w:rPr>
          <w:rFonts w:ascii="Arial Unicode MS"/>
          <w:sz w:val="25"/>
        </w:rPr>
      </w:r>
    </w:p>
    <w:p>
      <w:pPr>
        <w:spacing w:line="240" w:lineRule="auto" w:before="11"/>
        <w:rPr>
          <w:rFonts w:ascii="Arial Unicode MS" w:hAnsi="Arial Unicode MS" w:cs="Arial Unicode MS" w:eastAsia="Arial Unicode MS"/>
          <w:sz w:val="33"/>
          <w:szCs w:val="33"/>
        </w:rPr>
      </w:pPr>
    </w:p>
    <w:p>
      <w:pPr>
        <w:pStyle w:val="Heading7"/>
        <w:spacing w:line="163" w:lineRule="auto"/>
        <w:ind w:left="877" w:right="0" w:hanging="377"/>
        <w:jc w:val="left"/>
      </w:pPr>
      <w:r>
        <w:rPr>
          <w:color w:val="39474F"/>
        </w:rPr>
        <w:t>e.g.</w:t>
      </w:r>
      <w:r>
        <w:rPr>
          <w:color w:val="39474F"/>
          <w:spacing w:val="-25"/>
        </w:rPr>
        <w:t> </w:t>
      </w:r>
      <w:r>
        <w:rPr>
          <w:color w:val="39474F"/>
        </w:rPr>
        <w:t>Use</w:t>
      </w:r>
      <w:r>
        <w:rPr>
          <w:color w:val="39474F"/>
          <w:spacing w:val="-25"/>
        </w:rPr>
        <w:t> </w:t>
      </w:r>
      <w:r>
        <w:rPr>
          <w:color w:val="39474F"/>
        </w:rPr>
        <w:t>of</w:t>
      </w:r>
      <w:r>
        <w:rPr>
          <w:color w:val="39474F"/>
          <w:spacing w:val="-25"/>
        </w:rPr>
        <w:t> </w:t>
      </w:r>
      <w:r>
        <w:rPr>
          <w:color w:val="39474F"/>
        </w:rPr>
        <w:t>benchmarks</w:t>
      </w:r>
      <w:r>
        <w:rPr>
          <w:color w:val="39474F"/>
          <w:w w:val="94"/>
        </w:rPr>
        <w:t> </w:t>
      </w:r>
      <w:r>
        <w:rPr>
          <w:color w:val="39474F"/>
        </w:rPr>
        <w:t>on</w:t>
      </w:r>
      <w:r>
        <w:rPr>
          <w:color w:val="39474F"/>
          <w:spacing w:val="-26"/>
        </w:rPr>
        <w:t> </w:t>
      </w:r>
      <w:r>
        <w:rPr>
          <w:color w:val="39474F"/>
        </w:rPr>
        <w:t>human</w:t>
      </w:r>
      <w:r>
        <w:rPr>
          <w:color w:val="39474F"/>
          <w:spacing w:val="-26"/>
        </w:rPr>
        <w:t> </w:t>
      </w:r>
      <w:r>
        <w:rPr>
          <w:color w:val="39474F"/>
        </w:rPr>
        <w:t>rights</w:t>
      </w:r>
      <w:r>
        <w:rPr/>
      </w:r>
    </w:p>
    <w:p>
      <w:pPr>
        <w:pStyle w:val="Heading7"/>
        <w:spacing w:line="269" w:lineRule="exact"/>
        <w:ind w:left="561" w:right="0"/>
        <w:jc w:val="left"/>
      </w:pPr>
      <w:r>
        <w:rPr>
          <w:color w:val="39474F"/>
          <w:w w:val="95"/>
        </w:rPr>
        <w:t>corporate </w:t>
      </w:r>
      <w:r>
        <w:rPr>
          <w:color w:val="39474F"/>
          <w:spacing w:val="13"/>
          <w:w w:val="95"/>
        </w:rPr>
        <w:t> </w:t>
      </w:r>
      <w:r>
        <w:rPr>
          <w:color w:val="39474F"/>
          <w:w w:val="95"/>
        </w:rPr>
        <w:t>performance</w:t>
      </w:r>
      <w:r>
        <w:rPr/>
      </w:r>
    </w:p>
    <w:p>
      <w:pPr>
        <w:spacing w:line="165" w:lineRule="auto" w:before="40"/>
        <w:ind w:left="588" w:right="754" w:firstLine="0"/>
        <w:jc w:val="center"/>
        <w:rPr>
          <w:rFonts w:ascii="Arial Unicode MS" w:hAnsi="Arial Unicode MS" w:cs="Arial Unicode MS" w:eastAsia="Arial Unicode MS"/>
          <w:sz w:val="25"/>
          <w:szCs w:val="25"/>
        </w:rPr>
      </w:pPr>
      <w:r>
        <w:rPr>
          <w:spacing w:val="-5"/>
          <w:w w:val="90"/>
        </w:rPr>
        <w:br w:type="column"/>
      </w:r>
      <w:r>
        <w:rPr>
          <w:rFonts w:ascii="Arial Unicode MS"/>
          <w:color w:val="FFFFFF"/>
          <w:spacing w:val="-5"/>
          <w:w w:val="90"/>
          <w:sz w:val="25"/>
        </w:rPr>
        <w:t>MULTILATERAL</w:t>
      </w:r>
      <w:r>
        <w:rPr>
          <w:rFonts w:ascii="Arial Unicode MS"/>
          <w:color w:val="FFFFFF"/>
          <w:spacing w:val="31"/>
          <w:w w:val="90"/>
          <w:sz w:val="25"/>
        </w:rPr>
        <w:t> </w:t>
      </w:r>
      <w:r>
        <w:rPr>
          <w:rFonts w:ascii="Arial Unicode MS"/>
          <w:color w:val="FFFFFF"/>
          <w:w w:val="90"/>
          <w:sz w:val="25"/>
        </w:rPr>
        <w:t>AND</w:t>
      </w:r>
      <w:r>
        <w:rPr>
          <w:rFonts w:ascii="Arial Unicode MS"/>
          <w:color w:val="FFFFFF"/>
          <w:w w:val="105"/>
          <w:sz w:val="25"/>
        </w:rPr>
        <w:t> </w:t>
      </w:r>
      <w:r>
        <w:rPr>
          <w:rFonts w:ascii="Arial Unicode MS"/>
          <w:color w:val="FFFFFF"/>
          <w:w w:val="95"/>
          <w:sz w:val="25"/>
        </w:rPr>
        <w:t>INTERNATIONAL</w:t>
      </w:r>
      <w:r>
        <w:rPr>
          <w:rFonts w:ascii="Arial Unicode MS"/>
          <w:color w:val="FFFFFF"/>
          <w:w w:val="96"/>
          <w:sz w:val="25"/>
        </w:rPr>
        <w:t> </w:t>
      </w:r>
      <w:r>
        <w:rPr>
          <w:rFonts w:ascii="Arial Unicode MS"/>
          <w:color w:val="FFFFFF"/>
          <w:sz w:val="25"/>
        </w:rPr>
        <w:t>ORGANISATIONS</w:t>
      </w:r>
      <w:r>
        <w:rPr>
          <w:rFonts w:ascii="Arial Unicode MS"/>
          <w:sz w:val="25"/>
        </w:rPr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Heading7"/>
        <w:spacing w:line="163" w:lineRule="auto"/>
        <w:ind w:right="668" w:firstLine="71"/>
        <w:jc w:val="left"/>
      </w:pPr>
      <w:r>
        <w:rPr>
          <w:color w:val="39474F"/>
        </w:rPr>
        <w:t>e.g. Creating</w:t>
      </w:r>
      <w:r>
        <w:rPr>
          <w:color w:val="39474F"/>
          <w:spacing w:val="-11"/>
        </w:rPr>
        <w:t> </w:t>
      </w:r>
      <w:r>
        <w:rPr>
          <w:color w:val="39474F"/>
        </w:rPr>
        <w:t>standards,</w:t>
      </w:r>
      <w:r>
        <w:rPr>
          <w:color w:val="39474F"/>
          <w:w w:val="96"/>
        </w:rPr>
        <w:t> </w:t>
      </w:r>
      <w:r>
        <w:rPr>
          <w:color w:val="39474F"/>
        </w:rPr>
        <w:t>operating procedures</w:t>
      </w:r>
      <w:r>
        <w:rPr>
          <w:color w:val="39474F"/>
          <w:spacing w:val="-34"/>
        </w:rPr>
        <w:t> </w:t>
      </w:r>
      <w:r>
        <w:rPr>
          <w:color w:val="39474F"/>
        </w:rPr>
        <w:t>and</w:t>
      </w:r>
      <w:r>
        <w:rPr/>
      </w:r>
    </w:p>
    <w:p>
      <w:pPr>
        <w:pStyle w:val="Heading7"/>
        <w:spacing w:line="269" w:lineRule="exact"/>
        <w:ind w:left="588" w:right="754"/>
        <w:jc w:val="center"/>
      </w:pPr>
      <w:r>
        <w:rPr>
          <w:color w:val="39474F"/>
        </w:rPr>
        <w:t>reporting</w:t>
      </w:r>
      <w:r>
        <w:rPr>
          <w:color w:val="39474F"/>
          <w:spacing w:val="-36"/>
        </w:rPr>
        <w:t> </w:t>
      </w:r>
      <w:r>
        <w:rPr>
          <w:color w:val="39474F"/>
        </w:rPr>
        <w:t>frameworks</w:t>
      </w:r>
      <w:r>
        <w:rPr/>
      </w:r>
    </w:p>
    <w:p>
      <w:pPr>
        <w:spacing w:after="0" w:line="269" w:lineRule="exact"/>
        <w:jc w:val="center"/>
        <w:sectPr>
          <w:type w:val="continuous"/>
          <w:pgSz w:w="11910" w:h="16840"/>
          <w:pgMar w:top="1580" w:bottom="0" w:left="940" w:right="940"/>
          <w:cols w:num="3" w:equalWidth="0">
            <w:col w:w="3198" w:space="209"/>
            <w:col w:w="2650" w:space="437"/>
            <w:col w:w="3536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9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line="168" w:lineRule="auto" w:before="29"/>
        <w:ind w:left="2729" w:right="1683" w:firstLine="440"/>
        <w:jc w:val="left"/>
        <w:rPr>
          <w:rFonts w:ascii="Arial Unicode MS" w:hAnsi="Arial Unicode MS" w:cs="Arial Unicode MS" w:eastAsia="Arial Unicode MS"/>
          <w:sz w:val="30"/>
          <w:szCs w:val="30"/>
        </w:rPr>
      </w:pPr>
      <w:r>
        <w:rPr>
          <w:rFonts w:ascii="Arial Unicode MS"/>
          <w:color w:val="FFFFFF"/>
          <w:sz w:val="30"/>
        </w:rPr>
        <w:t>GUIDING PRINCIPLES</w:t>
      </w:r>
      <w:r>
        <w:rPr>
          <w:rFonts w:ascii="Arial Unicode MS"/>
          <w:color w:val="FFFFFF"/>
          <w:spacing w:val="-8"/>
          <w:sz w:val="30"/>
        </w:rPr>
        <w:t> </w:t>
      </w:r>
      <w:r>
        <w:rPr>
          <w:rFonts w:ascii="Arial Unicode MS"/>
          <w:color w:val="FFFFFF"/>
          <w:sz w:val="30"/>
        </w:rPr>
        <w:t>ON</w:t>
      </w:r>
      <w:r>
        <w:rPr>
          <w:rFonts w:ascii="Arial Unicode MS"/>
          <w:color w:val="FFFFFF"/>
          <w:w w:val="115"/>
          <w:sz w:val="30"/>
        </w:rPr>
        <w:t> </w:t>
      </w:r>
      <w:r>
        <w:rPr>
          <w:rFonts w:ascii="Arial Unicode MS"/>
          <w:color w:val="FFFFFF"/>
          <w:sz w:val="30"/>
        </w:rPr>
        <w:t>BUSINESS</w:t>
      </w:r>
      <w:r>
        <w:rPr>
          <w:rFonts w:ascii="Arial Unicode MS"/>
          <w:color w:val="FFFFFF"/>
          <w:spacing w:val="-23"/>
          <w:sz w:val="30"/>
        </w:rPr>
        <w:t> </w:t>
      </w:r>
      <w:r>
        <w:rPr>
          <w:rFonts w:ascii="Arial Unicode MS"/>
          <w:color w:val="FFFFFF"/>
          <w:sz w:val="30"/>
        </w:rPr>
        <w:t>AND</w:t>
      </w:r>
      <w:r>
        <w:rPr>
          <w:rFonts w:ascii="Arial Unicode MS"/>
          <w:color w:val="FFFFFF"/>
          <w:spacing w:val="-23"/>
          <w:sz w:val="30"/>
        </w:rPr>
        <w:t> </w:t>
      </w:r>
      <w:r>
        <w:rPr>
          <w:rFonts w:ascii="Arial Unicode MS"/>
          <w:color w:val="FFFFFF"/>
          <w:sz w:val="30"/>
        </w:rPr>
        <w:t>HUMAN</w:t>
      </w:r>
      <w:r>
        <w:rPr>
          <w:rFonts w:ascii="Arial Unicode MS"/>
          <w:color w:val="FFFFFF"/>
          <w:spacing w:val="-23"/>
          <w:sz w:val="30"/>
        </w:rPr>
        <w:t> </w:t>
      </w:r>
      <w:r>
        <w:rPr>
          <w:rFonts w:ascii="Arial Unicode MS"/>
          <w:color w:val="FFFFFF"/>
          <w:sz w:val="30"/>
        </w:rPr>
        <w:t>RIGHTS</w:t>
      </w:r>
      <w:r>
        <w:rPr>
          <w:rFonts w:ascii="Arial Unicode MS"/>
          <w:sz w:val="3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1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4"/>
          <w:szCs w:val="14"/>
        </w:rPr>
        <w:sectPr>
          <w:type w:val="continuous"/>
          <w:pgSz w:w="11910" w:h="16840"/>
          <w:pgMar w:top="1580" w:bottom="0" w:left="940" w:right="940"/>
        </w:sectPr>
      </w:pPr>
    </w:p>
    <w:p>
      <w:pPr>
        <w:spacing w:line="165" w:lineRule="auto" w:before="40"/>
        <w:ind w:left="358" w:right="38" w:firstLine="0"/>
        <w:jc w:val="center"/>
        <w:rPr>
          <w:rFonts w:ascii="Arial Unicode MS" w:hAnsi="Arial Unicode MS" w:cs="Arial Unicode MS" w:eastAsia="Arial Unicode MS"/>
          <w:sz w:val="25"/>
          <w:szCs w:val="25"/>
        </w:rPr>
      </w:pPr>
      <w:r>
        <w:rPr>
          <w:rFonts w:ascii="Arial Unicode MS"/>
          <w:color w:val="FFFFFF"/>
          <w:spacing w:val="-1"/>
          <w:w w:val="90"/>
          <w:sz w:val="25"/>
        </w:rPr>
        <w:t>INDUSTRY/PROFESSIONAL</w:t>
      </w:r>
      <w:r>
        <w:rPr>
          <w:rFonts w:ascii="Arial Unicode MS"/>
          <w:color w:val="FFFFFF"/>
          <w:spacing w:val="53"/>
          <w:w w:val="90"/>
          <w:sz w:val="25"/>
        </w:rPr>
        <w:t> </w:t>
      </w:r>
      <w:r>
        <w:rPr>
          <w:rFonts w:ascii="Arial Unicode MS"/>
          <w:color w:val="FFFFFF"/>
          <w:spacing w:val="53"/>
          <w:w w:val="90"/>
          <w:sz w:val="25"/>
        </w:rPr>
      </w:r>
      <w:r>
        <w:rPr>
          <w:rFonts w:ascii="Arial Unicode MS"/>
          <w:color w:val="FFFFFF"/>
          <w:sz w:val="25"/>
        </w:rPr>
        <w:t>ASSOCIATIONS</w:t>
      </w:r>
      <w:r>
        <w:rPr>
          <w:rFonts w:ascii="Arial Unicode MS"/>
          <w:sz w:val="25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Heading7"/>
        <w:spacing w:line="163" w:lineRule="auto"/>
        <w:ind w:left="496" w:right="68" w:hanging="106"/>
        <w:jc w:val="left"/>
      </w:pPr>
      <w:r>
        <w:rPr>
          <w:color w:val="39474F"/>
        </w:rPr>
        <w:t>e.g.</w:t>
      </w:r>
      <w:r>
        <w:rPr>
          <w:color w:val="39474F"/>
          <w:spacing w:val="-15"/>
        </w:rPr>
        <w:t> </w:t>
      </w:r>
      <w:r>
        <w:rPr>
          <w:color w:val="39474F"/>
        </w:rPr>
        <w:t>Embedding</w:t>
      </w:r>
      <w:r>
        <w:rPr>
          <w:color w:val="39474F"/>
          <w:spacing w:val="-15"/>
        </w:rPr>
        <w:t> </w:t>
      </w:r>
      <w:r>
        <w:rPr>
          <w:color w:val="39474F"/>
        </w:rPr>
        <w:t>of</w:t>
      </w:r>
      <w:r>
        <w:rPr>
          <w:color w:val="39474F"/>
          <w:spacing w:val="-15"/>
        </w:rPr>
        <w:t> </w:t>
      </w:r>
      <w:r>
        <w:rPr>
          <w:color w:val="39474F"/>
        </w:rPr>
        <w:t>human</w:t>
      </w:r>
      <w:r>
        <w:rPr>
          <w:color w:val="39474F"/>
          <w:spacing w:val="-15"/>
        </w:rPr>
        <w:t> </w:t>
      </w:r>
      <w:r>
        <w:rPr>
          <w:color w:val="39474F"/>
        </w:rPr>
        <w:t>rights</w:t>
      </w:r>
      <w:r>
        <w:rPr>
          <w:color w:val="39474F"/>
          <w:w w:val="95"/>
        </w:rPr>
        <w:t> </w:t>
      </w:r>
      <w:r>
        <w:rPr>
          <w:color w:val="39474F"/>
          <w:w w:val="95"/>
        </w:rPr>
        <w:t>considerations  into</w:t>
      </w:r>
      <w:r>
        <w:rPr>
          <w:color w:val="39474F"/>
          <w:spacing w:val="1"/>
          <w:w w:val="95"/>
        </w:rPr>
        <w:t> </w:t>
      </w:r>
      <w:r>
        <w:rPr>
          <w:color w:val="39474F"/>
          <w:w w:val="95"/>
        </w:rPr>
        <w:t>standards,</w:t>
      </w:r>
      <w:r>
        <w:rPr/>
      </w:r>
    </w:p>
    <w:p>
      <w:pPr>
        <w:pStyle w:val="Heading7"/>
        <w:spacing w:line="269" w:lineRule="exact"/>
        <w:ind w:left="357" w:right="38"/>
        <w:jc w:val="center"/>
      </w:pPr>
      <w:r>
        <w:rPr>
          <w:color w:val="39474F"/>
        </w:rPr>
        <w:t>codes, and</w:t>
      </w:r>
      <w:r>
        <w:rPr>
          <w:color w:val="39474F"/>
          <w:spacing w:val="-22"/>
        </w:rPr>
        <w:t> </w:t>
      </w:r>
      <w:r>
        <w:rPr>
          <w:color w:val="39474F"/>
        </w:rPr>
        <w:t>guidance</w:t>
      </w:r>
      <w:r>
        <w:rPr/>
      </w:r>
    </w:p>
    <w:p>
      <w:pPr>
        <w:spacing w:before="55"/>
        <w:ind w:left="795" w:right="0" w:firstLine="0"/>
        <w:jc w:val="left"/>
        <w:rPr>
          <w:rFonts w:ascii="Arial Unicode MS" w:hAnsi="Arial Unicode MS" w:cs="Arial Unicode MS" w:eastAsia="Arial Unicode MS"/>
          <w:sz w:val="25"/>
          <w:szCs w:val="25"/>
        </w:rPr>
      </w:pPr>
      <w:r>
        <w:rPr>
          <w:spacing w:val="-4"/>
        </w:rPr>
        <w:br w:type="column"/>
      </w:r>
      <w:r>
        <w:rPr>
          <w:rFonts w:ascii="Arial Unicode MS"/>
          <w:color w:val="FFFFFF"/>
          <w:spacing w:val="-4"/>
          <w:sz w:val="25"/>
        </w:rPr>
        <w:t>COMPANY</w:t>
      </w:r>
      <w:r>
        <w:rPr>
          <w:rFonts w:ascii="Arial Unicode MS"/>
          <w:spacing w:val="-4"/>
          <w:sz w:val="25"/>
        </w:rPr>
      </w:r>
    </w:p>
    <w:p>
      <w:pPr>
        <w:spacing w:line="240" w:lineRule="auto" w:before="11"/>
        <w:rPr>
          <w:rFonts w:ascii="Arial Unicode MS" w:hAnsi="Arial Unicode MS" w:cs="Arial Unicode MS" w:eastAsia="Arial Unicode MS"/>
          <w:sz w:val="33"/>
          <w:szCs w:val="33"/>
        </w:rPr>
      </w:pPr>
    </w:p>
    <w:p>
      <w:pPr>
        <w:pStyle w:val="Heading7"/>
        <w:spacing w:line="163" w:lineRule="auto"/>
        <w:ind w:left="320" w:right="0" w:firstLine="189"/>
        <w:jc w:val="both"/>
      </w:pPr>
      <w:r>
        <w:rPr>
          <w:color w:val="39474F"/>
        </w:rPr>
        <w:t>e.g. Development</w:t>
      </w:r>
      <w:r>
        <w:rPr>
          <w:color w:val="39474F"/>
          <w:spacing w:val="-12"/>
        </w:rPr>
        <w:t> </w:t>
      </w:r>
      <w:r>
        <w:rPr>
          <w:color w:val="39474F"/>
        </w:rPr>
        <w:t>of</w:t>
      </w:r>
      <w:r>
        <w:rPr>
          <w:color w:val="39474F"/>
          <w:w w:val="99"/>
        </w:rPr>
        <w:t> </w:t>
      </w:r>
      <w:r>
        <w:rPr>
          <w:color w:val="39474F"/>
        </w:rPr>
        <w:t>human rights</w:t>
      </w:r>
      <w:r>
        <w:rPr>
          <w:color w:val="39474F"/>
          <w:spacing w:val="-10"/>
        </w:rPr>
        <w:t> </w:t>
      </w:r>
      <w:r>
        <w:rPr>
          <w:color w:val="39474F"/>
        </w:rPr>
        <w:t>policies</w:t>
      </w:r>
      <w:r>
        <w:rPr>
          <w:color w:val="39474F"/>
          <w:w w:val="98"/>
        </w:rPr>
        <w:t> </w:t>
      </w:r>
      <w:r>
        <w:rPr>
          <w:color w:val="39474F"/>
        </w:rPr>
        <w:t>and dedicated</w:t>
      </w:r>
      <w:r>
        <w:rPr>
          <w:color w:val="39474F"/>
          <w:spacing w:val="4"/>
        </w:rPr>
        <w:t> </w:t>
      </w:r>
      <w:r>
        <w:rPr>
          <w:color w:val="39474F"/>
        </w:rPr>
        <w:t>reporting</w:t>
      </w:r>
      <w:r>
        <w:rPr/>
      </w:r>
    </w:p>
    <w:p>
      <w:pPr>
        <w:spacing w:before="64"/>
        <w:ind w:left="667" w:right="844" w:firstLine="0"/>
        <w:jc w:val="center"/>
        <w:rPr>
          <w:rFonts w:ascii="Arial Unicode MS" w:hAnsi="Arial Unicode MS" w:cs="Arial Unicode MS" w:eastAsia="Arial Unicode MS"/>
          <w:sz w:val="25"/>
          <w:szCs w:val="25"/>
        </w:rPr>
      </w:pPr>
      <w:r>
        <w:rPr/>
        <w:br w:type="column"/>
      </w:r>
      <w:r>
        <w:rPr>
          <w:rFonts w:ascii="Arial Unicode MS"/>
          <w:color w:val="FFFFFF"/>
          <w:sz w:val="25"/>
        </w:rPr>
        <w:t>GOVERNMENT</w:t>
      </w:r>
      <w:r>
        <w:rPr>
          <w:rFonts w:ascii="Arial Unicode MS"/>
          <w:sz w:val="25"/>
        </w:rPr>
      </w:r>
    </w:p>
    <w:p>
      <w:pPr>
        <w:spacing w:line="240" w:lineRule="auto" w:before="2"/>
        <w:rPr>
          <w:rFonts w:ascii="Arial Unicode MS" w:hAnsi="Arial Unicode MS" w:cs="Arial Unicode MS" w:eastAsia="Arial Unicode MS"/>
          <w:sz w:val="33"/>
          <w:szCs w:val="33"/>
        </w:rPr>
      </w:pPr>
    </w:p>
    <w:p>
      <w:pPr>
        <w:pStyle w:val="Heading7"/>
        <w:numPr>
          <w:ilvl w:val="1"/>
          <w:numId w:val="3"/>
        </w:numPr>
        <w:tabs>
          <w:tab w:pos="743" w:val="left" w:leader="none"/>
        </w:tabs>
        <w:spacing w:line="163" w:lineRule="auto" w:before="0" w:after="0"/>
        <w:ind w:left="402" w:right="497" w:hanging="82"/>
        <w:jc w:val="left"/>
      </w:pPr>
      <w:r>
        <w:rPr>
          <w:color w:val="39474F"/>
        </w:rPr>
        <w:t>Introduction of new</w:t>
      </w:r>
      <w:r>
        <w:rPr>
          <w:color w:val="39474F"/>
          <w:spacing w:val="-32"/>
        </w:rPr>
        <w:t> </w:t>
      </w:r>
      <w:r>
        <w:rPr>
          <w:color w:val="39474F"/>
        </w:rPr>
        <w:t>laws,</w:t>
      </w:r>
      <w:r>
        <w:rPr>
          <w:color w:val="39474F"/>
          <w:w w:val="99"/>
        </w:rPr>
        <w:t> </w:t>
      </w:r>
      <w:r>
        <w:rPr>
          <w:color w:val="39474F"/>
        </w:rPr>
        <w:t>regulations and</w:t>
      </w:r>
      <w:r>
        <w:rPr>
          <w:color w:val="39474F"/>
          <w:spacing w:val="-35"/>
        </w:rPr>
        <w:t> </w:t>
      </w:r>
      <w:r>
        <w:rPr>
          <w:color w:val="39474F"/>
        </w:rPr>
        <w:t>establishing</w:t>
      </w:r>
      <w:r>
        <w:rPr/>
      </w:r>
    </w:p>
    <w:p>
      <w:pPr>
        <w:pStyle w:val="Heading7"/>
        <w:spacing w:line="269" w:lineRule="exact"/>
        <w:ind w:left="667" w:right="844"/>
        <w:jc w:val="center"/>
      </w:pPr>
      <w:r>
        <w:rPr>
          <w:color w:val="39474F"/>
        </w:rPr>
        <w:t>National Action</w:t>
      </w:r>
      <w:r>
        <w:rPr>
          <w:color w:val="39474F"/>
          <w:spacing w:val="-27"/>
        </w:rPr>
        <w:t> </w:t>
      </w:r>
      <w:r>
        <w:rPr>
          <w:color w:val="39474F"/>
        </w:rPr>
        <w:t>Plans</w:t>
      </w:r>
      <w:r>
        <w:rPr/>
      </w:r>
    </w:p>
    <w:p>
      <w:pPr>
        <w:spacing w:after="0" w:line="269" w:lineRule="exact"/>
        <w:jc w:val="center"/>
        <w:sectPr>
          <w:type w:val="continuous"/>
          <w:pgSz w:w="11910" w:h="16840"/>
          <w:pgMar w:top="1580" w:bottom="0" w:left="940" w:right="940"/>
          <w:cols w:num="3" w:equalWidth="0">
            <w:col w:w="3380" w:space="207"/>
            <w:col w:w="2532" w:space="386"/>
            <w:col w:w="3525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13"/>
          <w:szCs w:val="13"/>
        </w:rPr>
      </w:pPr>
    </w:p>
    <w:p>
      <w:pPr>
        <w:spacing w:line="20" w:lineRule="exact"/>
        <w:ind w:left="13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after="0" w:line="20" w:lineRule="exact"/>
        <w:rPr>
          <w:rFonts w:ascii="Arial Unicode MS" w:hAnsi="Arial Unicode MS" w:cs="Arial Unicode MS" w:eastAsia="Arial Unicode MS"/>
          <w:sz w:val="2"/>
          <w:szCs w:val="2"/>
        </w:rPr>
        <w:sectPr>
          <w:type w:val="continuous"/>
          <w:pgSz w:w="11910" w:h="16840"/>
          <w:pgMar w:top="1580" w:bottom="0" w:left="940" w:right="940"/>
        </w:sectPr>
      </w:pPr>
    </w:p>
    <w:p>
      <w:pPr>
        <w:spacing w:line="315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bookmarkStart w:name="_bookmark2" w:id="3"/>
      <w:bookmarkEnd w:id="3"/>
      <w:r>
        <w:rPr/>
      </w:r>
      <w:r>
        <w:rPr>
          <w:rFonts w:ascii="Arial Unicode MS"/>
          <w:color w:val="FFFFFF"/>
          <w:spacing w:val="11"/>
          <w:w w:val="90"/>
          <w:sz w:val="40"/>
        </w:rPr>
        <w:t>THE </w:t>
      </w:r>
      <w:r>
        <w:rPr>
          <w:rFonts w:ascii="Arial Unicode MS"/>
          <w:color w:val="FFFFFF"/>
          <w:spacing w:val="10"/>
          <w:w w:val="90"/>
          <w:sz w:val="40"/>
        </w:rPr>
        <w:t>ROLE </w:t>
      </w:r>
      <w:r>
        <w:rPr>
          <w:rFonts w:ascii="Arial Unicode MS"/>
          <w:color w:val="FFFFFF"/>
          <w:spacing w:val="7"/>
          <w:w w:val="90"/>
          <w:sz w:val="40"/>
        </w:rPr>
        <w:t>OF</w:t>
      </w:r>
      <w:r>
        <w:rPr>
          <w:rFonts w:ascii="Arial Unicode MS"/>
          <w:color w:val="FFFFFF"/>
          <w:spacing w:val="-34"/>
          <w:w w:val="90"/>
          <w:sz w:val="40"/>
        </w:rPr>
        <w:t> </w:t>
      </w:r>
      <w:r>
        <w:rPr>
          <w:rFonts w:ascii="Arial Unicode MS"/>
          <w:color w:val="FFFFFF"/>
          <w:spacing w:val="11"/>
          <w:w w:val="90"/>
          <w:sz w:val="40"/>
        </w:rPr>
        <w:t>THE</w:t>
      </w:r>
      <w:r>
        <w:rPr>
          <w:rFonts w:ascii="Arial Unicode MS"/>
          <w:spacing w:val="11"/>
          <w:sz w:val="40"/>
        </w:rPr>
      </w:r>
    </w:p>
    <w:p>
      <w:pPr>
        <w:spacing w:line="591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r>
        <w:rPr>
          <w:rFonts w:ascii="Arial Unicode MS"/>
          <w:color w:val="FFFFFF"/>
          <w:spacing w:val="12"/>
          <w:w w:val="95"/>
          <w:sz w:val="40"/>
        </w:rPr>
        <w:t>MANAGEMENT </w:t>
      </w:r>
      <w:r>
        <w:rPr>
          <w:rFonts w:ascii="Arial Unicode MS"/>
          <w:color w:val="FFFFFF"/>
          <w:spacing w:val="48"/>
          <w:w w:val="95"/>
          <w:sz w:val="40"/>
        </w:rPr>
        <w:t> </w:t>
      </w:r>
      <w:r>
        <w:rPr>
          <w:rFonts w:ascii="Arial Unicode MS"/>
          <w:color w:val="FFFFFF"/>
          <w:spacing w:val="7"/>
          <w:w w:val="95"/>
          <w:sz w:val="40"/>
        </w:rPr>
        <w:t>ACCOUNTANT</w:t>
      </w:r>
      <w:r>
        <w:rPr>
          <w:rFonts w:ascii="Arial Unicode MS"/>
          <w:sz w:val="40"/>
        </w:rPr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49"/>
          <w:szCs w:val="49"/>
        </w:rPr>
      </w:pPr>
    </w:p>
    <w:p>
      <w:pPr>
        <w:spacing w:line="170" w:lineRule="auto" w:before="0"/>
        <w:ind w:left="1077" w:right="1981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/>
          <w:color w:val="F89E5D"/>
          <w:sz w:val="24"/>
        </w:rPr>
        <w:t>Management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accountants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have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the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skills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to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develop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risk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reviews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and</w:t>
      </w:r>
      <w:r>
        <w:rPr>
          <w:rFonts w:ascii="Arial Unicode MS"/>
          <w:color w:val="F89E5D"/>
          <w:spacing w:val="-12"/>
          <w:sz w:val="24"/>
        </w:rPr>
        <w:t> </w:t>
      </w:r>
      <w:r>
        <w:rPr>
          <w:rFonts w:ascii="Arial Unicode MS"/>
          <w:color w:val="F89E5D"/>
          <w:sz w:val="24"/>
        </w:rPr>
        <w:t>corporate</w:t>
      </w:r>
      <w:r>
        <w:rPr>
          <w:rFonts w:ascii="Arial Unicode MS"/>
          <w:color w:val="F89E5D"/>
          <w:w w:val="93"/>
          <w:sz w:val="24"/>
        </w:rPr>
        <w:t> </w:t>
      </w:r>
      <w:r>
        <w:rPr>
          <w:rFonts w:ascii="Arial Unicode MS"/>
          <w:color w:val="F89E5D"/>
          <w:sz w:val="24"/>
        </w:rPr>
        <w:t>processes, often working with multiple and complex scenarios. With</w:t>
      </w:r>
      <w:r>
        <w:rPr>
          <w:rFonts w:ascii="Arial Unicode MS"/>
          <w:color w:val="F89E5D"/>
          <w:spacing w:val="15"/>
          <w:sz w:val="24"/>
        </w:rPr>
        <w:t> </w:t>
      </w:r>
      <w:r>
        <w:rPr>
          <w:rFonts w:ascii="Arial Unicode MS"/>
          <w:color w:val="F89E5D"/>
          <w:sz w:val="24"/>
        </w:rPr>
        <w:t>their</w:t>
      </w:r>
      <w:r>
        <w:rPr>
          <w:rFonts w:ascii="Arial Unicode MS"/>
          <w:color w:val="F89E5D"/>
          <w:w w:val="100"/>
          <w:sz w:val="24"/>
        </w:rPr>
        <w:t> </w:t>
      </w:r>
      <w:r>
        <w:rPr>
          <w:rFonts w:ascii="Arial Unicode MS"/>
          <w:color w:val="F89E5D"/>
          <w:sz w:val="24"/>
        </w:rPr>
        <w:t>professional objectivity, they are well placed to contribute to auditing</w:t>
      </w:r>
      <w:r>
        <w:rPr>
          <w:rFonts w:ascii="Arial Unicode MS"/>
          <w:color w:val="F89E5D"/>
          <w:spacing w:val="50"/>
          <w:sz w:val="24"/>
        </w:rPr>
        <w:t> </w:t>
      </w:r>
      <w:r>
        <w:rPr>
          <w:rFonts w:ascii="Arial Unicode MS"/>
          <w:color w:val="F89E5D"/>
          <w:sz w:val="24"/>
        </w:rPr>
        <w:t>and</w:t>
      </w:r>
      <w:r>
        <w:rPr>
          <w:rFonts w:ascii="Arial Unicode MS"/>
          <w:color w:val="F89E5D"/>
          <w:w w:val="103"/>
          <w:sz w:val="24"/>
        </w:rPr>
        <w:t> </w:t>
      </w:r>
      <w:r>
        <w:rPr>
          <w:rFonts w:ascii="Arial Unicode MS"/>
          <w:color w:val="F89E5D"/>
          <w:sz w:val="24"/>
        </w:rPr>
        <w:t>monitoring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policies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and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actions.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They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can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also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help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in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the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execution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of</w:t>
      </w:r>
      <w:r>
        <w:rPr>
          <w:rFonts w:ascii="Arial Unicode MS"/>
          <w:color w:val="F89E5D"/>
          <w:spacing w:val="-10"/>
          <w:sz w:val="24"/>
        </w:rPr>
        <w:t> </w:t>
      </w:r>
      <w:r>
        <w:rPr>
          <w:rFonts w:ascii="Arial Unicode MS"/>
          <w:color w:val="F89E5D"/>
          <w:sz w:val="24"/>
        </w:rPr>
        <w:t>strategic</w:t>
      </w:r>
      <w:r>
        <w:rPr>
          <w:rFonts w:ascii="Arial Unicode MS"/>
          <w:color w:val="F89E5D"/>
          <w:w w:val="95"/>
          <w:sz w:val="24"/>
        </w:rPr>
        <w:t> </w:t>
      </w:r>
      <w:r>
        <w:rPr>
          <w:rFonts w:ascii="Arial Unicode MS"/>
          <w:color w:val="F89E5D"/>
          <w:sz w:val="24"/>
        </w:rPr>
        <w:t>initiatives.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When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it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comes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to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safeguarding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reputation,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such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scrutiny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is</w:t>
      </w:r>
      <w:r>
        <w:rPr>
          <w:rFonts w:ascii="Arial Unicode MS"/>
          <w:color w:val="F89E5D"/>
          <w:spacing w:val="-13"/>
          <w:sz w:val="24"/>
        </w:rPr>
        <w:t> </w:t>
      </w:r>
      <w:r>
        <w:rPr>
          <w:rFonts w:ascii="Arial Unicode MS"/>
          <w:color w:val="F89E5D"/>
          <w:sz w:val="24"/>
        </w:rPr>
        <w:t>crucial.</w:t>
      </w:r>
      <w:r>
        <w:rPr>
          <w:rFonts w:ascii="Arial Unicode MS"/>
          <w:sz w:val="24"/>
        </w:rPr>
      </w:r>
    </w:p>
    <w:p>
      <w:pPr>
        <w:spacing w:line="240" w:lineRule="auto" w:before="10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4"/>
          <w:szCs w:val="14"/>
        </w:rPr>
        <w:sectPr>
          <w:headerReference w:type="even" r:id="rId33"/>
          <w:headerReference w:type="default" r:id="rId34"/>
          <w:pgSz w:w="11910" w:h="16840"/>
          <w:pgMar w:header="0" w:footer="0" w:top="2220" w:bottom="0" w:left="0" w:right="0"/>
          <w:pgNumType w:start="6"/>
        </w:sectPr>
      </w:pPr>
    </w:p>
    <w:p>
      <w:pPr>
        <w:pStyle w:val="BodyText"/>
        <w:spacing w:line="261" w:lineRule="auto" w:before="60"/>
        <w:ind w:left="1077" w:right="0"/>
        <w:jc w:val="left"/>
      </w:pPr>
      <w:r>
        <w:rPr>
          <w:spacing w:val="3"/>
        </w:rPr>
        <w:t>Management </w:t>
      </w:r>
      <w:r>
        <w:rPr>
          <w:spacing w:val="4"/>
        </w:rPr>
        <w:t>accountants can </w:t>
      </w:r>
      <w:r>
        <w:rPr>
          <w:spacing w:val="2"/>
        </w:rPr>
        <w:t>map </w:t>
      </w:r>
      <w:r>
        <w:rPr/>
        <w:t>out </w:t>
      </w:r>
      <w:r>
        <w:rPr>
          <w:spacing w:val="4"/>
        </w:rPr>
        <w:t>risk</w:t>
      </w:r>
      <w:r>
        <w:rPr>
          <w:spacing w:val="-27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4"/>
        </w:rPr>
        <w:t>opportunities,</w:t>
      </w:r>
      <w:r>
        <w:rPr>
          <w:spacing w:val="-6"/>
        </w:rPr>
        <w:t> </w:t>
      </w:r>
      <w:r>
        <w:rPr>
          <w:spacing w:val="3"/>
        </w:rPr>
        <w:t>enabling</w:t>
      </w:r>
      <w:r>
        <w:rPr>
          <w:spacing w:val="-6"/>
        </w:rPr>
        <w:t> </w:t>
      </w:r>
      <w:r>
        <w:rPr>
          <w:spacing w:val="3"/>
        </w:rPr>
        <w:t>them</w:t>
      </w:r>
      <w:r>
        <w:rPr>
          <w:spacing w:val="-6"/>
        </w:rPr>
        <w:t> </w:t>
      </w:r>
      <w:r>
        <w:rPr>
          <w:spacing w:val="3"/>
        </w:rPr>
        <w:t>to</w:t>
      </w:r>
      <w:r>
        <w:rPr>
          <w:spacing w:val="-6"/>
        </w:rPr>
        <w:t> </w:t>
      </w:r>
      <w:r>
        <w:rPr>
          <w:spacing w:val="4"/>
        </w:rPr>
        <w:t>engage</w:t>
      </w:r>
      <w:r>
        <w:rPr>
          <w:spacing w:val="-6"/>
        </w:rPr>
        <w:t> </w:t>
      </w:r>
      <w:r>
        <w:rPr>
          <w:spacing w:val="4"/>
        </w:rPr>
        <w:t>with</w:t>
      </w:r>
      <w:r>
        <w:rPr>
          <w:spacing w:val="-6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4"/>
        </w:rPr>
        <w:t>Guiding</w:t>
      </w:r>
      <w:r>
        <w:rPr>
          <w:spacing w:val="-4"/>
        </w:rPr>
        <w:t> </w:t>
      </w:r>
      <w:r>
        <w:rPr>
          <w:spacing w:val="3"/>
        </w:rPr>
        <w:t>Principles</w:t>
      </w:r>
      <w:r>
        <w:rPr>
          <w:spacing w:val="-4"/>
        </w:rPr>
        <w:t> </w:t>
      </w:r>
      <w:r>
        <w:rPr>
          <w:spacing w:val="3"/>
        </w:rPr>
        <w:t>and</w:t>
      </w:r>
      <w:r>
        <w:rPr>
          <w:spacing w:val="-4"/>
        </w:rPr>
        <w:t> </w:t>
      </w:r>
      <w:r>
        <w:rPr>
          <w:spacing w:val="4"/>
        </w:rPr>
        <w:t>identify</w:t>
      </w:r>
      <w:r>
        <w:rPr>
          <w:spacing w:val="-4"/>
        </w:rPr>
        <w:t> </w:t>
      </w:r>
      <w:r>
        <w:rPr>
          <w:spacing w:val="3"/>
        </w:rPr>
        <w:t>both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>
          <w:spacing w:val="3"/>
        </w:rPr>
        <w:t>their</w:t>
      </w:r>
      <w:r>
        <w:rPr>
          <w:w w:val="94"/>
        </w:rPr>
        <w:t> </w:t>
      </w:r>
      <w:r>
        <w:rPr>
          <w:spacing w:val="3"/>
        </w:rPr>
        <w:t>business</w:t>
      </w:r>
      <w:r>
        <w:rPr>
          <w:spacing w:val="-24"/>
        </w:rPr>
        <w:t> </w:t>
      </w:r>
      <w:r>
        <w:rPr>
          <w:spacing w:val="3"/>
        </w:rPr>
        <w:t>might</w:t>
      </w:r>
      <w:r>
        <w:rPr>
          <w:spacing w:val="-24"/>
        </w:rPr>
        <w:t> </w:t>
      </w:r>
      <w:r>
        <w:rPr>
          <w:spacing w:val="3"/>
        </w:rPr>
        <w:t>impact</w:t>
      </w:r>
      <w:r>
        <w:rPr>
          <w:spacing w:val="-24"/>
        </w:rPr>
        <w:t> </w:t>
      </w:r>
      <w:r>
        <w:rPr>
          <w:spacing w:val="3"/>
        </w:rPr>
        <w:t>human</w:t>
      </w:r>
      <w:r>
        <w:rPr>
          <w:spacing w:val="-24"/>
        </w:rPr>
        <w:t> </w:t>
      </w:r>
      <w:r>
        <w:rPr>
          <w:spacing w:val="4"/>
        </w:rPr>
        <w:t>rights</w:t>
      </w:r>
      <w:r>
        <w:rPr>
          <w:spacing w:val="-24"/>
        </w:rPr>
        <w:t> </w:t>
      </w:r>
      <w:r>
        <w:rPr>
          <w:spacing w:val="3"/>
        </w:rPr>
        <w:t>and</w:t>
      </w:r>
      <w:r>
        <w:rPr>
          <w:spacing w:val="-24"/>
        </w:rPr>
        <w:t> </w:t>
      </w:r>
      <w:r>
        <w:rPr/>
        <w:t>how</w:t>
      </w:r>
      <w:r>
        <w:rPr>
          <w:spacing w:val="-24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</w:rPr>
        <w:t>rights</w:t>
      </w:r>
      <w:r>
        <w:rPr>
          <w:spacing w:val="-29"/>
        </w:rPr>
        <w:t> </w:t>
      </w:r>
      <w:r>
        <w:rPr>
          <w:spacing w:val="3"/>
        </w:rPr>
        <w:t>abuses</w:t>
      </w:r>
      <w:r>
        <w:rPr>
          <w:spacing w:val="-29"/>
        </w:rPr>
        <w:t> </w:t>
      </w:r>
      <w:r>
        <w:rPr>
          <w:spacing w:val="3"/>
        </w:rPr>
        <w:t>might</w:t>
      </w:r>
      <w:r>
        <w:rPr>
          <w:spacing w:val="-29"/>
        </w:rPr>
        <w:t> </w:t>
      </w:r>
      <w:r>
        <w:rPr>
          <w:spacing w:val="3"/>
        </w:rPr>
        <w:t>impact</w:t>
      </w:r>
      <w:r>
        <w:rPr>
          <w:spacing w:val="-29"/>
        </w:rPr>
        <w:t> </w:t>
      </w:r>
      <w:r>
        <w:rPr>
          <w:spacing w:val="3"/>
        </w:rPr>
        <w:t>their</w:t>
      </w:r>
      <w:r>
        <w:rPr>
          <w:spacing w:val="-29"/>
        </w:rPr>
        <w:t> </w:t>
      </w:r>
      <w:r>
        <w:rPr>
          <w:spacing w:val="3"/>
        </w:rPr>
        <w:t>business.</w:t>
      </w:r>
    </w:p>
    <w:p>
      <w:pPr>
        <w:pStyle w:val="BodyText"/>
        <w:spacing w:line="261" w:lineRule="auto" w:before="169"/>
        <w:ind w:left="1077" w:right="0"/>
        <w:jc w:val="left"/>
      </w:pPr>
      <w:r>
        <w:rPr>
          <w:spacing w:val="-7"/>
        </w:rPr>
        <w:t>To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2"/>
        </w:rPr>
        <w:t>so,</w:t>
      </w:r>
      <w:r>
        <w:rPr>
          <w:spacing w:val="-10"/>
        </w:rPr>
        <w:t> </w:t>
      </w:r>
      <w:r>
        <w:rPr>
          <w:spacing w:val="2"/>
        </w:rPr>
        <w:t>they</w:t>
      </w:r>
      <w:r>
        <w:rPr>
          <w:spacing w:val="-10"/>
        </w:rPr>
        <w:t> </w:t>
      </w:r>
      <w:r>
        <w:rPr>
          <w:spacing w:val="2"/>
        </w:rPr>
        <w:t>must</w:t>
      </w:r>
      <w:r>
        <w:rPr>
          <w:spacing w:val="-10"/>
        </w:rPr>
        <w:t> </w:t>
      </w:r>
      <w:r>
        <w:rPr>
          <w:spacing w:val="4"/>
        </w:rPr>
        <w:t>manage</w:t>
      </w:r>
      <w:r>
        <w:rPr>
          <w:spacing w:val="-10"/>
        </w:rPr>
        <w:t> </w:t>
      </w:r>
      <w:r>
        <w:rPr>
          <w:spacing w:val="3"/>
        </w:rPr>
        <w:t>and</w:t>
      </w:r>
      <w:r>
        <w:rPr>
          <w:spacing w:val="-10"/>
        </w:rPr>
        <w:t> </w:t>
      </w:r>
      <w:r>
        <w:rPr>
          <w:spacing w:val="2"/>
        </w:rPr>
        <w:t>draw</w:t>
      </w:r>
      <w:r>
        <w:rPr>
          <w:spacing w:val="-10"/>
        </w:rPr>
        <w:t> </w:t>
      </w:r>
      <w:r>
        <w:rPr>
          <w:spacing w:val="3"/>
        </w:rPr>
        <w:t>insight</w:t>
      </w:r>
      <w:r>
        <w:rPr>
          <w:spacing w:val="-10"/>
        </w:rPr>
        <w:t> </w:t>
      </w:r>
      <w:r>
        <w:rPr>
          <w:spacing w:val="4"/>
        </w:rPr>
        <w:t>from</w:t>
      </w:r>
      <w:r>
        <w:rPr>
          <w:spacing w:val="2"/>
          <w:w w:val="97"/>
        </w:rPr>
        <w:t> </w:t>
      </w:r>
      <w:r>
        <w:rPr>
          <w:spacing w:val="4"/>
        </w:rPr>
        <w:t>corporate information </w:t>
      </w:r>
      <w:r>
        <w:rPr>
          <w:spacing w:val="3"/>
        </w:rPr>
        <w:t>and metrics.</w:t>
      </w:r>
      <w:r>
        <w:rPr>
          <w:spacing w:val="-24"/>
        </w:rPr>
        <w:t> </w:t>
      </w:r>
      <w:r>
        <w:rPr>
          <w:spacing w:val="3"/>
        </w:rPr>
        <w:t>Companies</w:t>
      </w:r>
      <w:r>
        <w:rPr>
          <w:w w:val="88"/>
        </w:rPr>
        <w:t> </w:t>
      </w:r>
      <w:r>
        <w:rPr>
          <w:spacing w:val="4"/>
        </w:rPr>
        <w:t>already</w:t>
      </w:r>
      <w:r>
        <w:rPr>
          <w:spacing w:val="-17"/>
        </w:rPr>
        <w:t> </w:t>
      </w:r>
      <w:r>
        <w:rPr>
          <w:spacing w:val="5"/>
        </w:rPr>
        <w:t>engaging</w:t>
      </w:r>
      <w:r>
        <w:rPr>
          <w:spacing w:val="-17"/>
        </w:rPr>
        <w:t> </w:t>
      </w:r>
      <w:r>
        <w:rPr>
          <w:spacing w:val="3"/>
        </w:rPr>
        <w:t>in</w:t>
      </w:r>
      <w:r>
        <w:rPr>
          <w:spacing w:val="-17"/>
        </w:rPr>
        <w:t> </w:t>
      </w:r>
      <w:r>
        <w:rPr>
          <w:spacing w:val="2"/>
        </w:rPr>
        <w:t>responsible</w:t>
      </w:r>
      <w:r>
        <w:rPr>
          <w:spacing w:val="-17"/>
        </w:rPr>
        <w:t> </w:t>
      </w:r>
      <w:r>
        <w:rPr>
          <w:spacing w:val="3"/>
        </w:rPr>
        <w:t>business</w:t>
      </w:r>
      <w:r>
        <w:rPr>
          <w:spacing w:val="-17"/>
        </w:rPr>
        <w:t> </w:t>
      </w:r>
      <w:r>
        <w:rPr>
          <w:spacing w:val="4"/>
        </w:rPr>
        <w:t>practices</w:t>
      </w:r>
      <w:r>
        <w:rPr>
          <w:w w:val="88"/>
        </w:rPr>
        <w:t> </w:t>
      </w:r>
      <w:r>
        <w:rPr>
          <w:spacing w:val="3"/>
        </w:rPr>
        <w:t>and</w:t>
      </w:r>
      <w:r>
        <w:rPr>
          <w:spacing w:val="-14"/>
        </w:rPr>
        <w:t> </w:t>
      </w:r>
      <w:r>
        <w:rPr>
          <w:spacing w:val="3"/>
        </w:rPr>
        <w:t>applying</w:t>
      </w:r>
      <w:r>
        <w:rPr>
          <w:spacing w:val="-14"/>
        </w:rPr>
        <w:t> </w:t>
      </w:r>
      <w:r>
        <w:rPr>
          <w:spacing w:val="3"/>
        </w:rPr>
        <w:t>human</w:t>
      </w:r>
      <w:r>
        <w:rPr>
          <w:spacing w:val="-14"/>
        </w:rPr>
        <w:t> </w:t>
      </w:r>
      <w:r>
        <w:rPr>
          <w:spacing w:val="4"/>
        </w:rPr>
        <w:t>rights</w:t>
      </w:r>
      <w:r>
        <w:rPr>
          <w:spacing w:val="-14"/>
        </w:rPr>
        <w:t> </w:t>
      </w:r>
      <w:r>
        <w:rPr>
          <w:spacing w:val="3"/>
        </w:rPr>
        <w:t>frameworks</w:t>
      </w:r>
      <w:r>
        <w:rPr>
          <w:spacing w:val="-14"/>
        </w:rPr>
        <w:t> </w:t>
      </w:r>
      <w:r>
        <w:rPr>
          <w:spacing w:val="6"/>
        </w:rPr>
        <w:t>will</w:t>
      </w:r>
      <w:r>
        <w:rPr>
          <w:spacing w:val="-14"/>
        </w:rPr>
        <w:t> </w:t>
      </w:r>
      <w:r>
        <w:rPr>
          <w:spacing w:val="5"/>
        </w:rPr>
        <w:t>gain</w:t>
      </w:r>
      <w:r>
        <w:rPr>
          <w:w w:val="96"/>
        </w:rPr>
        <w:t> </w:t>
      </w:r>
      <w:r>
        <w:rPr>
          <w:spacing w:val="4"/>
        </w:rPr>
        <w:t>significant</w:t>
      </w:r>
      <w:r>
        <w:rPr>
          <w:spacing w:val="-25"/>
        </w:rPr>
        <w:t> </w:t>
      </w:r>
      <w:r>
        <w:rPr>
          <w:spacing w:val="4"/>
        </w:rPr>
        <w:t>advantage</w:t>
      </w:r>
      <w:r>
        <w:rPr>
          <w:spacing w:val="-25"/>
        </w:rPr>
        <w:t> </w:t>
      </w:r>
      <w:r>
        <w:rPr/>
        <w:t>over</w:t>
      </w:r>
      <w:r>
        <w:rPr>
          <w:spacing w:val="-25"/>
        </w:rPr>
        <w:t> </w:t>
      </w:r>
      <w:r>
        <w:rPr>
          <w:spacing w:val="3"/>
        </w:rPr>
        <w:t>those</w:t>
      </w:r>
      <w:r>
        <w:rPr>
          <w:spacing w:val="-25"/>
        </w:rPr>
        <w:t> </w:t>
      </w:r>
      <w:r>
        <w:rPr>
          <w:spacing w:val="5"/>
        </w:rPr>
        <w:t>failing</w:t>
      </w:r>
      <w:r>
        <w:rPr>
          <w:spacing w:val="-25"/>
        </w:rPr>
        <w:t> </w:t>
      </w:r>
      <w:r>
        <w:rPr>
          <w:spacing w:val="3"/>
        </w:rPr>
        <w:t>to</w:t>
      </w:r>
      <w:r>
        <w:rPr>
          <w:spacing w:val="-25"/>
        </w:rPr>
        <w:t> </w:t>
      </w:r>
      <w:r>
        <w:rPr>
          <w:spacing w:val="4"/>
        </w:rPr>
        <w:t>recognise</w:t>
      </w:r>
      <w:r>
        <w:rPr/>
        <w:t> </w:t>
      </w:r>
      <w:r>
        <w:rPr>
          <w:spacing w:val="3"/>
        </w:rPr>
        <w:t>their </w:t>
      </w:r>
      <w:r>
        <w:rPr>
          <w:spacing w:val="4"/>
        </w:rPr>
        <w:t>importance. </w:t>
      </w:r>
      <w:r>
        <w:rPr>
          <w:spacing w:val="3"/>
        </w:rPr>
        <w:t>Companies </w:t>
      </w:r>
      <w:r>
        <w:rPr>
          <w:spacing w:val="4"/>
        </w:rPr>
        <w:t>also </w:t>
      </w:r>
      <w:r>
        <w:rPr>
          <w:spacing w:val="2"/>
        </w:rPr>
        <w:t>need </w:t>
      </w:r>
      <w:r>
        <w:rPr>
          <w:spacing w:val="3"/>
        </w:rPr>
        <w:t>to</w:t>
      </w:r>
      <w:r>
        <w:rPr>
          <w:spacing w:val="-6"/>
        </w:rPr>
        <w:t> </w:t>
      </w:r>
      <w:r>
        <w:rPr/>
        <w:t>be</w:t>
      </w:r>
      <w:r>
        <w:rPr/>
        <w:t> </w:t>
      </w:r>
      <w:r>
        <w:rPr>
          <w:spacing w:val="2"/>
        </w:rPr>
        <w:t>confident</w:t>
      </w:r>
      <w:r>
        <w:rPr>
          <w:spacing w:val="-5"/>
        </w:rPr>
        <w:t> </w:t>
      </w:r>
      <w:r>
        <w:rPr>
          <w:spacing w:val="3"/>
        </w:rPr>
        <w:t>in</w:t>
      </w:r>
      <w:r>
        <w:rPr>
          <w:spacing w:val="-5"/>
        </w:rPr>
        <w:t> </w:t>
      </w:r>
      <w:r>
        <w:rPr>
          <w:spacing w:val="4"/>
        </w:rPr>
        <w:t>explaining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>
          <w:spacing w:val="3"/>
        </w:rPr>
        <w:t>priorities</w:t>
      </w:r>
      <w:r>
        <w:rPr>
          <w:spacing w:val="-5"/>
        </w:rPr>
        <w:t> </w:t>
      </w:r>
      <w:r>
        <w:rPr>
          <w:spacing w:val="3"/>
        </w:rPr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3"/>
        </w:rPr>
        <w:t>wide</w:t>
      </w:r>
      <w:r>
        <w:rPr/>
        <w:t> </w:t>
      </w:r>
      <w:r>
        <w:rPr>
          <w:spacing w:val="4"/>
        </w:rPr>
        <w:t>range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3"/>
        </w:rPr>
        <w:t>stakeholders,</w:t>
      </w:r>
      <w:r>
        <w:rPr>
          <w:spacing w:val="-8"/>
        </w:rPr>
        <w:t> </w:t>
      </w:r>
      <w:r>
        <w:rPr>
          <w:spacing w:val="3"/>
        </w:rPr>
        <w:t>supported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>
          <w:spacing w:val="3"/>
        </w:rPr>
        <w:t>metrics</w:t>
      </w:r>
      <w:r>
        <w:rPr>
          <w:spacing w:val="-8"/>
        </w:rPr>
        <w:t> </w:t>
      </w:r>
      <w:r>
        <w:rPr>
          <w:spacing w:val="4"/>
        </w:rPr>
        <w:t>that</w:t>
      </w:r>
      <w:r>
        <w:rPr>
          <w:w w:val="89"/>
        </w:rPr>
        <w:t> </w:t>
      </w:r>
      <w:r>
        <w:rPr>
          <w:spacing w:val="2"/>
        </w:rPr>
        <w:t>clearly</w:t>
      </w:r>
      <w:r>
        <w:rPr>
          <w:spacing w:val="-29"/>
        </w:rPr>
        <w:t> </w:t>
      </w:r>
      <w:r>
        <w:rPr>
          <w:spacing w:val="5"/>
        </w:rPr>
        <w:t>justify</w:t>
      </w:r>
      <w:r>
        <w:rPr>
          <w:spacing w:val="-29"/>
        </w:rPr>
        <w:t> </w:t>
      </w:r>
      <w:r>
        <w:rPr>
          <w:spacing w:val="3"/>
        </w:rPr>
        <w:t>their</w:t>
      </w:r>
      <w:r>
        <w:rPr>
          <w:spacing w:val="-29"/>
        </w:rPr>
        <w:t> </w:t>
      </w:r>
      <w:r>
        <w:rPr>
          <w:spacing w:val="3"/>
        </w:rPr>
        <w:t>decisions.</w:t>
      </w:r>
    </w:p>
    <w:p>
      <w:pPr>
        <w:pStyle w:val="BodyText"/>
        <w:spacing w:line="261" w:lineRule="auto" w:before="60"/>
        <w:ind w:left="261" w:right="1074"/>
        <w:jc w:val="left"/>
      </w:pPr>
      <w:r>
        <w:rPr>
          <w:spacing w:val="3"/>
        </w:rPr>
        <w:br w:type="column"/>
      </w:r>
      <w:r>
        <w:rPr>
          <w:spacing w:val="3"/>
        </w:rPr>
        <w:t>Having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3"/>
        </w:rPr>
        <w:t>clearer</w:t>
      </w:r>
      <w:r>
        <w:rPr>
          <w:spacing w:val="-12"/>
        </w:rPr>
        <w:t> </w:t>
      </w:r>
      <w:r>
        <w:rPr>
          <w:spacing w:val="4"/>
        </w:rPr>
        <w:t>understanding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3"/>
        </w:rPr>
        <w:t>the</w:t>
      </w:r>
      <w:r>
        <w:rPr>
          <w:spacing w:val="-12"/>
        </w:rPr>
        <w:t> </w:t>
      </w:r>
      <w:r>
        <w:rPr>
          <w:spacing w:val="3"/>
        </w:rPr>
        <w:t>implications</w:t>
      </w:r>
      <w:r>
        <w:rPr>
          <w:w w:val="88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3"/>
        </w:rPr>
        <w:t>human</w:t>
      </w:r>
      <w:r>
        <w:rPr>
          <w:spacing w:val="-2"/>
        </w:rPr>
        <w:t> </w:t>
      </w:r>
      <w:r>
        <w:rPr>
          <w:spacing w:val="4"/>
        </w:rPr>
        <w:t>rights</w:t>
      </w:r>
      <w:r>
        <w:rPr>
          <w:spacing w:val="-2"/>
        </w:rPr>
        <w:t> </w:t>
      </w:r>
      <w:r>
        <w:rPr>
          <w:spacing w:val="3"/>
        </w:rPr>
        <w:t>to</w:t>
      </w:r>
      <w:r>
        <w:rPr>
          <w:spacing w:val="-2"/>
        </w:rPr>
        <w:t> </w:t>
      </w:r>
      <w:r>
        <w:rPr>
          <w:spacing w:val="3"/>
        </w:rPr>
        <w:t>the</w:t>
      </w:r>
      <w:r>
        <w:rPr>
          <w:spacing w:val="-2"/>
        </w:rPr>
        <w:t> </w:t>
      </w:r>
      <w:r>
        <w:rPr>
          <w:spacing w:val="3"/>
        </w:rPr>
        <w:t>business</w:t>
      </w:r>
      <w:r>
        <w:rPr>
          <w:spacing w:val="-2"/>
        </w:rPr>
        <w:t> </w:t>
      </w:r>
      <w:r>
        <w:rPr>
          <w:spacing w:val="6"/>
        </w:rPr>
        <w:t>will</w:t>
      </w:r>
      <w:r>
        <w:rPr>
          <w:spacing w:val="-2"/>
        </w:rPr>
        <w:t> </w:t>
      </w:r>
      <w:r>
        <w:rPr>
          <w:spacing w:val="4"/>
        </w:rPr>
        <w:t>also</w:t>
      </w:r>
      <w:r>
        <w:rPr>
          <w:spacing w:val="-2"/>
        </w:rPr>
        <w:t> </w:t>
      </w:r>
      <w:r>
        <w:rPr/>
        <w:t>help</w:t>
      </w:r>
      <w:r>
        <w:rPr>
          <w:w w:val="93"/>
        </w:rPr>
        <w:t> </w:t>
      </w:r>
      <w:r>
        <w:rPr>
          <w:spacing w:val="4"/>
        </w:rPr>
        <w:t>financial</w:t>
      </w:r>
      <w:r>
        <w:rPr>
          <w:spacing w:val="-7"/>
        </w:rPr>
        <w:t> </w:t>
      </w:r>
      <w:r>
        <w:rPr>
          <w:spacing w:val="2"/>
        </w:rPr>
        <w:t>decision</w:t>
      </w:r>
      <w:r>
        <w:rPr>
          <w:spacing w:val="-7"/>
        </w:rPr>
        <w:t> </w:t>
      </w:r>
      <w:r>
        <w:rPr>
          <w:spacing w:val="5"/>
        </w:rPr>
        <w:t>making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5"/>
        </w:rPr>
        <w:t>highlighting</w:t>
      </w:r>
      <w:r>
        <w:rPr>
          <w:spacing w:val="-7"/>
        </w:rPr>
        <w:t> </w:t>
      </w:r>
      <w:r>
        <w:rPr>
          <w:spacing w:val="4"/>
        </w:rPr>
        <w:t>areas</w:t>
      </w:r>
      <w:r>
        <w:rPr>
          <w:w w:val="88"/>
        </w:rPr>
        <w:t> </w:t>
      </w:r>
      <w:r>
        <w:rPr/>
        <w:t>where </w:t>
      </w:r>
      <w:r>
        <w:rPr>
          <w:spacing w:val="2"/>
        </w:rPr>
        <w:t>investment is </w:t>
      </w:r>
      <w:r>
        <w:rPr>
          <w:spacing w:val="4"/>
        </w:rPr>
        <w:t>required </w:t>
      </w:r>
      <w:r>
        <w:rPr>
          <w:spacing w:val="3"/>
        </w:rPr>
        <w:t>and enabling</w:t>
      </w:r>
      <w:r>
        <w:rPr>
          <w:spacing w:val="-24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3"/>
        </w:rPr>
        <w:t>evaluation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>
          <w:spacing w:val="2"/>
        </w:rPr>
        <w:t>procurement</w:t>
      </w:r>
      <w:r>
        <w:rPr>
          <w:spacing w:val="-25"/>
        </w:rPr>
        <w:t> </w:t>
      </w:r>
      <w:r>
        <w:rPr>
          <w:spacing w:val="3"/>
        </w:rPr>
        <w:t>options</w:t>
      </w:r>
      <w:r>
        <w:rPr>
          <w:spacing w:val="-25"/>
        </w:rPr>
        <w:t> </w:t>
      </w:r>
      <w:r>
        <w:rPr>
          <w:spacing w:val="3"/>
        </w:rPr>
        <w:t>and</w:t>
      </w:r>
      <w:r>
        <w:rPr>
          <w:spacing w:val="-25"/>
        </w:rPr>
        <w:t> </w:t>
      </w:r>
      <w:r>
        <w:rPr>
          <w:spacing w:val="3"/>
        </w:rPr>
        <w:t>performance.</w:t>
      </w:r>
    </w:p>
    <w:p>
      <w:pPr>
        <w:pStyle w:val="BodyText"/>
        <w:spacing w:line="240" w:lineRule="auto" w:before="169"/>
        <w:ind w:left="261" w:right="1074"/>
        <w:jc w:val="left"/>
      </w:pPr>
      <w:r>
        <w:rPr>
          <w:spacing w:val="3"/>
        </w:rPr>
        <w:t>In</w:t>
      </w:r>
      <w:r>
        <w:rPr>
          <w:spacing w:val="-15"/>
        </w:rPr>
        <w:t> </w:t>
      </w:r>
      <w:r>
        <w:rPr>
          <w:spacing w:val="2"/>
        </w:rPr>
        <w:t>recent</w:t>
      </w:r>
      <w:r>
        <w:rPr>
          <w:spacing w:val="-15"/>
        </w:rPr>
        <w:t> </w:t>
      </w:r>
      <w:r>
        <w:rPr>
          <w:spacing w:val="3"/>
        </w:rPr>
        <w:t>years,</w:t>
      </w:r>
      <w:r>
        <w:rPr>
          <w:spacing w:val="-15"/>
        </w:rPr>
        <w:t> </w:t>
      </w:r>
      <w:r>
        <w:rPr>
          <w:spacing w:val="3"/>
        </w:rPr>
        <w:t>non-financial</w:t>
      </w:r>
      <w:r>
        <w:rPr>
          <w:spacing w:val="-15"/>
        </w:rPr>
        <w:t> </w:t>
      </w:r>
      <w:r>
        <w:rPr>
          <w:spacing w:val="3"/>
        </w:rPr>
        <w:t>factors</w:t>
      </w:r>
      <w:r>
        <w:rPr>
          <w:spacing w:val="-15"/>
        </w:rPr>
        <w:t> </w:t>
      </w:r>
      <w:r>
        <w:rPr/>
        <w:t>have</w:t>
      </w:r>
    </w:p>
    <w:p>
      <w:pPr>
        <w:pStyle w:val="BodyText"/>
        <w:spacing w:line="261" w:lineRule="auto" w:before="21"/>
        <w:ind w:left="261" w:right="1074"/>
        <w:jc w:val="left"/>
      </w:pPr>
      <w:r>
        <w:rPr/>
        <w:pict>
          <v:group style="position:absolute;margin-left:0pt;margin-top:133.141098pt;width:285.650pt;height:328.75pt;mso-position-horizontal-relative:page;mso-position-vertical-relative:paragraph;z-index:2008" coordorigin="0,2663" coordsize="5713,6575">
            <v:shape style="position:absolute;left:198;top:7077;width:1463;height:2161" type="#_x0000_t75" stroked="false">
              <v:imagedata r:id="rId35" o:title=""/>
            </v:shape>
            <v:shape style="position:absolute;left:0;top:6844;width:1309;height:943" type="#_x0000_t75" stroked="false">
              <v:imagedata r:id="rId36" o:title=""/>
            </v:shape>
            <v:shape style="position:absolute;left:1689;top:3105;width:1963;height:3220" type="#_x0000_t75" stroked="false">
              <v:imagedata r:id="rId37" o:title=""/>
            </v:shape>
            <v:shape style="position:absolute;left:2050;top:6687;width:3231;height:1980" type="#_x0000_t75" stroked="false">
              <v:imagedata r:id="rId38" o:title=""/>
            </v:shape>
            <v:shape style="position:absolute;left:2050;top:4739;width:3232;height:2040" type="#_x0000_t75" stroked="false">
              <v:imagedata r:id="rId39" o:title=""/>
            </v:shape>
            <v:shape style="position:absolute;left:0;top:5620;width:1310;height:930" type="#_x0000_t75" stroked="false">
              <v:imagedata r:id="rId40" o:title=""/>
            </v:shape>
            <v:shape style="position:absolute;left:0;top:3105;width:1763;height:3220" type="#_x0000_t75" stroked="false">
              <v:imagedata r:id="rId41" o:title=""/>
            </v:shape>
            <v:shape style="position:absolute;left:1622;top:7078;width:2006;height:2160" type="#_x0000_t75" stroked="false">
              <v:imagedata r:id="rId42" o:title=""/>
            </v:shape>
            <v:shape style="position:absolute;left:0;top:2663;width:354;height:497" type="#_x0000_t75" stroked="false">
              <v:imagedata r:id="rId43" o:title=""/>
            </v:shape>
            <v:shape style="position:absolute;left:5214;top:8024;width:497;height:481" type="#_x0000_t75" stroked="false">
              <v:imagedata r:id="rId44" o:title=""/>
            </v:shape>
            <v:shape style="position:absolute;left:5215;top:4889;width:497;height:481" type="#_x0000_t75" stroked="false">
              <v:imagedata r:id="rId45" o:title=""/>
            </v:shape>
            <v:shape style="position:absolute;left:3008;top:2664;width:481;height:497" type="#_x0000_t75" stroked="false">
              <v:imagedata r:id="rId46" o:title=""/>
            </v:shape>
            <w10:wrap type="none"/>
          </v:group>
        </w:pict>
      </w:r>
      <w:r>
        <w:rPr>
          <w:spacing w:val="2"/>
        </w:rPr>
        <w:t>become </w:t>
      </w:r>
      <w:r>
        <w:rPr/>
        <w:t>a </w:t>
      </w:r>
      <w:r>
        <w:rPr>
          <w:spacing w:val="4"/>
        </w:rPr>
        <w:t>required </w:t>
      </w:r>
      <w:r>
        <w:rPr/>
        <w:t>element of </w:t>
      </w:r>
      <w:r>
        <w:rPr>
          <w:spacing w:val="4"/>
        </w:rPr>
        <w:t>corporate</w:t>
      </w:r>
      <w:r>
        <w:rPr>
          <w:spacing w:val="-30"/>
        </w:rPr>
        <w:t> </w:t>
      </w:r>
      <w:r>
        <w:rPr>
          <w:spacing w:val="3"/>
        </w:rPr>
        <w:t>reporting.</w:t>
      </w:r>
      <w:r>
        <w:rPr/>
        <w:t> </w:t>
      </w:r>
      <w:r>
        <w:rPr>
          <w:spacing w:val="3"/>
        </w:rPr>
        <w:t>Finance</w:t>
      </w:r>
      <w:r>
        <w:rPr>
          <w:spacing w:val="-11"/>
        </w:rPr>
        <w:t> </w:t>
      </w:r>
      <w:r>
        <w:rPr>
          <w:spacing w:val="3"/>
        </w:rPr>
        <w:t>professionals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key</w:t>
      </w:r>
      <w:r>
        <w:rPr>
          <w:spacing w:val="-11"/>
        </w:rPr>
        <w:t> </w:t>
      </w:r>
      <w:r>
        <w:rPr/>
        <w:t>role</w:t>
      </w:r>
      <w:r>
        <w:rPr>
          <w:spacing w:val="-11"/>
        </w:rPr>
        <w:t> </w:t>
      </w:r>
      <w:r>
        <w:rPr>
          <w:spacing w:val="3"/>
        </w:rPr>
        <w:t>in</w:t>
      </w:r>
      <w:r>
        <w:rPr>
          <w:spacing w:val="-11"/>
        </w:rPr>
        <w:t> </w:t>
      </w:r>
      <w:r>
        <w:rPr>
          <w:spacing w:val="4"/>
        </w:rPr>
        <w:t>identifying,</w:t>
      </w:r>
      <w:r>
        <w:rPr/>
        <w:t> </w:t>
      </w:r>
      <w:r>
        <w:rPr>
          <w:spacing w:val="4"/>
        </w:rPr>
        <w:t>measuring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4"/>
        </w:rPr>
        <w:t>analysing</w:t>
      </w:r>
      <w:r>
        <w:rPr>
          <w:spacing w:val="-7"/>
        </w:rPr>
        <w:t> </w:t>
      </w:r>
      <w:r>
        <w:rPr>
          <w:spacing w:val="4"/>
        </w:rPr>
        <w:t>information</w:t>
      </w:r>
      <w:r>
        <w:rPr>
          <w:spacing w:val="-7"/>
        </w:rPr>
        <w:t> </w:t>
      </w:r>
      <w:r>
        <w:rPr>
          <w:spacing w:val="4"/>
        </w:rPr>
        <w:t>that</w:t>
      </w:r>
      <w:r>
        <w:rPr>
          <w:spacing w:val="-7"/>
        </w:rPr>
        <w:t> </w:t>
      </w:r>
      <w:r>
        <w:rPr/>
        <w:t>helps</w:t>
      </w:r>
      <w:r>
        <w:rPr>
          <w:w w:val="88"/>
        </w:rPr>
        <w:t> </w:t>
      </w:r>
      <w:r>
        <w:rPr>
          <w:spacing w:val="4"/>
        </w:rPr>
        <w:t>explain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>
          <w:spacing w:val="3"/>
        </w:rPr>
        <w:t>their</w:t>
      </w:r>
      <w:r>
        <w:rPr>
          <w:spacing w:val="-5"/>
        </w:rPr>
        <w:t> </w:t>
      </w:r>
      <w:r>
        <w:rPr>
          <w:spacing w:val="3"/>
        </w:rPr>
        <w:t>business</w:t>
      </w:r>
      <w:r>
        <w:rPr>
          <w:spacing w:val="-5"/>
        </w:rPr>
        <w:t> </w:t>
      </w:r>
      <w:r>
        <w:rPr>
          <w:spacing w:val="3"/>
        </w:rPr>
        <w:t>creates</w:t>
      </w:r>
      <w:r>
        <w:rPr>
          <w:spacing w:val="-5"/>
        </w:rPr>
        <w:t> </w:t>
      </w:r>
      <w:r>
        <w:rPr>
          <w:spacing w:val="3"/>
        </w:rPr>
        <w:t>value,</w:t>
      </w:r>
      <w:r>
        <w:rPr>
          <w:spacing w:val="-5"/>
        </w:rPr>
        <w:t> </w:t>
      </w:r>
      <w:r>
        <w:rPr>
          <w:spacing w:val="3"/>
        </w:rPr>
        <w:t>both</w:t>
      </w:r>
      <w:r>
        <w:rPr>
          <w:spacing w:val="-5"/>
        </w:rPr>
        <w:t> </w:t>
      </w:r>
      <w:r>
        <w:rPr/>
        <w:t>for</w:t>
      </w:r>
      <w:r>
        <w:rPr>
          <w:w w:val="94"/>
        </w:rPr>
        <w:t> </w:t>
      </w:r>
      <w:r>
        <w:rPr>
          <w:spacing w:val="3"/>
        </w:rPr>
        <w:t>itself</w:t>
      </w:r>
      <w:r>
        <w:rPr>
          <w:spacing w:val="-20"/>
        </w:rPr>
        <w:t> </w:t>
      </w:r>
      <w:r>
        <w:rPr>
          <w:spacing w:val="3"/>
        </w:rPr>
        <w:t>and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>
          <w:spacing w:val="3"/>
        </w:rPr>
        <w:t>wider</w:t>
      </w:r>
      <w:r>
        <w:rPr>
          <w:spacing w:val="-20"/>
        </w:rPr>
        <w:t> </w:t>
      </w:r>
      <w:r>
        <w:rPr/>
        <w:t>society.</w:t>
      </w:r>
      <w:r>
        <w:rPr>
          <w:spacing w:val="-20"/>
        </w:rPr>
        <w:t> </w:t>
      </w:r>
      <w:r>
        <w:rPr>
          <w:spacing w:val="3"/>
        </w:rPr>
        <w:t>As</w:t>
      </w:r>
      <w:r>
        <w:rPr>
          <w:spacing w:val="-20"/>
        </w:rPr>
        <w:t> </w:t>
      </w:r>
      <w:r>
        <w:rPr>
          <w:spacing w:val="4"/>
        </w:rPr>
        <w:t>qualified</w:t>
      </w:r>
      <w:r>
        <w:rPr>
          <w:spacing w:val="-20"/>
        </w:rPr>
        <w:t> </w:t>
      </w:r>
      <w:r>
        <w:rPr>
          <w:spacing w:val="4"/>
        </w:rPr>
        <w:t>accountants,</w:t>
      </w:r>
      <w:r>
        <w:rPr/>
        <w:t> </w:t>
      </w:r>
      <w:r>
        <w:rPr>
          <w:spacing w:val="2"/>
        </w:rPr>
        <w:t>CGMA</w:t>
      </w:r>
      <w:r>
        <w:rPr>
          <w:spacing w:val="-6"/>
        </w:rPr>
        <w:t> </w:t>
      </w:r>
      <w:r>
        <w:rPr>
          <w:spacing w:val="4"/>
        </w:rPr>
        <w:t>designation</w:t>
      </w:r>
      <w:r>
        <w:rPr>
          <w:spacing w:val="-6"/>
        </w:rPr>
        <w:t> </w:t>
      </w:r>
      <w:r>
        <w:rPr/>
        <w:t>holders</w:t>
      </w:r>
      <w:r>
        <w:rPr>
          <w:spacing w:val="-6"/>
        </w:rPr>
        <w:t> </w:t>
      </w:r>
      <w:r>
        <w:rPr>
          <w:spacing w:val="4"/>
        </w:rPr>
        <w:t>recognise</w:t>
      </w:r>
      <w:r>
        <w:rPr>
          <w:spacing w:val="-6"/>
        </w:rPr>
        <w:t> </w:t>
      </w:r>
      <w:r>
        <w:rPr>
          <w:spacing w:val="3"/>
        </w:rPr>
        <w:t>their</w:t>
      </w:r>
      <w:r>
        <w:rPr>
          <w:spacing w:val="-6"/>
        </w:rPr>
        <w:t> </w:t>
      </w:r>
      <w:r>
        <w:rPr>
          <w:spacing w:val="4"/>
        </w:rPr>
        <w:t>ethical</w:t>
      </w:r>
      <w:r>
        <w:rPr>
          <w:w w:val="93"/>
        </w:rPr>
        <w:t> </w:t>
      </w:r>
      <w:r>
        <w:rPr>
          <w:spacing w:val="3"/>
        </w:rPr>
        <w:t>and</w:t>
      </w:r>
      <w:r>
        <w:rPr>
          <w:spacing w:val="-16"/>
        </w:rPr>
        <w:t> </w:t>
      </w:r>
      <w:r>
        <w:rPr>
          <w:spacing w:val="2"/>
        </w:rPr>
        <w:t>professional</w:t>
      </w:r>
      <w:r>
        <w:rPr>
          <w:spacing w:val="-16"/>
        </w:rPr>
        <w:t> </w:t>
      </w:r>
      <w:r>
        <w:rPr>
          <w:spacing w:val="3"/>
        </w:rPr>
        <w:t>responsibilities,</w:t>
      </w:r>
      <w:r>
        <w:rPr>
          <w:spacing w:val="-16"/>
        </w:rPr>
        <w:t> </w:t>
      </w:r>
      <w:r>
        <w:rPr>
          <w:spacing w:val="3"/>
        </w:rPr>
        <w:t>both</w:t>
      </w:r>
      <w:r>
        <w:rPr>
          <w:spacing w:val="-16"/>
        </w:rPr>
        <w:t> </w:t>
      </w:r>
      <w:r>
        <w:rPr>
          <w:spacing w:val="3"/>
        </w:rPr>
        <w:t>to</w:t>
      </w:r>
      <w:r>
        <w:rPr>
          <w:spacing w:val="-16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hyperlink r:id="rId47">
        <w:r>
          <w:rPr>
            <w:spacing w:val="3"/>
            <w:u w:val="single" w:color="000000"/>
          </w:rPr>
          <w:t>codes</w:t>
        </w:r>
        <w:r>
          <w:rPr>
            <w:spacing w:val="-19"/>
            <w:u w:val="single" w:color="000000"/>
          </w:rPr>
          <w:t> </w:t>
        </w:r>
        <w:r>
          <w:rPr>
            <w:u w:val="single" w:color="000000"/>
          </w:rPr>
          <w:t>of</w:t>
        </w:r>
        <w:r>
          <w:rPr>
            <w:w w:val="87"/>
          </w:rPr>
        </w:r>
      </w:hyperlink>
      <w:r>
        <w:rPr>
          <w:w w:val="87"/>
        </w:rPr>
        <w:t> </w:t>
      </w:r>
      <w:hyperlink r:id="rId47">
        <w:r>
          <w:rPr>
            <w:w w:val="89"/>
          </w:rPr>
        </w:r>
        <w:r>
          <w:rPr>
            <w:spacing w:val="3"/>
            <w:u w:val="single" w:color="000000"/>
          </w:rPr>
          <w:t>their</w:t>
        </w:r>
        <w:r>
          <w:rPr>
            <w:spacing w:val="-16"/>
            <w:u w:val="single" w:color="000000"/>
          </w:rPr>
          <w:t> </w:t>
        </w:r>
        <w:r>
          <w:rPr>
            <w:spacing w:val="2"/>
            <w:u w:val="single" w:color="000000"/>
          </w:rPr>
          <w:t>professional</w:t>
        </w:r>
        <w:r>
          <w:rPr>
            <w:spacing w:val="-16"/>
            <w:u w:val="single" w:color="000000"/>
          </w:rPr>
          <w:t> </w:t>
        </w:r>
        <w:r>
          <w:rPr>
            <w:spacing w:val="3"/>
            <w:u w:val="single" w:color="000000"/>
          </w:rPr>
          <w:t>bodies</w:t>
        </w:r>
        <w:r>
          <w:rPr>
            <w:spacing w:val="-19"/>
            <w:u w:val="single" w:color="000000"/>
          </w:rPr>
          <w:t> </w:t>
        </w:r>
        <w:r>
          <w:rPr>
            <w:spacing w:val="-19"/>
          </w:rPr>
        </w:r>
      </w:hyperlink>
      <w:r>
        <w:rPr>
          <w:spacing w:val="3"/>
        </w:rPr>
        <w:t>and</w:t>
      </w:r>
      <w:r>
        <w:rPr>
          <w:spacing w:val="-16"/>
        </w:rPr>
        <w:t> </w:t>
      </w:r>
      <w:r>
        <w:rPr>
          <w:spacing w:val="4"/>
        </w:rPr>
        <w:t>particularly</w:t>
      </w:r>
      <w:r>
        <w:rPr>
          <w:spacing w:val="-16"/>
        </w:rPr>
        <w:t> </w:t>
      </w:r>
      <w:r>
        <w:rPr>
          <w:spacing w:val="3"/>
        </w:rPr>
        <w:t>in</w:t>
      </w:r>
      <w:r>
        <w:rPr>
          <w:spacing w:val="-16"/>
        </w:rPr>
        <w:t> </w:t>
      </w:r>
      <w:r>
        <w:rPr>
          <w:spacing w:val="3"/>
        </w:rPr>
        <w:t>relation</w:t>
      </w:r>
      <w:r>
        <w:rPr>
          <w:w w:val="96"/>
        </w:rPr>
        <w:t> </w:t>
      </w:r>
      <w:r>
        <w:rPr>
          <w:spacing w:val="3"/>
        </w:rPr>
        <w:t>to</w:t>
      </w:r>
      <w:r>
        <w:rPr>
          <w:spacing w:val="-24"/>
        </w:rPr>
        <w:t> </w:t>
      </w:r>
      <w:r>
        <w:rPr>
          <w:spacing w:val="3"/>
        </w:rPr>
        <w:t>delivering</w:t>
      </w:r>
      <w:r>
        <w:rPr>
          <w:spacing w:val="-24"/>
        </w:rPr>
        <w:t> </w:t>
      </w:r>
      <w:r>
        <w:rPr>
          <w:spacing w:val="2"/>
        </w:rPr>
        <w:t>objectivity,</w:t>
      </w:r>
      <w:r>
        <w:rPr>
          <w:spacing w:val="-24"/>
        </w:rPr>
        <w:t> </w:t>
      </w:r>
      <w:r>
        <w:rPr>
          <w:spacing w:val="2"/>
        </w:rPr>
        <w:t>independence</w:t>
      </w:r>
      <w:r>
        <w:rPr>
          <w:spacing w:val="-24"/>
        </w:rPr>
        <w:t> </w:t>
      </w:r>
      <w:r>
        <w:rPr>
          <w:spacing w:val="3"/>
        </w:rPr>
        <w:t>and</w:t>
      </w:r>
      <w:r>
        <w:rPr>
          <w:spacing w:val="-24"/>
        </w:rPr>
        <w:t> </w:t>
      </w:r>
      <w:r>
        <w:rPr>
          <w:spacing w:val="3"/>
        </w:rPr>
        <w:t>integrity.</w:t>
      </w:r>
      <w:r>
        <w:rPr/>
        <w:t> </w:t>
      </w:r>
      <w:r>
        <w:rPr>
          <w:spacing w:val="2"/>
        </w:rPr>
        <w:t>Using</w:t>
      </w:r>
      <w:r>
        <w:rPr>
          <w:spacing w:val="-15"/>
        </w:rPr>
        <w:t> </w:t>
      </w:r>
      <w:r>
        <w:rPr>
          <w:spacing w:val="5"/>
        </w:rPr>
        <w:t>this</w:t>
      </w:r>
      <w:r>
        <w:rPr>
          <w:spacing w:val="-15"/>
        </w:rPr>
        <w:t> </w:t>
      </w:r>
      <w:r>
        <w:rPr>
          <w:spacing w:val="3"/>
        </w:rPr>
        <w:t>lens,</w:t>
      </w:r>
      <w:r>
        <w:rPr>
          <w:spacing w:val="-15"/>
        </w:rPr>
        <w:t> </w:t>
      </w:r>
      <w:r>
        <w:rPr>
          <w:spacing w:val="2"/>
        </w:rPr>
        <w:t>they</w:t>
      </w:r>
      <w:r>
        <w:rPr>
          <w:spacing w:val="-15"/>
        </w:rPr>
        <w:t> </w:t>
      </w:r>
      <w:r>
        <w:rPr>
          <w:spacing w:val="3"/>
        </w:rPr>
        <w:t>are</w:t>
      </w:r>
      <w:r>
        <w:rPr>
          <w:spacing w:val="-15"/>
        </w:rPr>
        <w:t> </w:t>
      </w:r>
      <w:r>
        <w:rPr/>
        <w:t>well</w:t>
      </w:r>
      <w:r>
        <w:rPr>
          <w:spacing w:val="-15"/>
        </w:rPr>
        <w:t> </w:t>
      </w:r>
      <w:r>
        <w:rPr>
          <w:spacing w:val="3"/>
        </w:rPr>
        <w:t>placed</w:t>
      </w:r>
      <w:r>
        <w:rPr>
          <w:spacing w:val="-15"/>
        </w:rPr>
        <w:t> </w:t>
      </w:r>
      <w:r>
        <w:rPr>
          <w:spacing w:val="3"/>
        </w:rPr>
        <w:t>to</w:t>
      </w:r>
      <w:r>
        <w:rPr>
          <w:spacing w:val="-15"/>
        </w:rPr>
        <w:t> </w:t>
      </w:r>
      <w:r>
        <w:rPr>
          <w:spacing w:val="2"/>
        </w:rPr>
        <w:t>review</w:t>
      </w:r>
      <w:r>
        <w:rPr>
          <w:spacing w:val="-24"/>
        </w:rPr>
        <w:t> </w:t>
      </w:r>
      <w:r>
        <w:rPr>
          <w:spacing w:val="-24"/>
        </w:rPr>
      </w:r>
      <w:r>
        <w:rPr>
          <w:spacing w:val="3"/>
        </w:rPr>
        <w:t>human</w:t>
      </w:r>
      <w:r>
        <w:rPr>
          <w:spacing w:val="8"/>
        </w:rPr>
        <w:t> </w:t>
      </w:r>
      <w:r>
        <w:rPr>
          <w:spacing w:val="4"/>
        </w:rPr>
        <w:t>rights</w:t>
      </w:r>
      <w:r>
        <w:rPr>
          <w:spacing w:val="-29"/>
        </w:rPr>
        <w:t> </w:t>
      </w:r>
      <w:r>
        <w:rPr>
          <w:spacing w:val="4"/>
        </w:rPr>
        <w:t>impacts</w:t>
      </w:r>
      <w:r>
        <w:rPr>
          <w:spacing w:val="-29"/>
        </w:rPr>
        <w:t> </w:t>
      </w:r>
      <w:r>
        <w:rPr>
          <w:spacing w:val="3"/>
        </w:rPr>
        <w:t>and</w:t>
      </w:r>
      <w:r>
        <w:rPr>
          <w:spacing w:val="-29"/>
        </w:rPr>
        <w:t> </w:t>
      </w:r>
      <w:r>
        <w:rPr>
          <w:spacing w:val="4"/>
        </w:rPr>
        <w:t>determine</w:t>
      </w:r>
      <w:r>
        <w:rPr>
          <w:spacing w:val="-29"/>
        </w:rPr>
        <w:t> </w:t>
      </w:r>
      <w:r>
        <w:rPr/>
        <w:t>how</w:t>
      </w:r>
    </w:p>
    <w:p>
      <w:pPr>
        <w:pStyle w:val="BodyText"/>
        <w:spacing w:line="261" w:lineRule="auto"/>
        <w:ind w:left="261" w:right="1181"/>
        <w:jc w:val="left"/>
      </w:pPr>
      <w:r>
        <w:rPr>
          <w:spacing w:val="3"/>
        </w:rPr>
        <w:t>prepared</w:t>
      </w:r>
      <w:r>
        <w:rPr>
          <w:spacing w:val="-17"/>
        </w:rPr>
        <w:t> </w:t>
      </w:r>
      <w:r>
        <w:rPr>
          <w:spacing w:val="3"/>
        </w:rPr>
        <w:t>their</w:t>
      </w:r>
      <w:r>
        <w:rPr>
          <w:spacing w:val="-17"/>
        </w:rPr>
        <w:t> </w:t>
      </w:r>
      <w:r>
        <w:rPr>
          <w:spacing w:val="4"/>
        </w:rPr>
        <w:t>organisations</w:t>
      </w:r>
      <w:r>
        <w:rPr>
          <w:spacing w:val="-17"/>
        </w:rPr>
        <w:t> </w:t>
      </w:r>
      <w:r>
        <w:rPr>
          <w:spacing w:val="3"/>
        </w:rPr>
        <w:t>are</w:t>
      </w:r>
      <w:r>
        <w:rPr>
          <w:spacing w:val="-17"/>
        </w:rPr>
        <w:t> </w:t>
      </w:r>
      <w:r>
        <w:rPr>
          <w:spacing w:val="3"/>
        </w:rPr>
        <w:t>in</w:t>
      </w:r>
      <w:r>
        <w:rPr>
          <w:spacing w:val="-17"/>
        </w:rPr>
        <w:t> </w:t>
      </w:r>
      <w:r>
        <w:rPr>
          <w:spacing w:val="4"/>
        </w:rPr>
        <w:t>terms</w:t>
      </w:r>
      <w:r>
        <w:rPr>
          <w:spacing w:val="-17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3"/>
          <w:w w:val="95"/>
        </w:rPr>
        <w:t>applying the </w:t>
      </w:r>
      <w:r>
        <w:rPr>
          <w:spacing w:val="4"/>
          <w:w w:val="95"/>
        </w:rPr>
        <w:t>Guiding</w:t>
      </w:r>
      <w:r>
        <w:rPr>
          <w:spacing w:val="39"/>
          <w:w w:val="95"/>
        </w:rPr>
        <w:t> </w:t>
      </w:r>
      <w:r>
        <w:rPr>
          <w:spacing w:val="3"/>
          <w:w w:val="95"/>
        </w:rPr>
        <w:t>Principles.</w:t>
      </w:r>
    </w:p>
    <w:p>
      <w:pPr>
        <w:pStyle w:val="BodyText"/>
        <w:spacing w:line="261" w:lineRule="auto" w:before="169"/>
        <w:ind w:left="261" w:right="1074"/>
        <w:jc w:val="left"/>
      </w:pPr>
      <w:r>
        <w:rPr/>
        <w:t>Finance</w:t>
      </w:r>
      <w:r>
        <w:rPr>
          <w:spacing w:val="-19"/>
        </w:rPr>
        <w:t> </w:t>
      </w:r>
      <w:r>
        <w:rPr/>
        <w:t>professionals</w:t>
      </w:r>
      <w:r>
        <w:rPr>
          <w:spacing w:val="-19"/>
        </w:rPr>
        <w:t> </w:t>
      </w:r>
      <w:r>
        <w:rPr/>
        <w:t>play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2"/>
        </w:rPr>
        <w:t>crucial</w:t>
      </w:r>
      <w:r>
        <w:rPr>
          <w:spacing w:val="-19"/>
        </w:rPr>
        <w:t> </w:t>
      </w:r>
      <w:r>
        <w:rPr/>
        <w:t>role</w:t>
      </w:r>
      <w:r>
        <w:rPr>
          <w:spacing w:val="-19"/>
        </w:rPr>
        <w:t> </w:t>
      </w:r>
      <w:r>
        <w:rPr>
          <w:spacing w:val="2"/>
        </w:rPr>
        <w:t>in</w:t>
      </w:r>
      <w:r>
        <w:rPr>
          <w:spacing w:val="-19"/>
        </w:rPr>
        <w:t> </w:t>
      </w:r>
      <w:r>
        <w:rPr>
          <w:spacing w:val="2"/>
        </w:rPr>
        <w:t>supporting</w:t>
      </w:r>
      <w:r>
        <w:rPr>
          <w:w w:val="89"/>
        </w:rPr>
        <w:t> </w:t>
      </w:r>
      <w:r>
        <w:rPr/>
        <w:t>and</w:t>
      </w:r>
      <w:r>
        <w:rPr>
          <w:spacing w:val="-19"/>
        </w:rPr>
        <w:t> </w:t>
      </w:r>
      <w:r>
        <w:rPr/>
        <w:t>enabling</w:t>
      </w:r>
      <w:r>
        <w:rPr>
          <w:spacing w:val="-19"/>
        </w:rPr>
        <w:t> </w:t>
      </w:r>
      <w:r>
        <w:rPr>
          <w:spacing w:val="2"/>
        </w:rPr>
        <w:t>long-term</w:t>
      </w:r>
      <w:r>
        <w:rPr>
          <w:spacing w:val="-19"/>
        </w:rPr>
        <w:t> </w:t>
      </w:r>
      <w:r>
        <w:rPr>
          <w:spacing w:val="2"/>
        </w:rPr>
        <w:t>sustainable</w:t>
      </w:r>
      <w:r>
        <w:rPr>
          <w:spacing w:val="-19"/>
        </w:rPr>
        <w:t> </w:t>
      </w:r>
      <w:r>
        <w:rPr/>
        <w:t>business</w:t>
      </w:r>
      <w:r>
        <w:rPr>
          <w:spacing w:val="-19"/>
        </w:rPr>
        <w:t> </w:t>
      </w:r>
      <w:r>
        <w:rPr/>
        <w:t>success.</w:t>
      </w:r>
      <w:r>
        <w:rPr/>
        <w:t> They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>
          <w:spacing w:val="3"/>
        </w:rPr>
        <w:t>an</w:t>
      </w:r>
      <w:r>
        <w:rPr>
          <w:spacing w:val="-12"/>
        </w:rPr>
        <w:t> </w:t>
      </w:r>
      <w:r>
        <w:rPr>
          <w:spacing w:val="2"/>
        </w:rPr>
        <w:t>equally</w:t>
      </w:r>
      <w:r>
        <w:rPr>
          <w:spacing w:val="-12"/>
        </w:rPr>
        <w:t> </w:t>
      </w:r>
      <w:r>
        <w:rPr>
          <w:spacing w:val="2"/>
        </w:rPr>
        <w:t>important</w:t>
      </w:r>
      <w:r>
        <w:rPr>
          <w:spacing w:val="-12"/>
        </w:rPr>
        <w:t> </w:t>
      </w:r>
      <w:r>
        <w:rPr/>
        <w:t>obligation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2"/>
        </w:rPr>
        <w:t>ensure</w:t>
      </w:r>
      <w:r>
        <w:rPr/>
        <w:t> </w:t>
      </w:r>
      <w:r>
        <w:rPr>
          <w:spacing w:val="4"/>
        </w:rPr>
        <w:t>that </w:t>
      </w:r>
      <w:r>
        <w:rPr>
          <w:spacing w:val="3"/>
        </w:rPr>
        <w:t>their </w:t>
      </w:r>
      <w:r>
        <w:rPr/>
        <w:t>employers </w:t>
      </w:r>
      <w:r>
        <w:rPr>
          <w:spacing w:val="4"/>
        </w:rPr>
        <w:t>recognise </w:t>
      </w:r>
      <w:r>
        <w:rPr>
          <w:spacing w:val="3"/>
        </w:rPr>
        <w:t>the </w:t>
      </w:r>
      <w:r>
        <w:rPr>
          <w:spacing w:val="2"/>
        </w:rPr>
        <w:t>relevance</w:t>
      </w:r>
      <w:r>
        <w:rPr>
          <w:spacing w:val="-13"/>
        </w:rPr>
        <w:t> </w:t>
      </w:r>
      <w:r>
        <w:rPr/>
        <w:t>of</w:t>
      </w:r>
      <w:r>
        <w:rPr>
          <w:w w:val="87"/>
        </w:rPr>
        <w:t> </w:t>
      </w:r>
      <w:r>
        <w:rPr/>
        <w:t>human</w:t>
      </w:r>
      <w:r>
        <w:rPr>
          <w:spacing w:val="-14"/>
        </w:rPr>
        <w:t> </w:t>
      </w:r>
      <w:r>
        <w:rPr>
          <w:spacing w:val="2"/>
        </w:rPr>
        <w:t>rights</w:t>
      </w:r>
      <w:r>
        <w:rPr>
          <w:spacing w:val="-14"/>
        </w:rPr>
        <w:t> </w:t>
      </w:r>
      <w:r>
        <w:rPr>
          <w:spacing w:val="2"/>
        </w:rPr>
        <w:t>in</w:t>
      </w:r>
      <w:r>
        <w:rPr>
          <w:spacing w:val="-14"/>
        </w:rPr>
        <w:t> </w:t>
      </w:r>
      <w:r>
        <w:rPr/>
        <w:t>business,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3"/>
        </w:rPr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success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their</w:t>
      </w:r>
      <w:r>
        <w:rPr>
          <w:w w:val="94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operations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come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expense</w:t>
      </w:r>
      <w:r>
        <w:rPr>
          <w:spacing w:val="-12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3"/>
        </w:rPr>
        <w:t>the</w:t>
      </w:r>
      <w:r>
        <w:rPr>
          <w:spacing w:val="-13"/>
        </w:rPr>
        <w:t> </w:t>
      </w:r>
      <w:r>
        <w:rPr>
          <w:spacing w:val="3"/>
        </w:rPr>
        <w:t>human</w:t>
      </w:r>
      <w:r>
        <w:rPr>
          <w:spacing w:val="-13"/>
        </w:rPr>
        <w:t> </w:t>
      </w:r>
      <w:r>
        <w:rPr>
          <w:spacing w:val="4"/>
        </w:rPr>
        <w:t>rights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2"/>
        </w:rPr>
        <w:t>other</w:t>
      </w:r>
      <w:r>
        <w:rPr>
          <w:spacing w:val="-13"/>
        </w:rPr>
        <w:t> </w:t>
      </w:r>
      <w:r>
        <w:rPr/>
        <w:t>people.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0" w:right="0"/>
          <w:cols w:num="2" w:equalWidth="0">
            <w:col w:w="5793" w:space="40"/>
            <w:col w:w="6077"/>
          </w:cols>
        </w:sectPr>
      </w:pPr>
    </w:p>
    <w:p>
      <w:pPr>
        <w:spacing w:line="315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bookmarkStart w:name="_bookmark3" w:id="4"/>
      <w:bookmarkEnd w:id="4"/>
      <w:r>
        <w:rPr/>
      </w:r>
      <w:r>
        <w:rPr>
          <w:rFonts w:ascii="Arial Unicode MS"/>
          <w:color w:val="FFFFFF"/>
          <w:spacing w:val="11"/>
          <w:w w:val="95"/>
          <w:sz w:val="40"/>
        </w:rPr>
        <w:t>KEY </w:t>
      </w:r>
      <w:r>
        <w:rPr>
          <w:rFonts w:ascii="Arial Unicode MS"/>
          <w:color w:val="FFFFFF"/>
          <w:spacing w:val="13"/>
          <w:w w:val="95"/>
          <w:sz w:val="40"/>
        </w:rPr>
        <w:t>POINTS </w:t>
      </w:r>
      <w:r>
        <w:rPr>
          <w:rFonts w:ascii="Arial Unicode MS"/>
          <w:color w:val="FFFFFF"/>
          <w:spacing w:val="10"/>
          <w:w w:val="95"/>
          <w:sz w:val="40"/>
        </w:rPr>
        <w:t>FOR</w:t>
      </w:r>
      <w:r>
        <w:rPr>
          <w:rFonts w:ascii="Arial Unicode MS"/>
          <w:color w:val="FFFFFF"/>
          <w:spacing w:val="-50"/>
          <w:w w:val="95"/>
          <w:sz w:val="40"/>
        </w:rPr>
        <w:t> </w:t>
      </w:r>
      <w:r>
        <w:rPr>
          <w:rFonts w:ascii="Arial Unicode MS"/>
          <w:color w:val="FFFFFF"/>
          <w:spacing w:val="13"/>
          <w:w w:val="95"/>
          <w:sz w:val="40"/>
        </w:rPr>
        <w:t>MANAGEMENT</w:t>
      </w:r>
      <w:r>
        <w:rPr>
          <w:rFonts w:ascii="Arial Unicode MS"/>
          <w:sz w:val="40"/>
        </w:rPr>
      </w:r>
    </w:p>
    <w:p>
      <w:pPr>
        <w:spacing w:line="591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r>
        <w:rPr>
          <w:rFonts w:ascii="Arial Unicode MS"/>
          <w:color w:val="FFFFFF"/>
          <w:spacing w:val="6"/>
          <w:w w:val="95"/>
          <w:sz w:val="40"/>
        </w:rPr>
        <w:t>ACCOUNTANTS </w:t>
      </w:r>
      <w:r>
        <w:rPr>
          <w:rFonts w:ascii="Arial Unicode MS"/>
          <w:color w:val="FFFFFF"/>
          <w:w w:val="95"/>
          <w:sz w:val="40"/>
        </w:rPr>
        <w:t>TO</w:t>
      </w:r>
      <w:r>
        <w:rPr>
          <w:rFonts w:ascii="Arial Unicode MS"/>
          <w:color w:val="FFFFFF"/>
          <w:spacing w:val="-12"/>
          <w:w w:val="95"/>
          <w:sz w:val="40"/>
        </w:rPr>
        <w:t> </w:t>
      </w:r>
      <w:r>
        <w:rPr>
          <w:rFonts w:ascii="Arial Unicode MS"/>
          <w:color w:val="FFFFFF"/>
          <w:spacing w:val="11"/>
          <w:w w:val="95"/>
          <w:sz w:val="40"/>
        </w:rPr>
        <w:t>CONSIDER</w:t>
      </w:r>
      <w:r>
        <w:rPr>
          <w:rFonts w:ascii="Arial Unicode MS"/>
          <w:spacing w:val="11"/>
          <w:sz w:val="4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spacing w:line="170" w:lineRule="auto" w:before="35"/>
        <w:ind w:left="1077" w:right="3021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The following guidance highlights actions that finance</w:t>
      </w:r>
      <w:r>
        <w:rPr>
          <w:rFonts w:ascii="Arial Unicode MS" w:hAnsi="Arial Unicode MS" w:cs="Arial Unicode MS" w:eastAsia="Arial Unicode MS"/>
          <w:color w:val="F89E5D"/>
          <w:spacing w:val="-3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professionals</w:t>
      </w:r>
      <w:r>
        <w:rPr>
          <w:rFonts w:ascii="Arial Unicode MS" w:hAnsi="Arial Unicode MS" w:cs="Arial Unicode MS" w:eastAsia="Arial Unicode MS"/>
          <w:color w:val="F89E5D"/>
          <w:w w:val="7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should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consider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in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relation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to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their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pacing w:val="-3"/>
          <w:sz w:val="24"/>
          <w:szCs w:val="24"/>
        </w:rPr>
        <w:t>organisation’s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activity.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It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covers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areas</w:t>
      </w:r>
      <w:r>
        <w:rPr>
          <w:rFonts w:ascii="Arial Unicode MS" w:hAnsi="Arial Unicode MS" w:cs="Arial Unicode MS" w:eastAsia="Arial Unicode MS"/>
          <w:color w:val="F89E5D"/>
          <w:w w:val="7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where they can inform and influence practice and learn from others</w:t>
      </w:r>
      <w:r>
        <w:rPr>
          <w:rFonts w:ascii="Arial Unicode MS" w:hAnsi="Arial Unicode MS" w:cs="Arial Unicode MS" w:eastAsia="Arial Unicode MS"/>
          <w:color w:val="F89E5D"/>
          <w:spacing w:val="-1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in</w:t>
      </w:r>
      <w:r>
        <w:rPr>
          <w:rFonts w:ascii="Arial Unicode MS" w:hAnsi="Arial Unicode MS" w:cs="Arial Unicode MS" w:eastAsia="Arial Unicode MS"/>
          <w:color w:val="F89E5D"/>
          <w:w w:val="9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upholding human</w:t>
      </w:r>
      <w:r>
        <w:rPr>
          <w:rFonts w:ascii="Arial Unicode MS" w:hAnsi="Arial Unicode MS" w:cs="Arial Unicode MS" w:eastAsia="Arial Unicode MS"/>
          <w:color w:val="F89E5D"/>
          <w:spacing w:val="-39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color w:val="F89E5D"/>
          <w:sz w:val="24"/>
          <w:szCs w:val="24"/>
        </w:rPr>
        <w:t>rights.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3"/>
          <w:szCs w:val="13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3"/>
          <w:szCs w:val="13"/>
        </w:rPr>
        <w:sectPr>
          <w:pgSz w:w="11910" w:h="16840"/>
          <w:pgMar w:header="0" w:footer="0" w:top="2220" w:bottom="280" w:left="0" w:right="0"/>
        </w:sectPr>
      </w:pPr>
    </w:p>
    <w:p>
      <w:pPr>
        <w:tabs>
          <w:tab w:pos="5810" w:val="left" w:leader="none"/>
        </w:tabs>
        <w:spacing w:before="60"/>
        <w:ind w:left="107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w w:val="95"/>
          <w:sz w:val="22"/>
          <w:shd w:fill="008DD0" w:color="auto" w:val="clear"/>
        </w:rPr>
        <w:t>1.</w:t>
      </w:r>
      <w:r>
        <w:rPr>
          <w:rFonts w:ascii="Bookman Old Style"/>
          <w:b w:val="0"/>
          <w:color w:val="FFFFFF"/>
          <w:spacing w:val="-5"/>
          <w:w w:val="95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4"/>
          <w:w w:val="95"/>
          <w:sz w:val="22"/>
          <w:shd w:fill="008DD0" w:color="auto" w:val="clear"/>
        </w:rPr>
        <w:t>Enquire:</w:t>
      </w:r>
      <w:r>
        <w:rPr>
          <w:rFonts w:ascii="Bookman Old Style"/>
          <w:b w:val="0"/>
          <w:color w:val="FFFFFF"/>
          <w:spacing w:val="4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008DD0" w:color="auto" w:val="clear"/>
        </w:rPr>
        <w:tab/>
      </w:r>
      <w:r>
        <w:rPr>
          <w:rFonts w:ascii="Bookman Old Style"/>
          <w:b w:val="0"/>
          <w:color w:val="FFFFFF"/>
          <w:spacing w:val="4"/>
          <w:sz w:val="22"/>
        </w:rPr>
      </w:r>
      <w:r>
        <w:rPr>
          <w:rFonts w:ascii="Bookman Old Style"/>
          <w:spacing w:val="4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2"/>
          <w:numId w:val="3"/>
        </w:numPr>
        <w:tabs>
          <w:tab w:pos="1304" w:val="left" w:leader="none"/>
        </w:tabs>
        <w:spacing w:line="261" w:lineRule="auto" w:before="0" w:after="0"/>
        <w:ind w:left="1303" w:right="152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Has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4"/>
          <w:sz w:val="20"/>
        </w:rPr>
        <w:t>organisation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made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2"/>
          <w:sz w:val="20"/>
        </w:rPr>
        <w:t>public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commitment</w:t>
      </w:r>
      <w:r>
        <w:rPr>
          <w:rFonts w:ascii="Book Antiqua"/>
          <w:w w:val="89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4"/>
          <w:sz w:val="20"/>
        </w:rPr>
        <w:t>respecting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4"/>
          <w:sz w:val="20"/>
        </w:rPr>
        <w:t>rights?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4"/>
          <w:sz w:val="20"/>
        </w:rPr>
        <w:t>This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z w:val="20"/>
        </w:rPr>
        <w:t>may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5"/>
          <w:sz w:val="20"/>
        </w:rPr>
        <w:t>take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z w:val="20"/>
        </w:rPr>
        <w:t> </w:t>
      </w:r>
      <w:r>
        <w:rPr>
          <w:rFonts w:ascii="Book Antiqua"/>
          <w:spacing w:val="2"/>
          <w:sz w:val="20"/>
        </w:rPr>
        <w:t>form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policy,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2"/>
          <w:sz w:val="20"/>
        </w:rPr>
        <w:t>inclusion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w w:val="87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3"/>
          <w:sz w:val="20"/>
        </w:rPr>
        <w:t>statement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5"/>
          <w:sz w:val="20"/>
        </w:rPr>
        <w:t>within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3"/>
          <w:sz w:val="20"/>
        </w:rPr>
        <w:t>its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2"/>
          <w:sz w:val="20"/>
        </w:rPr>
        <w:t>policies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z w:val="20"/>
        </w:rPr>
        <w:t>on</w:t>
      </w:r>
      <w:r>
        <w:rPr>
          <w:rFonts w:ascii="Book Antiqua"/>
          <w:w w:val="96"/>
          <w:sz w:val="20"/>
        </w:rPr>
        <w:t> </w:t>
      </w:r>
      <w:r>
        <w:rPr>
          <w:rFonts w:ascii="Book Antiqua"/>
          <w:spacing w:val="4"/>
          <w:sz w:val="20"/>
        </w:rPr>
        <w:t>sustainability,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pacing w:val="4"/>
          <w:sz w:val="20"/>
        </w:rPr>
        <w:t>corporate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pacing w:val="3"/>
          <w:sz w:val="20"/>
        </w:rPr>
        <w:t>responsibility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pacing w:val="2"/>
          <w:sz w:val="20"/>
        </w:rPr>
        <w:t>other</w:t>
      </w:r>
      <w:r>
        <w:rPr>
          <w:rFonts w:ascii="Book Antiqua"/>
          <w:w w:val="94"/>
          <w:sz w:val="20"/>
        </w:rPr>
        <w:t> </w:t>
      </w:r>
      <w:r>
        <w:rPr>
          <w:rFonts w:ascii="Book Antiqua"/>
          <w:spacing w:val="4"/>
          <w:sz w:val="20"/>
        </w:rPr>
        <w:t>matters. </w:t>
      </w:r>
      <w:r>
        <w:rPr>
          <w:rFonts w:ascii="Book Antiqua"/>
          <w:sz w:val="20"/>
        </w:rPr>
        <w:t>It may </w:t>
      </w:r>
      <w:r>
        <w:rPr>
          <w:rFonts w:ascii="Book Antiqua"/>
          <w:spacing w:val="4"/>
          <w:sz w:val="20"/>
        </w:rPr>
        <w:t>also </w:t>
      </w:r>
      <w:r>
        <w:rPr>
          <w:rFonts w:ascii="Book Antiqua"/>
          <w:spacing w:val="5"/>
          <w:sz w:val="20"/>
        </w:rPr>
        <w:t>take </w:t>
      </w:r>
      <w:r>
        <w:rPr>
          <w:rFonts w:ascii="Book Antiqua"/>
          <w:spacing w:val="3"/>
          <w:sz w:val="20"/>
        </w:rPr>
        <w:t>the </w:t>
      </w:r>
      <w:r>
        <w:rPr>
          <w:rFonts w:ascii="Book Antiqua"/>
          <w:spacing w:val="2"/>
          <w:sz w:val="20"/>
        </w:rPr>
        <w:t>form </w:t>
      </w:r>
      <w:r>
        <w:rPr>
          <w:rFonts w:ascii="Book Antiqua"/>
          <w:sz w:val="20"/>
        </w:rPr>
        <w:t>of a</w:t>
      </w:r>
      <w:r>
        <w:rPr>
          <w:rFonts w:ascii="Book Antiqua"/>
          <w:spacing w:val="-29"/>
          <w:sz w:val="20"/>
        </w:rPr>
        <w:t> </w:t>
      </w:r>
      <w:r>
        <w:rPr>
          <w:rFonts w:ascii="Book Antiqua"/>
          <w:spacing w:val="2"/>
          <w:sz w:val="20"/>
        </w:rPr>
        <w:t>public</w:t>
      </w:r>
      <w:r>
        <w:rPr>
          <w:rFonts w:ascii="Book Antiqua"/>
          <w:w w:val="103"/>
          <w:sz w:val="20"/>
        </w:rPr>
        <w:t> </w:t>
      </w:r>
      <w:r>
        <w:rPr>
          <w:rFonts w:ascii="Book Antiqua"/>
          <w:spacing w:val="2"/>
          <w:sz w:val="20"/>
        </w:rPr>
        <w:t>endorsement </w:t>
      </w:r>
      <w:r>
        <w:rPr>
          <w:rFonts w:ascii="Book Antiqua"/>
          <w:sz w:val="20"/>
        </w:rPr>
        <w:t>of </w:t>
      </w:r>
      <w:r>
        <w:rPr>
          <w:rFonts w:ascii="Book Antiqua"/>
          <w:spacing w:val="3"/>
          <w:sz w:val="20"/>
        </w:rPr>
        <w:t>the </w:t>
      </w:r>
      <w:r>
        <w:rPr>
          <w:rFonts w:ascii="Book Antiqua"/>
          <w:spacing w:val="4"/>
          <w:sz w:val="20"/>
        </w:rPr>
        <w:t>Guiding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Principles.</w:t>
      </w:r>
    </w:p>
    <w:p>
      <w:pPr>
        <w:pStyle w:val="ListParagraph"/>
        <w:numPr>
          <w:ilvl w:val="2"/>
          <w:numId w:val="3"/>
        </w:numPr>
        <w:tabs>
          <w:tab w:pos="1304" w:val="left" w:leader="none"/>
        </w:tabs>
        <w:spacing w:line="261" w:lineRule="auto" w:before="55" w:after="0"/>
        <w:ind w:left="1303" w:right="204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Has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4"/>
          <w:sz w:val="20"/>
        </w:rPr>
        <w:t>organisation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4"/>
          <w:sz w:val="20"/>
        </w:rPr>
        <w:t>signed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up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2"/>
          <w:sz w:val="20"/>
        </w:rPr>
        <w:t>responsible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4"/>
          <w:sz w:val="20"/>
        </w:rPr>
        <w:t>standard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4"/>
          <w:sz w:val="20"/>
        </w:rPr>
        <w:t>initiative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4"/>
          <w:sz w:val="20"/>
        </w:rPr>
        <w:t>that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2"/>
          <w:sz w:val="20"/>
        </w:rPr>
        <w:t>includes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w w:val="95"/>
          <w:sz w:val="20"/>
        </w:rPr>
        <w:t> </w:t>
      </w:r>
      <w:r>
        <w:rPr>
          <w:rFonts w:ascii="Book Antiqua"/>
          <w:spacing w:val="3"/>
          <w:sz w:val="20"/>
        </w:rPr>
        <w:t>commitment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4"/>
          <w:sz w:val="20"/>
        </w:rPr>
        <w:t>observing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3"/>
          <w:sz w:val="20"/>
        </w:rPr>
        <w:t>(such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4"/>
          <w:sz w:val="20"/>
        </w:rPr>
        <w:t>as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the UN </w:t>
      </w:r>
      <w:r>
        <w:rPr>
          <w:rFonts w:ascii="Book Antiqua"/>
          <w:spacing w:val="2"/>
          <w:sz w:val="20"/>
        </w:rPr>
        <w:t>Global</w:t>
      </w:r>
      <w:r>
        <w:rPr>
          <w:rFonts w:ascii="Book Antiqua"/>
          <w:spacing w:val="15"/>
          <w:sz w:val="20"/>
        </w:rPr>
        <w:t> </w:t>
      </w:r>
      <w:r>
        <w:rPr>
          <w:rFonts w:ascii="Book Antiqua"/>
          <w:spacing w:val="3"/>
          <w:sz w:val="20"/>
        </w:rPr>
        <w:t>Compact)?</w:t>
      </w:r>
    </w:p>
    <w:p>
      <w:pPr>
        <w:pStyle w:val="ListParagraph"/>
        <w:numPr>
          <w:ilvl w:val="2"/>
          <w:numId w:val="3"/>
        </w:numPr>
        <w:tabs>
          <w:tab w:pos="1304" w:val="left" w:leader="none"/>
        </w:tabs>
        <w:spacing w:line="261" w:lineRule="auto" w:before="55" w:after="0"/>
        <w:ind w:left="1303" w:right="208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Has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pacing w:val="4"/>
          <w:sz w:val="20"/>
        </w:rPr>
        <w:t>organisation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pacing w:val="4"/>
          <w:sz w:val="20"/>
        </w:rPr>
        <w:t>signed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z w:val="20"/>
        </w:rPr>
        <w:t>up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pacing w:val="4"/>
          <w:sz w:val="20"/>
        </w:rPr>
        <w:t>sectoral</w:t>
      </w:r>
      <w:r>
        <w:rPr>
          <w:rFonts w:ascii="Book Antiqua"/>
          <w:w w:val="93"/>
          <w:sz w:val="20"/>
        </w:rPr>
        <w:t> </w:t>
      </w:r>
      <w:r>
        <w:rPr>
          <w:rFonts w:ascii="Book Antiqua"/>
          <w:spacing w:val="4"/>
          <w:sz w:val="20"/>
        </w:rPr>
        <w:t>initiative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4"/>
          <w:sz w:val="20"/>
        </w:rPr>
        <w:t>that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4"/>
          <w:sz w:val="20"/>
        </w:rPr>
        <w:t>has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its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own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2"/>
          <w:sz w:val="20"/>
        </w:rPr>
        <w:t>responsible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4"/>
          <w:sz w:val="20"/>
        </w:rPr>
        <w:t>standard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including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commitment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4"/>
          <w:sz w:val="20"/>
        </w:rPr>
        <w:t>observing</w:t>
      </w:r>
      <w:r>
        <w:rPr>
          <w:rFonts w:ascii="Book Antiqua"/>
          <w:w w:val="89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4"/>
          <w:sz w:val="20"/>
        </w:rPr>
        <w:t>rights?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(An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2"/>
          <w:sz w:val="20"/>
        </w:rPr>
        <w:t>example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2"/>
          <w:sz w:val="20"/>
        </w:rPr>
        <w:t>is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12"/>
          <w:sz w:val="20"/>
        </w:rPr>
        <w:t> </w:t>
      </w:r>
      <w:hyperlink r:id="rId48">
        <w:r>
          <w:rPr>
            <w:rFonts w:ascii="Book Antiqua"/>
            <w:spacing w:val="4"/>
            <w:sz w:val="20"/>
            <w:u w:val="single" w:color="000000"/>
          </w:rPr>
          <w:t>International</w:t>
        </w:r>
        <w:r>
          <w:rPr>
            <w:rFonts w:ascii="Book Antiqua"/>
            <w:spacing w:val="3"/>
            <w:w w:val="108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108"/>
            <w:sz w:val="20"/>
          </w:rPr>
        </w:r>
      </w:hyperlink>
      <w:r>
        <w:rPr>
          <w:rFonts w:ascii="Book Antiqua"/>
          <w:spacing w:val="3"/>
          <w:w w:val="108"/>
          <w:sz w:val="20"/>
        </w:rPr>
        <w:t> </w:t>
      </w:r>
      <w:hyperlink r:id="rId48">
        <w:r>
          <w:rPr>
            <w:rFonts w:ascii="Book Antiqua"/>
            <w:spacing w:val="3"/>
            <w:w w:val="105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Council </w:t>
        </w:r>
        <w:r>
          <w:rPr>
            <w:rFonts w:ascii="Book Antiqua"/>
            <w:sz w:val="20"/>
            <w:u w:val="single" w:color="000000"/>
          </w:rPr>
          <w:t>on </w:t>
        </w:r>
        <w:r>
          <w:rPr>
            <w:rFonts w:ascii="Book Antiqua"/>
            <w:spacing w:val="5"/>
            <w:sz w:val="20"/>
            <w:u w:val="single" w:color="000000"/>
          </w:rPr>
          <w:t>Mining </w:t>
        </w:r>
        <w:r>
          <w:rPr>
            <w:rFonts w:ascii="Book Antiqua"/>
            <w:spacing w:val="3"/>
            <w:sz w:val="20"/>
            <w:u w:val="single" w:color="000000"/>
          </w:rPr>
          <w:t>and </w:t>
        </w:r>
        <w:r>
          <w:rPr>
            <w:rFonts w:ascii="Book Antiqua"/>
            <w:spacing w:val="4"/>
            <w:sz w:val="20"/>
            <w:u w:val="single" w:color="000000"/>
          </w:rPr>
          <w:t>Metals</w:t>
        </w:r>
        <w:r>
          <w:rPr>
            <w:rFonts w:ascii="Book Antiqua"/>
            <w:spacing w:val="5"/>
            <w:sz w:val="20"/>
            <w:u w:val="single" w:color="000000"/>
          </w:rPr>
          <w:t> </w:t>
        </w:r>
        <w:r>
          <w:rPr>
            <w:rFonts w:ascii="Book Antiqua"/>
            <w:spacing w:val="5"/>
            <w:sz w:val="20"/>
          </w:rPr>
        </w:r>
      </w:hyperlink>
      <w:r>
        <w:rPr>
          <w:rFonts w:ascii="Book Antiqua"/>
          <w:spacing w:val="5"/>
          <w:sz w:val="20"/>
        </w:rPr>
        <w:t>[ICMM].)</w:t>
      </w:r>
    </w:p>
    <w:p>
      <w:pPr>
        <w:pStyle w:val="ListParagraph"/>
        <w:numPr>
          <w:ilvl w:val="2"/>
          <w:numId w:val="3"/>
        </w:numPr>
        <w:tabs>
          <w:tab w:pos="1304" w:val="left" w:leader="none"/>
        </w:tabs>
        <w:spacing w:line="261" w:lineRule="auto" w:before="55" w:after="0"/>
        <w:ind w:left="1303" w:right="121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3"/>
          <w:sz w:val="20"/>
          <w:szCs w:val="20"/>
        </w:rPr>
        <w:t>Has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HR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function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developed</w:t>
      </w:r>
      <w:r>
        <w:rPr>
          <w:rFonts w:ascii="Book Antiqua" w:hAnsi="Book Antiqua" w:cs="Book Antiqua" w:eastAsia="Book Antiqua"/>
          <w:w w:val="9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systems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monitor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issues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such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gender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equality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in the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workplace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spacing w:val="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beyond?</w:t>
      </w:r>
    </w:p>
    <w:p>
      <w:pPr>
        <w:pStyle w:val="ListParagraph"/>
        <w:numPr>
          <w:ilvl w:val="2"/>
          <w:numId w:val="3"/>
        </w:numPr>
        <w:tabs>
          <w:tab w:pos="1304" w:val="left" w:leader="none"/>
        </w:tabs>
        <w:spacing w:line="261" w:lineRule="auto" w:before="55" w:after="0"/>
        <w:ind w:left="1303" w:right="15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z w:val="20"/>
        </w:rPr>
        <w:t>Is </w:t>
      </w:r>
      <w:r>
        <w:rPr>
          <w:rFonts w:ascii="Book Antiqua"/>
          <w:spacing w:val="3"/>
          <w:sz w:val="20"/>
        </w:rPr>
        <w:t>the </w:t>
      </w:r>
      <w:r>
        <w:rPr>
          <w:rFonts w:ascii="Book Antiqua"/>
          <w:spacing w:val="2"/>
          <w:sz w:val="20"/>
        </w:rPr>
        <w:t>procurement </w:t>
      </w:r>
      <w:r>
        <w:rPr>
          <w:rFonts w:ascii="Book Antiqua"/>
          <w:spacing w:val="4"/>
          <w:sz w:val="20"/>
        </w:rPr>
        <w:t>function </w:t>
      </w:r>
      <w:r>
        <w:rPr>
          <w:rFonts w:ascii="Book Antiqua"/>
          <w:spacing w:val="2"/>
          <w:sz w:val="20"/>
        </w:rPr>
        <w:t>aware </w:t>
      </w:r>
      <w:r>
        <w:rPr>
          <w:rFonts w:ascii="Book Antiqua"/>
          <w:sz w:val="20"/>
        </w:rPr>
        <w:t>of</w:t>
      </w:r>
      <w:r>
        <w:rPr>
          <w:rFonts w:ascii="Book Antiqua"/>
          <w:spacing w:val="-1"/>
          <w:sz w:val="20"/>
        </w:rPr>
        <w:t> </w:t>
      </w:r>
      <w:r>
        <w:rPr>
          <w:rFonts w:ascii="Book Antiqua"/>
          <w:spacing w:val="2"/>
          <w:sz w:val="20"/>
        </w:rPr>
        <w:t>any</w:t>
      </w:r>
      <w:r>
        <w:rPr>
          <w:rFonts w:ascii="Book Antiqua"/>
          <w:w w:val="93"/>
          <w:sz w:val="20"/>
        </w:rPr>
        <w:t> </w:t>
      </w:r>
      <w:r>
        <w:rPr>
          <w:rFonts w:ascii="Book Antiqua"/>
          <w:w w:val="95"/>
          <w:sz w:val="20"/>
        </w:rPr>
        <w:t>requirements </w:t>
      </w:r>
      <w:r>
        <w:rPr>
          <w:rFonts w:ascii="Book Antiqua"/>
          <w:spacing w:val="-3"/>
          <w:w w:val="95"/>
          <w:sz w:val="20"/>
        </w:rPr>
        <w:t>for </w:t>
      </w:r>
      <w:r>
        <w:rPr>
          <w:rFonts w:ascii="Book Antiqua"/>
          <w:w w:val="95"/>
          <w:sz w:val="20"/>
        </w:rPr>
        <w:t>companies to respect human rights?</w:t>
      </w:r>
      <w:r>
        <w:rPr>
          <w:rFonts w:ascii="Book Antiqua"/>
          <w:w w:val="98"/>
          <w:sz w:val="20"/>
        </w:rPr>
        <w:t> </w:t>
      </w:r>
      <w:r>
        <w:rPr>
          <w:rFonts w:ascii="Book Antiqua"/>
          <w:spacing w:val="2"/>
          <w:sz w:val="20"/>
        </w:rPr>
        <w:t>Or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does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it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4"/>
          <w:sz w:val="20"/>
        </w:rPr>
        <w:t>undertake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due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4"/>
          <w:sz w:val="20"/>
        </w:rPr>
        <w:t>diligence?</w:t>
      </w:r>
    </w:p>
    <w:p>
      <w:pPr>
        <w:pStyle w:val="ListParagraph"/>
        <w:numPr>
          <w:ilvl w:val="2"/>
          <w:numId w:val="3"/>
        </w:numPr>
        <w:tabs>
          <w:tab w:pos="1304" w:val="left" w:leader="none"/>
        </w:tabs>
        <w:spacing w:line="261" w:lineRule="auto" w:before="55" w:after="0"/>
        <w:ind w:left="1303" w:right="200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z w:val="20"/>
        </w:rPr>
        <w:t>How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z w:val="20"/>
        </w:rPr>
        <w:t>does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4"/>
          <w:sz w:val="20"/>
        </w:rPr>
        <w:t>internal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4"/>
          <w:sz w:val="20"/>
        </w:rPr>
        <w:t>communications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4"/>
          <w:sz w:val="20"/>
        </w:rPr>
        <w:t>function</w:t>
      </w:r>
      <w:r>
        <w:rPr>
          <w:rFonts w:ascii="Book Antiqua"/>
          <w:w w:val="96"/>
          <w:sz w:val="20"/>
        </w:rPr>
        <w:t> </w:t>
      </w:r>
      <w:r>
        <w:rPr>
          <w:rFonts w:ascii="Book Antiqua"/>
          <w:spacing w:val="3"/>
          <w:sz w:val="20"/>
        </w:rPr>
        <w:t>share messages and </w:t>
      </w:r>
      <w:r>
        <w:rPr>
          <w:rFonts w:ascii="Book Antiqua"/>
          <w:sz w:val="20"/>
        </w:rPr>
        <w:t>help </w:t>
      </w:r>
      <w:r>
        <w:rPr>
          <w:rFonts w:ascii="Book Antiqua"/>
          <w:spacing w:val="2"/>
          <w:sz w:val="20"/>
        </w:rPr>
        <w:t>embed </w:t>
      </w:r>
      <w:r>
        <w:rPr>
          <w:rFonts w:ascii="Book Antiqua"/>
          <w:spacing w:val="4"/>
          <w:sz w:val="20"/>
        </w:rPr>
        <w:t>practices</w:t>
      </w:r>
      <w:r>
        <w:rPr>
          <w:rFonts w:ascii="Book Antiqua"/>
          <w:spacing w:val="-32"/>
          <w:sz w:val="20"/>
        </w:rPr>
        <w:t> </w:t>
      </w:r>
      <w:r>
        <w:rPr>
          <w:rFonts w:ascii="Book Antiqua"/>
          <w:sz w:val="20"/>
        </w:rPr>
        <w:t>on</w:t>
      </w:r>
    </w:p>
    <w:p>
      <w:pPr>
        <w:pStyle w:val="BodyText"/>
        <w:spacing w:line="261" w:lineRule="auto"/>
        <w:ind w:left="1303" w:right="0"/>
        <w:jc w:val="left"/>
      </w:pPr>
      <w:r>
        <w:rPr>
          <w:spacing w:val="3"/>
        </w:rPr>
        <w:t>the</w:t>
      </w:r>
      <w:r>
        <w:rPr>
          <w:spacing w:val="-22"/>
        </w:rPr>
        <w:t> </w:t>
      </w:r>
      <w:r>
        <w:rPr>
          <w:spacing w:val="3"/>
        </w:rPr>
        <w:t>companies’</w:t>
      </w:r>
      <w:r>
        <w:rPr>
          <w:spacing w:val="-22"/>
        </w:rPr>
        <w:t> </w:t>
      </w:r>
      <w:r>
        <w:rPr>
          <w:spacing w:val="3"/>
        </w:rPr>
        <w:t>position,</w:t>
      </w:r>
      <w:r>
        <w:rPr>
          <w:spacing w:val="-22"/>
        </w:rPr>
        <w:t> </w:t>
      </w:r>
      <w:r>
        <w:rPr>
          <w:spacing w:val="2"/>
        </w:rPr>
        <w:t>policies</w:t>
      </w:r>
      <w:r>
        <w:rPr>
          <w:spacing w:val="-22"/>
        </w:rPr>
        <w:t> </w:t>
      </w:r>
      <w:r>
        <w:rPr>
          <w:spacing w:val="3"/>
        </w:rPr>
        <w:t>and</w:t>
      </w:r>
      <w:r>
        <w:rPr>
          <w:spacing w:val="-22"/>
        </w:rPr>
        <w:t> </w:t>
      </w:r>
      <w:r>
        <w:rPr>
          <w:spacing w:val="3"/>
        </w:rPr>
        <w:t>processes</w:t>
      </w:r>
      <w:r>
        <w:rPr>
          <w:w w:val="88"/>
        </w:rPr>
        <w:t> </w:t>
      </w:r>
      <w:r>
        <w:rPr>
          <w:spacing w:val="4"/>
        </w:rPr>
        <w:t>relating</w:t>
      </w:r>
      <w:r>
        <w:rPr>
          <w:spacing w:val="-21"/>
        </w:rPr>
        <w:t> </w:t>
      </w:r>
      <w:r>
        <w:rPr>
          <w:spacing w:val="3"/>
        </w:rPr>
        <w:t>to</w:t>
      </w:r>
      <w:r>
        <w:rPr>
          <w:spacing w:val="-21"/>
        </w:rPr>
        <w:t> </w:t>
      </w:r>
      <w:r>
        <w:rPr>
          <w:spacing w:val="3"/>
        </w:rPr>
        <w:t>respect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>
          <w:spacing w:val="3"/>
        </w:rPr>
        <w:t>human</w:t>
      </w:r>
      <w:r>
        <w:rPr>
          <w:spacing w:val="-21"/>
        </w:rPr>
        <w:t> </w:t>
      </w:r>
      <w:r>
        <w:rPr>
          <w:spacing w:val="4"/>
        </w:rPr>
        <w:t>rights?</w:t>
      </w:r>
    </w:p>
    <w:p>
      <w:pPr>
        <w:tabs>
          <w:tab w:pos="4977" w:val="left" w:leader="none"/>
        </w:tabs>
        <w:spacing w:before="6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/>
        <w:br w:type="column"/>
      </w: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10"/>
          <w:w w:val="84"/>
          <w:sz w:val="22"/>
          <w:shd w:fill="008DD0" w:color="auto" w:val="clear"/>
        </w:rPr>
        <w:t>2</w:t>
      </w:r>
      <w:r>
        <w:rPr>
          <w:rFonts w:ascii="Bookman Old Style"/>
          <w:b w:val="0"/>
          <w:color w:val="FFFFFF"/>
          <w:w w:val="78"/>
          <w:sz w:val="22"/>
          <w:shd w:fill="008DD0" w:color="auto" w:val="clear"/>
        </w:rPr>
        <w:t>.</w:t>
      </w:r>
      <w:r>
        <w:rPr>
          <w:rFonts w:ascii="Bookman Old Style"/>
          <w:b w:val="0"/>
          <w:color w:val="FFFFFF"/>
          <w:spacing w:val="4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3"/>
          <w:w w:val="110"/>
          <w:sz w:val="22"/>
          <w:shd w:fill="008DD0" w:color="auto" w:val="clear"/>
        </w:rPr>
        <w:t>K</w:t>
      </w:r>
      <w:r>
        <w:rPr>
          <w:rFonts w:ascii="Bookman Old Style"/>
          <w:b w:val="0"/>
          <w:color w:val="FFFFFF"/>
          <w:spacing w:val="3"/>
          <w:w w:val="104"/>
          <w:sz w:val="22"/>
          <w:shd w:fill="008DD0" w:color="auto" w:val="clear"/>
        </w:rPr>
        <w:t>ee</w:t>
      </w:r>
      <w:r>
        <w:rPr>
          <w:rFonts w:ascii="Bookman Old Style"/>
          <w:b w:val="0"/>
          <w:color w:val="FFFFFF"/>
          <w:w w:val="100"/>
          <w:sz w:val="22"/>
          <w:shd w:fill="008DD0" w:color="auto" w:val="clear"/>
        </w:rPr>
        <w:t>p</w:t>
      </w:r>
      <w:r>
        <w:rPr>
          <w:rFonts w:ascii="Bookman Old Style"/>
          <w:b w:val="0"/>
          <w:color w:val="FFFFFF"/>
          <w:spacing w:val="4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3"/>
          <w:w w:val="93"/>
          <w:sz w:val="22"/>
          <w:shd w:fill="008DD0" w:color="auto" w:val="clear"/>
        </w:rPr>
        <w:t>a</w:t>
      </w:r>
      <w:r>
        <w:rPr>
          <w:rFonts w:ascii="Bookman Old Style"/>
          <w:b w:val="0"/>
          <w:color w:val="FFFFFF"/>
          <w:spacing w:val="2"/>
          <w:w w:val="100"/>
          <w:sz w:val="22"/>
          <w:shd w:fill="008DD0" w:color="auto" w:val="clear"/>
        </w:rPr>
        <w:t>pp</w:t>
      </w:r>
      <w:r>
        <w:rPr>
          <w:rFonts w:ascii="Bookman Old Style"/>
          <w:b w:val="0"/>
          <w:color w:val="FFFFFF"/>
          <w:spacing w:val="9"/>
          <w:w w:val="99"/>
          <w:sz w:val="22"/>
          <w:shd w:fill="008DD0" w:color="auto" w:val="clear"/>
        </w:rPr>
        <w:t>r</w:t>
      </w:r>
      <w:r>
        <w:rPr>
          <w:rFonts w:ascii="Bookman Old Style"/>
          <w:b w:val="0"/>
          <w:color w:val="FFFFFF"/>
          <w:spacing w:val="6"/>
          <w:w w:val="104"/>
          <w:sz w:val="22"/>
          <w:shd w:fill="008DD0" w:color="auto" w:val="clear"/>
        </w:rPr>
        <w:t>i</w:t>
      </w:r>
      <w:r>
        <w:rPr>
          <w:rFonts w:ascii="Bookman Old Style"/>
          <w:b w:val="0"/>
          <w:color w:val="FFFFFF"/>
          <w:spacing w:val="4"/>
          <w:w w:val="76"/>
          <w:sz w:val="22"/>
          <w:shd w:fill="008DD0" w:color="auto" w:val="clear"/>
        </w:rPr>
        <w:t>s</w:t>
      </w:r>
      <w:r>
        <w:rPr>
          <w:rFonts w:ascii="Bookman Old Style"/>
          <w:b w:val="0"/>
          <w:color w:val="FFFFFF"/>
          <w:spacing w:val="4"/>
          <w:w w:val="104"/>
          <w:sz w:val="22"/>
          <w:shd w:fill="008DD0" w:color="auto" w:val="clear"/>
        </w:rPr>
        <w:t>e</w:t>
      </w:r>
      <w:r>
        <w:rPr>
          <w:rFonts w:ascii="Bookman Old Style"/>
          <w:b w:val="0"/>
          <w:color w:val="FFFFFF"/>
          <w:w w:val="97"/>
          <w:sz w:val="22"/>
          <w:shd w:fill="008DD0" w:color="auto" w:val="clear"/>
        </w:rPr>
        <w:t>d</w:t>
      </w:r>
      <w:r>
        <w:rPr>
          <w:rFonts w:ascii="Bookman Old Style"/>
          <w:b w:val="0"/>
          <w:color w:val="FFFFFF"/>
          <w:spacing w:val="4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2"/>
          <w:w w:val="104"/>
          <w:sz w:val="22"/>
          <w:shd w:fill="008DD0" w:color="auto" w:val="clear"/>
        </w:rPr>
        <w:t>o</w:t>
      </w:r>
      <w:r>
        <w:rPr>
          <w:rFonts w:ascii="Bookman Old Style"/>
          <w:b w:val="0"/>
          <w:color w:val="FFFFFF"/>
          <w:spacing w:val="9"/>
          <w:w w:val="97"/>
          <w:sz w:val="22"/>
          <w:shd w:fill="008DD0" w:color="auto" w:val="clear"/>
        </w:rPr>
        <w:t>f</w:t>
      </w:r>
      <w:r>
        <w:rPr>
          <w:rFonts w:ascii="Bookman Old Style"/>
          <w:b w:val="0"/>
          <w:color w:val="FFFFFF"/>
          <w:w w:val="91"/>
          <w:sz w:val="22"/>
          <w:shd w:fill="008DD0" w:color="auto" w:val="clear"/>
        </w:rPr>
        <w:t>:</w:t>
      </w:r>
      <w:r>
        <w:rPr>
          <w:rFonts w:ascii="Bookman Old Style"/>
          <w:b w:val="0"/>
          <w:color w:val="FFFFFF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z w:val="22"/>
          <w:shd w:fill="008DD0" w:color="auto" w:val="clear"/>
        </w:rPr>
        <w:tab/>
      </w:r>
      <w:r>
        <w:rPr>
          <w:rFonts w:ascii="Bookman Old Style"/>
          <w:b w:val="0"/>
          <w:color w:val="FFFFFF"/>
          <w:sz w:val="22"/>
        </w:rPr>
      </w:r>
      <w:r>
        <w:rPr>
          <w:rFonts w:ascii="Bookman Old Style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0" w:after="0"/>
        <w:ind w:left="470" w:right="1247" w:hanging="227"/>
        <w:jc w:val="left"/>
        <w:rPr>
          <w:rFonts w:ascii="Book Antiqua" w:hAnsi="Book Antiqua" w:cs="Book Antiqua" w:eastAsia="Book Antiqua"/>
          <w:color w:val="008DD0"/>
          <w:sz w:val="20"/>
          <w:szCs w:val="20"/>
        </w:rPr>
      </w:pPr>
      <w:r>
        <w:rPr>
          <w:rFonts w:ascii="Book Antiqua"/>
          <w:spacing w:val="3"/>
          <w:sz w:val="20"/>
        </w:rPr>
        <w:t>Changes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in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5"/>
          <w:sz w:val="20"/>
        </w:rPr>
        <w:t>regulatory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legal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landscape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concerning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4"/>
          <w:sz w:val="20"/>
        </w:rPr>
        <w:t>rights-related</w:t>
      </w:r>
      <w:r>
        <w:rPr>
          <w:rFonts w:ascii="Book Antiqua"/>
          <w:w w:val="91"/>
          <w:sz w:val="20"/>
        </w:rPr>
        <w:t> </w:t>
      </w:r>
      <w:r>
        <w:rPr>
          <w:rFonts w:ascii="Book Antiqua"/>
          <w:spacing w:val="3"/>
          <w:sz w:val="20"/>
        </w:rPr>
        <w:t>issues,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2"/>
          <w:sz w:val="20"/>
        </w:rPr>
        <w:t>such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4"/>
          <w:sz w:val="20"/>
        </w:rPr>
        <w:t>as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new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4"/>
          <w:sz w:val="20"/>
        </w:rPr>
        <w:t>legislation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z w:val="20"/>
        </w:rPr>
        <w:t>(for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2"/>
          <w:sz w:val="20"/>
        </w:rPr>
        <w:t>example,</w:t>
      </w:r>
      <w:r>
        <w:rPr>
          <w:rFonts w:ascii="Book Antiqua"/>
          <w:spacing w:val="-12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z w:val="20"/>
        </w:rPr>
        <w:t> </w:t>
      </w:r>
      <w:r>
        <w:rPr>
          <w:rFonts w:ascii="Book Antiqua"/>
          <w:spacing w:val="2"/>
          <w:sz w:val="20"/>
        </w:rPr>
        <w:t>Modern Slavery </w:t>
      </w:r>
      <w:r>
        <w:rPr>
          <w:rFonts w:ascii="Book Antiqua"/>
          <w:sz w:val="20"/>
        </w:rPr>
        <w:t>Act 2015) or </w:t>
      </w:r>
      <w:r>
        <w:rPr>
          <w:rFonts w:ascii="Book Antiqua"/>
          <w:spacing w:val="3"/>
          <w:sz w:val="20"/>
        </w:rPr>
        <w:t>the </w:t>
      </w:r>
      <w:r>
        <w:rPr>
          <w:rFonts w:ascii="Book Antiqua"/>
          <w:sz w:val="20"/>
        </w:rPr>
        <w:t>development</w:t>
      </w:r>
      <w:r>
        <w:rPr>
          <w:rFonts w:ascii="Book Antiqua"/>
          <w:spacing w:val="-29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w w:val="87"/>
          <w:sz w:val="20"/>
        </w:rPr>
        <w:t> </w:t>
      </w:r>
      <w:r>
        <w:rPr>
          <w:rFonts w:ascii="Book Antiqua"/>
          <w:spacing w:val="3"/>
          <w:sz w:val="20"/>
        </w:rPr>
        <w:t>National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Action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4"/>
          <w:sz w:val="20"/>
        </w:rPr>
        <w:t>Plans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on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w w:val="96"/>
          <w:sz w:val="20"/>
        </w:rPr>
        <w:t> </w:t>
      </w:r>
      <w:r>
        <w:rPr>
          <w:rFonts w:ascii="Book Antiqua"/>
          <w:spacing w:val="4"/>
          <w:sz w:val="20"/>
        </w:rPr>
        <w:t>Rights </w:t>
      </w:r>
      <w:r>
        <w:rPr>
          <w:rFonts w:ascii="Book Antiqua"/>
          <w:sz w:val="20"/>
        </w:rPr>
        <w:t>by </w:t>
      </w:r>
      <w:r>
        <w:rPr>
          <w:rFonts w:ascii="Book Antiqua"/>
          <w:spacing w:val="2"/>
          <w:sz w:val="20"/>
        </w:rPr>
        <w:t>either </w:t>
      </w:r>
      <w:r>
        <w:rPr>
          <w:rFonts w:ascii="Book Antiqua"/>
          <w:sz w:val="20"/>
        </w:rPr>
        <w:t>host or home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governments.</w:t>
      </w:r>
    </w:p>
    <w:p>
      <w:pPr>
        <w:pStyle w:val="BodyText"/>
        <w:spacing w:line="261" w:lineRule="auto"/>
        <w:ind w:left="470" w:right="1396"/>
        <w:jc w:val="left"/>
      </w:pPr>
      <w:r>
        <w:rPr/>
        <w:t>A </w:t>
      </w:r>
      <w:r>
        <w:rPr>
          <w:spacing w:val="2"/>
        </w:rPr>
        <w:t>good </w:t>
      </w:r>
      <w:r>
        <w:rPr>
          <w:spacing w:val="3"/>
        </w:rPr>
        <w:t>resource </w:t>
      </w:r>
      <w:r>
        <w:rPr>
          <w:spacing w:val="2"/>
        </w:rPr>
        <w:t>is </w:t>
      </w:r>
      <w:r>
        <w:rPr>
          <w:spacing w:val="3"/>
        </w:rPr>
        <w:t>the</w:t>
      </w:r>
      <w:r>
        <w:rPr>
          <w:spacing w:val="3"/>
        </w:rPr>
        <w:t> </w:t>
      </w:r>
      <w:hyperlink r:id="rId49">
        <w:r>
          <w:rPr>
            <w:spacing w:val="3"/>
            <w:u w:val="single" w:color="000000"/>
          </w:rPr>
          <w:t>Business and</w:t>
        </w:r>
        <w:r>
          <w:rPr>
            <w:spacing w:val="35"/>
            <w:u w:val="single" w:color="000000"/>
          </w:rPr>
          <w:t> </w:t>
        </w:r>
        <w:r>
          <w:rPr>
            <w:spacing w:val="3"/>
            <w:u w:val="single" w:color="000000"/>
          </w:rPr>
          <w:t>Human</w:t>
        </w:r>
        <w:r>
          <w:rPr>
            <w:spacing w:val="3"/>
            <w:w w:val="108"/>
            <w:u w:val="single" w:color="000000"/>
          </w:rPr>
          <w:t> </w:t>
        </w:r>
        <w:r>
          <w:rPr>
            <w:spacing w:val="3"/>
            <w:w w:val="108"/>
          </w:rPr>
        </w:r>
      </w:hyperlink>
      <w:r>
        <w:rPr>
          <w:spacing w:val="3"/>
          <w:w w:val="108"/>
        </w:rPr>
        <w:t> </w:t>
      </w:r>
      <w:hyperlink r:id="rId49">
        <w:r>
          <w:rPr>
            <w:spacing w:val="3"/>
            <w:w w:val="109"/>
          </w:rPr>
        </w:r>
        <w:r>
          <w:rPr>
            <w:spacing w:val="3"/>
            <w:w w:val="109"/>
          </w:rPr>
          <w:t> </w:t>
        </w:r>
        <w:r>
          <w:rPr>
            <w:u w:val="single" w:color="000000"/>
          </w:rPr>
          <w:t>R</w:t>
        </w:r>
        <w:r>
          <w:rPr>
            <w:spacing w:val="-44"/>
            <w:u w:val="single" w:color="000000"/>
          </w:rPr>
          <w:t> </w:t>
        </w:r>
        <w:r>
          <w:rPr>
            <w:spacing w:val="3"/>
            <w:u w:val="single" w:color="000000"/>
          </w:rPr>
          <w:t>ights</w:t>
        </w:r>
        <w:r>
          <w:rPr>
            <w:spacing w:val="-20"/>
            <w:u w:val="single" w:color="000000"/>
          </w:rPr>
          <w:t> </w:t>
        </w:r>
        <w:r>
          <w:rPr>
            <w:spacing w:val="3"/>
            <w:u w:val="single" w:color="000000"/>
          </w:rPr>
          <w:t>Resource</w:t>
        </w:r>
        <w:r>
          <w:rPr>
            <w:spacing w:val="-20"/>
            <w:u w:val="single" w:color="000000"/>
          </w:rPr>
          <w:t> </w:t>
        </w:r>
        <w:r>
          <w:rPr>
            <w:spacing w:val="3"/>
            <w:u w:val="single" w:color="000000"/>
          </w:rPr>
          <w:t>Centre</w:t>
        </w:r>
        <w:r>
          <w:rPr>
            <w:spacing w:val="3"/>
          </w:rPr>
        </w:r>
      </w:hyperlink>
      <w:r>
        <w:rPr>
          <w:spacing w:val="3"/>
        </w:rPr>
        <w:t>,</w:t>
      </w:r>
      <w:r>
        <w:rPr>
          <w:spacing w:val="-20"/>
        </w:rPr>
        <w:t> </w:t>
      </w:r>
      <w:r>
        <w:rPr>
          <w:spacing w:val="2"/>
        </w:rPr>
        <w:t>which</w:t>
      </w:r>
      <w:r>
        <w:rPr>
          <w:spacing w:val="-20"/>
        </w:rPr>
        <w:t> </w:t>
      </w:r>
      <w:r>
        <w:rPr>
          <w:spacing w:val="2"/>
        </w:rPr>
        <w:t>provides</w:t>
      </w:r>
      <w:r>
        <w:rPr>
          <w:spacing w:val="-20"/>
        </w:rPr>
        <w:t> </w:t>
      </w:r>
      <w:r>
        <w:rPr>
          <w:spacing w:val="4"/>
        </w:rPr>
        <w:t>up-to-</w:t>
      </w:r>
    </w:p>
    <w:p>
      <w:pPr>
        <w:pStyle w:val="BodyText"/>
        <w:spacing w:line="261" w:lineRule="auto"/>
        <w:ind w:left="470" w:right="711"/>
        <w:jc w:val="left"/>
      </w:pPr>
      <w:r>
        <w:rPr>
          <w:spacing w:val="4"/>
        </w:rPr>
        <w:t>date</w:t>
      </w:r>
      <w:r>
        <w:rPr>
          <w:spacing w:val="-22"/>
        </w:rPr>
        <w:t> </w:t>
      </w:r>
      <w:r>
        <w:rPr>
          <w:spacing w:val="4"/>
        </w:rPr>
        <w:t>information</w:t>
      </w:r>
      <w:r>
        <w:rPr>
          <w:spacing w:val="-22"/>
        </w:rPr>
        <w:t> </w:t>
      </w:r>
      <w:r>
        <w:rPr/>
        <w:t>on</w:t>
      </w:r>
      <w:r>
        <w:rPr>
          <w:spacing w:val="-22"/>
        </w:rPr>
        <w:t> </w:t>
      </w:r>
      <w:r>
        <w:rPr>
          <w:spacing w:val="2"/>
        </w:rPr>
        <w:t>laws,</w:t>
      </w:r>
      <w:r>
        <w:rPr>
          <w:spacing w:val="-22"/>
        </w:rPr>
        <w:t> </w:t>
      </w:r>
      <w:r>
        <w:rPr>
          <w:spacing w:val="4"/>
        </w:rPr>
        <w:t>regulations</w:t>
      </w:r>
      <w:r>
        <w:rPr>
          <w:spacing w:val="-22"/>
        </w:rPr>
        <w:t> </w:t>
      </w:r>
      <w:r>
        <w:rPr>
          <w:spacing w:val="3"/>
        </w:rPr>
        <w:t>and</w:t>
      </w:r>
      <w:r>
        <w:rPr>
          <w:spacing w:val="-22"/>
        </w:rPr>
        <w:t> </w:t>
      </w:r>
      <w:r>
        <w:rPr>
          <w:spacing w:val="2"/>
        </w:rPr>
        <w:t>other</w:t>
      </w:r>
      <w:r>
        <w:rPr>
          <w:w w:val="94"/>
        </w:rPr>
        <w:t> </w:t>
      </w:r>
      <w:r>
        <w:rPr>
          <w:spacing w:val="4"/>
        </w:rPr>
        <w:t>matters</w:t>
      </w:r>
      <w:r>
        <w:rPr>
          <w:spacing w:val="-28"/>
        </w:rPr>
        <w:t> </w:t>
      </w:r>
      <w:r>
        <w:rPr>
          <w:spacing w:val="3"/>
        </w:rPr>
        <w:t>concerning</w:t>
      </w:r>
      <w:r>
        <w:rPr>
          <w:spacing w:val="-28"/>
        </w:rPr>
        <w:t> </w:t>
      </w:r>
      <w:r>
        <w:rPr>
          <w:spacing w:val="3"/>
        </w:rPr>
        <w:t>business</w:t>
      </w:r>
      <w:r>
        <w:rPr>
          <w:spacing w:val="-28"/>
        </w:rPr>
        <w:t> </w:t>
      </w:r>
      <w:r>
        <w:rPr>
          <w:spacing w:val="3"/>
        </w:rPr>
        <w:t>and</w:t>
      </w:r>
      <w:r>
        <w:rPr>
          <w:spacing w:val="-28"/>
        </w:rPr>
        <w:t> </w:t>
      </w:r>
      <w:r>
        <w:rPr>
          <w:spacing w:val="3"/>
        </w:rPr>
        <w:t>human</w:t>
      </w:r>
      <w:r>
        <w:rPr>
          <w:spacing w:val="-28"/>
        </w:rPr>
        <w:t> </w:t>
      </w:r>
      <w:r>
        <w:rPr>
          <w:spacing w:val="4"/>
        </w:rPr>
        <w:t>rights.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55" w:after="0"/>
        <w:ind w:left="470" w:right="1075" w:hanging="227"/>
        <w:jc w:val="left"/>
        <w:rPr>
          <w:rFonts w:ascii="Book Antiqua" w:hAnsi="Book Antiqua" w:cs="Book Antiqua" w:eastAsia="Book Antiqua"/>
          <w:color w:val="008DD0"/>
          <w:sz w:val="20"/>
          <w:szCs w:val="20"/>
        </w:rPr>
      </w:pPr>
      <w:r>
        <w:rPr>
          <w:rFonts w:ascii="Book Antiqua"/>
          <w:sz w:val="20"/>
        </w:rPr>
        <w:t>New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2"/>
          <w:sz w:val="20"/>
        </w:rPr>
        <w:t>relevant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z w:val="20"/>
        </w:rPr>
        <w:t>developments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3"/>
          <w:sz w:val="20"/>
        </w:rPr>
        <w:t>in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and human </w:t>
      </w:r>
      <w:r>
        <w:rPr>
          <w:rFonts w:ascii="Book Antiqua"/>
          <w:spacing w:val="4"/>
          <w:sz w:val="20"/>
        </w:rPr>
        <w:t>rights </w:t>
      </w:r>
      <w:r>
        <w:rPr>
          <w:rFonts w:ascii="Book Antiqua"/>
          <w:sz w:val="20"/>
        </w:rPr>
        <w:t>field </w:t>
      </w:r>
      <w:r>
        <w:rPr>
          <w:rFonts w:ascii="Book Antiqua"/>
          <w:spacing w:val="4"/>
          <w:sz w:val="20"/>
        </w:rPr>
        <w:t>regarding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4"/>
          <w:sz w:val="20"/>
        </w:rPr>
        <w:t>reporting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performance,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2"/>
          <w:sz w:val="20"/>
        </w:rPr>
        <w:t>such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4"/>
          <w:sz w:val="20"/>
        </w:rPr>
        <w:t>as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4"/>
          <w:sz w:val="20"/>
        </w:rPr>
        <w:t>Corporate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Human </w:t>
      </w:r>
      <w:r>
        <w:rPr>
          <w:rFonts w:ascii="Book Antiqua"/>
          <w:spacing w:val="4"/>
          <w:sz w:val="20"/>
        </w:rPr>
        <w:t>Rights </w:t>
      </w:r>
      <w:r>
        <w:rPr>
          <w:rFonts w:ascii="Book Antiqua"/>
          <w:spacing w:val="3"/>
          <w:sz w:val="20"/>
        </w:rPr>
        <w:t>Benchmark,</w:t>
      </w:r>
      <w:r>
        <w:rPr>
          <w:rFonts w:ascii="Book Antiqua"/>
          <w:color w:val="F89E5D"/>
          <w:spacing w:val="3"/>
          <w:position w:val="7"/>
          <w:sz w:val="11"/>
        </w:rPr>
        <w:t>6 </w:t>
      </w:r>
      <w:r>
        <w:rPr>
          <w:rFonts w:ascii="Book Antiqua"/>
          <w:spacing w:val="3"/>
          <w:sz w:val="20"/>
        </w:rPr>
        <w:t>the UN</w:t>
      </w:r>
      <w:r>
        <w:rPr>
          <w:rFonts w:ascii="Book Antiqua"/>
          <w:spacing w:val="-16"/>
          <w:sz w:val="20"/>
        </w:rPr>
        <w:t> </w:t>
      </w:r>
      <w:r>
        <w:rPr>
          <w:rFonts w:ascii="Book Antiqua"/>
          <w:spacing w:val="4"/>
          <w:sz w:val="20"/>
        </w:rPr>
        <w:t>Guiding</w:t>
      </w:r>
      <w:r>
        <w:rPr>
          <w:rFonts w:ascii="Book Antiqua"/>
          <w:w w:val="89"/>
          <w:sz w:val="20"/>
        </w:rPr>
        <w:t> </w:t>
      </w:r>
      <w:r>
        <w:rPr>
          <w:rFonts w:ascii="Book Antiqua"/>
          <w:spacing w:val="3"/>
          <w:sz w:val="20"/>
        </w:rPr>
        <w:t>Principles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pacing w:val="4"/>
          <w:sz w:val="20"/>
        </w:rPr>
        <w:t>Reporting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pacing w:val="2"/>
          <w:sz w:val="20"/>
        </w:rPr>
        <w:t>Framework</w:t>
      </w:r>
      <w:r>
        <w:rPr>
          <w:rFonts w:ascii="Book Antiqua"/>
          <w:color w:val="F89E5D"/>
          <w:spacing w:val="2"/>
          <w:position w:val="7"/>
          <w:sz w:val="11"/>
        </w:rPr>
        <w:t>7</w:t>
      </w:r>
      <w:r>
        <w:rPr>
          <w:rFonts w:ascii="Book Antiqua"/>
          <w:color w:val="F89E5D"/>
          <w:spacing w:val="-2"/>
          <w:position w:val="7"/>
          <w:sz w:val="11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pacing w:val="3"/>
          <w:sz w:val="20"/>
        </w:rPr>
        <w:t>Business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and Human </w:t>
      </w:r>
      <w:r>
        <w:rPr>
          <w:rFonts w:ascii="Book Antiqua"/>
          <w:spacing w:val="4"/>
          <w:sz w:val="20"/>
        </w:rPr>
        <w:t>Rights Assurance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2"/>
          <w:sz w:val="20"/>
        </w:rPr>
        <w:t>Framework</w:t>
      </w:r>
      <w:r>
        <w:rPr>
          <w:rFonts w:ascii="Book Antiqua"/>
          <w:color w:val="F89E5D"/>
          <w:spacing w:val="2"/>
          <w:position w:val="7"/>
          <w:sz w:val="11"/>
        </w:rPr>
        <w:t>8</w:t>
      </w:r>
      <w:r>
        <w:rPr>
          <w:rFonts w:ascii="Book Antiqua"/>
          <w:spacing w:val="2"/>
          <w:sz w:val="20"/>
        </w:rPr>
        <w:t>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4"/>
          <w:szCs w:val="14"/>
        </w:rPr>
      </w:pPr>
    </w:p>
    <w:p>
      <w:pPr>
        <w:tabs>
          <w:tab w:pos="4977" w:val="left" w:leader="none"/>
        </w:tabs>
        <w:spacing w:before="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2"/>
          <w:sz w:val="22"/>
          <w:shd w:fill="688F43" w:color="auto" w:val="clear"/>
        </w:rPr>
        <w:t>3. Review:</w:t>
      </w:r>
      <w:r>
        <w:rPr>
          <w:rFonts w:ascii="Bookman Old Style"/>
          <w:b w:val="0"/>
          <w:color w:val="FFFFFF"/>
          <w:spacing w:val="2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2"/>
          <w:sz w:val="22"/>
          <w:shd w:fill="688F43" w:color="auto" w:val="clear"/>
        </w:rPr>
        <w:tab/>
      </w:r>
      <w:r>
        <w:rPr>
          <w:rFonts w:ascii="Bookman Old Style"/>
          <w:b w:val="0"/>
          <w:color w:val="FFFFFF"/>
          <w:spacing w:val="2"/>
          <w:sz w:val="22"/>
        </w:rPr>
      </w:r>
      <w:r>
        <w:rPr>
          <w:rFonts w:ascii="Bookman Old Style"/>
          <w:spacing w:val="2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0" w:after="0"/>
        <w:ind w:left="470" w:right="1235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3"/>
          <w:sz w:val="20"/>
          <w:szCs w:val="20"/>
        </w:rPr>
        <w:t>Any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existing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strategy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plan.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Look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w w:val="9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strategic</w:t>
      </w:r>
      <w:r>
        <w:rPr>
          <w:rFonts w:ascii="Book Antiqua" w:hAnsi="Book Antiqua" w:cs="Book Antiqua" w:eastAsia="Book Antiqua"/>
          <w:spacing w:val="-2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priorities</w:t>
      </w:r>
      <w:r>
        <w:rPr>
          <w:rFonts w:ascii="Book Antiqua" w:hAnsi="Book Antiqua" w:cs="Book Antiqua" w:eastAsia="Book Antiqua"/>
          <w:spacing w:val="-2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2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may</w:t>
      </w:r>
      <w:r>
        <w:rPr>
          <w:rFonts w:ascii="Book Antiqua" w:hAnsi="Book Antiqua" w:cs="Book Antiqua" w:eastAsia="Book Antiqua"/>
          <w:spacing w:val="-2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adversely</w:t>
      </w:r>
      <w:r>
        <w:rPr>
          <w:rFonts w:ascii="Book Antiqua" w:hAnsi="Book Antiqua" w:cs="Book Antiqua" w:eastAsia="Book Antiqua"/>
          <w:spacing w:val="-2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impact</w:t>
      </w:r>
      <w:r>
        <w:rPr>
          <w:rFonts w:ascii="Book Antiqua" w:hAnsi="Book Antiqua" w:cs="Book Antiqua" w:eastAsia="Book Antiqua"/>
          <w:spacing w:val="-2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stakeholders.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If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these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are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not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apparent,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make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case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considering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how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company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6"/>
          <w:sz w:val="20"/>
          <w:szCs w:val="20"/>
        </w:rPr>
        <w:t>will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address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manage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its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impact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its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stakeholders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one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business’s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ongoing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strategic</w:t>
      </w:r>
      <w:r>
        <w:rPr>
          <w:rFonts w:ascii="Book Antiqua" w:hAnsi="Book Antiqua" w:cs="Book Antiqua" w:eastAsia="Book Antiqua"/>
          <w:spacing w:val="-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objectives.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55" w:after="0"/>
        <w:ind w:left="470" w:right="1139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3"/>
          <w:sz w:val="20"/>
          <w:szCs w:val="20"/>
        </w:rPr>
        <w:t>Research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gathered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from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different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teams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look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w w:val="9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any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potential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actual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risks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company, or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impacts </w:t>
      </w:r>
      <w:r>
        <w:rPr>
          <w:rFonts w:ascii="Book Antiqua" w:hAnsi="Book Antiqua" w:cs="Book Antiqua" w:eastAsia="Book Antiqua"/>
          <w:sz w:val="20"/>
          <w:szCs w:val="20"/>
        </w:rPr>
        <w:t>on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stakeholders. Either</w:t>
      </w:r>
      <w:r>
        <w:rPr>
          <w:rFonts w:ascii="Book Antiqua" w:hAnsi="Book Antiqua" w:cs="Book Antiqua" w:eastAsia="Book Antiqua"/>
          <w:spacing w:val="-3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w w:val="8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these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may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signal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a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‘red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flag’</w:t>
      </w:r>
      <w:r>
        <w:rPr>
          <w:rFonts w:ascii="Book Antiqua" w:hAnsi="Book Antiqua" w:cs="Book Antiqua" w:eastAsia="Book Antiqua"/>
          <w:color w:val="F89E5D"/>
          <w:spacing w:val="4"/>
          <w:position w:val="7"/>
          <w:sz w:val="11"/>
          <w:szCs w:val="11"/>
        </w:rPr>
        <w:t>9</w:t>
      </w:r>
      <w:r>
        <w:rPr>
          <w:rFonts w:ascii="Book Antiqua" w:hAnsi="Book Antiqua" w:cs="Book Antiqua" w:eastAsia="Book Antiqua"/>
          <w:color w:val="F89E5D"/>
          <w:spacing w:val="9"/>
          <w:position w:val="7"/>
          <w:sz w:val="11"/>
          <w:szCs w:val="11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(a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legal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risk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6"/>
          <w:sz w:val="20"/>
          <w:szCs w:val="20"/>
        </w:rPr>
        <w:t>will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require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urgent</w:t>
      </w:r>
      <w:r>
        <w:rPr>
          <w:rFonts w:ascii="Book Antiqua" w:hAnsi="Book Antiqua" w:cs="Book Antiqua" w:eastAsia="Book Antiqua"/>
          <w:spacing w:val="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action).</w:t>
      </w:r>
    </w:p>
    <w:p>
      <w:pPr>
        <w:spacing w:after="0" w:line="261" w:lineRule="auto"/>
        <w:jc w:val="left"/>
        <w:rPr>
          <w:rFonts w:ascii="Book Antiqua" w:hAnsi="Book Antiqua" w:cs="Book Antiqua" w:eastAsia="Book Antiqua"/>
          <w:sz w:val="20"/>
          <w:szCs w:val="20"/>
        </w:rPr>
        <w:sectPr>
          <w:type w:val="continuous"/>
          <w:pgSz w:w="11910" w:h="16840"/>
          <w:pgMar w:top="1580" w:bottom="0" w:left="0" w:right="0"/>
          <w:cols w:num="2" w:equalWidth="0">
            <w:col w:w="5812" w:space="40"/>
            <w:col w:w="6058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20"/>
          <w:szCs w:val="20"/>
        </w:rPr>
        <w:sectPr>
          <w:pgSz w:w="11910" w:h="16840"/>
          <w:pgMar w:header="0" w:footer="0" w:top="2220" w:bottom="28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304" w:val="left" w:leader="none"/>
        </w:tabs>
        <w:spacing w:line="261" w:lineRule="auto" w:before="60" w:after="0"/>
        <w:ind w:left="1303" w:right="567" w:hanging="226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t>Reports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addressing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risks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impacts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relating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relevant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aspects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(such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a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project,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operation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relationship).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Upon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reviewing,</w:t>
      </w:r>
    </w:p>
    <w:p>
      <w:pPr>
        <w:pStyle w:val="BodyText"/>
        <w:spacing w:line="261" w:lineRule="auto"/>
        <w:ind w:left="1303" w:right="229"/>
        <w:jc w:val="both"/>
      </w:pPr>
      <w:r>
        <w:rPr>
          <w:spacing w:val="4"/>
        </w:rPr>
        <w:t>determine</w:t>
      </w:r>
      <w:r>
        <w:rPr>
          <w:spacing w:val="-20"/>
        </w:rPr>
        <w:t> </w:t>
      </w:r>
      <w:r>
        <w:rPr/>
        <w:t>how</w:t>
      </w:r>
      <w:r>
        <w:rPr>
          <w:spacing w:val="-20"/>
        </w:rPr>
        <w:t> </w:t>
      </w:r>
      <w:r>
        <w:rPr>
          <w:spacing w:val="2"/>
        </w:rPr>
        <w:t>any</w:t>
      </w:r>
      <w:r>
        <w:rPr>
          <w:spacing w:val="-20"/>
        </w:rPr>
        <w:t> </w:t>
      </w:r>
      <w:r>
        <w:rPr>
          <w:spacing w:val="4"/>
        </w:rPr>
        <w:t>impacts</w:t>
      </w:r>
      <w:r>
        <w:rPr>
          <w:spacing w:val="-20"/>
        </w:rPr>
        <w:t> </w:t>
      </w:r>
      <w:r>
        <w:rPr>
          <w:spacing w:val="3"/>
        </w:rPr>
        <w:t>to</w:t>
      </w:r>
      <w:r>
        <w:rPr>
          <w:spacing w:val="-20"/>
        </w:rPr>
        <w:t> </w:t>
      </w:r>
      <w:r>
        <w:rPr>
          <w:spacing w:val="3"/>
        </w:rPr>
        <w:t>stakeholders</w:t>
      </w:r>
      <w:r>
        <w:rPr>
          <w:spacing w:val="-20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5"/>
        </w:rPr>
        <w:t>risks</w:t>
      </w:r>
      <w:r>
        <w:rPr>
          <w:spacing w:val="-19"/>
        </w:rPr>
        <w:t> </w:t>
      </w:r>
      <w:r>
        <w:rPr>
          <w:spacing w:val="3"/>
        </w:rPr>
        <w:t>to</w:t>
      </w:r>
      <w:r>
        <w:rPr>
          <w:spacing w:val="-19"/>
        </w:rPr>
        <w:t> </w:t>
      </w:r>
      <w:r>
        <w:rPr>
          <w:spacing w:val="3"/>
        </w:rPr>
        <w:t>the</w:t>
      </w:r>
      <w:r>
        <w:rPr>
          <w:spacing w:val="-19"/>
        </w:rPr>
        <w:t> </w:t>
      </w:r>
      <w:r>
        <w:rPr>
          <w:spacing w:val="3"/>
        </w:rPr>
        <w:t>business</w:t>
      </w:r>
      <w:r>
        <w:rPr>
          <w:spacing w:val="-19"/>
        </w:rPr>
        <w:t> </w:t>
      </w:r>
      <w:r>
        <w:rPr>
          <w:spacing w:val="4"/>
        </w:rPr>
        <w:t>that</w:t>
      </w:r>
      <w:r>
        <w:rPr>
          <w:spacing w:val="-19"/>
        </w:rPr>
        <w:t> </w:t>
      </w:r>
      <w:r>
        <w:rPr/>
        <w:t>you</w:t>
      </w:r>
      <w:r>
        <w:rPr>
          <w:spacing w:val="-19"/>
        </w:rPr>
        <w:t> </w:t>
      </w:r>
      <w:r>
        <w:rPr>
          <w:spacing w:val="4"/>
        </w:rPr>
        <w:t>identify</w:t>
      </w:r>
      <w:r>
        <w:rPr>
          <w:spacing w:val="-19"/>
        </w:rPr>
        <w:t> </w:t>
      </w:r>
      <w:r>
        <w:rPr/>
        <w:t>may</w:t>
      </w:r>
      <w:r>
        <w:rPr>
          <w:spacing w:val="-19"/>
        </w:rPr>
        <w:t> </w:t>
      </w:r>
      <w:r>
        <w:rPr>
          <w:spacing w:val="4"/>
        </w:rPr>
        <w:t>affect</w:t>
      </w:r>
      <w:r>
        <w:rPr>
          <w:w w:val="89"/>
        </w:rPr>
        <w:t> </w:t>
      </w:r>
      <w:r>
        <w:rPr>
          <w:spacing w:val="3"/>
          <w:w w:val="95"/>
        </w:rPr>
        <w:t>the organisation’s </w:t>
      </w:r>
      <w:r>
        <w:rPr>
          <w:spacing w:val="4"/>
          <w:w w:val="95"/>
        </w:rPr>
        <w:t>financial</w:t>
      </w:r>
      <w:r>
        <w:rPr>
          <w:spacing w:val="23"/>
          <w:w w:val="95"/>
        </w:rPr>
        <w:t> </w:t>
      </w:r>
      <w:r>
        <w:rPr>
          <w:spacing w:val="3"/>
          <w:w w:val="95"/>
        </w:rPr>
        <w:t>position.</w:t>
      </w:r>
    </w:p>
    <w:p>
      <w:pPr>
        <w:pStyle w:val="ListParagraph"/>
        <w:numPr>
          <w:ilvl w:val="1"/>
          <w:numId w:val="4"/>
        </w:numPr>
        <w:tabs>
          <w:tab w:pos="1304" w:val="left" w:leader="none"/>
        </w:tabs>
        <w:spacing w:line="261" w:lineRule="auto" w:before="55" w:after="0"/>
        <w:ind w:left="1303" w:right="351" w:hanging="226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t>Contracts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look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opportunities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insert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responsibilities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into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contracts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with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third-party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suppliers,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contractors and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other </w:t>
      </w:r>
      <w:r>
        <w:rPr>
          <w:rFonts w:ascii="Book Antiqua" w:hAnsi="Book Antiqua" w:cs="Book Antiqua" w:eastAsia="Book Antiqua"/>
          <w:sz w:val="20"/>
          <w:szCs w:val="20"/>
        </w:rPr>
        <w:t>players.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wording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should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unequivocally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state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2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commitment to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upholding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respect</w:t>
      </w:r>
      <w:r>
        <w:rPr>
          <w:rFonts w:ascii="Book Antiqua" w:hAnsi="Book Antiqua" w:cs="Book Antiqua" w:eastAsia="Book Antiqua"/>
          <w:spacing w:val="-4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w w:val="9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internationally-recognised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rights,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elaborate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on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how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it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conducts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its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w w:val="9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convey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third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parties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need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them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w w:val="9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adhere to the</w:t>
      </w:r>
      <w:r>
        <w:rPr>
          <w:rFonts w:ascii="Book Antiqua" w:hAnsi="Book Antiqua" w:cs="Book Antiqua" w:eastAsia="Book Antiqua"/>
          <w:spacing w:val="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contract.</w:t>
      </w:r>
    </w:p>
    <w:p>
      <w:pPr>
        <w:pStyle w:val="ListParagraph"/>
        <w:numPr>
          <w:ilvl w:val="1"/>
          <w:numId w:val="4"/>
        </w:numPr>
        <w:tabs>
          <w:tab w:pos="1304" w:val="left" w:leader="none"/>
        </w:tabs>
        <w:spacing w:line="261" w:lineRule="auto" w:before="55" w:after="0"/>
        <w:ind w:left="1303" w:right="350" w:hanging="226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t>Insurance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policies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seek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any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clauses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have</w:t>
      </w:r>
      <w:r>
        <w:rPr>
          <w:rFonts w:ascii="Book Antiqua" w:hAnsi="Book Antiqua" w:cs="Book Antiqua" w:eastAsia="Book Antiqua"/>
          <w:sz w:val="20"/>
          <w:szCs w:val="20"/>
        </w:rPr>
        <w:t> a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crossover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with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impacts.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If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the</w:t>
      </w:r>
      <w:r>
        <w:rPr>
          <w:rFonts w:ascii="Book Antiqua" w:hAnsi="Book Antiqua" w:cs="Book Antiqua" w:eastAsia="Book Antiqua"/>
          <w:sz w:val="20"/>
          <w:szCs w:val="20"/>
        </w:rPr>
        <w:t> wording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vague,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consider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asking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insurer</w:t>
      </w:r>
    </w:p>
    <w:p>
      <w:pPr>
        <w:pStyle w:val="BodyText"/>
        <w:spacing w:line="261" w:lineRule="auto"/>
        <w:ind w:left="1303" w:right="0"/>
        <w:jc w:val="left"/>
      </w:pPr>
      <w:r>
        <w:rPr/>
        <w:t>to</w:t>
      </w:r>
      <w:r>
        <w:rPr>
          <w:spacing w:val="-9"/>
        </w:rPr>
        <w:t> </w:t>
      </w:r>
      <w:r>
        <w:rPr/>
        <w:t>include</w:t>
      </w:r>
      <w:r>
        <w:rPr>
          <w:spacing w:val="-9"/>
        </w:rPr>
        <w:t> </w:t>
      </w:r>
      <w:r>
        <w:rPr/>
        <w:t>specific</w:t>
      </w:r>
      <w:r>
        <w:rPr>
          <w:spacing w:val="-9"/>
        </w:rPr>
        <w:t> </w:t>
      </w:r>
      <w:r>
        <w:rPr/>
        <w:t>clauses</w:t>
      </w:r>
      <w:r>
        <w:rPr>
          <w:spacing w:val="-9"/>
        </w:rPr>
        <w:t> </w:t>
      </w:r>
      <w:r>
        <w:rPr>
          <w:spacing w:val="2"/>
        </w:rPr>
        <w:t>that</w:t>
      </w:r>
      <w:r>
        <w:rPr>
          <w:spacing w:val="-9"/>
        </w:rPr>
        <w:t> </w:t>
      </w:r>
      <w:r>
        <w:rPr>
          <w:spacing w:val="2"/>
        </w:rPr>
        <w:t>safeguard</w:t>
      </w:r>
      <w:r>
        <w:rPr>
          <w:spacing w:val="-9"/>
        </w:rPr>
        <w:t> </w:t>
      </w:r>
      <w:r>
        <w:rPr/>
        <w:t>the</w:t>
      </w:r>
      <w:r>
        <w:rPr/>
        <w:t> organisation’s</w:t>
      </w:r>
      <w:r>
        <w:rPr>
          <w:spacing w:val="-15"/>
        </w:rPr>
        <w:t> </w:t>
      </w:r>
      <w:r>
        <w:rPr/>
        <w:t>activities,</w:t>
      </w:r>
      <w:r>
        <w:rPr>
          <w:spacing w:val="-15"/>
        </w:rPr>
        <w:t> </w:t>
      </w:r>
      <w:r>
        <w:rPr/>
        <w:t>actions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relationships</w:t>
      </w:r>
      <w:r>
        <w:rPr>
          <w:w w:val="88"/>
        </w:rPr>
        <w:t> </w:t>
      </w:r>
      <w:r>
        <w:rPr/>
        <w:t>with</w:t>
      </w:r>
      <w:r>
        <w:rPr>
          <w:spacing w:val="-23"/>
        </w:rPr>
        <w:t> </w:t>
      </w:r>
      <w:r>
        <w:rPr/>
        <w:t>respect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human</w:t>
      </w:r>
      <w:r>
        <w:rPr>
          <w:spacing w:val="-23"/>
        </w:rPr>
        <w:t> </w:t>
      </w:r>
      <w:r>
        <w:rPr/>
        <w:t>rights.</w:t>
      </w:r>
      <w:r>
        <w:rPr>
          <w:spacing w:val="-23"/>
        </w:rPr>
        <w:t> </w:t>
      </w:r>
      <w:r>
        <w:rPr/>
        <w:t>Alternatively,</w:t>
      </w:r>
      <w:r>
        <w:rPr>
          <w:spacing w:val="-23"/>
        </w:rPr>
        <w:t> </w:t>
      </w:r>
      <w:r>
        <w:rPr/>
        <w:t>ask</w:t>
      </w:r>
      <w:r>
        <w:rPr>
          <w:spacing w:val="-23"/>
        </w:rPr>
        <w:t> </w:t>
      </w:r>
      <w:r>
        <w:rPr/>
        <w:t>for</w:t>
      </w:r>
      <w:r>
        <w:rPr>
          <w:w w:val="94"/>
        </w:rPr>
        <w:t> </w:t>
      </w:r>
      <w:r>
        <w:rPr/>
        <w:t>the</w:t>
      </w:r>
      <w:r>
        <w:rPr>
          <w:spacing w:val="-20"/>
        </w:rPr>
        <w:t> </w:t>
      </w:r>
      <w:r>
        <w:rPr/>
        <w:t>wording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be</w:t>
      </w:r>
      <w:r>
        <w:rPr>
          <w:spacing w:val="-20"/>
        </w:rPr>
        <w:t> </w:t>
      </w:r>
      <w:r>
        <w:rPr/>
        <w:t>strengthened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ensure</w:t>
      </w:r>
      <w:r>
        <w:rPr>
          <w:spacing w:val="-20"/>
        </w:rPr>
        <w:t> </w:t>
      </w:r>
      <w:r>
        <w:rPr>
          <w:spacing w:val="2"/>
        </w:rPr>
        <w:t>that</w:t>
      </w:r>
      <w:r>
        <w:rPr>
          <w:spacing w:val="-20"/>
        </w:rPr>
        <w:t> </w:t>
      </w:r>
      <w:r>
        <w:rPr/>
        <w:t>your</w:t>
      </w:r>
      <w:r>
        <w:rPr>
          <w:w w:val="94"/>
        </w:rPr>
        <w:t> </w:t>
      </w:r>
      <w:r>
        <w:rPr/>
        <w:t>organisation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covered</w:t>
      </w:r>
      <w:r>
        <w:rPr>
          <w:spacing w:val="-18"/>
        </w:rPr>
        <w:t> </w:t>
      </w:r>
      <w:r>
        <w:rPr/>
        <w:t>regarding</w:t>
      </w:r>
      <w:r>
        <w:rPr>
          <w:spacing w:val="-18"/>
        </w:rPr>
        <w:t> </w:t>
      </w:r>
      <w:r>
        <w:rPr/>
        <w:t>any</w:t>
      </w:r>
      <w:r>
        <w:rPr>
          <w:spacing w:val="-18"/>
        </w:rPr>
        <w:t> </w:t>
      </w:r>
      <w:r>
        <w:rPr/>
        <w:t>violation</w:t>
      </w:r>
      <w:r>
        <w:rPr>
          <w:spacing w:val="-18"/>
        </w:rPr>
        <w:t> </w:t>
      </w:r>
      <w:r>
        <w:rPr/>
        <w:t>of</w:t>
      </w:r>
      <w:r>
        <w:rPr>
          <w:w w:val="87"/>
        </w:rPr>
        <w:t> </w:t>
      </w:r>
      <w:r>
        <w:rPr>
          <w:w w:val="95"/>
        </w:rPr>
        <w:t>human</w:t>
      </w:r>
      <w:r>
        <w:rPr>
          <w:spacing w:val="14"/>
          <w:w w:val="95"/>
        </w:rPr>
        <w:t> </w:t>
      </w:r>
      <w:r>
        <w:rPr>
          <w:w w:val="95"/>
        </w:rPr>
        <w:t>rights.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4"/>
          <w:szCs w:val="14"/>
        </w:rPr>
      </w:pPr>
    </w:p>
    <w:p>
      <w:pPr>
        <w:tabs>
          <w:tab w:pos="5810" w:val="left" w:leader="none"/>
        </w:tabs>
        <w:spacing w:before="0"/>
        <w:ind w:left="107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008DD0" w:color="auto" w:val="clear"/>
        </w:rPr>
        <w:t>4. </w:t>
      </w:r>
      <w:r>
        <w:rPr>
          <w:rFonts w:ascii="Bookman Old Style"/>
          <w:b w:val="0"/>
          <w:color w:val="FFFFFF"/>
          <w:sz w:val="22"/>
          <w:shd w:fill="008DD0" w:color="auto" w:val="clear"/>
        </w:rPr>
        <w:t>Be </w:t>
      </w:r>
      <w:r>
        <w:rPr>
          <w:rFonts w:ascii="Bookman Old Style"/>
          <w:b w:val="0"/>
          <w:color w:val="FFFFFF"/>
          <w:spacing w:val="4"/>
          <w:sz w:val="22"/>
          <w:shd w:fill="008DD0" w:color="auto" w:val="clear"/>
        </w:rPr>
        <w:t>alert</w:t>
      </w:r>
      <w:r>
        <w:rPr>
          <w:rFonts w:ascii="Bookman Old Style"/>
          <w:b w:val="0"/>
          <w:color w:val="FFFFFF"/>
          <w:spacing w:val="-48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008DD0" w:color="auto" w:val="clear"/>
        </w:rPr>
        <w:t>to:</w:t>
      </w:r>
      <w:r>
        <w:rPr>
          <w:rFonts w:ascii="Bookman Old Style"/>
          <w:b w:val="0"/>
          <w:color w:val="FFFFFF"/>
          <w:spacing w:val="4"/>
          <w:w w:val="104"/>
          <w:sz w:val="22"/>
          <w:shd w:fill="008DD0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008DD0" w:color="auto" w:val="clear"/>
        </w:rPr>
        <w:tab/>
      </w:r>
      <w:r>
        <w:rPr>
          <w:rFonts w:ascii="Bookman Old Style"/>
          <w:b w:val="0"/>
          <w:color w:val="FFFFFF"/>
          <w:spacing w:val="4"/>
          <w:sz w:val="22"/>
        </w:rPr>
      </w:r>
      <w:r>
        <w:rPr>
          <w:rFonts w:ascii="Bookman Old Style"/>
          <w:spacing w:val="4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1"/>
          <w:numId w:val="4"/>
        </w:numPr>
        <w:tabs>
          <w:tab w:pos="1304" w:val="left" w:leader="none"/>
        </w:tabs>
        <w:spacing w:line="261" w:lineRule="auto" w:before="0" w:after="0"/>
        <w:ind w:left="1303" w:right="208" w:hanging="226"/>
        <w:jc w:val="left"/>
        <w:rPr>
          <w:rFonts w:ascii="Book Antiqua" w:hAnsi="Book Antiqua" w:cs="Book Antiqua" w:eastAsia="Book Antiqua"/>
          <w:color w:val="008DD0"/>
          <w:sz w:val="20"/>
          <w:szCs w:val="20"/>
        </w:rPr>
      </w:pPr>
      <w:r>
        <w:rPr>
          <w:rFonts w:ascii="Book Antiqua"/>
          <w:spacing w:val="5"/>
          <w:sz w:val="20"/>
        </w:rPr>
        <w:t>Existing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legacy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issues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in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2"/>
          <w:sz w:val="20"/>
        </w:rPr>
        <w:t>any</w:t>
      </w:r>
      <w:r>
        <w:rPr>
          <w:rFonts w:ascii="Book Antiqua"/>
          <w:w w:val="93"/>
          <w:sz w:val="20"/>
        </w:rPr>
        <w:t> </w:t>
      </w:r>
      <w:r>
        <w:rPr>
          <w:rFonts w:ascii="Book Antiqua"/>
          <w:sz w:val="20"/>
        </w:rPr>
        <w:t>merger,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4"/>
          <w:sz w:val="20"/>
        </w:rPr>
        <w:t>acquisition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4"/>
          <w:sz w:val="20"/>
        </w:rPr>
        <w:t>divestiture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prospect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w w:val="94"/>
          <w:sz w:val="20"/>
        </w:rPr>
        <w:t> </w:t>
      </w:r>
      <w:r>
        <w:rPr>
          <w:rFonts w:ascii="Book Antiqua"/>
          <w:spacing w:val="3"/>
          <w:sz w:val="20"/>
        </w:rPr>
        <w:t>related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4"/>
          <w:sz w:val="20"/>
        </w:rPr>
        <w:t>partnership.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3"/>
          <w:sz w:val="20"/>
        </w:rPr>
        <w:t>If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3"/>
          <w:sz w:val="20"/>
        </w:rPr>
        <w:t>these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3"/>
          <w:sz w:val="20"/>
        </w:rPr>
        <w:t>are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z w:val="20"/>
        </w:rPr>
        <w:t>not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3"/>
          <w:sz w:val="20"/>
        </w:rPr>
        <w:t>apparent,</w:t>
      </w:r>
      <w:r>
        <w:rPr>
          <w:rFonts w:ascii="Book Antiqua"/>
          <w:sz w:val="20"/>
        </w:rPr>
        <w:t> </w:t>
      </w:r>
      <w:r>
        <w:rPr>
          <w:rFonts w:ascii="Book Antiqua"/>
          <w:spacing w:val="3"/>
          <w:sz w:val="20"/>
        </w:rPr>
        <w:t>ensure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4"/>
          <w:sz w:val="20"/>
        </w:rPr>
        <w:t>that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z w:val="20"/>
        </w:rPr>
        <w:t>due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4"/>
          <w:sz w:val="20"/>
        </w:rPr>
        <w:t>diligence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2"/>
          <w:sz w:val="20"/>
        </w:rPr>
        <w:t>process</w:t>
      </w:r>
      <w:r>
        <w:rPr>
          <w:rFonts w:ascii="Book Antiqua"/>
          <w:spacing w:val="-9"/>
          <w:sz w:val="20"/>
        </w:rPr>
        <w:t> </w:t>
      </w:r>
      <w:r>
        <w:rPr>
          <w:rFonts w:ascii="Book Antiqua"/>
          <w:spacing w:val="2"/>
          <w:sz w:val="20"/>
        </w:rPr>
        <w:t>includes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consideration</w:t>
      </w:r>
      <w:r>
        <w:rPr>
          <w:rFonts w:ascii="Book Antiqua"/>
          <w:spacing w:val="-19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spacing w:val="-19"/>
          <w:sz w:val="20"/>
        </w:rPr>
        <w:t> </w:t>
      </w:r>
      <w:r>
        <w:rPr>
          <w:rFonts w:ascii="Book Antiqua"/>
          <w:spacing w:val="4"/>
          <w:sz w:val="20"/>
        </w:rPr>
        <w:t>existing</w:t>
      </w:r>
      <w:r>
        <w:rPr>
          <w:rFonts w:ascii="Book Antiqua"/>
          <w:spacing w:val="-19"/>
          <w:sz w:val="20"/>
        </w:rPr>
        <w:t> </w:t>
      </w:r>
      <w:r>
        <w:rPr>
          <w:rFonts w:ascii="Book Antiqua"/>
          <w:sz w:val="20"/>
        </w:rPr>
        <w:t>or</w:t>
      </w:r>
      <w:r>
        <w:rPr>
          <w:rFonts w:ascii="Book Antiqua"/>
          <w:spacing w:val="-19"/>
          <w:sz w:val="20"/>
        </w:rPr>
        <w:t> </w:t>
      </w:r>
      <w:r>
        <w:rPr>
          <w:rFonts w:ascii="Book Antiqua"/>
          <w:spacing w:val="3"/>
          <w:sz w:val="20"/>
        </w:rPr>
        <w:t>legacy</w:t>
      </w:r>
      <w:r>
        <w:rPr>
          <w:rFonts w:ascii="Book Antiqua"/>
          <w:spacing w:val="-19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19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issues.</w:t>
      </w:r>
    </w:p>
    <w:p>
      <w:pPr>
        <w:tabs>
          <w:tab w:pos="4977" w:val="left" w:leader="none"/>
        </w:tabs>
        <w:spacing w:before="6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/>
        <w:br w:type="column"/>
      </w: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3"/>
          <w:w w:val="84"/>
          <w:sz w:val="22"/>
          <w:shd w:fill="688F43" w:color="auto" w:val="clear"/>
        </w:rPr>
        <w:t>5</w:t>
      </w:r>
      <w:r>
        <w:rPr>
          <w:rFonts w:ascii="Bookman Old Style"/>
          <w:b w:val="0"/>
          <w:color w:val="FFFFFF"/>
          <w:w w:val="78"/>
          <w:sz w:val="22"/>
          <w:shd w:fill="688F43" w:color="auto" w:val="clear"/>
        </w:rPr>
        <w:t>.</w:t>
      </w:r>
      <w:r>
        <w:rPr>
          <w:rFonts w:ascii="Bookman Old Style"/>
          <w:b w:val="0"/>
          <w:color w:val="FFFFFF"/>
          <w:spacing w:val="4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8"/>
          <w:w w:val="89"/>
          <w:sz w:val="22"/>
          <w:shd w:fill="688F43" w:color="auto" w:val="clear"/>
        </w:rPr>
        <w:t>E</w:t>
      </w:r>
      <w:r>
        <w:rPr>
          <w:rFonts w:ascii="Bookman Old Style"/>
          <w:b w:val="0"/>
          <w:color w:val="FFFFFF"/>
          <w:spacing w:val="6"/>
          <w:w w:val="91"/>
          <w:sz w:val="22"/>
          <w:shd w:fill="688F43" w:color="auto" w:val="clear"/>
        </w:rPr>
        <w:t>n</w:t>
      </w:r>
      <w:r>
        <w:rPr>
          <w:rFonts w:ascii="Bookman Old Style"/>
          <w:b w:val="0"/>
          <w:color w:val="FFFFFF"/>
          <w:spacing w:val="5"/>
          <w:w w:val="76"/>
          <w:sz w:val="22"/>
          <w:shd w:fill="688F43" w:color="auto" w:val="clear"/>
        </w:rPr>
        <w:t>s</w:t>
      </w:r>
      <w:r>
        <w:rPr>
          <w:rFonts w:ascii="Bookman Old Style"/>
          <w:b w:val="0"/>
          <w:color w:val="FFFFFF"/>
          <w:spacing w:val="7"/>
          <w:w w:val="85"/>
          <w:sz w:val="22"/>
          <w:shd w:fill="688F43" w:color="auto" w:val="clear"/>
        </w:rPr>
        <w:t>u</w:t>
      </w:r>
      <w:r>
        <w:rPr>
          <w:rFonts w:ascii="Bookman Old Style"/>
          <w:b w:val="0"/>
          <w:color w:val="FFFFFF"/>
          <w:spacing w:val="3"/>
          <w:w w:val="99"/>
          <w:sz w:val="22"/>
          <w:shd w:fill="688F43" w:color="auto" w:val="clear"/>
        </w:rPr>
        <w:t>r</w:t>
      </w:r>
      <w:r>
        <w:rPr>
          <w:rFonts w:ascii="Bookman Old Style"/>
          <w:b w:val="0"/>
          <w:color w:val="FFFFFF"/>
          <w:spacing w:val="9"/>
          <w:w w:val="104"/>
          <w:sz w:val="22"/>
          <w:shd w:fill="688F43" w:color="auto" w:val="clear"/>
        </w:rPr>
        <w:t>e</w:t>
      </w:r>
      <w:r>
        <w:rPr>
          <w:rFonts w:ascii="Bookman Old Style"/>
          <w:b w:val="0"/>
          <w:color w:val="FFFFFF"/>
          <w:w w:val="91"/>
          <w:sz w:val="22"/>
          <w:shd w:fill="688F43" w:color="auto" w:val="clear"/>
        </w:rPr>
        <w:t>:</w:t>
      </w:r>
      <w:r>
        <w:rPr>
          <w:rFonts w:ascii="Bookman Old Style"/>
          <w:b w:val="0"/>
          <w:color w:val="FFFFFF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z w:val="22"/>
          <w:shd w:fill="688F43" w:color="auto" w:val="clear"/>
        </w:rPr>
        <w:tab/>
      </w:r>
      <w:r>
        <w:rPr>
          <w:rFonts w:ascii="Bookman Old Style"/>
          <w:b w:val="0"/>
          <w:color w:val="FFFFFF"/>
          <w:sz w:val="22"/>
        </w:rPr>
      </w:r>
      <w:r>
        <w:rPr>
          <w:rFonts w:ascii="Bookman Old Style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0" w:after="0"/>
        <w:ind w:left="470" w:right="1238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/>
          <w:spacing w:val="4"/>
          <w:sz w:val="20"/>
        </w:rPr>
        <w:t>That</w:t>
      </w:r>
      <w:r>
        <w:rPr>
          <w:rFonts w:ascii="Book Antiqua"/>
          <w:spacing w:val="-27"/>
          <w:sz w:val="20"/>
        </w:rPr>
        <w:t> </w:t>
      </w:r>
      <w:r>
        <w:rPr>
          <w:rFonts w:ascii="Book Antiqua"/>
          <w:sz w:val="20"/>
        </w:rPr>
        <w:t>new</w:t>
      </w:r>
      <w:r>
        <w:rPr>
          <w:rFonts w:ascii="Book Antiqua"/>
          <w:spacing w:val="-27"/>
          <w:sz w:val="20"/>
        </w:rPr>
        <w:t> </w:t>
      </w:r>
      <w:r>
        <w:rPr>
          <w:rFonts w:ascii="Book Antiqua"/>
          <w:spacing w:val="4"/>
          <w:sz w:val="20"/>
        </w:rPr>
        <w:t>business/business</w:t>
      </w:r>
      <w:r>
        <w:rPr>
          <w:rFonts w:ascii="Book Antiqua"/>
          <w:spacing w:val="-27"/>
          <w:sz w:val="20"/>
        </w:rPr>
        <w:t> </w:t>
      </w:r>
      <w:r>
        <w:rPr>
          <w:rFonts w:ascii="Book Antiqua"/>
          <w:sz w:val="20"/>
        </w:rPr>
        <w:t>development</w:t>
      </w:r>
      <w:r>
        <w:rPr>
          <w:rFonts w:ascii="Book Antiqua"/>
          <w:spacing w:val="-27"/>
          <w:sz w:val="20"/>
        </w:rPr>
        <w:t> </w:t>
      </w:r>
      <w:r>
        <w:rPr>
          <w:rFonts w:ascii="Book Antiqua"/>
          <w:spacing w:val="4"/>
          <w:sz w:val="20"/>
        </w:rPr>
        <w:t>teams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thoroughly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4"/>
          <w:sz w:val="20"/>
        </w:rPr>
        <w:t>assess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4"/>
          <w:sz w:val="20"/>
        </w:rPr>
        <w:t>situations</w:t>
      </w:r>
      <w:r>
        <w:rPr>
          <w:rFonts w:ascii="Book Antiqua"/>
          <w:spacing w:val="-23"/>
          <w:sz w:val="20"/>
        </w:rPr>
        <w:t> </w:t>
      </w:r>
      <w:r>
        <w:rPr>
          <w:rFonts w:ascii="Book Antiqua"/>
          <w:spacing w:val="3"/>
          <w:sz w:val="20"/>
        </w:rPr>
        <w:t>in</w:t>
      </w:r>
      <w:r>
        <w:rPr>
          <w:rFonts w:ascii="Book Antiqua"/>
          <w:w w:val="96"/>
          <w:sz w:val="20"/>
        </w:rPr>
        <w:t> </w:t>
      </w:r>
      <w:r>
        <w:rPr>
          <w:rFonts w:ascii="Book Antiqua"/>
          <w:spacing w:val="3"/>
          <w:sz w:val="20"/>
        </w:rPr>
        <w:t>countries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where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2"/>
          <w:sz w:val="20"/>
        </w:rPr>
        <w:t>company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may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be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4"/>
          <w:sz w:val="20"/>
        </w:rPr>
        <w:t>embarking</w:t>
      </w:r>
      <w:r>
        <w:rPr>
          <w:rFonts w:ascii="Book Antiqua"/>
          <w:w w:val="89"/>
          <w:sz w:val="20"/>
        </w:rPr>
        <w:t> </w:t>
      </w:r>
      <w:r>
        <w:rPr>
          <w:rFonts w:ascii="Book Antiqua"/>
          <w:sz w:val="20"/>
        </w:rPr>
        <w:t>on a merger, </w:t>
      </w:r>
      <w:r>
        <w:rPr>
          <w:rFonts w:ascii="Book Antiqua"/>
          <w:spacing w:val="4"/>
          <w:sz w:val="20"/>
        </w:rPr>
        <w:t>acquisition </w:t>
      </w:r>
      <w:r>
        <w:rPr>
          <w:rFonts w:ascii="Book Antiqua"/>
          <w:sz w:val="20"/>
        </w:rPr>
        <w:t>or </w:t>
      </w:r>
      <w:r>
        <w:rPr>
          <w:rFonts w:ascii="Book Antiqua"/>
          <w:spacing w:val="2"/>
          <w:sz w:val="20"/>
        </w:rPr>
        <w:t>other</w:t>
      </w:r>
      <w:r>
        <w:rPr>
          <w:rFonts w:ascii="Book Antiqua"/>
          <w:spacing w:val="-21"/>
          <w:sz w:val="20"/>
        </w:rPr>
        <w:t> </w:t>
      </w:r>
      <w:r>
        <w:rPr>
          <w:rFonts w:ascii="Book Antiqua"/>
          <w:spacing w:val="3"/>
          <w:sz w:val="20"/>
        </w:rPr>
        <w:t>investment.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55" w:after="0"/>
        <w:ind w:left="470" w:right="1381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5"/>
          <w:sz w:val="20"/>
          <w:szCs w:val="20"/>
        </w:rPr>
        <w:t>That,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when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placing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orders,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buying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function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considers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responsibility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w w:val="9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respect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its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suppliers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w w:val="9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associated</w:t>
      </w:r>
      <w:r>
        <w:rPr>
          <w:rFonts w:ascii="Book Antiqua" w:hAnsi="Book Antiqua" w:cs="Book Antiqua" w:eastAsia="Book Antiqua"/>
          <w:spacing w:val="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contractors.</w: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4"/>
          <w:szCs w:val="14"/>
        </w:rPr>
      </w:pPr>
    </w:p>
    <w:p>
      <w:pPr>
        <w:tabs>
          <w:tab w:pos="4977" w:val="left" w:leader="none"/>
        </w:tabs>
        <w:spacing w:before="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5"/>
          <w:w w:val="95"/>
          <w:sz w:val="22"/>
          <w:shd w:fill="688F43" w:color="auto" w:val="clear"/>
        </w:rPr>
        <w:t>6.</w:t>
      </w:r>
      <w:r>
        <w:rPr>
          <w:rFonts w:ascii="Bookman Old Style"/>
          <w:b w:val="0"/>
          <w:color w:val="FFFFFF"/>
          <w:spacing w:val="10"/>
          <w:w w:val="95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3"/>
          <w:w w:val="95"/>
          <w:sz w:val="22"/>
          <w:shd w:fill="688F43" w:color="auto" w:val="clear"/>
        </w:rPr>
        <w:t>Consider:</w:t>
      </w:r>
      <w:r>
        <w:rPr>
          <w:rFonts w:ascii="Bookman Old Style"/>
          <w:b w:val="0"/>
          <w:color w:val="FFFFFF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z w:val="22"/>
          <w:shd w:fill="688F43" w:color="auto" w:val="clear"/>
        </w:rPr>
        <w:tab/>
      </w:r>
      <w:r>
        <w:rPr>
          <w:rFonts w:ascii="Bookman Old Style"/>
          <w:b w:val="0"/>
          <w:color w:val="FFFFFF"/>
          <w:sz w:val="22"/>
        </w:rPr>
      </w:r>
      <w:r>
        <w:rPr>
          <w:rFonts w:ascii="Bookman Old Style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0" w:after="0"/>
        <w:ind w:left="470" w:right="1598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/>
          <w:spacing w:val="3"/>
          <w:sz w:val="20"/>
        </w:rPr>
        <w:t>Adding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5"/>
          <w:sz w:val="20"/>
        </w:rPr>
        <w:t>risks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3"/>
          <w:sz w:val="20"/>
        </w:rPr>
        <w:t>into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4"/>
          <w:sz w:val="20"/>
        </w:rPr>
        <w:t>existing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3"/>
          <w:sz w:val="20"/>
        </w:rPr>
        <w:t>risk-</w:t>
      </w:r>
      <w:r>
        <w:rPr>
          <w:rFonts w:ascii="Book Antiqua"/>
          <w:w w:val="87"/>
          <w:sz w:val="20"/>
        </w:rPr>
        <w:t> </w:t>
      </w:r>
      <w:r>
        <w:rPr>
          <w:rFonts w:ascii="Book Antiqua"/>
          <w:spacing w:val="3"/>
          <w:sz w:val="20"/>
        </w:rPr>
        <w:t>management</w:t>
      </w:r>
      <w:r>
        <w:rPr>
          <w:rFonts w:ascii="Book Antiqua"/>
          <w:spacing w:val="5"/>
          <w:sz w:val="20"/>
        </w:rPr>
        <w:t> </w:t>
      </w:r>
      <w:r>
        <w:rPr>
          <w:rFonts w:ascii="Book Antiqua"/>
          <w:spacing w:val="3"/>
          <w:sz w:val="20"/>
        </w:rPr>
        <w:t>processes.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55" w:after="0"/>
        <w:ind w:left="470" w:right="1567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/>
          <w:spacing w:val="3"/>
          <w:sz w:val="20"/>
        </w:rPr>
        <w:t>Adding</w:t>
      </w:r>
      <w:r>
        <w:rPr>
          <w:rFonts w:ascii="Book Antiqua"/>
          <w:spacing w:val="-28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28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28"/>
          <w:sz w:val="20"/>
        </w:rPr>
        <w:t> </w:t>
      </w:r>
      <w:r>
        <w:rPr>
          <w:rFonts w:ascii="Book Antiqua"/>
          <w:spacing w:val="4"/>
          <w:sz w:val="20"/>
        </w:rPr>
        <w:t>impacts</w:t>
      </w:r>
      <w:r>
        <w:rPr>
          <w:rFonts w:ascii="Book Antiqua"/>
          <w:spacing w:val="-28"/>
          <w:sz w:val="20"/>
        </w:rPr>
        <w:t> </w:t>
      </w:r>
      <w:r>
        <w:rPr>
          <w:rFonts w:ascii="Book Antiqua"/>
          <w:sz w:val="20"/>
        </w:rPr>
        <w:t>by</w:t>
      </w:r>
      <w:r>
        <w:rPr>
          <w:rFonts w:ascii="Book Antiqua"/>
          <w:spacing w:val="-28"/>
          <w:sz w:val="20"/>
        </w:rPr>
        <w:t> </w:t>
      </w:r>
      <w:r>
        <w:rPr>
          <w:rFonts w:ascii="Book Antiqua"/>
          <w:spacing w:val="3"/>
          <w:sz w:val="20"/>
        </w:rPr>
        <w:t>stakeholder</w:t>
      </w:r>
      <w:r>
        <w:rPr>
          <w:rFonts w:ascii="Book Antiqua"/>
          <w:w w:val="94"/>
          <w:sz w:val="20"/>
        </w:rPr>
        <w:t> </w:t>
      </w:r>
      <w:r>
        <w:rPr>
          <w:rFonts w:ascii="Book Antiqua"/>
          <w:spacing w:val="3"/>
          <w:sz w:val="20"/>
        </w:rPr>
        <w:t>into </w:t>
      </w:r>
      <w:r>
        <w:rPr>
          <w:rFonts w:ascii="Book Antiqua"/>
          <w:spacing w:val="4"/>
          <w:sz w:val="20"/>
        </w:rPr>
        <w:t>existing risk</w:t>
      </w:r>
      <w:r>
        <w:rPr>
          <w:rFonts w:ascii="Book Antiqua"/>
          <w:spacing w:val="6"/>
          <w:sz w:val="20"/>
        </w:rPr>
        <w:t> </w:t>
      </w:r>
      <w:r>
        <w:rPr>
          <w:rFonts w:ascii="Book Antiqua"/>
          <w:spacing w:val="4"/>
          <w:sz w:val="20"/>
        </w:rPr>
        <w:t>registers.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55" w:after="0"/>
        <w:ind w:left="470" w:right="1323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/>
          <w:sz w:val="20"/>
        </w:rPr>
        <w:t>Developing </w:t>
      </w:r>
      <w:r>
        <w:rPr>
          <w:rFonts w:ascii="Book Antiqua"/>
          <w:spacing w:val="5"/>
          <w:sz w:val="20"/>
        </w:rPr>
        <w:t>KPIs </w:t>
      </w:r>
      <w:r>
        <w:rPr>
          <w:rFonts w:ascii="Book Antiqua"/>
          <w:spacing w:val="4"/>
          <w:sz w:val="20"/>
        </w:rPr>
        <w:t>that </w:t>
      </w:r>
      <w:r>
        <w:rPr>
          <w:rFonts w:ascii="Book Antiqua"/>
          <w:spacing w:val="6"/>
          <w:sz w:val="20"/>
        </w:rPr>
        <w:t>will </w:t>
      </w:r>
      <w:r>
        <w:rPr>
          <w:rFonts w:ascii="Book Antiqua"/>
          <w:sz w:val="20"/>
        </w:rPr>
        <w:t>help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28"/>
          <w:sz w:val="20"/>
        </w:rPr>
        <w:t> </w:t>
      </w:r>
      <w:r>
        <w:rPr>
          <w:rFonts w:ascii="Book Antiqua"/>
          <w:spacing w:val="2"/>
          <w:sz w:val="20"/>
        </w:rPr>
        <w:t>company</w:t>
      </w:r>
      <w:r>
        <w:rPr>
          <w:rFonts w:ascii="Book Antiqua"/>
          <w:w w:val="93"/>
          <w:sz w:val="20"/>
        </w:rPr>
        <w:t> </w:t>
      </w:r>
      <w:r>
        <w:rPr>
          <w:rFonts w:ascii="Book Antiqua"/>
          <w:spacing w:val="3"/>
          <w:sz w:val="20"/>
        </w:rPr>
        <w:t>measure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pacing w:val="4"/>
          <w:sz w:val="20"/>
        </w:rPr>
        <w:t>track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z w:val="20"/>
        </w:rPr>
        <w:t>how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z w:val="20"/>
        </w:rPr>
        <w:t>it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pacing w:val="3"/>
          <w:sz w:val="20"/>
        </w:rPr>
        <w:t>respects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pacing w:val="3"/>
          <w:sz w:val="20"/>
        </w:rPr>
        <w:t>human</w:t>
      </w:r>
      <w:r>
        <w:rPr>
          <w:rFonts w:ascii="Book Antiqua"/>
          <w:spacing w:val="-18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z w:val="20"/>
        </w:rPr>
        <w:t>does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z w:val="20"/>
        </w:rPr>
        <w:t>not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2"/>
          <w:sz w:val="20"/>
        </w:rPr>
        <w:t>adversely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impact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z w:val="20"/>
        </w:rPr>
        <w:t>on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pacing w:val="4"/>
          <w:sz w:val="20"/>
        </w:rPr>
        <w:t>rights</w:t>
      </w:r>
      <w:r>
        <w:rPr>
          <w:rFonts w:ascii="Book Antiqua"/>
          <w:spacing w:val="-7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w w:val="87"/>
          <w:sz w:val="20"/>
        </w:rPr>
        <w:t> </w:t>
      </w:r>
      <w:r>
        <w:rPr>
          <w:rFonts w:ascii="Book Antiqua"/>
          <w:spacing w:val="3"/>
          <w:sz w:val="20"/>
        </w:rPr>
        <w:t>stakeholders.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4"/>
          <w:szCs w:val="14"/>
        </w:rPr>
      </w:pPr>
    </w:p>
    <w:p>
      <w:pPr>
        <w:tabs>
          <w:tab w:pos="4977" w:val="left" w:leader="none"/>
        </w:tabs>
        <w:spacing w:before="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-7"/>
          <w:sz w:val="22"/>
          <w:shd w:fill="688F43" w:color="auto" w:val="clear"/>
        </w:rPr>
        <w:t>7. </w:t>
      </w:r>
      <w:r>
        <w:rPr>
          <w:rFonts w:ascii="Bookman Old Style"/>
          <w:b w:val="0"/>
          <w:color w:val="FFFFFF"/>
          <w:sz w:val="22"/>
          <w:shd w:fill="688F43" w:color="auto" w:val="clear"/>
        </w:rPr>
        <w:t>Work</w:t>
      </w:r>
      <w:r>
        <w:rPr>
          <w:rFonts w:ascii="Bookman Old Style"/>
          <w:b w:val="0"/>
          <w:color w:val="FFFFFF"/>
          <w:spacing w:val="-25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5"/>
          <w:sz w:val="22"/>
          <w:shd w:fill="688F43" w:color="auto" w:val="clear"/>
        </w:rPr>
        <w:t>with:</w:t>
      </w:r>
      <w:r>
        <w:rPr>
          <w:rFonts w:ascii="Bookman Old Style"/>
          <w:b w:val="0"/>
          <w:color w:val="FFFFFF"/>
          <w:spacing w:val="5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5"/>
          <w:sz w:val="22"/>
          <w:shd w:fill="688F43" w:color="auto" w:val="clear"/>
        </w:rPr>
        <w:tab/>
      </w:r>
      <w:r>
        <w:rPr>
          <w:rFonts w:ascii="Bookman Old Style"/>
          <w:b w:val="0"/>
          <w:color w:val="FFFFFF"/>
          <w:spacing w:val="5"/>
          <w:sz w:val="22"/>
        </w:rPr>
      </w:r>
      <w:r>
        <w:rPr>
          <w:rFonts w:ascii="Bookman Old Style"/>
          <w:spacing w:val="5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0" w:after="0"/>
        <w:ind w:left="470" w:right="1247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/>
          <w:spacing w:val="4"/>
          <w:w w:val="90"/>
          <w:sz w:val="20"/>
        </w:rPr>
        <w:t>Corporate reporting/responsibility/sustainability/</w:t>
      </w:r>
      <w:r>
        <w:rPr>
          <w:rFonts w:ascii="Book Antiqua"/>
          <w:spacing w:val="12"/>
          <w:w w:val="90"/>
          <w:sz w:val="20"/>
        </w:rPr>
        <w:t> </w:t>
      </w:r>
      <w:r>
        <w:rPr>
          <w:rFonts w:ascii="Book Antiqua"/>
          <w:spacing w:val="12"/>
          <w:w w:val="90"/>
          <w:sz w:val="20"/>
        </w:rPr>
      </w:r>
      <w:r>
        <w:rPr>
          <w:rFonts w:ascii="Book Antiqua"/>
          <w:spacing w:val="3"/>
          <w:sz w:val="20"/>
        </w:rPr>
        <w:t>HR </w:t>
      </w:r>
      <w:r>
        <w:rPr>
          <w:rFonts w:ascii="Book Antiqua"/>
          <w:sz w:val="20"/>
        </w:rPr>
        <w:t>or </w:t>
      </w:r>
      <w:r>
        <w:rPr>
          <w:rFonts w:ascii="Book Antiqua"/>
          <w:spacing w:val="2"/>
          <w:sz w:val="20"/>
        </w:rPr>
        <w:t>other </w:t>
      </w:r>
      <w:r>
        <w:rPr>
          <w:rFonts w:ascii="Book Antiqua"/>
          <w:spacing w:val="3"/>
          <w:sz w:val="20"/>
        </w:rPr>
        <w:t>related business </w:t>
      </w:r>
      <w:r>
        <w:rPr>
          <w:rFonts w:ascii="Book Antiqua"/>
          <w:spacing w:val="4"/>
          <w:sz w:val="20"/>
        </w:rPr>
        <w:t>functions</w:t>
      </w:r>
      <w:r>
        <w:rPr>
          <w:rFonts w:ascii="Book Antiqua"/>
          <w:spacing w:val="1"/>
          <w:sz w:val="20"/>
        </w:rPr>
        <w:t> </w:t>
      </w:r>
      <w:r>
        <w:rPr>
          <w:rFonts w:ascii="Book Antiqua"/>
          <w:spacing w:val="4"/>
          <w:sz w:val="20"/>
        </w:rPr>
        <w:t>to: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61" w:lineRule="auto" w:before="55" w:after="0"/>
        <w:ind w:left="697" w:right="1778" w:hanging="227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z w:val="20"/>
        </w:rPr>
        <w:t>Develop</w:t>
      </w:r>
      <w:r>
        <w:rPr>
          <w:rFonts w:ascii="Book Antiqua"/>
          <w:spacing w:val="-11"/>
          <w:sz w:val="20"/>
        </w:rPr>
        <w:t> </w:t>
      </w:r>
      <w:r>
        <w:rPr>
          <w:rFonts w:ascii="Book Antiqua"/>
          <w:spacing w:val="2"/>
          <w:sz w:val="20"/>
        </w:rPr>
        <w:t>relevant</w:t>
      </w:r>
      <w:r>
        <w:rPr>
          <w:rFonts w:ascii="Book Antiqua"/>
          <w:spacing w:val="-11"/>
          <w:sz w:val="20"/>
        </w:rPr>
        <w:t> </w:t>
      </w:r>
      <w:r>
        <w:rPr>
          <w:rFonts w:ascii="Book Antiqua"/>
          <w:spacing w:val="5"/>
          <w:sz w:val="20"/>
        </w:rPr>
        <w:t>KPIs</w:t>
      </w:r>
      <w:r>
        <w:rPr>
          <w:rFonts w:ascii="Book Antiqua"/>
          <w:spacing w:val="-11"/>
          <w:sz w:val="20"/>
        </w:rPr>
        <w:t> </w:t>
      </w:r>
      <w:r>
        <w:rPr>
          <w:rFonts w:ascii="Book Antiqua"/>
          <w:spacing w:val="4"/>
          <w:sz w:val="20"/>
        </w:rPr>
        <w:t>that</w:t>
      </w:r>
      <w:r>
        <w:rPr>
          <w:rFonts w:ascii="Book Antiqua"/>
          <w:spacing w:val="-11"/>
          <w:sz w:val="20"/>
        </w:rPr>
        <w:t> </w:t>
      </w:r>
      <w:r>
        <w:rPr>
          <w:rFonts w:ascii="Book Antiqua"/>
          <w:spacing w:val="6"/>
          <w:sz w:val="20"/>
        </w:rPr>
        <w:t>will</w:t>
      </w:r>
      <w:r>
        <w:rPr>
          <w:rFonts w:ascii="Book Antiqua"/>
          <w:spacing w:val="-11"/>
          <w:sz w:val="20"/>
        </w:rPr>
        <w:t> </w:t>
      </w:r>
      <w:r>
        <w:rPr>
          <w:rFonts w:ascii="Book Antiqua"/>
          <w:sz w:val="20"/>
        </w:rPr>
        <w:t>help</w:t>
      </w:r>
      <w:r>
        <w:rPr>
          <w:rFonts w:ascii="Book Antiqua"/>
          <w:spacing w:val="-11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z w:val="20"/>
        </w:rPr>
        <w:t> </w:t>
      </w:r>
      <w:r>
        <w:rPr>
          <w:rFonts w:ascii="Book Antiqua"/>
          <w:spacing w:val="4"/>
          <w:sz w:val="20"/>
        </w:rPr>
        <w:t>organisation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pacing w:val="4"/>
          <w:sz w:val="20"/>
        </w:rPr>
        <w:t>determine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z w:val="20"/>
        </w:rPr>
        <w:t>how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z w:val="20"/>
        </w:rPr>
        <w:t>it</w:t>
      </w:r>
      <w:r>
        <w:rPr>
          <w:rFonts w:ascii="Book Antiqua"/>
          <w:spacing w:val="-15"/>
          <w:sz w:val="20"/>
        </w:rPr>
        <w:t> </w:t>
      </w:r>
      <w:r>
        <w:rPr>
          <w:rFonts w:ascii="Book Antiqua"/>
          <w:spacing w:val="3"/>
          <w:sz w:val="20"/>
        </w:rPr>
        <w:t>respects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human </w:t>
      </w:r>
      <w:r>
        <w:rPr>
          <w:rFonts w:ascii="Book Antiqua"/>
          <w:spacing w:val="4"/>
          <w:sz w:val="20"/>
        </w:rPr>
        <w:t>rights </w:t>
      </w:r>
      <w:r>
        <w:rPr>
          <w:rFonts w:ascii="Book Antiqua"/>
          <w:spacing w:val="3"/>
          <w:sz w:val="20"/>
        </w:rPr>
        <w:t>in </w:t>
      </w:r>
      <w:r>
        <w:rPr>
          <w:rFonts w:ascii="Book Antiqua"/>
          <w:spacing w:val="5"/>
          <w:sz w:val="20"/>
        </w:rPr>
        <w:t>all </w:t>
      </w:r>
      <w:r>
        <w:rPr>
          <w:rFonts w:ascii="Book Antiqua"/>
          <w:sz w:val="20"/>
        </w:rPr>
        <w:t>of </w:t>
      </w:r>
      <w:r>
        <w:rPr>
          <w:rFonts w:ascii="Book Antiqua"/>
          <w:spacing w:val="3"/>
          <w:sz w:val="20"/>
        </w:rPr>
        <w:t>its</w:t>
      </w:r>
      <w:r>
        <w:rPr>
          <w:rFonts w:ascii="Book Antiqua"/>
          <w:spacing w:val="-25"/>
          <w:sz w:val="20"/>
        </w:rPr>
        <w:t> </w:t>
      </w:r>
      <w:r>
        <w:rPr>
          <w:rFonts w:ascii="Book Antiqua"/>
          <w:spacing w:val="4"/>
          <w:sz w:val="20"/>
        </w:rPr>
        <w:t>activities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61" w:lineRule="auto" w:before="55" w:after="0"/>
        <w:ind w:left="697" w:right="1550" w:hanging="227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t>Establish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agree </w:t>
      </w:r>
      <w:r>
        <w:rPr>
          <w:rFonts w:ascii="Book Antiqua" w:hAnsi="Book Antiqua" w:cs="Book Antiqua" w:eastAsia="Book Antiqua"/>
          <w:sz w:val="20"/>
          <w:szCs w:val="20"/>
        </w:rPr>
        <w:t>on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company’s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w w:val="95"/>
          <w:sz w:val="20"/>
          <w:szCs w:val="20"/>
        </w:rPr>
        <w:t>management-reporting </w:t>
      </w:r>
      <w:r>
        <w:rPr>
          <w:rFonts w:ascii="Book Antiqua" w:hAnsi="Book Antiqua" w:cs="Book Antiqua" w:eastAsia="Book Antiqua"/>
          <w:spacing w:val="3"/>
          <w:w w:val="95"/>
          <w:sz w:val="20"/>
          <w:szCs w:val="20"/>
        </w:rPr>
        <w:t>systems</w:t>
      </w:r>
      <w:r>
        <w:rPr>
          <w:rFonts w:ascii="Book Antiqua" w:hAnsi="Book Antiqua" w:cs="Book Antiqua" w:eastAsia="Book Antiqua"/>
          <w:spacing w:val="4"/>
          <w:w w:val="95"/>
          <w:sz w:val="20"/>
          <w:szCs w:val="20"/>
        </w:rPr>
        <w:t> addressing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non-financial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issues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such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61" w:lineRule="auto" w:before="55" w:after="0"/>
        <w:ind w:left="697" w:right="1220" w:hanging="227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t>Develop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 use appropriate</w:t>
      </w:r>
      <w:r>
        <w:rPr>
          <w:rFonts w:ascii="Book Antiqua" w:hAnsi="Book Antiqua" w:cs="Book Antiqua" w:eastAsia="Book Antiqua"/>
          <w:spacing w:val="-3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non-financial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KPIs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relate to the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relevant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w w:val="95"/>
          <w:sz w:val="20"/>
          <w:szCs w:val="20"/>
        </w:rPr>
        <w:t>function’s </w:t>
      </w:r>
      <w:r>
        <w:rPr>
          <w:rFonts w:ascii="Book Antiqua" w:hAnsi="Book Antiqua" w:cs="Book Antiqua" w:eastAsia="Book Antiqua"/>
          <w:spacing w:val="4"/>
          <w:w w:val="95"/>
          <w:sz w:val="20"/>
          <w:szCs w:val="20"/>
        </w:rPr>
        <w:t>interaction with </w:t>
      </w:r>
      <w:r>
        <w:rPr>
          <w:rFonts w:ascii="Book Antiqua" w:hAnsi="Book Antiqua" w:cs="Book Antiqua" w:eastAsia="Book Antiqua"/>
          <w:spacing w:val="3"/>
          <w:w w:val="95"/>
          <w:sz w:val="20"/>
          <w:szCs w:val="20"/>
        </w:rPr>
        <w:t>human </w:t>
      </w:r>
      <w:r>
        <w:rPr>
          <w:rFonts w:ascii="Book Antiqua" w:hAnsi="Book Antiqua" w:cs="Book Antiqua" w:eastAsia="Book Antiqua"/>
          <w:spacing w:val="4"/>
          <w:w w:val="95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14"/>
          <w:w w:val="9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w w:val="95"/>
          <w:sz w:val="20"/>
          <w:szCs w:val="20"/>
        </w:rPr>
        <w:t>issues</w:t>
      </w:r>
      <w:r>
        <w:rPr>
          <w:rFonts w:ascii="Book Antiqua" w:hAnsi="Book Antiqua" w:cs="Book Antiqua" w:eastAsia="Book Antiqua"/>
          <w:spacing w:val="3"/>
          <w:sz w:val="20"/>
          <w:szCs w:val="20"/>
        </w:rPr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61" w:lineRule="auto" w:before="55" w:after="0"/>
        <w:ind w:left="697" w:right="1470" w:hanging="227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Encourage </w:t>
      </w:r>
      <w:r>
        <w:rPr>
          <w:rFonts w:ascii="Book Antiqua"/>
          <w:spacing w:val="5"/>
          <w:sz w:val="20"/>
        </w:rPr>
        <w:t>training </w:t>
      </w:r>
      <w:r>
        <w:rPr>
          <w:rFonts w:ascii="Book Antiqua"/>
          <w:spacing w:val="3"/>
          <w:sz w:val="20"/>
        </w:rPr>
        <w:t>and </w:t>
      </w:r>
      <w:r>
        <w:rPr>
          <w:rFonts w:ascii="Book Antiqua"/>
          <w:sz w:val="20"/>
        </w:rPr>
        <w:t>development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pacing w:val="3"/>
          <w:sz w:val="20"/>
        </w:rPr>
        <w:t>to</w:t>
      </w:r>
      <w:r>
        <w:rPr>
          <w:rFonts w:ascii="Book Antiqua"/>
          <w:w w:val="99"/>
          <w:sz w:val="20"/>
        </w:rPr>
        <w:t> </w:t>
      </w:r>
      <w:r>
        <w:rPr>
          <w:rFonts w:ascii="Book Antiqua"/>
          <w:sz w:val="20"/>
        </w:rPr>
        <w:t>improve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4"/>
          <w:sz w:val="20"/>
        </w:rPr>
        <w:t>understanding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2"/>
          <w:sz w:val="20"/>
        </w:rPr>
        <w:t>awareness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w w:val="87"/>
          <w:sz w:val="20"/>
        </w:rPr>
        <w:t> </w:t>
      </w:r>
      <w:r>
        <w:rPr>
          <w:rFonts w:ascii="Book Antiqua"/>
          <w:spacing w:val="2"/>
          <w:w w:val="95"/>
          <w:sz w:val="20"/>
        </w:rPr>
        <w:t>relevant </w:t>
      </w:r>
      <w:r>
        <w:rPr>
          <w:rFonts w:ascii="Book Antiqua"/>
          <w:spacing w:val="3"/>
          <w:w w:val="95"/>
          <w:sz w:val="20"/>
        </w:rPr>
        <w:t>processes and policies,</w:t>
      </w:r>
      <w:r>
        <w:rPr>
          <w:rFonts w:ascii="Book Antiqua"/>
          <w:spacing w:val="45"/>
          <w:w w:val="95"/>
          <w:sz w:val="20"/>
        </w:rPr>
        <w:t> </w:t>
      </w:r>
      <w:r>
        <w:rPr>
          <w:rFonts w:ascii="Book Antiqua"/>
          <w:spacing w:val="5"/>
          <w:w w:val="95"/>
          <w:sz w:val="20"/>
        </w:rPr>
        <w:t>particularly</w:t>
      </w:r>
      <w:r>
        <w:rPr>
          <w:rFonts w:ascii="Book Antiqua"/>
          <w:spacing w:val="2"/>
          <w:w w:val="93"/>
          <w:sz w:val="20"/>
        </w:rPr>
        <w:t> </w:t>
      </w:r>
      <w:r>
        <w:rPr>
          <w:rFonts w:ascii="Book Antiqua"/>
          <w:sz w:val="20"/>
        </w:rPr>
        <w:t>for </w:t>
      </w:r>
      <w:r>
        <w:rPr>
          <w:rFonts w:ascii="Book Antiqua"/>
          <w:spacing w:val="3"/>
          <w:sz w:val="20"/>
        </w:rPr>
        <w:t>the </w:t>
      </w:r>
      <w:r>
        <w:rPr>
          <w:rFonts w:ascii="Book Antiqua"/>
          <w:spacing w:val="4"/>
          <w:sz w:val="20"/>
        </w:rPr>
        <w:t>functions that </w:t>
      </w:r>
      <w:r>
        <w:rPr>
          <w:rFonts w:ascii="Book Antiqua"/>
          <w:spacing w:val="3"/>
          <w:sz w:val="20"/>
        </w:rPr>
        <w:t>are </w:t>
      </w:r>
      <w:r>
        <w:rPr>
          <w:rFonts w:ascii="Book Antiqua"/>
          <w:sz w:val="20"/>
        </w:rPr>
        <w:t>most</w:t>
      </w:r>
      <w:r>
        <w:rPr>
          <w:rFonts w:ascii="Book Antiqua"/>
          <w:spacing w:val="-31"/>
          <w:sz w:val="20"/>
        </w:rPr>
        <w:t> </w:t>
      </w:r>
      <w:r>
        <w:rPr>
          <w:rFonts w:ascii="Book Antiqua"/>
          <w:spacing w:val="4"/>
          <w:sz w:val="20"/>
        </w:rPr>
        <w:t>affected.</w:t>
      </w:r>
    </w:p>
    <w:p>
      <w:pPr>
        <w:spacing w:after="0" w:line="261" w:lineRule="auto"/>
        <w:jc w:val="left"/>
        <w:rPr>
          <w:rFonts w:ascii="Book Antiqua" w:hAnsi="Book Antiqua" w:cs="Book Antiqua" w:eastAsia="Book Antiqua"/>
          <w:sz w:val="20"/>
          <w:szCs w:val="20"/>
        </w:rPr>
        <w:sectPr>
          <w:type w:val="continuous"/>
          <w:pgSz w:w="11910" w:h="16840"/>
          <w:pgMar w:top="1580" w:bottom="0" w:left="0" w:right="0"/>
          <w:cols w:num="2" w:equalWidth="0">
            <w:col w:w="5812" w:space="40"/>
            <w:col w:w="6058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20"/>
          <w:szCs w:val="20"/>
        </w:rPr>
        <w:sectPr>
          <w:pgSz w:w="11910" w:h="16840"/>
          <w:pgMar w:header="0" w:footer="0" w:top="2220" w:bottom="280" w:left="0" w:right="0"/>
        </w:sectPr>
      </w:pPr>
    </w:p>
    <w:p>
      <w:pPr>
        <w:tabs>
          <w:tab w:pos="5810" w:val="left" w:leader="none"/>
        </w:tabs>
        <w:spacing w:before="60"/>
        <w:ind w:left="107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pacing w:val="5"/>
          <w:sz w:val="22"/>
          <w:shd w:fill="688F43" w:color="auto" w:val="clear"/>
        </w:rPr>
        <w:t>8. </w:t>
      </w:r>
      <w:r>
        <w:rPr>
          <w:rFonts w:ascii="Bookman Old Style"/>
          <w:b w:val="0"/>
          <w:color w:val="FFFFFF"/>
          <w:spacing w:val="4"/>
          <w:sz w:val="22"/>
          <w:shd w:fill="688F43" w:color="auto" w:val="clear"/>
        </w:rPr>
        <w:t>Allocate funding</w:t>
      </w:r>
      <w:r>
        <w:rPr>
          <w:rFonts w:ascii="Bookman Old Style"/>
          <w:b w:val="0"/>
          <w:color w:val="FFFFFF"/>
          <w:spacing w:val="-38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z w:val="22"/>
          <w:shd w:fill="688F43" w:color="auto" w:val="clear"/>
        </w:rPr>
        <w:t>for:</w:t>
      </w:r>
      <w:r>
        <w:rPr>
          <w:rFonts w:ascii="Bookman Old Style"/>
          <w:b w:val="0"/>
          <w:color w:val="FFFFFF"/>
          <w:w w:val="104"/>
          <w:sz w:val="22"/>
          <w:shd w:fill="688F43" w:color="auto" w:val="clear"/>
        </w:rPr>
        <w:t> </w:t>
      </w:r>
      <w:r>
        <w:rPr>
          <w:rFonts w:ascii="Bookman Old Style"/>
          <w:b w:val="0"/>
          <w:color w:val="FFFFFF"/>
          <w:sz w:val="22"/>
          <w:shd w:fill="688F43" w:color="auto" w:val="clear"/>
        </w:rPr>
        <w:tab/>
      </w:r>
      <w:r>
        <w:rPr>
          <w:rFonts w:ascii="Bookman Old Style"/>
          <w:b w:val="0"/>
          <w:color w:val="FFFFFF"/>
          <w:sz w:val="22"/>
        </w:rPr>
      </w:r>
      <w:r>
        <w:rPr>
          <w:rFonts w:ascii="Bookman Old Style"/>
          <w:sz w:val="22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 w:val="0"/>
          <w:bCs w:val="0"/>
          <w:sz w:val="26"/>
          <w:szCs w:val="26"/>
        </w:rPr>
      </w:pPr>
    </w:p>
    <w:p>
      <w:pPr>
        <w:pStyle w:val="ListParagraph"/>
        <w:numPr>
          <w:ilvl w:val="1"/>
          <w:numId w:val="5"/>
        </w:numPr>
        <w:tabs>
          <w:tab w:pos="1304" w:val="left" w:leader="none"/>
        </w:tabs>
        <w:spacing w:line="261" w:lineRule="auto" w:before="0" w:after="0"/>
        <w:ind w:left="1303" w:right="351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country-risk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analysis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this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may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carried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out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internally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if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there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appropriate</w:t>
      </w:r>
    </w:p>
    <w:p>
      <w:pPr>
        <w:pStyle w:val="BodyText"/>
        <w:spacing w:line="261" w:lineRule="auto"/>
        <w:ind w:left="1303" w:right="0"/>
        <w:jc w:val="left"/>
      </w:pPr>
      <w:r>
        <w:rPr>
          <w:spacing w:val="2"/>
        </w:rPr>
        <w:t>in-house</w:t>
      </w:r>
      <w:r>
        <w:rPr>
          <w:spacing w:val="-17"/>
        </w:rPr>
        <w:t> </w:t>
      </w:r>
      <w:r>
        <w:rPr>
          <w:spacing w:val="3"/>
        </w:rPr>
        <w:t>human</w:t>
      </w:r>
      <w:r>
        <w:rPr>
          <w:spacing w:val="-17"/>
        </w:rPr>
        <w:t> </w:t>
      </w:r>
      <w:r>
        <w:rPr>
          <w:spacing w:val="4"/>
        </w:rPr>
        <w:t>rights</w:t>
      </w:r>
      <w:r>
        <w:rPr>
          <w:spacing w:val="-17"/>
        </w:rPr>
        <w:t> </w:t>
      </w:r>
      <w:r>
        <w:rPr>
          <w:spacing w:val="4"/>
        </w:rPr>
        <w:t>expertise,</w:t>
      </w:r>
      <w:r>
        <w:rPr>
          <w:spacing w:val="-17"/>
        </w:rPr>
        <w:t> </w:t>
      </w:r>
      <w:r>
        <w:rPr/>
        <w:t>or</w:t>
      </w:r>
      <w:r>
        <w:rPr>
          <w:spacing w:val="-17"/>
        </w:rPr>
        <w:t> </w:t>
      </w:r>
      <w:r>
        <w:rPr>
          <w:spacing w:val="4"/>
        </w:rPr>
        <w:t>externally</w:t>
      </w:r>
      <w:r>
        <w:rPr>
          <w:spacing w:val="-17"/>
        </w:rPr>
        <w:t> </w:t>
      </w:r>
      <w:r>
        <w:rPr>
          <w:spacing w:val="4"/>
        </w:rPr>
        <w:t>via</w:t>
      </w:r>
      <w:r>
        <w:rPr>
          <w:w w:val="95"/>
        </w:rPr>
        <w:t> </w:t>
      </w:r>
      <w:r>
        <w:rPr>
          <w:spacing w:val="4"/>
        </w:rPr>
        <w:t>an</w:t>
      </w:r>
      <w:r>
        <w:rPr>
          <w:spacing w:val="-16"/>
        </w:rPr>
        <w:t> </w:t>
      </w:r>
      <w:r>
        <w:rPr>
          <w:spacing w:val="4"/>
        </w:rPr>
        <w:t>expert</w:t>
      </w:r>
      <w:r>
        <w:rPr>
          <w:spacing w:val="-16"/>
        </w:rPr>
        <w:t> </w:t>
      </w:r>
      <w:r>
        <w:rPr>
          <w:spacing w:val="2"/>
        </w:rPr>
        <w:t>independent</w:t>
      </w:r>
      <w:r>
        <w:rPr>
          <w:spacing w:val="-16"/>
        </w:rPr>
        <w:t> </w:t>
      </w:r>
      <w:r>
        <w:rPr>
          <w:spacing w:val="4"/>
        </w:rPr>
        <w:t>consultant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2"/>
        </w:rPr>
        <w:t>consultancy.</w:t>
      </w:r>
      <w:r>
        <w:rPr/>
        <w:t> Free </w:t>
      </w:r>
      <w:r>
        <w:rPr>
          <w:spacing w:val="3"/>
        </w:rPr>
        <w:t>resources </w:t>
      </w:r>
      <w:r>
        <w:rPr>
          <w:spacing w:val="2"/>
        </w:rPr>
        <w:t>such </w:t>
      </w:r>
      <w:r>
        <w:rPr>
          <w:spacing w:val="4"/>
        </w:rPr>
        <w:t>as </w:t>
      </w:r>
      <w:r>
        <w:rPr>
          <w:spacing w:val="3"/>
        </w:rPr>
        <w:t>the Human </w:t>
      </w:r>
      <w:r>
        <w:rPr>
          <w:spacing w:val="4"/>
        </w:rPr>
        <w:t>Rights</w:t>
      </w:r>
      <w:r>
        <w:rPr>
          <w:spacing w:val="-26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Business</w:t>
      </w:r>
      <w:r>
        <w:rPr>
          <w:spacing w:val="-20"/>
        </w:rPr>
        <w:t> </w:t>
      </w:r>
      <w:r>
        <w:rPr>
          <w:spacing w:val="4"/>
        </w:rPr>
        <w:t>Country</w:t>
      </w:r>
      <w:r>
        <w:rPr>
          <w:spacing w:val="-20"/>
        </w:rPr>
        <w:t> </w:t>
      </w:r>
      <w:r>
        <w:rPr/>
        <w:t>Guide10</w:t>
      </w:r>
      <w:r>
        <w:rPr>
          <w:spacing w:val="-20"/>
        </w:rPr>
        <w:t> </w:t>
      </w:r>
      <w:r>
        <w:rPr>
          <w:spacing w:val="3"/>
        </w:rPr>
        <w:t>are</w:t>
      </w:r>
      <w:r>
        <w:rPr>
          <w:spacing w:val="-20"/>
        </w:rPr>
        <w:t> </w:t>
      </w:r>
      <w:r>
        <w:rPr>
          <w:spacing w:val="3"/>
        </w:rPr>
        <w:t>helpful</w:t>
      </w:r>
      <w:r>
        <w:rPr>
          <w:spacing w:val="-20"/>
        </w:rPr>
        <w:t> </w:t>
      </w:r>
      <w:r>
        <w:rPr>
          <w:spacing w:val="3"/>
        </w:rPr>
        <w:t>first</w:t>
      </w:r>
      <w:r>
        <w:rPr>
          <w:spacing w:val="-20"/>
        </w:rPr>
        <w:t> </w:t>
      </w:r>
      <w:r>
        <w:rPr>
          <w:spacing w:val="4"/>
        </w:rPr>
        <w:t>guides</w:t>
      </w:r>
      <w:r>
        <w:rPr>
          <w:w w:val="88"/>
        </w:rPr>
        <w:t> </w:t>
      </w:r>
      <w:r>
        <w:rPr>
          <w:spacing w:val="3"/>
          <w:w w:val="95"/>
        </w:rPr>
        <w:t>to </w:t>
      </w:r>
      <w:r>
        <w:rPr>
          <w:spacing w:val="4"/>
          <w:w w:val="95"/>
        </w:rPr>
        <w:t>in-country </w:t>
      </w:r>
      <w:r>
        <w:rPr>
          <w:spacing w:val="3"/>
          <w:w w:val="95"/>
        </w:rPr>
        <w:t>human </w:t>
      </w:r>
      <w:r>
        <w:rPr>
          <w:spacing w:val="4"/>
          <w:w w:val="95"/>
        </w:rPr>
        <w:t>rights</w:t>
      </w:r>
      <w:r>
        <w:rPr>
          <w:spacing w:val="17"/>
          <w:w w:val="95"/>
        </w:rPr>
        <w:t> </w:t>
      </w:r>
      <w:r>
        <w:rPr>
          <w:spacing w:val="4"/>
          <w:w w:val="95"/>
        </w:rPr>
        <w:t>situations.</w:t>
      </w:r>
    </w:p>
    <w:p>
      <w:pPr>
        <w:pStyle w:val="ListParagraph"/>
        <w:numPr>
          <w:ilvl w:val="1"/>
          <w:numId w:val="5"/>
        </w:numPr>
        <w:tabs>
          <w:tab w:pos="1304" w:val="left" w:leader="none"/>
        </w:tabs>
        <w:spacing w:line="261" w:lineRule="auto" w:before="55" w:after="0"/>
        <w:ind w:left="1303" w:right="111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2"/>
          <w:sz w:val="20"/>
          <w:szCs w:val="20"/>
        </w:rPr>
        <w:t>Stakeholder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engagement,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which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may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needed</w:t>
      </w:r>
      <w:r>
        <w:rPr>
          <w:rFonts w:ascii="Book Antiqua" w:hAnsi="Book Antiqua" w:cs="Book Antiqua" w:eastAsia="Book Antiqua"/>
          <w:w w:val="9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ascertain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 </w:t>
      </w:r>
      <w:r>
        <w:rPr>
          <w:rFonts w:ascii="Book Antiqua" w:hAnsi="Book Antiqua" w:cs="Book Antiqua" w:eastAsia="Book Antiqua"/>
          <w:sz w:val="20"/>
          <w:szCs w:val="20"/>
        </w:rPr>
        <w:t>a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project </w:t>
      </w:r>
      <w:r>
        <w:rPr>
          <w:rFonts w:ascii="Book Antiqua" w:hAnsi="Book Antiqua" w:cs="Book Antiqua" w:eastAsia="Book Antiqua"/>
          <w:sz w:val="20"/>
          <w:szCs w:val="20"/>
        </w:rPr>
        <w:t>or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operation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not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adversely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impacting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stakeholders’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rights.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(Effective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stakeholder engagement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requires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specific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expertise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skills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ideally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should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carried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out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by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independent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provider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help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engender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trust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in the</w:t>
      </w:r>
      <w:r>
        <w:rPr>
          <w:rFonts w:ascii="Book Antiqua" w:hAnsi="Book Antiqua" w:cs="Book Antiqua" w:eastAsia="Book Antiqua"/>
          <w:spacing w:val="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process.)</w:t>
      </w:r>
    </w:p>
    <w:p>
      <w:pPr>
        <w:pStyle w:val="ListParagraph"/>
        <w:numPr>
          <w:ilvl w:val="1"/>
          <w:numId w:val="5"/>
        </w:numPr>
        <w:tabs>
          <w:tab w:pos="1304" w:val="left" w:leader="none"/>
        </w:tabs>
        <w:spacing w:line="261" w:lineRule="auto" w:before="55" w:after="0"/>
        <w:ind w:left="1303" w:right="30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impact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assessment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assessing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adverse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impacts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on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 </w:t>
      </w:r>
      <w:r>
        <w:rPr>
          <w:rFonts w:ascii="Book Antiqua" w:hAnsi="Book Antiqua" w:cs="Book Antiqua" w:eastAsia="Book Antiqua"/>
          <w:sz w:val="20"/>
          <w:szCs w:val="20"/>
        </w:rPr>
        <w:t>of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its stakeholders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requires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specialist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expertise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skills. Similar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stakeholder</w:t>
      </w:r>
      <w:r>
        <w:rPr>
          <w:rFonts w:ascii="Book Antiqua" w:hAnsi="Book Antiqua" w:cs="Book Antiqua" w:eastAsia="Book Antiqua"/>
          <w:w w:val="9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engagement,</w:t>
      </w:r>
      <w:r>
        <w:rPr>
          <w:rFonts w:ascii="Book Antiqua" w:hAnsi="Book Antiqua" w:cs="Book Antiqua" w:eastAsia="Book Antiqua"/>
          <w:spacing w:val="-2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2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impact</w:t>
      </w:r>
      <w:r>
        <w:rPr>
          <w:rFonts w:ascii="Book Antiqua" w:hAnsi="Book Antiqua" w:cs="Book Antiqua" w:eastAsia="Book Antiqua"/>
          <w:spacing w:val="-2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assessment</w:t>
      </w:r>
      <w:r>
        <w:rPr>
          <w:rFonts w:ascii="Book Antiqua" w:hAnsi="Book Antiqua" w:cs="Book Antiqua" w:eastAsia="Book Antiqua"/>
          <w:spacing w:val="-2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process</w:t>
      </w:r>
      <w:r>
        <w:rPr>
          <w:rFonts w:ascii="Book Antiqua" w:hAnsi="Book Antiqua" w:cs="Book Antiqua" w:eastAsia="Book Antiqua"/>
          <w:spacing w:val="-2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would</w:t>
      </w:r>
      <w:r>
        <w:rPr>
          <w:rFonts w:ascii="Book Antiqua" w:hAnsi="Book Antiqua" w:cs="Book Antiqua" w:eastAsia="Book Antiqua"/>
          <w:w w:val="9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 more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trusted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if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carried </w:t>
      </w:r>
      <w:r>
        <w:rPr>
          <w:rFonts w:ascii="Book Antiqua" w:hAnsi="Book Antiqua" w:cs="Book Antiqua" w:eastAsia="Book Antiqua"/>
          <w:sz w:val="20"/>
          <w:szCs w:val="20"/>
        </w:rPr>
        <w:t>out by a</w:t>
      </w:r>
      <w:r>
        <w:rPr>
          <w:rFonts w:ascii="Book Antiqua" w:hAnsi="Book Antiqua" w:cs="Book Antiqua" w:eastAsia="Book Antiqua"/>
          <w:spacing w:val="-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reputable,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independent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third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party,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potentially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working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alongside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organisation.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Guide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1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Impact Assessment and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Management11</w:t>
      </w:r>
      <w:r>
        <w:rPr>
          <w:rFonts w:ascii="Book Antiqua" w:hAnsi="Book Antiqua" w:cs="Book Antiqua" w:eastAsia="Book Antiqua"/>
          <w:w w:val="10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provides </w:t>
      </w:r>
      <w:r>
        <w:rPr>
          <w:rFonts w:ascii="Book Antiqua" w:hAnsi="Book Antiqua" w:cs="Book Antiqua" w:eastAsia="Book Antiqua"/>
          <w:sz w:val="20"/>
          <w:szCs w:val="20"/>
        </w:rPr>
        <w:t>a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good overview </w:t>
      </w:r>
      <w:r>
        <w:rPr>
          <w:rFonts w:ascii="Book Antiqua" w:hAnsi="Book Antiqua" w:cs="Book Antiqua" w:eastAsia="Book Antiqua"/>
          <w:sz w:val="20"/>
          <w:szCs w:val="20"/>
        </w:rPr>
        <w:t>of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</w:t>
      </w:r>
      <w:r>
        <w:rPr>
          <w:rFonts w:ascii="Book Antiqua" w:hAnsi="Book Antiqua" w:cs="Book Antiqua" w:eastAsia="Book Antiqua"/>
          <w:spacing w:val="-1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assessment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process.</w:t>
      </w:r>
    </w:p>
    <w:p>
      <w:pPr>
        <w:pStyle w:val="ListParagraph"/>
        <w:numPr>
          <w:ilvl w:val="1"/>
          <w:numId w:val="5"/>
        </w:numPr>
        <w:tabs>
          <w:tab w:pos="1304" w:val="left" w:leader="none"/>
        </w:tabs>
        <w:spacing w:line="261" w:lineRule="auto" w:before="55" w:after="0"/>
        <w:ind w:left="1303" w:right="325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3"/>
          <w:sz w:val="20"/>
          <w:szCs w:val="20"/>
        </w:rPr>
        <w:t>Remediation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reparation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it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advisable</w:t>
      </w:r>
      <w:r>
        <w:rPr>
          <w:rFonts w:ascii="Book Antiqua" w:hAnsi="Book Antiqua" w:cs="Book Antiqua" w:eastAsia="Book Antiqua"/>
          <w:spacing w:val="-1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w w:val="9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ring-fence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funds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any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corrective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actions</w:t>
      </w:r>
      <w:r>
        <w:rPr>
          <w:rFonts w:ascii="Book Antiqua" w:hAnsi="Book Antiqua" w:cs="Book Antiqua" w:eastAsia="Book Antiqua"/>
          <w:spacing w:val="-1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may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need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addressed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situations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could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potentially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trigger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a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reparation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w w:val="9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compensation</w:t>
      </w:r>
      <w:r>
        <w:rPr>
          <w:rFonts w:ascii="Book Antiqua" w:hAnsi="Book Antiqua" w:cs="Book Antiqua" w:eastAsia="Book Antiqua"/>
          <w:spacing w:val="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claim.</w:t>
      </w:r>
    </w:p>
    <w:p>
      <w:pPr>
        <w:pStyle w:val="ListParagraph"/>
        <w:numPr>
          <w:ilvl w:val="1"/>
          <w:numId w:val="5"/>
        </w:numPr>
        <w:tabs>
          <w:tab w:pos="1304" w:val="left" w:leader="none"/>
        </w:tabs>
        <w:spacing w:line="261" w:lineRule="auto" w:before="55" w:after="0"/>
        <w:ind w:left="1303" w:right="367" w:hanging="226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pacing w:val="5"/>
          <w:sz w:val="20"/>
          <w:szCs w:val="20"/>
        </w:rPr>
        <w:t>Learning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 </w:t>
      </w:r>
      <w:r>
        <w:rPr>
          <w:rFonts w:ascii="Book Antiqua" w:hAnsi="Book Antiqua" w:cs="Book Antiqua" w:eastAsia="Book Antiqua"/>
          <w:sz w:val="20"/>
          <w:szCs w:val="20"/>
        </w:rPr>
        <w:t>development – your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may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benefit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from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engaging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with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organisations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consider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address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2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issues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offer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peer-to-peer</w:t>
      </w:r>
      <w:r>
        <w:rPr>
          <w:rFonts w:ascii="Book Antiqua" w:hAnsi="Book Antiqua" w:cs="Book Antiqua" w:eastAsia="Book Antiqua"/>
          <w:spacing w:val="-12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learning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opportunities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(such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hyperlink r:id="rId50">
        <w:r>
          <w:rPr>
            <w:rFonts w:ascii="Book Antiqua" w:hAnsi="Book Antiqua" w:cs="Book Antiqua" w:eastAsia="Book Antiqua"/>
            <w:spacing w:val="2"/>
            <w:sz w:val="20"/>
            <w:szCs w:val="20"/>
          </w:rPr>
          <w:t>Global</w:t>
        </w:r>
        <w:r>
          <w:rPr>
            <w:rFonts w:ascii="Book Antiqua" w:hAnsi="Book Antiqua" w:cs="Book Antiqua" w:eastAsia="Book Antiqua"/>
            <w:spacing w:val="-6"/>
            <w:sz w:val="20"/>
            <w:szCs w:val="20"/>
          </w:rPr>
          <w:t> </w:t>
        </w:r>
        <w:r>
          <w:rPr>
            <w:rFonts w:ascii="Book Antiqua" w:hAnsi="Book Antiqua" w:cs="Book Antiqua" w:eastAsia="Book Antiqua"/>
            <w:spacing w:val="3"/>
            <w:sz w:val="20"/>
            <w:szCs w:val="20"/>
          </w:rPr>
          <w:t>Business</w:t>
        </w:r>
      </w:hyperlink>
    </w:p>
    <w:p>
      <w:pPr>
        <w:pStyle w:val="BodyText"/>
        <w:spacing w:line="261" w:lineRule="auto"/>
        <w:ind w:left="1303" w:right="86"/>
        <w:jc w:val="left"/>
      </w:pPr>
      <w:hyperlink r:id="rId50">
        <w:r>
          <w:rPr>
            <w:spacing w:val="4"/>
          </w:rPr>
          <w:t>Initiative</w:t>
        </w:r>
        <w:r>
          <w:rPr>
            <w:spacing w:val="-18"/>
          </w:rPr>
          <w:t> </w:t>
        </w:r>
        <w:r>
          <w:rPr/>
          <w:t>on</w:t>
        </w:r>
        <w:r>
          <w:rPr>
            <w:spacing w:val="-18"/>
          </w:rPr>
          <w:t> </w:t>
        </w:r>
        <w:r>
          <w:rPr>
            <w:spacing w:val="3"/>
          </w:rPr>
          <w:t>Human</w:t>
        </w:r>
        <w:r>
          <w:rPr>
            <w:spacing w:val="-18"/>
          </w:rPr>
          <w:t> </w:t>
        </w:r>
        <w:r>
          <w:rPr>
            <w:spacing w:val="5"/>
          </w:rPr>
          <w:t>Rights</w:t>
        </w:r>
      </w:hyperlink>
      <w:r>
        <w:rPr>
          <w:spacing w:val="5"/>
        </w:rPr>
        <w:t>).</w:t>
      </w:r>
      <w:r>
        <w:rPr>
          <w:spacing w:val="-18"/>
        </w:rPr>
        <w:t> </w:t>
      </w:r>
      <w:r>
        <w:rPr/>
        <w:t>Some</w:t>
      </w:r>
      <w:r>
        <w:rPr>
          <w:spacing w:val="-18"/>
        </w:rPr>
        <w:t> </w:t>
      </w:r>
      <w:r>
        <w:rPr>
          <w:spacing w:val="4"/>
        </w:rPr>
        <w:t>organisations</w:t>
      </w:r>
      <w:r>
        <w:rPr>
          <w:w w:val="88"/>
        </w:rPr>
        <w:t> </w:t>
      </w:r>
      <w:r>
        <w:rPr>
          <w:spacing w:val="2"/>
        </w:rPr>
        <w:t>offer</w:t>
      </w:r>
      <w:r>
        <w:rPr>
          <w:spacing w:val="-7"/>
        </w:rPr>
        <w:t> </w:t>
      </w:r>
      <w:r>
        <w:rPr>
          <w:spacing w:val="3"/>
        </w:rPr>
        <w:t>sector-specific</w:t>
      </w:r>
      <w:r>
        <w:rPr>
          <w:spacing w:val="-7"/>
        </w:rPr>
        <w:t> </w:t>
      </w:r>
      <w:r>
        <w:rPr>
          <w:spacing w:val="3"/>
        </w:rPr>
        <w:t>support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3"/>
        </w:rPr>
        <w:t>human</w:t>
      </w:r>
      <w:r>
        <w:rPr>
          <w:spacing w:val="-7"/>
        </w:rPr>
        <w:t> </w:t>
      </w:r>
      <w:r>
        <w:rPr>
          <w:spacing w:val="4"/>
        </w:rPr>
        <w:t>rights</w:t>
      </w:r>
      <w:r>
        <w:rPr>
          <w:w w:val="88"/>
        </w:rPr>
        <w:t> </w:t>
      </w:r>
      <w:r>
        <w:rPr>
          <w:w w:val="88"/>
        </w:rPr>
        <w:t> </w:t>
      </w:r>
      <w:r>
        <w:rPr/>
        <w:t>(e.g. </w:t>
      </w:r>
      <w:r>
        <w:rPr>
          <w:spacing w:val="3"/>
        </w:rPr>
        <w:t>ICMM), while others, </w:t>
      </w:r>
      <w:r>
        <w:rPr>
          <w:spacing w:val="2"/>
        </w:rPr>
        <w:t>such </w:t>
      </w:r>
      <w:r>
        <w:rPr>
          <w:spacing w:val="4"/>
        </w:rPr>
        <w:t>as </w:t>
      </w:r>
      <w:r>
        <w:rPr>
          <w:spacing w:val="3"/>
        </w:rPr>
        <w:t>the </w:t>
      </w:r>
      <w:r>
        <w:rPr>
          <w:spacing w:val="5"/>
        </w:rPr>
        <w:t>80+</w:t>
      </w:r>
      <w:r>
        <w:rPr>
          <w:spacing w:val="-19"/>
        </w:rPr>
        <w:t> </w:t>
      </w:r>
      <w:r>
        <w:rPr>
          <w:spacing w:val="4"/>
        </w:rPr>
        <w:t>Local</w:t>
      </w:r>
      <w:r>
        <w:rPr>
          <w:w w:val="93"/>
        </w:rPr>
        <w:t> </w:t>
      </w:r>
      <w:r>
        <w:rPr>
          <w:spacing w:val="2"/>
        </w:rPr>
        <w:t>Networks </w:t>
      </w:r>
      <w:r>
        <w:rPr/>
        <w:t>of </w:t>
      </w:r>
      <w:r>
        <w:rPr>
          <w:spacing w:val="3"/>
        </w:rPr>
        <w:t>the UN </w:t>
      </w:r>
      <w:r>
        <w:rPr>
          <w:spacing w:val="2"/>
        </w:rPr>
        <w:t>Global </w:t>
      </w:r>
      <w:r>
        <w:rPr>
          <w:spacing w:val="4"/>
        </w:rPr>
        <w:t>Compact,</w:t>
      </w:r>
      <w:r>
        <w:rPr>
          <w:spacing w:val="-19"/>
        </w:rPr>
        <w:t> </w:t>
      </w:r>
      <w:r>
        <w:rPr/>
        <w:t>convene</w:t>
      </w:r>
      <w:r>
        <w:rPr/>
        <w:t> </w:t>
      </w:r>
      <w:r>
        <w:rPr>
          <w:spacing w:val="3"/>
        </w:rPr>
        <w:t>based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>
          <w:spacing w:val="2"/>
        </w:rPr>
        <w:t>geography.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60" w:after="0"/>
        <w:ind w:left="470" w:right="1134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br w:type="column"/>
        <w:t>Training </w:t>
      </w:r>
      <w:r>
        <w:rPr>
          <w:rFonts w:ascii="Book Antiqua" w:hAnsi="Book Antiqua" w:cs="Book Antiqua" w:eastAsia="Book Antiqua"/>
          <w:sz w:val="20"/>
          <w:szCs w:val="20"/>
        </w:rPr>
        <w:t>–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ensuring that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relevant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employees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understand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concern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for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important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commitment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company.</w:t>
      </w:r>
      <w:r>
        <w:rPr>
          <w:rFonts w:ascii="Book Antiqua" w:hAnsi="Book Antiqua" w:cs="Book Antiqua" w:eastAsia="Book Antiqua"/>
          <w:spacing w:val="-1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Training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on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becoming</w:t>
      </w:r>
      <w:r>
        <w:rPr>
          <w:rFonts w:ascii="Book Antiqua" w:hAnsi="Book Antiqua" w:cs="Book Antiqua" w:eastAsia="Book Antiqua"/>
          <w:spacing w:val="-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more</w:t>
      </w:r>
      <w:r>
        <w:rPr>
          <w:rFonts w:ascii="Book Antiqua" w:hAnsi="Book Antiqua" w:cs="Book Antiqua" w:eastAsia="Book Antiqua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sophisticated,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ranging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from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online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courses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w w:val="9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bespoke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sessions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tailored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needs.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Your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organisation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6"/>
          <w:sz w:val="20"/>
          <w:szCs w:val="20"/>
        </w:rPr>
        <w:t>will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need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decide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what</w:t>
      </w:r>
      <w:r>
        <w:rPr>
          <w:rFonts w:ascii="Book Antiqua" w:hAnsi="Book Antiqua" w:cs="Book Antiqua" w:eastAsia="Book Antiqua"/>
          <w:w w:val="8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type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training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needed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(awareness-raising</w:t>
      </w:r>
      <w:r>
        <w:rPr>
          <w:rFonts w:ascii="Book Antiqua" w:hAnsi="Book Antiqua" w:cs="Book Antiqua" w:eastAsia="Book Antiqua"/>
          <w:spacing w:val="-1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w w:val="94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capacity-building)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who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should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be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trained</w:t>
      </w:r>
      <w:r>
        <w:rPr>
          <w:rFonts w:ascii="Book Antiqua" w:hAnsi="Book Antiqua" w:cs="Book Antiqua" w:eastAsia="Book Antiqua"/>
          <w:spacing w:val="-2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(all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employees or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specific</w:t>
      </w:r>
      <w:r>
        <w:rPr>
          <w:rFonts w:ascii="Book Antiqua" w:hAnsi="Book Antiqua" w:cs="Book Antiqua" w:eastAsia="Book Antiqua"/>
          <w:spacing w:val="1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teams).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61" w:lineRule="auto" w:before="55" w:after="0"/>
        <w:ind w:left="470" w:right="1081" w:hanging="227"/>
        <w:jc w:val="left"/>
        <w:rPr>
          <w:rFonts w:ascii="Book Antiqua" w:hAnsi="Book Antiqua" w:cs="Book Antiqua" w:eastAsia="Book Antiqua"/>
          <w:color w:val="688F43"/>
          <w:sz w:val="20"/>
          <w:szCs w:val="20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t>Specialist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advice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–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it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is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important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consult</w:t>
      </w:r>
      <w:r>
        <w:rPr>
          <w:rFonts w:ascii="Book Antiqua" w:hAnsi="Book Antiqua" w:cs="Book Antiqua" w:eastAsia="Book Antiqua"/>
          <w:spacing w:val="-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individual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or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group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of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people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are</w:t>
      </w:r>
      <w:r>
        <w:rPr>
          <w:rFonts w:ascii="Book Antiqua" w:hAnsi="Book Antiqua" w:cs="Book Antiqua" w:eastAsia="Book Antiqua"/>
          <w:spacing w:val="-1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experienced</w:t>
      </w:r>
      <w:r>
        <w:rPr>
          <w:rFonts w:ascii="Book Antiqua" w:hAnsi="Book Antiqua" w:cs="Book Antiqua" w:eastAsia="Book Antiqua"/>
          <w:w w:val="9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knowledgeable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about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7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w w:val="9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rights,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enabling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you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confidently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identify</w:t>
      </w:r>
      <w:r>
        <w:rPr>
          <w:rFonts w:ascii="Book Antiqua" w:hAnsi="Book Antiqua" w:cs="Book Antiqua" w:eastAsia="Book Antiqua"/>
          <w:spacing w:val="-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any</w:t>
      </w:r>
      <w:r>
        <w:rPr>
          <w:rFonts w:ascii="Book Antiqua" w:hAnsi="Book Antiqua" w:cs="Book Antiqua" w:eastAsia="Book Antiqua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risks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to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6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assess</w:t>
      </w:r>
    </w:p>
    <w:p>
      <w:pPr>
        <w:pStyle w:val="BodyText"/>
        <w:spacing w:line="261" w:lineRule="auto"/>
        <w:ind w:left="470" w:right="711"/>
        <w:jc w:val="left"/>
      </w:pPr>
      <w:r>
        <w:rPr>
          <w:spacing w:val="2"/>
        </w:rPr>
        <w:t>any</w:t>
      </w:r>
      <w:r>
        <w:rPr>
          <w:spacing w:val="-14"/>
        </w:rPr>
        <w:t> </w:t>
      </w:r>
      <w:r>
        <w:rPr>
          <w:spacing w:val="3"/>
        </w:rPr>
        <w:t>adverse</w:t>
      </w:r>
      <w:r>
        <w:rPr>
          <w:spacing w:val="-14"/>
        </w:rPr>
        <w:t> </w:t>
      </w:r>
      <w:r>
        <w:rPr>
          <w:spacing w:val="4"/>
        </w:rPr>
        <w:t>impacts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>
          <w:spacing w:val="3"/>
        </w:rPr>
        <w:t>the</w:t>
      </w:r>
      <w:r>
        <w:rPr>
          <w:spacing w:val="-14"/>
        </w:rPr>
        <w:t> </w:t>
      </w:r>
      <w:r>
        <w:rPr>
          <w:spacing w:val="4"/>
        </w:rPr>
        <w:t>rights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your</w:t>
      </w:r>
      <w:r>
        <w:rPr>
          <w:w w:val="94"/>
        </w:rPr>
        <w:t> </w:t>
      </w:r>
      <w:r>
        <w:rPr>
          <w:spacing w:val="3"/>
          <w:w w:val="95"/>
        </w:rPr>
        <w:t>organisation’s</w:t>
      </w:r>
      <w:r>
        <w:rPr>
          <w:spacing w:val="1"/>
          <w:w w:val="95"/>
        </w:rPr>
        <w:t> </w:t>
      </w:r>
      <w:r>
        <w:rPr>
          <w:spacing w:val="3"/>
          <w:w w:val="95"/>
        </w:rPr>
        <w:t>stakeholders.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4"/>
          <w:szCs w:val="14"/>
        </w:rPr>
      </w:pPr>
    </w:p>
    <w:p>
      <w:pPr>
        <w:tabs>
          <w:tab w:pos="4977" w:val="left" w:leader="none"/>
        </w:tabs>
        <w:spacing w:before="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F89E5D" w:color="auto" w:val="clear"/>
        </w:rPr>
        <w:t> </w:t>
      </w:r>
      <w:r>
        <w:rPr>
          <w:rFonts w:ascii="Bookman Old Style"/>
          <w:b w:val="0"/>
          <w:color w:val="FFFFFF"/>
          <w:sz w:val="22"/>
          <w:shd w:fill="F89E5D" w:color="auto" w:val="clear"/>
        </w:rPr>
        <w:t>9.</w:t>
      </w:r>
      <w:r>
        <w:rPr>
          <w:rFonts w:ascii="Bookman Old Style"/>
          <w:b w:val="0"/>
          <w:color w:val="FFFFFF"/>
          <w:spacing w:val="-34"/>
          <w:sz w:val="22"/>
          <w:shd w:fill="F89E5D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F89E5D" w:color="auto" w:val="clear"/>
        </w:rPr>
        <w:t>Challenge:</w:t>
      </w:r>
      <w:r>
        <w:rPr>
          <w:rFonts w:ascii="Bookman Old Style"/>
          <w:b w:val="0"/>
          <w:color w:val="FFFFFF"/>
          <w:spacing w:val="4"/>
          <w:w w:val="104"/>
          <w:sz w:val="22"/>
          <w:shd w:fill="F89E5D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F89E5D" w:color="auto" w:val="clear"/>
        </w:rPr>
        <w:tab/>
      </w:r>
      <w:r>
        <w:rPr>
          <w:rFonts w:ascii="Bookman Old Style"/>
          <w:b w:val="0"/>
          <w:color w:val="FFFFFF"/>
          <w:spacing w:val="4"/>
          <w:sz w:val="22"/>
        </w:rPr>
      </w:r>
      <w:r>
        <w:rPr>
          <w:rFonts w:ascii="Bookman Old Style"/>
          <w:spacing w:val="4"/>
          <w:sz w:val="22"/>
        </w:rPr>
      </w:r>
    </w:p>
    <w:p>
      <w:pPr>
        <w:spacing w:line="240" w:lineRule="auto" w:before="10"/>
        <w:rPr>
          <w:rFonts w:ascii="Bookman Old Style" w:hAnsi="Bookman Old Style" w:cs="Bookman Old Style" w:eastAsia="Bookman Old Style"/>
          <w:b w:val="0"/>
          <w:bCs w:val="0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59" w:lineRule="auto" w:before="0" w:after="0"/>
        <w:ind w:left="470" w:right="1325" w:hanging="227"/>
        <w:jc w:val="left"/>
        <w:rPr>
          <w:rFonts w:ascii="Book Antiqua" w:hAnsi="Book Antiqua" w:cs="Book Antiqua" w:eastAsia="Book Antiqua"/>
          <w:color w:val="F89E5D"/>
          <w:sz w:val="22"/>
          <w:szCs w:val="22"/>
        </w:rPr>
      </w:pPr>
      <w:r>
        <w:rPr>
          <w:rFonts w:ascii="Book Antiqua" w:hAnsi="Book Antiqua" w:cs="Book Antiqua" w:eastAsia="Book Antiqua"/>
          <w:spacing w:val="4"/>
          <w:sz w:val="20"/>
          <w:szCs w:val="20"/>
        </w:rPr>
        <w:t>Information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data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compiled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z w:val="20"/>
          <w:szCs w:val="20"/>
        </w:rPr>
        <w:t>by</w:t>
      </w:r>
      <w:r>
        <w:rPr>
          <w:rFonts w:ascii="Book Antiqua" w:hAnsi="Book Antiqua" w:cs="Book Antiqua" w:eastAsia="Book Antiqua"/>
          <w:spacing w:val="-5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functions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2"/>
          <w:sz w:val="20"/>
          <w:szCs w:val="20"/>
        </w:rPr>
        <w:t>such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as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corporate</w:t>
      </w:r>
      <w:r>
        <w:rPr>
          <w:rFonts w:ascii="Book Antiqua" w:hAnsi="Book Antiqua" w:cs="Book Antiqua" w:eastAsia="Book Antiqua"/>
          <w:spacing w:val="-19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responsibility/</w:t>
      </w:r>
      <w:r>
        <w:rPr>
          <w:rFonts w:ascii="Book Antiqua" w:hAnsi="Book Antiqua" w:cs="Book Antiqua" w:eastAsia="Book Antiqua"/>
          <w:spacing w:val="2"/>
          <w:w w:val="80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sustainability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teams.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Ensure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that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this</w:t>
      </w:r>
      <w:r>
        <w:rPr>
          <w:rFonts w:ascii="Book Antiqua" w:hAnsi="Book Antiqua" w:cs="Book Antiqua" w:eastAsia="Book Antiqua"/>
          <w:spacing w:val="-31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effectively</w:t>
      </w:r>
      <w:r>
        <w:rPr>
          <w:rFonts w:ascii="Book Antiqua" w:hAnsi="Book Antiqua" w:cs="Book Antiqua" w:eastAsia="Book Antiqua"/>
          <w:spacing w:val="2"/>
          <w:w w:val="9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identifies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the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organisation’s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human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rights</w:t>
      </w:r>
      <w:r>
        <w:rPr>
          <w:rFonts w:ascii="Book Antiqua" w:hAnsi="Book Antiqua" w:cs="Book Antiqua" w:eastAsia="Book Antiqua"/>
          <w:spacing w:val="-2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5"/>
          <w:sz w:val="20"/>
          <w:szCs w:val="20"/>
        </w:rPr>
        <w:t>risks</w:t>
      </w:r>
      <w:r>
        <w:rPr>
          <w:rFonts w:ascii="Book Antiqua" w:hAnsi="Book Antiqua" w:cs="Book Antiqua" w:eastAsia="Book Antiqua"/>
          <w:w w:val="88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and </w:t>
      </w:r>
      <w:r>
        <w:rPr>
          <w:rFonts w:ascii="Book Antiqua" w:hAnsi="Book Antiqua" w:cs="Book Antiqua" w:eastAsia="Book Antiqua"/>
          <w:spacing w:val="4"/>
          <w:sz w:val="20"/>
          <w:szCs w:val="20"/>
        </w:rPr>
        <w:t>impacts associated with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its</w:t>
      </w:r>
      <w:r>
        <w:rPr>
          <w:rFonts w:ascii="Book Antiqua" w:hAnsi="Book Antiqua" w:cs="Book Antiqua" w:eastAsia="Book Antiqua"/>
          <w:spacing w:val="-33"/>
          <w:sz w:val="20"/>
          <w:szCs w:val="20"/>
        </w:rPr>
        <w:t> </w:t>
      </w:r>
      <w:r>
        <w:rPr>
          <w:rFonts w:ascii="Book Antiqua" w:hAnsi="Book Antiqua" w:cs="Book Antiqua" w:eastAsia="Book Antiqua"/>
          <w:spacing w:val="3"/>
          <w:sz w:val="20"/>
          <w:szCs w:val="20"/>
        </w:rPr>
        <w:t>business.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54" w:lineRule="auto" w:before="39" w:after="0"/>
        <w:ind w:left="470" w:right="1415" w:hanging="227"/>
        <w:jc w:val="left"/>
        <w:rPr>
          <w:rFonts w:ascii="Book Antiqua" w:hAnsi="Book Antiqua" w:cs="Book Antiqua" w:eastAsia="Book Antiqua"/>
          <w:color w:val="F89E5D"/>
          <w:sz w:val="22"/>
          <w:szCs w:val="22"/>
        </w:rPr>
      </w:pPr>
      <w:r>
        <w:rPr>
          <w:rFonts w:ascii="Book Antiqua"/>
          <w:spacing w:val="3"/>
          <w:sz w:val="20"/>
        </w:rPr>
        <w:t>Action plans </w:t>
      </w:r>
      <w:r>
        <w:rPr>
          <w:rFonts w:ascii="Book Antiqua"/>
          <w:spacing w:val="5"/>
          <w:sz w:val="20"/>
        </w:rPr>
        <w:t>drafted </w:t>
      </w:r>
      <w:r>
        <w:rPr>
          <w:rFonts w:ascii="Book Antiqua"/>
          <w:sz w:val="20"/>
        </w:rPr>
        <w:t>by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4"/>
          <w:sz w:val="20"/>
        </w:rPr>
        <w:t> </w:t>
      </w:r>
      <w:r>
        <w:rPr>
          <w:rFonts w:ascii="Book Antiqua"/>
          <w:spacing w:val="4"/>
          <w:sz w:val="20"/>
        </w:rPr>
        <w:t>corporate</w:t>
      </w:r>
      <w:r>
        <w:rPr>
          <w:rFonts w:ascii="Book Antiqua"/>
          <w:sz w:val="20"/>
        </w:rPr>
        <w:t> </w:t>
      </w:r>
      <w:r>
        <w:rPr>
          <w:rFonts w:ascii="Book Antiqua"/>
          <w:spacing w:val="4"/>
          <w:w w:val="95"/>
          <w:sz w:val="20"/>
        </w:rPr>
        <w:t>responsibility/sustainability </w:t>
      </w:r>
      <w:r>
        <w:rPr>
          <w:rFonts w:ascii="Book Antiqua"/>
          <w:spacing w:val="3"/>
          <w:w w:val="95"/>
          <w:sz w:val="20"/>
        </w:rPr>
        <w:t>and </w:t>
      </w:r>
      <w:r>
        <w:rPr>
          <w:rFonts w:ascii="Book Antiqua"/>
          <w:spacing w:val="2"/>
          <w:w w:val="95"/>
          <w:sz w:val="20"/>
        </w:rPr>
        <w:t>other</w:t>
      </w:r>
      <w:r>
        <w:rPr>
          <w:rFonts w:ascii="Book Antiqua"/>
          <w:spacing w:val="1"/>
          <w:w w:val="95"/>
          <w:sz w:val="20"/>
        </w:rPr>
        <w:t> </w:t>
      </w:r>
      <w:r>
        <w:rPr>
          <w:rFonts w:ascii="Book Antiqua"/>
          <w:spacing w:val="2"/>
          <w:w w:val="95"/>
          <w:sz w:val="20"/>
        </w:rPr>
        <w:t>relevant</w:t>
      </w:r>
      <w:r>
        <w:rPr>
          <w:rFonts w:ascii="Book Antiqua"/>
          <w:spacing w:val="2"/>
          <w:sz w:val="20"/>
        </w:rPr>
      </w:r>
    </w:p>
    <w:p>
      <w:pPr>
        <w:pStyle w:val="BodyText"/>
        <w:spacing w:line="261" w:lineRule="auto" w:before="6"/>
        <w:ind w:left="470" w:right="1145"/>
        <w:jc w:val="both"/>
      </w:pPr>
      <w:r>
        <w:rPr>
          <w:spacing w:val="4"/>
        </w:rPr>
        <w:t>teams.</w:t>
      </w:r>
      <w:r>
        <w:rPr>
          <w:spacing w:val="-17"/>
        </w:rPr>
        <w:t> </w:t>
      </w:r>
      <w:r>
        <w:rPr>
          <w:spacing w:val="3"/>
        </w:rPr>
        <w:t>Discuss</w:t>
      </w:r>
      <w:r>
        <w:rPr>
          <w:spacing w:val="-17"/>
        </w:rPr>
        <w:t> </w:t>
      </w:r>
      <w:r>
        <w:rPr>
          <w:spacing w:val="2"/>
        </w:rPr>
        <w:t>solutions</w:t>
      </w:r>
      <w:r>
        <w:rPr>
          <w:spacing w:val="-17"/>
        </w:rPr>
        <w:t> </w:t>
      </w:r>
      <w:r>
        <w:rPr>
          <w:spacing w:val="4"/>
        </w:rPr>
        <w:t>with</w:t>
      </w:r>
      <w:r>
        <w:rPr>
          <w:spacing w:val="-17"/>
        </w:rPr>
        <w:t> </w:t>
      </w:r>
      <w:r>
        <w:rPr>
          <w:spacing w:val="3"/>
        </w:rPr>
        <w:t>them</w:t>
      </w:r>
      <w:r>
        <w:rPr>
          <w:spacing w:val="-17"/>
        </w:rPr>
        <w:t> </w:t>
      </w:r>
      <w:r>
        <w:rPr>
          <w:spacing w:val="3"/>
        </w:rPr>
        <w:t>to</w:t>
      </w:r>
      <w:r>
        <w:rPr>
          <w:spacing w:val="-17"/>
        </w:rPr>
        <w:t> </w:t>
      </w:r>
      <w:r>
        <w:rPr>
          <w:spacing w:val="3"/>
        </w:rPr>
        <w:t>ensure</w:t>
      </w:r>
      <w:r>
        <w:rPr>
          <w:spacing w:val="-17"/>
        </w:rPr>
        <w:t> </w:t>
      </w:r>
      <w:r>
        <w:rPr>
          <w:spacing w:val="4"/>
        </w:rPr>
        <w:t>that</w:t>
      </w:r>
      <w:r>
        <w:rPr>
          <w:w w:val="89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>
          <w:spacing w:val="5"/>
        </w:rPr>
        <w:t>agreed</w:t>
      </w:r>
      <w:r>
        <w:rPr>
          <w:spacing w:val="-16"/>
        </w:rPr>
        <w:t> </w:t>
      </w:r>
      <w:r>
        <w:rPr>
          <w:spacing w:val="2"/>
        </w:rPr>
        <w:t>approaches</w:t>
      </w:r>
      <w:r>
        <w:rPr>
          <w:spacing w:val="-16"/>
        </w:rPr>
        <w:t> </w:t>
      </w:r>
      <w:r>
        <w:rPr>
          <w:spacing w:val="3"/>
        </w:rPr>
        <w:t>are</w:t>
      </w:r>
      <w:r>
        <w:rPr>
          <w:spacing w:val="-16"/>
        </w:rPr>
        <w:t> </w:t>
      </w:r>
      <w:r>
        <w:rPr>
          <w:spacing w:val="3"/>
        </w:rPr>
        <w:t>cost-effective</w:t>
      </w:r>
      <w:r>
        <w:rPr>
          <w:spacing w:val="-16"/>
        </w:rPr>
        <w:t> </w:t>
      </w:r>
      <w:r>
        <w:rPr>
          <w:spacing w:val="3"/>
        </w:rPr>
        <w:t>and</w:t>
      </w:r>
      <w:r>
        <w:rPr>
          <w:spacing w:val="-16"/>
        </w:rPr>
        <w:t> </w:t>
      </w:r>
      <w:r>
        <w:rPr/>
        <w:t>meet</w:t>
      </w:r>
      <w:r>
        <w:rPr>
          <w:w w:val="89"/>
        </w:rPr>
        <w:t> </w:t>
      </w:r>
      <w:r>
        <w:rPr>
          <w:spacing w:val="3"/>
        </w:rPr>
        <w:t>the</w:t>
      </w:r>
      <w:r>
        <w:rPr>
          <w:spacing w:val="-21"/>
        </w:rPr>
        <w:t> </w:t>
      </w:r>
      <w:r>
        <w:rPr>
          <w:spacing w:val="2"/>
        </w:rPr>
        <w:t>needs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3"/>
        </w:rPr>
        <w:t>the</w:t>
      </w:r>
      <w:r>
        <w:rPr>
          <w:spacing w:val="-21"/>
        </w:rPr>
        <w:t> </w:t>
      </w:r>
      <w:r>
        <w:rPr>
          <w:spacing w:val="4"/>
        </w:rPr>
        <w:t>affected</w:t>
      </w:r>
      <w:r>
        <w:rPr>
          <w:spacing w:val="-21"/>
        </w:rPr>
        <w:t> </w:t>
      </w:r>
      <w:r>
        <w:rPr>
          <w:spacing w:val="3"/>
        </w:rPr>
        <w:t>stakeholders.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4"/>
          <w:szCs w:val="14"/>
        </w:rPr>
      </w:pPr>
    </w:p>
    <w:p>
      <w:pPr>
        <w:tabs>
          <w:tab w:pos="4977" w:val="left" w:leader="none"/>
        </w:tabs>
        <w:spacing w:before="0"/>
        <w:ind w:left="243" w:right="711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FFFFF"/>
          <w:w w:val="104"/>
          <w:sz w:val="22"/>
        </w:rPr>
      </w:r>
      <w:r>
        <w:rPr>
          <w:rFonts w:ascii="Bookman Old Style"/>
          <w:b w:val="0"/>
          <w:color w:val="FFFFFF"/>
          <w:spacing w:val="2"/>
          <w:w w:val="104"/>
          <w:sz w:val="22"/>
          <w:shd w:fill="F89E5D" w:color="auto" w:val="clear"/>
        </w:rPr>
        <w:t> </w:t>
      </w:r>
      <w:r>
        <w:rPr>
          <w:rFonts w:ascii="Bookman Old Style"/>
          <w:b w:val="0"/>
          <w:color w:val="FFFFFF"/>
          <w:w w:val="95"/>
          <w:sz w:val="22"/>
          <w:shd w:fill="F89E5D" w:color="auto" w:val="clear"/>
        </w:rPr>
        <w:t>10.</w:t>
      </w:r>
      <w:r>
        <w:rPr>
          <w:rFonts w:ascii="Bookman Old Style"/>
          <w:b w:val="0"/>
          <w:color w:val="FFFFFF"/>
          <w:spacing w:val="-4"/>
          <w:w w:val="95"/>
          <w:sz w:val="22"/>
          <w:shd w:fill="F89E5D" w:color="auto" w:val="clear"/>
        </w:rPr>
        <w:t> </w:t>
      </w:r>
      <w:r>
        <w:rPr>
          <w:rFonts w:ascii="Bookman Old Style"/>
          <w:b w:val="0"/>
          <w:color w:val="FFFFFF"/>
          <w:spacing w:val="4"/>
          <w:w w:val="95"/>
          <w:sz w:val="22"/>
          <w:shd w:fill="F89E5D" w:color="auto" w:val="clear"/>
        </w:rPr>
        <w:t>Revisit:</w:t>
      </w:r>
      <w:r>
        <w:rPr>
          <w:rFonts w:ascii="Bookman Old Style"/>
          <w:b w:val="0"/>
          <w:color w:val="FFFFFF"/>
          <w:spacing w:val="4"/>
          <w:w w:val="104"/>
          <w:sz w:val="22"/>
          <w:shd w:fill="F89E5D" w:color="auto" w:val="clear"/>
        </w:rPr>
        <w:t> </w:t>
      </w:r>
      <w:r>
        <w:rPr>
          <w:rFonts w:ascii="Bookman Old Style"/>
          <w:b w:val="0"/>
          <w:color w:val="FFFFFF"/>
          <w:spacing w:val="4"/>
          <w:sz w:val="22"/>
          <w:shd w:fill="F89E5D" w:color="auto" w:val="clear"/>
        </w:rPr>
        <w:tab/>
      </w:r>
      <w:r>
        <w:rPr>
          <w:rFonts w:ascii="Bookman Old Style"/>
          <w:b w:val="0"/>
          <w:color w:val="FFFFFF"/>
          <w:spacing w:val="4"/>
          <w:sz w:val="22"/>
        </w:rPr>
      </w:r>
      <w:r>
        <w:rPr>
          <w:rFonts w:ascii="Bookman Old Style"/>
          <w:spacing w:val="4"/>
          <w:sz w:val="22"/>
        </w:rPr>
      </w:r>
    </w:p>
    <w:p>
      <w:pPr>
        <w:spacing w:line="240" w:lineRule="auto" w:before="10"/>
        <w:rPr>
          <w:rFonts w:ascii="Bookman Old Style" w:hAnsi="Bookman Old Style" w:cs="Bookman Old Style" w:eastAsia="Bookman Old Style"/>
          <w:b w:val="0"/>
          <w:bCs w:val="0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59" w:lineRule="auto" w:before="0" w:after="0"/>
        <w:ind w:left="470" w:right="1698" w:hanging="227"/>
        <w:jc w:val="left"/>
        <w:rPr>
          <w:rFonts w:ascii="Book Antiqua" w:hAnsi="Book Antiqua" w:cs="Book Antiqua" w:eastAsia="Book Antiqua"/>
          <w:color w:val="F89E5D"/>
          <w:sz w:val="22"/>
          <w:szCs w:val="22"/>
        </w:rPr>
      </w:pPr>
      <w:r>
        <w:rPr>
          <w:rFonts w:ascii="Book Antiqua"/>
          <w:spacing w:val="5"/>
          <w:w w:val="95"/>
          <w:sz w:val="20"/>
        </w:rPr>
        <w:t>All </w:t>
      </w:r>
      <w:r>
        <w:rPr>
          <w:rFonts w:ascii="Book Antiqua"/>
          <w:spacing w:val="3"/>
          <w:w w:val="95"/>
          <w:sz w:val="20"/>
        </w:rPr>
        <w:t>human </w:t>
      </w:r>
      <w:r>
        <w:rPr>
          <w:rFonts w:ascii="Book Antiqua"/>
          <w:spacing w:val="4"/>
          <w:w w:val="95"/>
          <w:sz w:val="20"/>
        </w:rPr>
        <w:t>rights-related </w:t>
      </w:r>
      <w:r>
        <w:rPr>
          <w:rFonts w:ascii="Book Antiqua"/>
          <w:spacing w:val="3"/>
          <w:w w:val="95"/>
          <w:sz w:val="20"/>
        </w:rPr>
        <w:t>policies,</w:t>
      </w:r>
      <w:r>
        <w:rPr>
          <w:rFonts w:ascii="Book Antiqua"/>
          <w:spacing w:val="39"/>
          <w:w w:val="95"/>
          <w:sz w:val="20"/>
        </w:rPr>
        <w:t> </w:t>
      </w:r>
      <w:r>
        <w:rPr>
          <w:rFonts w:ascii="Book Antiqua"/>
          <w:spacing w:val="3"/>
          <w:w w:val="95"/>
          <w:sz w:val="20"/>
        </w:rPr>
        <w:t>processes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3"/>
          <w:sz w:val="20"/>
        </w:rPr>
        <w:t>systems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4"/>
          <w:sz w:val="20"/>
        </w:rPr>
        <w:t>that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z w:val="20"/>
        </w:rPr>
        <w:t>have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2"/>
          <w:sz w:val="20"/>
        </w:rPr>
        <w:t>been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z w:val="20"/>
        </w:rPr>
        <w:t>developed</w:t>
      </w:r>
      <w:r>
        <w:rPr>
          <w:rFonts w:ascii="Book Antiqua"/>
          <w:spacing w:val="-10"/>
          <w:sz w:val="20"/>
        </w:rPr>
        <w:t> </w:t>
      </w:r>
      <w:r>
        <w:rPr>
          <w:rFonts w:ascii="Book Antiqua"/>
          <w:spacing w:val="3"/>
          <w:sz w:val="20"/>
        </w:rPr>
        <w:t>and</w:t>
      </w:r>
      <w:r>
        <w:rPr>
          <w:rFonts w:ascii="Book Antiqua"/>
          <w:w w:val="91"/>
          <w:sz w:val="20"/>
        </w:rPr>
        <w:t> </w:t>
      </w:r>
      <w:r>
        <w:rPr>
          <w:rFonts w:ascii="Book Antiqua"/>
          <w:spacing w:val="2"/>
          <w:sz w:val="20"/>
        </w:rPr>
        <w:t>implemented;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5"/>
          <w:sz w:val="20"/>
        </w:rPr>
        <w:t>ascertain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their</w:t>
      </w:r>
      <w:r>
        <w:rPr>
          <w:rFonts w:ascii="Book Antiqua"/>
          <w:spacing w:val="-14"/>
          <w:sz w:val="20"/>
        </w:rPr>
        <w:t> </w:t>
      </w:r>
      <w:r>
        <w:rPr>
          <w:rFonts w:ascii="Book Antiqua"/>
          <w:spacing w:val="3"/>
          <w:sz w:val="20"/>
        </w:rPr>
        <w:t>effectiveness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pacing w:val="3"/>
          <w:sz w:val="20"/>
        </w:rPr>
        <w:t>and make </w:t>
      </w:r>
      <w:r>
        <w:rPr>
          <w:rFonts w:ascii="Book Antiqua"/>
          <w:spacing w:val="5"/>
          <w:sz w:val="20"/>
        </w:rPr>
        <w:t>all </w:t>
      </w:r>
      <w:r>
        <w:rPr>
          <w:rFonts w:ascii="Book Antiqua"/>
          <w:spacing w:val="3"/>
          <w:sz w:val="20"/>
        </w:rPr>
        <w:t>appropriate</w:t>
      </w:r>
      <w:r>
        <w:rPr>
          <w:rFonts w:ascii="Book Antiqua"/>
          <w:spacing w:val="-26"/>
          <w:sz w:val="20"/>
        </w:rPr>
        <w:t> </w:t>
      </w:r>
      <w:r>
        <w:rPr>
          <w:rFonts w:ascii="Book Antiqua"/>
          <w:spacing w:val="3"/>
          <w:sz w:val="20"/>
        </w:rPr>
        <w:t>adjustments.</w:t>
      </w:r>
    </w:p>
    <w:p>
      <w:pPr>
        <w:spacing w:after="0" w:line="259" w:lineRule="auto"/>
        <w:jc w:val="left"/>
        <w:rPr>
          <w:rFonts w:ascii="Book Antiqua" w:hAnsi="Book Antiqua" w:cs="Book Antiqua" w:eastAsia="Book Antiqua"/>
          <w:sz w:val="22"/>
          <w:szCs w:val="22"/>
        </w:rPr>
        <w:sectPr>
          <w:type w:val="continuous"/>
          <w:pgSz w:w="11910" w:h="16840"/>
          <w:pgMar w:top="1580" w:bottom="0" w:left="0" w:right="0"/>
          <w:cols w:num="2" w:equalWidth="0">
            <w:col w:w="5812" w:space="40"/>
            <w:col w:w="6058"/>
          </w:cols>
        </w:sectPr>
      </w:pPr>
    </w:p>
    <w:p>
      <w:pPr>
        <w:spacing w:line="425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bookmarkStart w:name="_bookmark4" w:id="5"/>
      <w:bookmarkEnd w:id="5"/>
      <w:r>
        <w:rPr/>
      </w:r>
      <w:r>
        <w:rPr>
          <w:rFonts w:ascii="Arial Unicode MS"/>
          <w:color w:val="FFFFFF"/>
          <w:spacing w:val="13"/>
          <w:w w:val="90"/>
          <w:sz w:val="40"/>
        </w:rPr>
        <w:t>NEXT </w:t>
      </w:r>
      <w:r>
        <w:rPr>
          <w:rFonts w:ascii="Arial Unicode MS"/>
          <w:color w:val="FFFFFF"/>
          <w:spacing w:val="11"/>
          <w:w w:val="90"/>
          <w:sz w:val="40"/>
        </w:rPr>
        <w:t>STEPS </w:t>
      </w:r>
      <w:r>
        <w:rPr>
          <w:rFonts w:ascii="Arial Unicode MS"/>
          <w:color w:val="FFFFFF"/>
          <w:spacing w:val="5"/>
          <w:w w:val="90"/>
          <w:sz w:val="40"/>
        </w:rPr>
        <w:t>ROAD</w:t>
      </w:r>
      <w:r>
        <w:rPr>
          <w:rFonts w:ascii="Arial Unicode MS"/>
          <w:color w:val="FFFFFF"/>
          <w:spacing w:val="42"/>
          <w:w w:val="90"/>
          <w:sz w:val="40"/>
        </w:rPr>
        <w:t> </w:t>
      </w:r>
      <w:r>
        <w:rPr>
          <w:rFonts w:ascii="Arial Unicode MS"/>
          <w:color w:val="FFFFFF"/>
          <w:spacing w:val="12"/>
          <w:w w:val="90"/>
          <w:sz w:val="40"/>
        </w:rPr>
        <w:t>MAP</w:t>
      </w:r>
      <w:r>
        <w:rPr>
          <w:rFonts w:ascii="Arial Unicode MS"/>
          <w:spacing w:val="12"/>
          <w:sz w:val="4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spacing w:line="170" w:lineRule="auto" w:before="35"/>
        <w:ind w:left="1077" w:right="254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/>
          <w:color w:val="F89E5D"/>
          <w:w w:val="76"/>
          <w:sz w:val="24"/>
        </w:rPr>
        <w:t>T</w:t>
      </w:r>
      <w:r>
        <w:rPr>
          <w:rFonts w:ascii="Arial Unicode MS"/>
          <w:color w:val="F89E5D"/>
          <w:w w:val="94"/>
          <w:sz w:val="24"/>
        </w:rPr>
        <w:t>h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2"/>
          <w:w w:val="94"/>
          <w:sz w:val="24"/>
        </w:rPr>
        <w:t>h</w:t>
      </w:r>
      <w:r>
        <w:rPr>
          <w:rFonts w:ascii="Arial Unicode MS"/>
          <w:color w:val="F89E5D"/>
          <w:spacing w:val="-1"/>
          <w:w w:val="92"/>
          <w:sz w:val="24"/>
        </w:rPr>
        <w:t>u</w:t>
      </w:r>
      <w:r>
        <w:rPr>
          <w:rFonts w:ascii="Arial Unicode MS"/>
          <w:color w:val="F89E5D"/>
          <w:w w:val="92"/>
          <w:sz w:val="24"/>
        </w:rPr>
        <w:t>m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2"/>
          <w:w w:val="100"/>
          <w:sz w:val="24"/>
        </w:rPr>
        <w:t>r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spacing w:val="-2"/>
          <w:w w:val="104"/>
          <w:sz w:val="24"/>
        </w:rPr>
        <w:t>g</w:t>
      </w:r>
      <w:r>
        <w:rPr>
          <w:rFonts w:ascii="Arial Unicode MS"/>
          <w:color w:val="F89E5D"/>
          <w:spacing w:val="-1"/>
          <w:w w:val="94"/>
          <w:sz w:val="24"/>
        </w:rPr>
        <w:t>h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w w:val="103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103"/>
          <w:sz w:val="24"/>
        </w:rPr>
        <w:t>b</w:t>
      </w:r>
      <w:r>
        <w:rPr>
          <w:rFonts w:ascii="Arial Unicode MS"/>
          <w:color w:val="F89E5D"/>
          <w:spacing w:val="-2"/>
          <w:w w:val="92"/>
          <w:sz w:val="24"/>
        </w:rPr>
        <w:t>u</w:t>
      </w:r>
      <w:r>
        <w:rPr>
          <w:rFonts w:ascii="Arial Unicode MS"/>
          <w:color w:val="F89E5D"/>
          <w:spacing w:val="-3"/>
          <w:w w:val="79"/>
          <w:sz w:val="24"/>
        </w:rPr>
        <w:t>s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1"/>
          <w:w w:val="79"/>
          <w:sz w:val="24"/>
        </w:rPr>
        <w:t>s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4"/>
          <w:w w:val="100"/>
          <w:sz w:val="24"/>
        </w:rPr>
        <w:t>r</w:t>
      </w:r>
      <w:r>
        <w:rPr>
          <w:rFonts w:ascii="Arial Unicode MS"/>
          <w:color w:val="F89E5D"/>
          <w:spacing w:val="2"/>
          <w:w w:val="101"/>
          <w:sz w:val="24"/>
        </w:rPr>
        <w:t>o</w:t>
      </w:r>
      <w:r>
        <w:rPr>
          <w:rFonts w:ascii="Arial Unicode MS"/>
          <w:color w:val="F89E5D"/>
          <w:spacing w:val="1"/>
          <w:w w:val="103"/>
          <w:sz w:val="24"/>
        </w:rPr>
        <w:t>a</w:t>
      </w:r>
      <w:r>
        <w:rPr>
          <w:rFonts w:ascii="Arial Unicode MS"/>
          <w:color w:val="F89E5D"/>
          <w:w w:val="103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w w:val="92"/>
          <w:sz w:val="24"/>
        </w:rPr>
        <w:t>m</w:t>
      </w:r>
      <w:r>
        <w:rPr>
          <w:rFonts w:ascii="Arial Unicode MS"/>
          <w:color w:val="F89E5D"/>
          <w:w w:val="103"/>
          <w:sz w:val="24"/>
        </w:rPr>
        <w:t>ap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1"/>
          <w:w w:val="94"/>
          <w:sz w:val="24"/>
        </w:rPr>
        <w:t>n</w:t>
      </w:r>
      <w:r>
        <w:rPr>
          <w:rFonts w:ascii="Arial Unicode MS"/>
          <w:color w:val="F89E5D"/>
          <w:spacing w:val="1"/>
          <w:w w:val="95"/>
          <w:sz w:val="24"/>
        </w:rPr>
        <w:t>c</w:t>
      </w:r>
      <w:r>
        <w:rPr>
          <w:rFonts w:ascii="Arial Unicode MS"/>
          <w:color w:val="F89E5D"/>
          <w:w w:val="103"/>
          <w:sz w:val="24"/>
        </w:rPr>
        <w:t>a</w:t>
      </w:r>
      <w:r>
        <w:rPr>
          <w:rFonts w:ascii="Arial Unicode MS"/>
          <w:color w:val="F89E5D"/>
          <w:spacing w:val="-1"/>
          <w:w w:val="103"/>
          <w:sz w:val="24"/>
        </w:rPr>
        <w:t>p</w:t>
      </w:r>
      <w:r>
        <w:rPr>
          <w:rFonts w:ascii="Arial Unicode MS"/>
          <w:color w:val="F89E5D"/>
          <w:spacing w:val="-1"/>
          <w:w w:val="79"/>
          <w:sz w:val="24"/>
        </w:rPr>
        <w:t>s</w:t>
      </w:r>
      <w:r>
        <w:rPr>
          <w:rFonts w:ascii="Arial Unicode MS"/>
          <w:color w:val="F89E5D"/>
          <w:spacing w:val="-1"/>
          <w:w w:val="92"/>
          <w:sz w:val="24"/>
        </w:rPr>
        <w:t>u</w:t>
      </w:r>
      <w:r>
        <w:rPr>
          <w:rFonts w:ascii="Arial Unicode MS"/>
          <w:color w:val="F89E5D"/>
          <w:spacing w:val="1"/>
          <w:w w:val="102"/>
          <w:sz w:val="24"/>
        </w:rPr>
        <w:t>l</w:t>
      </w:r>
      <w:r>
        <w:rPr>
          <w:rFonts w:ascii="Arial Unicode MS"/>
          <w:color w:val="F89E5D"/>
          <w:spacing w:val="1"/>
          <w:w w:val="103"/>
          <w:sz w:val="24"/>
        </w:rPr>
        <w:t>a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w w:val="94"/>
          <w:sz w:val="24"/>
        </w:rPr>
        <w:t>h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7"/>
          <w:w w:val="110"/>
          <w:sz w:val="24"/>
        </w:rPr>
        <w:t>1</w:t>
      </w:r>
      <w:r>
        <w:rPr>
          <w:rFonts w:ascii="Arial Unicode MS"/>
          <w:color w:val="F89E5D"/>
          <w:w w:val="110"/>
          <w:sz w:val="24"/>
        </w:rPr>
        <w:t>0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w w:val="103"/>
          <w:sz w:val="24"/>
        </w:rPr>
        <w:t>a</w:t>
      </w:r>
      <w:r>
        <w:rPr>
          <w:rFonts w:ascii="Arial Unicode MS"/>
          <w:color w:val="F89E5D"/>
          <w:spacing w:val="-3"/>
          <w:w w:val="100"/>
          <w:sz w:val="24"/>
        </w:rPr>
        <w:t>r</w:t>
      </w:r>
      <w:r>
        <w:rPr>
          <w:rFonts w:ascii="Arial Unicode MS"/>
          <w:color w:val="F89E5D"/>
          <w:spacing w:val="2"/>
          <w:w w:val="98"/>
          <w:sz w:val="24"/>
        </w:rPr>
        <w:t>e</w:t>
      </w:r>
      <w:r>
        <w:rPr>
          <w:rFonts w:ascii="Arial Unicode MS"/>
          <w:color w:val="F89E5D"/>
          <w:spacing w:val="-1"/>
          <w:w w:val="98"/>
          <w:sz w:val="24"/>
        </w:rPr>
        <w:t>a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98"/>
          <w:sz w:val="24"/>
        </w:rPr>
        <w:t>f</w:t>
      </w:r>
      <w:r>
        <w:rPr>
          <w:rFonts w:ascii="Arial Unicode MS"/>
          <w:color w:val="F89E5D"/>
          <w:spacing w:val="1"/>
          <w:w w:val="101"/>
          <w:sz w:val="24"/>
        </w:rPr>
        <w:t>o</w:t>
      </w:r>
      <w:r>
        <w:rPr>
          <w:rFonts w:ascii="Arial Unicode MS"/>
          <w:color w:val="F89E5D"/>
          <w:w w:val="100"/>
          <w:sz w:val="24"/>
        </w:rPr>
        <w:t>r</w:t>
      </w:r>
      <w:r>
        <w:rPr>
          <w:rFonts w:ascii="Arial Unicode MS"/>
          <w:color w:val="F89E5D"/>
          <w:w w:val="100"/>
          <w:sz w:val="24"/>
        </w:rPr>
        <w:t> </w:t>
      </w:r>
      <w:r>
        <w:rPr>
          <w:rFonts w:ascii="Arial Unicode MS"/>
          <w:color w:val="F89E5D"/>
          <w:w w:val="95"/>
          <w:sz w:val="24"/>
        </w:rPr>
        <w:t>c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spacing w:val="-2"/>
          <w:w w:val="94"/>
          <w:sz w:val="24"/>
        </w:rPr>
        <w:t>n</w:t>
      </w:r>
      <w:r>
        <w:rPr>
          <w:rFonts w:ascii="Arial Unicode MS"/>
          <w:color w:val="F89E5D"/>
          <w:spacing w:val="-3"/>
          <w:w w:val="79"/>
          <w:sz w:val="24"/>
        </w:rPr>
        <w:t>s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spacing w:val="2"/>
          <w:w w:val="103"/>
          <w:sz w:val="24"/>
        </w:rPr>
        <w:t>d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-4"/>
          <w:w w:val="100"/>
          <w:sz w:val="24"/>
        </w:rPr>
        <w:t>r</w:t>
      </w:r>
      <w:r>
        <w:rPr>
          <w:rFonts w:ascii="Arial Unicode MS"/>
          <w:color w:val="F89E5D"/>
          <w:spacing w:val="1"/>
          <w:w w:val="97"/>
          <w:sz w:val="24"/>
        </w:rPr>
        <w:t>a</w:t>
      </w:r>
      <w:r>
        <w:rPr>
          <w:rFonts w:ascii="Arial Unicode MS"/>
          <w:color w:val="F89E5D"/>
          <w:spacing w:val="-1"/>
          <w:w w:val="97"/>
          <w:sz w:val="24"/>
        </w:rPr>
        <w:t>t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spacing w:val="-8"/>
          <w:w w:val="94"/>
          <w:sz w:val="24"/>
        </w:rPr>
        <w:t>n</w:t>
      </w:r>
      <w:r>
        <w:rPr>
          <w:rFonts w:ascii="Arial Unicode MS"/>
          <w:color w:val="F89E5D"/>
          <w:w w:val="110"/>
          <w:sz w:val="24"/>
        </w:rPr>
        <w:t>,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3"/>
          <w:w w:val="100"/>
          <w:sz w:val="24"/>
        </w:rPr>
        <w:t>r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1"/>
          <w:w w:val="102"/>
          <w:sz w:val="24"/>
        </w:rPr>
        <w:t>l</w:t>
      </w:r>
      <w:r>
        <w:rPr>
          <w:rFonts w:ascii="Arial Unicode MS"/>
          <w:color w:val="F89E5D"/>
          <w:spacing w:val="1"/>
          <w:w w:val="97"/>
          <w:sz w:val="24"/>
        </w:rPr>
        <w:t>a</w:t>
      </w:r>
      <w:r>
        <w:rPr>
          <w:rFonts w:ascii="Arial Unicode MS"/>
          <w:color w:val="F89E5D"/>
          <w:spacing w:val="2"/>
          <w:w w:val="97"/>
          <w:sz w:val="24"/>
        </w:rPr>
        <w:t>t</w:t>
      </w:r>
      <w:r>
        <w:rPr>
          <w:rFonts w:ascii="Arial Unicode MS"/>
          <w:color w:val="F89E5D"/>
          <w:spacing w:val="2"/>
          <w:w w:val="93"/>
          <w:sz w:val="24"/>
        </w:rPr>
        <w:t>e</w:t>
      </w:r>
      <w:r>
        <w:rPr>
          <w:rFonts w:ascii="Arial Unicode MS"/>
          <w:color w:val="F89E5D"/>
          <w:w w:val="103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86"/>
          <w:sz w:val="24"/>
        </w:rPr>
        <w:t>t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spacing w:val="2"/>
          <w:w w:val="103"/>
          <w:sz w:val="24"/>
        </w:rPr>
        <w:t>d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-1"/>
          <w:w w:val="94"/>
          <w:sz w:val="24"/>
        </w:rPr>
        <w:t>n</w:t>
      </w:r>
      <w:r>
        <w:rPr>
          <w:rFonts w:ascii="Arial Unicode MS"/>
          <w:color w:val="F89E5D"/>
          <w:spacing w:val="-1"/>
          <w:w w:val="86"/>
          <w:sz w:val="24"/>
        </w:rPr>
        <w:t>t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11"/>
          <w:w w:val="98"/>
          <w:sz w:val="24"/>
        </w:rPr>
        <w:t>f</w:t>
      </w:r>
      <w:r>
        <w:rPr>
          <w:rFonts w:ascii="Arial Unicode MS"/>
          <w:color w:val="F89E5D"/>
          <w:spacing w:val="-1"/>
          <w:w w:val="99"/>
          <w:sz w:val="24"/>
        </w:rPr>
        <w:t>y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9"/>
          <w:sz w:val="24"/>
        </w:rPr>
        <w:t>n</w:t>
      </w:r>
      <w:r>
        <w:rPr>
          <w:rFonts w:ascii="Arial Unicode MS"/>
          <w:color w:val="F89E5D"/>
          <w:spacing w:val="-7"/>
          <w:w w:val="99"/>
          <w:sz w:val="24"/>
        </w:rPr>
        <w:t>g</w:t>
      </w:r>
      <w:r>
        <w:rPr>
          <w:rFonts w:ascii="Arial Unicode MS"/>
          <w:color w:val="F89E5D"/>
          <w:w w:val="110"/>
          <w:sz w:val="24"/>
        </w:rPr>
        <w:t>,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-1"/>
          <w:w w:val="92"/>
          <w:sz w:val="24"/>
        </w:rPr>
        <w:t>m</w:t>
      </w:r>
      <w:r>
        <w:rPr>
          <w:rFonts w:ascii="Arial Unicode MS"/>
          <w:color w:val="F89E5D"/>
          <w:spacing w:val="1"/>
          <w:w w:val="103"/>
          <w:sz w:val="24"/>
        </w:rPr>
        <w:t>p</w:t>
      </w:r>
      <w:r>
        <w:rPr>
          <w:rFonts w:ascii="Arial Unicode MS"/>
          <w:color w:val="F89E5D"/>
          <w:spacing w:val="1"/>
          <w:w w:val="102"/>
          <w:sz w:val="24"/>
        </w:rPr>
        <w:t>l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w w:val="92"/>
          <w:sz w:val="24"/>
        </w:rPr>
        <w:t>m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-1"/>
          <w:w w:val="94"/>
          <w:sz w:val="24"/>
        </w:rPr>
        <w:t>n</w:t>
      </w:r>
      <w:r>
        <w:rPr>
          <w:rFonts w:ascii="Arial Unicode MS"/>
          <w:color w:val="F89E5D"/>
          <w:spacing w:val="-1"/>
          <w:w w:val="86"/>
          <w:sz w:val="24"/>
        </w:rPr>
        <w:t>t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9"/>
          <w:sz w:val="24"/>
        </w:rPr>
        <w:t>n</w:t>
      </w:r>
      <w:r>
        <w:rPr>
          <w:rFonts w:ascii="Arial Unicode MS"/>
          <w:color w:val="F89E5D"/>
          <w:w w:val="99"/>
          <w:sz w:val="24"/>
        </w:rPr>
        <w:t>g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w w:val="103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3"/>
          <w:w w:val="100"/>
          <w:sz w:val="24"/>
        </w:rPr>
        <w:t>r</w:t>
      </w:r>
      <w:r>
        <w:rPr>
          <w:rFonts w:ascii="Arial Unicode MS"/>
          <w:color w:val="F89E5D"/>
          <w:spacing w:val="-2"/>
          <w:w w:val="93"/>
          <w:sz w:val="24"/>
        </w:rPr>
        <w:t>e</w:t>
      </w:r>
      <w:r>
        <w:rPr>
          <w:rFonts w:ascii="Arial Unicode MS"/>
          <w:color w:val="F89E5D"/>
          <w:spacing w:val="-1"/>
          <w:w w:val="92"/>
          <w:sz w:val="24"/>
        </w:rPr>
        <w:t>v</w:t>
      </w:r>
      <w:r>
        <w:rPr>
          <w:rFonts w:ascii="Arial Unicode MS"/>
          <w:color w:val="F89E5D"/>
          <w:spacing w:val="-1"/>
          <w:w w:val="118"/>
          <w:sz w:val="24"/>
        </w:rPr>
        <w:t>i</w:t>
      </w:r>
      <w:r>
        <w:rPr>
          <w:rFonts w:ascii="Arial Unicode MS"/>
          <w:color w:val="F89E5D"/>
          <w:spacing w:val="-2"/>
          <w:w w:val="93"/>
          <w:sz w:val="24"/>
        </w:rPr>
        <w:t>e</w:t>
      </w:r>
      <w:r>
        <w:rPr>
          <w:rFonts w:ascii="Arial Unicode MS"/>
          <w:color w:val="F89E5D"/>
          <w:spacing w:val="-1"/>
          <w:w w:val="105"/>
          <w:sz w:val="24"/>
        </w:rPr>
        <w:t>w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9"/>
          <w:sz w:val="24"/>
        </w:rPr>
        <w:t>n</w:t>
      </w:r>
      <w:r>
        <w:rPr>
          <w:rFonts w:ascii="Arial Unicode MS"/>
          <w:color w:val="F89E5D"/>
          <w:spacing w:val="-3"/>
          <w:w w:val="99"/>
          <w:sz w:val="24"/>
        </w:rPr>
        <w:t>g</w:t>
      </w:r>
      <w:r>
        <w:rPr>
          <w:rFonts w:ascii="Arial Unicode MS"/>
          <w:color w:val="F89E5D"/>
          <w:spacing w:val="-19"/>
          <w:w w:val="205"/>
          <w:sz w:val="24"/>
        </w:rPr>
        <w:t>/</w:t>
      </w:r>
      <w:r>
        <w:rPr>
          <w:rFonts w:ascii="Arial Unicode MS"/>
          <w:color w:val="F89E5D"/>
          <w:spacing w:val="-3"/>
          <w:w w:val="100"/>
          <w:sz w:val="24"/>
        </w:rPr>
        <w:t>r</w:t>
      </w:r>
      <w:r>
        <w:rPr>
          <w:rFonts w:ascii="Arial Unicode MS"/>
          <w:color w:val="F89E5D"/>
          <w:spacing w:val="10"/>
          <w:w w:val="93"/>
          <w:sz w:val="24"/>
        </w:rPr>
        <w:t>e</w:t>
      </w:r>
      <w:r>
        <w:rPr>
          <w:rFonts w:ascii="Arial Unicode MS"/>
          <w:color w:val="F89E5D"/>
          <w:spacing w:val="11"/>
          <w:w w:val="62"/>
          <w:sz w:val="24"/>
        </w:rPr>
        <w:t>-</w:t>
      </w:r>
      <w:r>
        <w:rPr>
          <w:rFonts w:ascii="Arial Unicode MS"/>
          <w:color w:val="F89E5D"/>
          <w:spacing w:val="-2"/>
          <w:w w:val="93"/>
          <w:sz w:val="24"/>
        </w:rPr>
        <w:t>e</w:t>
      </w:r>
      <w:r>
        <w:rPr>
          <w:rFonts w:ascii="Arial Unicode MS"/>
          <w:color w:val="F89E5D"/>
          <w:spacing w:val="-3"/>
          <w:w w:val="92"/>
          <w:sz w:val="24"/>
        </w:rPr>
        <w:t>v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spacing w:val="-1"/>
          <w:w w:val="102"/>
          <w:sz w:val="24"/>
        </w:rPr>
        <w:t>l</w:t>
      </w:r>
      <w:r>
        <w:rPr>
          <w:rFonts w:ascii="Arial Unicode MS"/>
          <w:color w:val="F89E5D"/>
          <w:spacing w:val="1"/>
          <w:w w:val="95"/>
          <w:sz w:val="24"/>
        </w:rPr>
        <w:t>ua</w:t>
      </w:r>
      <w:r>
        <w:rPr>
          <w:rFonts w:ascii="Arial Unicode MS"/>
          <w:color w:val="F89E5D"/>
          <w:spacing w:val="-1"/>
          <w:w w:val="95"/>
          <w:sz w:val="24"/>
        </w:rPr>
        <w:t>t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9"/>
          <w:sz w:val="24"/>
        </w:rPr>
        <w:t>ng</w:t>
      </w:r>
      <w:r>
        <w:rPr>
          <w:rFonts w:ascii="Arial Unicode MS"/>
          <w:color w:val="F89E5D"/>
          <w:spacing w:val="1"/>
          <w:w w:val="99"/>
          <w:sz w:val="24"/>
        </w:rPr>
        <w:t> </w:t>
      </w:r>
      <w:r>
        <w:rPr>
          <w:rFonts w:ascii="Arial Unicode MS"/>
          <w:color w:val="F89E5D"/>
          <w:spacing w:val="2"/>
          <w:w w:val="103"/>
          <w:sz w:val="24"/>
        </w:rPr>
        <w:t>p</w:t>
      </w:r>
      <w:r>
        <w:rPr>
          <w:rFonts w:ascii="Arial Unicode MS"/>
          <w:color w:val="F89E5D"/>
          <w:spacing w:val="1"/>
          <w:w w:val="101"/>
          <w:sz w:val="24"/>
        </w:rPr>
        <w:t>o</w:t>
      </w:r>
      <w:r>
        <w:rPr>
          <w:rFonts w:ascii="Arial Unicode MS"/>
          <w:color w:val="F89E5D"/>
          <w:spacing w:val="-3"/>
          <w:w w:val="102"/>
          <w:sz w:val="24"/>
        </w:rPr>
        <w:t>l</w:t>
      </w:r>
      <w:r>
        <w:rPr>
          <w:rFonts w:ascii="Arial Unicode MS"/>
          <w:color w:val="F89E5D"/>
          <w:spacing w:val="-1"/>
          <w:w w:val="118"/>
          <w:sz w:val="24"/>
        </w:rPr>
        <w:t>i</w:t>
      </w:r>
      <w:r>
        <w:rPr>
          <w:rFonts w:ascii="Arial Unicode MS"/>
          <w:color w:val="F89E5D"/>
          <w:spacing w:val="-2"/>
          <w:w w:val="95"/>
          <w:sz w:val="24"/>
        </w:rPr>
        <w:t>c</w:t>
      </w:r>
      <w:r>
        <w:rPr>
          <w:rFonts w:ascii="Arial Unicode MS"/>
          <w:color w:val="F89E5D"/>
          <w:spacing w:val="-1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-6"/>
          <w:w w:val="79"/>
          <w:sz w:val="24"/>
        </w:rPr>
        <w:t>s</w:t>
      </w:r>
      <w:r>
        <w:rPr>
          <w:rFonts w:ascii="Arial Unicode MS"/>
          <w:color w:val="F89E5D"/>
          <w:w w:val="110"/>
          <w:sz w:val="24"/>
        </w:rPr>
        <w:t>,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103"/>
          <w:sz w:val="24"/>
        </w:rPr>
        <w:t>p</w:t>
      </w:r>
      <w:r>
        <w:rPr>
          <w:rFonts w:ascii="Arial Unicode MS"/>
          <w:color w:val="F89E5D"/>
          <w:spacing w:val="-4"/>
          <w:w w:val="100"/>
          <w:sz w:val="24"/>
        </w:rPr>
        <w:t>r</w:t>
      </w:r>
      <w:r>
        <w:rPr>
          <w:rFonts w:ascii="Arial Unicode MS"/>
          <w:color w:val="F89E5D"/>
          <w:spacing w:val="1"/>
          <w:w w:val="103"/>
          <w:sz w:val="24"/>
        </w:rPr>
        <w:t>a</w:t>
      </w:r>
      <w:r>
        <w:rPr>
          <w:rFonts w:ascii="Arial Unicode MS"/>
          <w:color w:val="F89E5D"/>
          <w:spacing w:val="1"/>
          <w:w w:val="95"/>
          <w:sz w:val="24"/>
        </w:rPr>
        <w:t>c</w:t>
      </w:r>
      <w:r>
        <w:rPr>
          <w:rFonts w:ascii="Arial Unicode MS"/>
          <w:color w:val="F89E5D"/>
          <w:spacing w:val="-1"/>
          <w:w w:val="86"/>
          <w:sz w:val="24"/>
        </w:rPr>
        <w:t>t</w:t>
      </w:r>
      <w:r>
        <w:rPr>
          <w:rFonts w:ascii="Arial Unicode MS"/>
          <w:color w:val="F89E5D"/>
          <w:spacing w:val="-1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5"/>
          <w:sz w:val="24"/>
        </w:rPr>
        <w:t>c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w w:val="103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103"/>
          <w:sz w:val="24"/>
        </w:rPr>
        <w:t>p</w:t>
      </w:r>
      <w:r>
        <w:rPr>
          <w:rFonts w:ascii="Arial Unicode MS"/>
          <w:color w:val="F89E5D"/>
          <w:spacing w:val="-4"/>
          <w:w w:val="100"/>
          <w:sz w:val="24"/>
        </w:rPr>
        <w:t>r</w:t>
      </w:r>
      <w:r>
        <w:rPr>
          <w:rFonts w:ascii="Arial Unicode MS"/>
          <w:color w:val="F89E5D"/>
          <w:spacing w:val="3"/>
          <w:w w:val="101"/>
          <w:sz w:val="24"/>
        </w:rPr>
        <w:t>o</w:t>
      </w:r>
      <w:r>
        <w:rPr>
          <w:rFonts w:ascii="Arial Unicode MS"/>
          <w:color w:val="F89E5D"/>
          <w:spacing w:val="1"/>
          <w:w w:val="95"/>
          <w:sz w:val="24"/>
        </w:rPr>
        <w:t>c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1"/>
          <w:w w:val="79"/>
          <w:sz w:val="24"/>
        </w:rPr>
        <w:t>ss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3"/>
          <w:w w:val="100"/>
          <w:sz w:val="24"/>
        </w:rPr>
        <w:t>r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1"/>
          <w:w w:val="102"/>
          <w:sz w:val="24"/>
        </w:rPr>
        <w:t>l</w:t>
      </w:r>
      <w:r>
        <w:rPr>
          <w:rFonts w:ascii="Arial Unicode MS"/>
          <w:color w:val="F89E5D"/>
          <w:spacing w:val="1"/>
          <w:w w:val="103"/>
          <w:sz w:val="24"/>
        </w:rPr>
        <w:t>a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spacing w:val="2"/>
          <w:w w:val="98"/>
          <w:sz w:val="24"/>
        </w:rPr>
        <w:t>e</w:t>
      </w:r>
      <w:r>
        <w:rPr>
          <w:rFonts w:ascii="Arial Unicode MS"/>
          <w:color w:val="F89E5D"/>
          <w:w w:val="98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86"/>
          <w:sz w:val="24"/>
        </w:rPr>
        <w:t>t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2"/>
          <w:w w:val="94"/>
          <w:sz w:val="24"/>
        </w:rPr>
        <w:t>h</w:t>
      </w:r>
      <w:r>
        <w:rPr>
          <w:rFonts w:ascii="Arial Unicode MS"/>
          <w:color w:val="F89E5D"/>
          <w:spacing w:val="-1"/>
          <w:w w:val="92"/>
          <w:sz w:val="24"/>
        </w:rPr>
        <w:t>u</w:t>
      </w:r>
      <w:r>
        <w:rPr>
          <w:rFonts w:ascii="Arial Unicode MS"/>
          <w:color w:val="F89E5D"/>
          <w:w w:val="92"/>
          <w:sz w:val="24"/>
        </w:rPr>
        <w:t>m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2"/>
          <w:w w:val="100"/>
          <w:sz w:val="24"/>
        </w:rPr>
        <w:t>r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spacing w:val="-2"/>
          <w:w w:val="104"/>
          <w:sz w:val="24"/>
        </w:rPr>
        <w:t>g</w:t>
      </w:r>
      <w:r>
        <w:rPr>
          <w:rFonts w:ascii="Arial Unicode MS"/>
          <w:color w:val="F89E5D"/>
          <w:spacing w:val="-1"/>
          <w:w w:val="94"/>
          <w:sz w:val="24"/>
        </w:rPr>
        <w:t>h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w w:val="95"/>
          <w:sz w:val="24"/>
        </w:rPr>
        <w:t>c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spacing w:val="1"/>
          <w:w w:val="94"/>
          <w:sz w:val="24"/>
        </w:rPr>
        <w:t>n</w:t>
      </w:r>
      <w:r>
        <w:rPr>
          <w:rFonts w:ascii="Arial Unicode MS"/>
          <w:color w:val="F89E5D"/>
          <w:spacing w:val="1"/>
          <w:w w:val="95"/>
          <w:sz w:val="24"/>
        </w:rPr>
        <w:t>c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w w:val="100"/>
          <w:sz w:val="24"/>
        </w:rPr>
        <w:t>r</w:t>
      </w:r>
      <w:r>
        <w:rPr>
          <w:rFonts w:ascii="Arial Unicode MS"/>
          <w:color w:val="F89E5D"/>
          <w:spacing w:val="-2"/>
          <w:w w:val="94"/>
          <w:sz w:val="24"/>
        </w:rPr>
        <w:t>n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"/>
          <w:w w:val="105"/>
          <w:sz w:val="24"/>
        </w:rPr>
        <w:t>w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spacing w:val="-4"/>
          <w:w w:val="94"/>
          <w:sz w:val="24"/>
        </w:rPr>
        <w:t>h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w w:val="94"/>
          <w:sz w:val="24"/>
        </w:rPr>
        <w:t>h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w w:val="93"/>
          <w:sz w:val="24"/>
        </w:rPr>
        <w:t> </w:t>
      </w:r>
      <w:r>
        <w:rPr>
          <w:rFonts w:ascii="Arial Unicode MS"/>
          <w:color w:val="F89E5D"/>
          <w:spacing w:val="1"/>
          <w:w w:val="100"/>
          <w:sz w:val="24"/>
        </w:rPr>
        <w:t>o</w:t>
      </w:r>
      <w:r>
        <w:rPr>
          <w:rFonts w:ascii="Arial Unicode MS"/>
          <w:color w:val="F89E5D"/>
          <w:spacing w:val="-3"/>
          <w:w w:val="100"/>
          <w:sz w:val="24"/>
        </w:rPr>
        <w:t>r</w:t>
      </w:r>
      <w:r>
        <w:rPr>
          <w:rFonts w:ascii="Arial Unicode MS"/>
          <w:color w:val="F89E5D"/>
          <w:w w:val="104"/>
          <w:sz w:val="24"/>
        </w:rPr>
        <w:t>g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spacing w:val="-4"/>
          <w:w w:val="94"/>
          <w:sz w:val="24"/>
        </w:rPr>
        <w:t>n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w w:val="79"/>
          <w:sz w:val="24"/>
        </w:rPr>
        <w:t>s</w:t>
      </w:r>
      <w:r>
        <w:rPr>
          <w:rFonts w:ascii="Arial Unicode MS"/>
          <w:color w:val="F89E5D"/>
          <w:spacing w:val="1"/>
          <w:w w:val="97"/>
          <w:sz w:val="24"/>
        </w:rPr>
        <w:t>a</w:t>
      </w:r>
      <w:r>
        <w:rPr>
          <w:rFonts w:ascii="Arial Unicode MS"/>
          <w:color w:val="F89E5D"/>
          <w:spacing w:val="-1"/>
          <w:w w:val="97"/>
          <w:sz w:val="24"/>
        </w:rPr>
        <w:t>t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"/>
          <w:w w:val="103"/>
          <w:sz w:val="24"/>
        </w:rPr>
        <w:t>a</w:t>
      </w:r>
      <w:r>
        <w:rPr>
          <w:rFonts w:ascii="Arial Unicode MS"/>
          <w:color w:val="F89E5D"/>
          <w:w w:val="94"/>
          <w:sz w:val="24"/>
        </w:rPr>
        <w:t>n</w:t>
      </w:r>
      <w:r>
        <w:rPr>
          <w:rFonts w:ascii="Arial Unicode MS"/>
          <w:color w:val="F89E5D"/>
          <w:w w:val="103"/>
          <w:sz w:val="24"/>
        </w:rPr>
        <w:t>d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2"/>
          <w:w w:val="86"/>
          <w:sz w:val="24"/>
        </w:rPr>
        <w:t>t</w:t>
      </w:r>
      <w:r>
        <w:rPr>
          <w:rFonts w:ascii="Arial Unicode MS"/>
          <w:color w:val="F89E5D"/>
          <w:w w:val="94"/>
          <w:sz w:val="24"/>
        </w:rPr>
        <w:t>h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-1"/>
          <w:w w:val="105"/>
          <w:sz w:val="24"/>
        </w:rPr>
        <w:t>w</w:t>
      </w:r>
      <w:r>
        <w:rPr>
          <w:rFonts w:ascii="Arial Unicode MS"/>
          <w:color w:val="F89E5D"/>
          <w:spacing w:val="-2"/>
          <w:w w:val="118"/>
          <w:sz w:val="24"/>
        </w:rPr>
        <w:t>i</w:t>
      </w:r>
      <w:r>
        <w:rPr>
          <w:rFonts w:ascii="Arial Unicode MS"/>
          <w:color w:val="F89E5D"/>
          <w:spacing w:val="2"/>
          <w:w w:val="103"/>
          <w:sz w:val="24"/>
        </w:rPr>
        <w:t>d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w w:val="100"/>
          <w:sz w:val="24"/>
        </w:rPr>
        <w:t>r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spacing w:val="1"/>
          <w:w w:val="102"/>
          <w:sz w:val="24"/>
        </w:rPr>
        <w:t>o</w:t>
      </w:r>
      <w:r>
        <w:rPr>
          <w:rFonts w:ascii="Arial Unicode MS"/>
          <w:color w:val="F89E5D"/>
          <w:spacing w:val="3"/>
          <w:w w:val="102"/>
          <w:sz w:val="24"/>
        </w:rPr>
        <w:t>p</w:t>
      </w:r>
      <w:r>
        <w:rPr>
          <w:rFonts w:ascii="Arial Unicode MS"/>
          <w:color w:val="F89E5D"/>
          <w:spacing w:val="1"/>
          <w:w w:val="93"/>
          <w:sz w:val="24"/>
        </w:rPr>
        <w:t>e</w:t>
      </w:r>
      <w:r>
        <w:rPr>
          <w:rFonts w:ascii="Arial Unicode MS"/>
          <w:color w:val="F89E5D"/>
          <w:spacing w:val="-4"/>
          <w:w w:val="100"/>
          <w:sz w:val="24"/>
        </w:rPr>
        <w:t>r</w:t>
      </w:r>
      <w:r>
        <w:rPr>
          <w:rFonts w:ascii="Arial Unicode MS"/>
          <w:color w:val="F89E5D"/>
          <w:spacing w:val="1"/>
          <w:w w:val="97"/>
          <w:sz w:val="24"/>
        </w:rPr>
        <w:t>a</w:t>
      </w:r>
      <w:r>
        <w:rPr>
          <w:rFonts w:ascii="Arial Unicode MS"/>
          <w:color w:val="F89E5D"/>
          <w:spacing w:val="-1"/>
          <w:w w:val="97"/>
          <w:sz w:val="24"/>
        </w:rPr>
        <w:t>t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1"/>
          <w:w w:val="99"/>
          <w:sz w:val="24"/>
        </w:rPr>
        <w:t>n</w:t>
      </w:r>
      <w:r>
        <w:rPr>
          <w:rFonts w:ascii="Arial Unicode MS"/>
          <w:color w:val="F89E5D"/>
          <w:w w:val="99"/>
          <w:sz w:val="24"/>
        </w:rPr>
        <w:t>g</w:t>
      </w:r>
      <w:r>
        <w:rPr>
          <w:rFonts w:ascii="Arial Unicode MS"/>
          <w:color w:val="F89E5D"/>
          <w:spacing w:val="12"/>
          <w:sz w:val="24"/>
        </w:rPr>
        <w:t> 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-4"/>
          <w:w w:val="94"/>
          <w:sz w:val="24"/>
        </w:rPr>
        <w:t>n</w:t>
      </w:r>
      <w:r>
        <w:rPr>
          <w:rFonts w:ascii="Arial Unicode MS"/>
          <w:color w:val="F89E5D"/>
          <w:spacing w:val="-1"/>
          <w:w w:val="92"/>
          <w:sz w:val="24"/>
        </w:rPr>
        <w:t>v</w:t>
      </w:r>
      <w:r>
        <w:rPr>
          <w:rFonts w:ascii="Arial Unicode MS"/>
          <w:color w:val="F89E5D"/>
          <w:spacing w:val="-3"/>
          <w:w w:val="118"/>
          <w:sz w:val="24"/>
        </w:rPr>
        <w:t>i</w:t>
      </w:r>
      <w:r>
        <w:rPr>
          <w:rFonts w:ascii="Arial Unicode MS"/>
          <w:color w:val="F89E5D"/>
          <w:spacing w:val="-4"/>
          <w:w w:val="100"/>
          <w:sz w:val="24"/>
        </w:rPr>
        <w:t>r</w:t>
      </w:r>
      <w:r>
        <w:rPr>
          <w:rFonts w:ascii="Arial Unicode MS"/>
          <w:color w:val="F89E5D"/>
          <w:w w:val="101"/>
          <w:sz w:val="24"/>
        </w:rPr>
        <w:t>o</w:t>
      </w:r>
      <w:r>
        <w:rPr>
          <w:rFonts w:ascii="Arial Unicode MS"/>
          <w:color w:val="F89E5D"/>
          <w:spacing w:val="-1"/>
          <w:w w:val="94"/>
          <w:sz w:val="24"/>
        </w:rPr>
        <w:t>n</w:t>
      </w:r>
      <w:r>
        <w:rPr>
          <w:rFonts w:ascii="Arial Unicode MS"/>
          <w:color w:val="F89E5D"/>
          <w:w w:val="92"/>
          <w:sz w:val="24"/>
        </w:rPr>
        <w:t>m</w:t>
      </w:r>
      <w:r>
        <w:rPr>
          <w:rFonts w:ascii="Arial Unicode MS"/>
          <w:color w:val="F89E5D"/>
          <w:w w:val="93"/>
          <w:sz w:val="24"/>
        </w:rPr>
        <w:t>e</w:t>
      </w:r>
      <w:r>
        <w:rPr>
          <w:rFonts w:ascii="Arial Unicode MS"/>
          <w:color w:val="F89E5D"/>
          <w:spacing w:val="-1"/>
          <w:w w:val="94"/>
          <w:sz w:val="24"/>
        </w:rPr>
        <w:t>n</w:t>
      </w:r>
      <w:r>
        <w:rPr>
          <w:rFonts w:ascii="Arial Unicode MS"/>
          <w:color w:val="F89E5D"/>
          <w:spacing w:val="-1"/>
          <w:w w:val="86"/>
          <w:sz w:val="24"/>
        </w:rPr>
        <w:t>t</w:t>
      </w:r>
      <w:r>
        <w:rPr>
          <w:rFonts w:ascii="Arial Unicode MS"/>
          <w:color w:val="F89E5D"/>
          <w:w w:val="110"/>
          <w:sz w:val="24"/>
        </w:rPr>
        <w:t>:</w:t>
      </w:r>
      <w:r>
        <w:rPr>
          <w:rFonts w:ascii="Arial Unicode MS"/>
          <w:sz w:val="24"/>
        </w:rPr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line="20" w:lineRule="exact"/>
        <w:ind w:left="107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40" w:lineRule="auto" w:before="6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pStyle w:val="BodyText"/>
        <w:spacing w:line="313" w:lineRule="exact"/>
        <w:ind w:left="1077" w:right="0"/>
        <w:jc w:val="left"/>
        <w:rPr>
          <w:rFonts w:ascii="Arial Unicode MS" w:hAnsi="Arial Unicode MS" w:cs="Arial Unicode MS" w:eastAsia="Arial Unicode MS"/>
        </w:rPr>
      </w:pPr>
      <w:r>
        <w:rPr/>
        <w:pict>
          <v:group style="position:absolute;margin-left:225.934692pt;margin-top:62.149654pt;width:204.85pt;height:154.050pt;mso-position-horizontal-relative:page;mso-position-vertical-relative:paragraph;z-index:-141736" coordorigin="4519,1243" coordsize="4097,3081">
            <v:group style="position:absolute;left:4674;top:2420;width:2559;height:396" coordorigin="4674,2420" coordsize="2559,396">
              <v:shape style="position:absolute;left:4674;top:2420;width:2559;height:396" coordorigin="4674,2420" coordsize="2559,396" path="m4674,2816l7232,2816,7232,2420,4674,2420,4674,2816xe" filled="true" fillcolor="#688f43" stroked="false">
                <v:path arrowok="t"/>
                <v:fill type="solid"/>
              </v:shape>
            </v:group>
            <v:group style="position:absolute;left:7232;top:1299;width:1313;height:1120" coordorigin="7232,1299" coordsize="1313,1120">
              <v:shape style="position:absolute;left:7232;top:1299;width:1313;height:1120" coordorigin="7232,1299" coordsize="1313,1120" path="m7232,2418l8544,1299e" filled="false" stroked="true" strokeweight="1pt" strokecolor="#39474f">
                <v:path arrowok="t"/>
              </v:shape>
            </v:group>
            <v:group style="position:absolute;left:8492;top:1243;width:118;height:113" coordorigin="8492,1243" coordsize="118,113">
              <v:shape style="position:absolute;left:8492;top:1243;width:118;height:113" coordorigin="8492,1243" coordsize="118,113" path="m8610,1243l8492,1265,8570,1356,8610,1243xe" filled="true" fillcolor="#39474f" stroked="false">
                <v:path arrowok="t"/>
                <v:fill type="solid"/>
              </v:shape>
            </v:group>
            <v:group style="position:absolute;left:5893;top:2260;width:120;height:104" coordorigin="5893,2260" coordsize="120,104">
              <v:shape style="position:absolute;left:5893;top:2260;width:120;height:104" coordorigin="5893,2260" coordsize="120,104" path="m6013,2260l5893,2260,5953,2364,6013,2260xe" filled="true" fillcolor="#39474f" stroked="false">
                <v:path arrowok="t"/>
                <v:fill type="solid"/>
              </v:shape>
            </v:group>
            <v:group style="position:absolute;left:4519;top:3018;width:104;height:120" coordorigin="4519,3018" coordsize="104,120">
              <v:shape style="position:absolute;left:4519;top:3018;width:104;height:120" coordorigin="4519,3018" coordsize="104,120" path="m4519,3018l4519,3138,4622,3078,4519,3018xe" filled="true" fillcolor="#39474f" stroked="false">
                <v:path arrowok="t"/>
                <v:fill type="solid"/>
              </v:shape>
            </v:group>
            <v:group style="position:absolute;left:4674;top:4222;width:2;height:2" coordorigin="4674,4222" coordsize="2,2">
              <v:shape style="position:absolute;left:4674;top:4222;width:2;height:2" coordorigin="4674,4222" coordsize="0,0" path="m4674,4222l4674,4222e" filled="false" stroked="true" strokeweight="1.5pt" strokecolor="#39474f">
                <v:path arrowok="t"/>
              </v:shape>
            </v:group>
            <v:group style="position:absolute;left:4674;top:3768;width:2;height:393" coordorigin="4674,3768" coordsize="2,393">
              <v:shape style="position:absolute;left:4674;top:3768;width:2;height:393" coordorigin="4674,3768" coordsize="0,393" path="m4674,4161l4674,3768e" filled="false" stroked="true" strokeweight="1.5pt" strokecolor="#39474f">
                <v:path arrowok="t"/>
                <v:stroke dashstyle="dash"/>
              </v:shape>
            </v:group>
            <v:group style="position:absolute;left:4674;top:3738;width:2;height:2" coordorigin="4674,3738" coordsize="2,2">
              <v:shape style="position:absolute;left:4674;top:3738;width:2;height:2" coordorigin="4674,3738" coordsize="0,0" path="m4674,3738l4674,3738e" filled="false" stroked="true" strokeweight="1.5pt" strokecolor="#39474f">
                <v:path arrowok="t"/>
              </v:shape>
            </v:group>
            <v:group style="position:absolute;left:4614;top:4204;width:120;height:104" coordorigin="4614,4204" coordsize="120,104">
              <v:shape style="position:absolute;left:4614;top:4204;width:120;height:104" coordorigin="4614,4204" coordsize="120,104" path="m4734,4204l4614,4204,4674,4308,4734,4204xe" filled="true" fillcolor="#39474f" stroked="false">
                <v:path arrowok="t"/>
                <v:fill type="solid"/>
              </v:shape>
            </v:group>
            <v:group style="position:absolute;left:6977;top:4268;width:2;height:2" coordorigin="6977,4268" coordsize="2,2">
              <v:shape style="position:absolute;left:6977;top:4268;width:2;height:2" coordorigin="6977,4268" coordsize="0,0" path="m6977,4268l6977,4268e" filled="false" stroked="true" strokeweight="1.5pt" strokecolor="#39474f">
                <v:path arrowok="t"/>
              </v:shape>
            </v:group>
            <v:group style="position:absolute;left:5980;top:3752;width:944;height:489" coordorigin="5980,3752" coordsize="944,489">
              <v:shape style="position:absolute;left:5980;top:3752;width:944;height:489" coordorigin="5980,3752" coordsize="944,489" path="m6923,4240l5980,3752e" filled="false" stroked="true" strokeweight="1.5pt" strokecolor="#39474f">
                <v:path arrowok="t"/>
                <v:stroke dashstyle="dash"/>
              </v:shape>
            </v:group>
            <v:group style="position:absolute;left:5953;top:3738;width:2;height:2" coordorigin="5953,3738" coordsize="2,2">
              <v:shape style="position:absolute;left:5953;top:3738;width:2;height:2" coordorigin="5953,3738" coordsize="0,0" path="m5953,3738l5953,3738e" filled="false" stroked="true" strokeweight="1.5pt" strokecolor="#39474f">
                <v:path arrowok="t"/>
              </v:shape>
            </v:group>
            <v:group style="position:absolute;left:6934;top:4207;width:120;height:107" coordorigin="6934,4207" coordsize="120,107">
              <v:shape style="position:absolute;left:6934;top:4207;width:120;height:107" coordorigin="6934,4207" coordsize="120,107" path="m6989,4207l6934,4313,7053,4308,6989,4207xe" filled="true" fillcolor="#39474f" stroked="false">
                <v:path arrowok="t"/>
                <v:fill type="solid"/>
              </v:shape>
            </v:group>
            <v:group style="position:absolute;left:8536;top:4275;width:2;height:2" coordorigin="8536,4275" coordsize="2,2">
              <v:shape style="position:absolute;left:8536;top:4275;width:2;height:2" coordorigin="8536,4275" coordsize="0,0" path="m8536,4275l8536,4275e" filled="false" stroked="true" strokeweight="1.5pt" strokecolor="#39474f">
                <v:path arrowok="t"/>
              </v:shape>
            </v:group>
            <v:group style="position:absolute;left:7259;top:3749;width:1223;height:504" coordorigin="7259,3749" coordsize="1223,504">
              <v:shape style="position:absolute;left:7259;top:3749;width:1223;height:504" coordorigin="7259,3749" coordsize="1223,504" path="m8481,4253l7259,3749e" filled="false" stroked="true" strokeweight="1.5pt" strokecolor="#39474f">
                <v:path arrowok="t"/>
                <v:stroke dashstyle="dash"/>
              </v:shape>
            </v:group>
            <v:group style="position:absolute;left:7232;top:3738;width:2;height:2" coordorigin="7232,3738" coordsize="2,2">
              <v:shape style="position:absolute;left:7232;top:3738;width:2;height:2" coordorigin="7232,3738" coordsize="0,0" path="m7232,3738l7232,3738e" filled="false" stroked="true" strokeweight="1.5pt" strokecolor="#39474f">
                <v:path arrowok="t"/>
              </v:shape>
            </v:group>
            <v:group style="position:absolute;left:8497;top:4213;width:119;height:111" coordorigin="8497,4213" coordsize="119,111">
              <v:shape style="position:absolute;left:8497;top:4213;width:119;height:111" coordorigin="8497,4213" coordsize="119,111" path="m8542,4213l8497,4324,8615,4308,8542,4213xe" filled="true" fillcolor="#39474f" stroked="false">
                <v:path arrowok="t"/>
                <v:fill type="solid"/>
              </v:shape>
            </v:group>
            <v:group style="position:absolute;left:7232;top:3078;width:2;height:2" coordorigin="7232,3078" coordsize="2,2">
              <v:shape style="position:absolute;left:7232;top:3078;width:2;height:2" coordorigin="7232,3078" coordsize="0,0" path="m7232,3078l7232,3078e" filled="false" stroked="true" strokeweight="1.5pt" strokecolor="#39474f">
                <v:path arrowok="t"/>
              </v:shape>
            </v:group>
            <v:group style="position:absolute;left:4674;top:2418;width:2559;height:1320" coordorigin="4674,2418" coordsize="2559,1320">
              <v:shape style="position:absolute;left:4674;top:2418;width:2559;height:1320" coordorigin="4674,2418" coordsize="2559,1320" path="m7232,3738l4674,3738,4674,2418,7232,2418,7232,3738xe" filled="false" stroked="true" strokeweight="1pt" strokecolor="#688f43">
                <v:path arrowok="t"/>
              </v:shape>
              <v:shape style="position:absolute;left:4674;top:2816;width:2559;height:923" type="#_x0000_t202" filled="false" stroked="false">
                <v:textbox inset="0,0,0,0">
                  <w:txbxContent>
                    <w:p>
                      <w:pPr>
                        <w:spacing w:line="163" w:lineRule="auto" w:before="70"/>
                        <w:ind w:left="498" w:right="496" w:firstLine="16"/>
                        <w:jc w:val="both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92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100"/>
                          <w:sz w:val="20"/>
                          <w:szCs w:val="20"/>
                        </w:rPr>
                        <w:t>organisation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spacing w:val="-10"/>
                          <w:w w:val="100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7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7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96"/>
                          <w:sz w:val="20"/>
                          <w:szCs w:val="20"/>
                        </w:rPr>
                        <w:t>existing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100"/>
                          <w:sz w:val="20"/>
                          <w:szCs w:val="20"/>
                        </w:rPr>
                        <w:t>approach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10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96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95"/>
                          <w:sz w:val="20"/>
                          <w:szCs w:val="20"/>
                        </w:rPr>
                        <w:t>human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39474F"/>
                          <w:w w:val="95"/>
                          <w:sz w:val="20"/>
                          <w:szCs w:val="20"/>
                        </w:rPr>
                        <w:t>rights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87;top:2540;width:113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1"/>
                          <w:w w:val="110"/>
                          <w:sz w:val="24"/>
                        </w:rPr>
                        <w:t>3</w:t>
                      </w:r>
                      <w:r>
                        <w:rPr>
                          <w:rFonts w:ascii="Arial Unicode MS"/>
                          <w:color w:val="FFFFFF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Arial Unicode MS"/>
                          <w:color w:val="FFFFFF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w w:val="90"/>
                          <w:sz w:val="24"/>
                        </w:rPr>
                        <w:t>REVIEW</w:t>
                      </w:r>
                      <w:r>
                        <w:rPr>
                          <w:rFonts w:ascii="Arial Unicode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61;top:2931;width:1209;height:200" type="#_x0000_t202" filled="false" stroked="false">
                <v:textbox inset="0,0,0,0">
                  <w:txbxContent>
                    <w:p>
                      <w:pPr>
                        <w:tabs>
                          <w:tab w:pos="120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39474F"/>
                          <w:w w:val="110"/>
                          <w:sz w:val="20"/>
                        </w:rPr>
                      </w:r>
                      <w:r>
                        <w:rPr>
                          <w:rFonts w:ascii="Arial Unicode MS"/>
                          <w:color w:val="39474F"/>
                          <w:w w:val="110"/>
                          <w:sz w:val="20"/>
                          <w:u w:val="thick" w:color="39474F"/>
                        </w:rPr>
                        <w:t> </w:t>
                      </w:r>
                      <w:r>
                        <w:rPr>
                          <w:rFonts w:ascii="Arial Unicode MS"/>
                          <w:color w:val="39474F"/>
                          <w:sz w:val="20"/>
                          <w:u w:val="thick" w:color="39474F"/>
                        </w:rPr>
                        <w:tab/>
                      </w:r>
                      <w:r>
                        <w:rPr>
                          <w:rFonts w:ascii="Arial Unicode MS"/>
                          <w:color w:val="39474F"/>
                          <w:sz w:val="20"/>
                        </w:rPr>
                      </w:r>
                      <w:r>
                        <w:rPr>
                          <w:rFonts w:ascii="Arial Unicode MS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25.934692pt;margin-top:59.158154pt;width:5.2pt;height:6pt;mso-position-horizontal-relative:page;mso-position-vertical-relative:paragraph;z-index:2296" coordorigin="4519,1183" coordsize="104,120">
            <v:shape style="position:absolute;left:4519;top:1183;width:104;height:120" coordorigin="4519,1183" coordsize="104,120" path="m4519,1183l4519,1303,4622,1243,4519,1183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3.5103pt;margin-top:91.310257pt;width:6pt;height:5.2pt;mso-position-horizontal-relative:page;mso-position-vertical-relative:paragraph;z-index:2416" coordorigin="2070,1826" coordsize="120,104">
            <v:shape style="position:absolute;left:2070;top:1826;width:120;height:104" coordorigin="2070,1826" coordsize="120,104" path="m2130,1826l2070,1930,2190,1930,2130,1826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4.225708pt;margin-top:113.023056pt;width:6pt;height:5.2pt;mso-position-horizontal-relative:page;mso-position-vertical-relative:paragraph;z-index:-141520" coordorigin="9685,2260" coordsize="120,104">
            <v:shape style="position:absolute;left:9685;top:2260;width:120;height:104" coordorigin="9685,2260" coordsize="120,104" path="m9804,2260l9685,2260,9744,2364,9804,2260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3.3563pt;margin-top:35.649055pt;width:173.5pt;height:53.5pt;mso-position-horizontal-relative:page;mso-position-vertical-relative:paragraph;z-index:2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6"/>
                    <w:gridCol w:w="1353"/>
                  </w:tblGrid>
                  <w:tr>
                    <w:trPr>
                      <w:trHeight w:val="395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8DD0"/>
                      </w:tcPr>
                      <w:p>
                        <w:pPr>
                          <w:pStyle w:val="TableParagraph"/>
                          <w:spacing w:line="365" w:lineRule="exact"/>
                          <w:ind w:left="4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42"/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2"/>
                            <w:sz w:val="24"/>
                          </w:rPr>
                          <w:t>ENQUIRE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  <w:tc>
                      <w:tcPr>
                        <w:tcW w:w="1353" w:type="dxa"/>
                        <w:vMerge w:val="restart"/>
                        <w:tcBorders>
                          <w:top w:val="nil" w:sz="6" w:space="0" w:color="auto"/>
                          <w:left w:val="single" w:sz="8" w:space="0" w:color="008DD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5" w:hRule="exact"/>
                    </w:trPr>
                    <w:tc>
                      <w:tcPr>
                        <w:tcW w:w="2106" w:type="dxa"/>
                        <w:vMerge w:val="restart"/>
                        <w:tcBorders>
                          <w:top w:val="nil" w:sz="6" w:space="0" w:color="auto"/>
                          <w:left w:val="single" w:sz="8" w:space="0" w:color="008DD0"/>
                          <w:right w:val="single" w:sz="8" w:space="0" w:color="008DD0"/>
                        </w:tcBorders>
                      </w:tcPr>
                      <w:p>
                        <w:pPr>
                          <w:pStyle w:val="TableParagraph"/>
                          <w:spacing w:line="163" w:lineRule="auto" w:before="63"/>
                          <w:ind w:left="109" w:right="107" w:firstLine="148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107"/>
                            <w:sz w:val="20"/>
                          </w:rPr>
                          <w:t>if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2"/>
                            <w:sz w:val="20"/>
                          </w:rPr>
                          <w:t>the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9"/>
                            <w:sz w:val="20"/>
                          </w:rPr>
                          <w:t>organisation</w:t>
                        </w:r>
                        <w:r>
                          <w:rPr>
                            <w:rFonts w:ascii="Arial Unicode MS"/>
                            <w:color w:val="39474F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1"/>
                            <w:sz w:val="20"/>
                          </w:rPr>
                          <w:t>respects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human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rights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  <w:tc>
                      <w:tcPr>
                        <w:tcW w:w="1353" w:type="dxa"/>
                        <w:vMerge/>
                        <w:tcBorders>
                          <w:left w:val="single" w:sz="8" w:space="0" w:color="008DD0"/>
                          <w:bottom w:val="single" w:sz="8" w:space="0" w:color="3947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0" w:hRule="exact"/>
                    </w:trPr>
                    <w:tc>
                      <w:tcPr>
                        <w:tcW w:w="2106" w:type="dxa"/>
                        <w:vMerge/>
                        <w:tcBorders>
                          <w:left w:val="single" w:sz="8" w:space="0" w:color="008DD0"/>
                          <w:bottom w:val="single" w:sz="8" w:space="0" w:color="008DD0"/>
                          <w:right w:val="single" w:sz="8" w:space="0" w:color="008DD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  <w:tcBorders>
                          <w:top w:val="single" w:sz="8" w:space="0" w:color="39474F"/>
                          <w:left w:val="single" w:sz="8" w:space="0" w:color="008DD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3.3563pt;margin-top:95.615654pt;width:173.5pt;height:114.5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3"/>
                    <w:gridCol w:w="160"/>
                    <w:gridCol w:w="893"/>
                    <w:gridCol w:w="1353"/>
                  </w:tblGrid>
                  <w:tr>
                    <w:trPr>
                      <w:trHeight w:val="506" w:hRule="exact"/>
                    </w:trPr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89E5D"/>
                          <w:right w:val="single" w:sz="8" w:space="0" w:color="3947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6" w:type="dxa"/>
                        <w:gridSpan w:val="3"/>
                        <w:tcBorders>
                          <w:top w:val="nil" w:sz="6" w:space="0" w:color="auto"/>
                          <w:left w:val="single" w:sz="8" w:space="0" w:color="3947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210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9E5D"/>
                      </w:tcPr>
                      <w:p>
                        <w:pPr>
                          <w:pStyle w:val="TableParagraph"/>
                          <w:spacing w:line="374" w:lineRule="exact"/>
                          <w:ind w:left="47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39"/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rFonts w:ascii="Arial Unicode MS"/>
                            <w:color w:val="FFFFFF"/>
                            <w:spacing w:val="-11"/>
                            <w:w w:val="110"/>
                            <w:sz w:val="24"/>
                          </w:rPr>
                          <w:t>0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2"/>
                            <w:sz w:val="24"/>
                          </w:rPr>
                          <w:t>REVISIT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  <w:tc>
                      <w:tcPr>
                        <w:tcW w:w="1353" w:type="dxa"/>
                        <w:vMerge w:val="restart"/>
                        <w:tcBorders>
                          <w:top w:val="nil" w:sz="6" w:space="0" w:color="auto"/>
                          <w:left w:val="single" w:sz="8" w:space="0" w:color="F89E5D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2106" w:type="dxa"/>
                        <w:gridSpan w:val="3"/>
                        <w:vMerge w:val="restart"/>
                        <w:tcBorders>
                          <w:top w:val="nil" w:sz="6" w:space="0" w:color="auto"/>
                          <w:left w:val="single" w:sz="8" w:space="0" w:color="F89E5D"/>
                          <w:right w:val="single" w:sz="8" w:space="0" w:color="F89E5D"/>
                        </w:tcBorders>
                      </w:tcPr>
                      <w:p>
                        <w:pPr>
                          <w:pStyle w:val="TableParagraph"/>
                          <w:spacing w:line="163" w:lineRule="auto" w:before="70"/>
                          <w:ind w:left="166" w:right="164"/>
                          <w:jc w:val="center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human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rights-related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9"/>
                            <w:sz w:val="20"/>
                          </w:rPr>
                          <w:t>policies,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process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and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87"/>
                            <w:sz w:val="20"/>
                          </w:rPr>
                          <w:t>systems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  <w:tc>
                      <w:tcPr>
                        <w:tcW w:w="1353" w:type="dxa"/>
                        <w:vMerge/>
                        <w:tcBorders>
                          <w:left w:val="single" w:sz="8" w:space="0" w:color="F89E5D"/>
                          <w:bottom w:val="single" w:sz="8" w:space="0" w:color="3947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0" w:hRule="exact"/>
                    </w:trPr>
                    <w:tc>
                      <w:tcPr>
                        <w:tcW w:w="2106" w:type="dxa"/>
                        <w:gridSpan w:val="3"/>
                        <w:vMerge/>
                        <w:tcBorders>
                          <w:left w:val="single" w:sz="8" w:space="0" w:color="F89E5D"/>
                          <w:bottom w:val="single" w:sz="8" w:space="0" w:color="F89E5D"/>
                          <w:right w:val="single" w:sz="8" w:space="0" w:color="F89E5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  <w:tcBorders>
                          <w:top w:val="single" w:sz="8" w:space="0" w:color="39474F"/>
                          <w:left w:val="single" w:sz="8" w:space="0" w:color="F89E5D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1212" w:type="dxa"/>
                        <w:gridSpan w:val="2"/>
                        <w:tcBorders>
                          <w:top w:val="single" w:sz="8" w:space="0" w:color="F89E5D"/>
                          <w:left w:val="nil" w:sz="6" w:space="0" w:color="auto"/>
                          <w:bottom w:val="nil" w:sz="6" w:space="0" w:color="auto"/>
                          <w:right w:val="single" w:sz="8" w:space="0" w:color="39474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Book Antiqua" w:hAnsi="Book Antiqua" w:cs="Book Antiqua" w:eastAsia="Book Antiqua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Book Antiqua" w:hAnsi="Book Antiqua" w:cs="Book Antiqua" w:eastAsia="Book Antiqu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247" w:type="dxa"/>
                        <w:gridSpan w:val="2"/>
                        <w:tcBorders>
                          <w:top w:val="nil" w:sz="6" w:space="0" w:color="auto"/>
                          <w:left w:val="single" w:sz="8" w:space="0" w:color="3947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color w:val="39474F"/>
        </w:rPr>
        <w:t>FIGURE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2: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CGMA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Human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rights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and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business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road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map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–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next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steps</w:t>
      </w:r>
      <w:r>
        <w:rPr>
          <w:rFonts w:ascii="Arial Unicode MS" w:hAnsi="Arial Unicode MS" w:cs="Arial Unicode MS" w:eastAsia="Arial Unicode MS"/>
          <w:spacing w:val="2"/>
        </w:rPr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BodyText"/>
        <w:tabs>
          <w:tab w:pos="8645" w:val="left" w:leader="none"/>
        </w:tabs>
        <w:spacing w:line="1575" w:lineRule="exact"/>
        <w:ind w:left="4663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position w:val="-30"/>
        </w:rPr>
        <w:pict>
          <v:shape style="width:129.4500pt;height:78.7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9"/>
                    <w:gridCol w:w="1279"/>
                  </w:tblGrid>
                  <w:tr>
                    <w:trPr>
                      <w:trHeight w:val="395" w:hRule="exact"/>
                    </w:trPr>
                    <w:tc>
                      <w:tcPr>
                        <w:tcW w:w="255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8DD0"/>
                      </w:tcPr>
                      <w:p>
                        <w:pPr>
                          <w:spacing w:line="365" w:lineRule="exact" w:before="0"/>
                          <w:ind w:left="131" w:right="0" w:firstLine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16"/>
                            <w:w w:val="110"/>
                            <w:sz w:val="24"/>
                          </w:rPr>
                          <w:t>2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1"/>
                            <w:sz w:val="24"/>
                          </w:rPr>
                          <w:t>KEEP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4"/>
                            <w:sz w:val="24"/>
                          </w:rPr>
                          <w:t>APPRISED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6"/>
                            <w:sz w:val="24"/>
                          </w:rPr>
                          <w:t>OF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65" w:hRule="exact"/>
                    </w:trPr>
                    <w:tc>
                      <w:tcPr>
                        <w:tcW w:w="2558" w:type="dxa"/>
                        <w:gridSpan w:val="2"/>
                        <w:tcBorders>
                          <w:top w:val="nil" w:sz="6" w:space="0" w:color="auto"/>
                          <w:left w:val="single" w:sz="8" w:space="0" w:color="008DD0"/>
                          <w:bottom w:val="single" w:sz="8" w:space="0" w:color="008DD0"/>
                          <w:right w:val="single" w:sz="8" w:space="0" w:color="008DD0"/>
                        </w:tcBorders>
                      </w:tcPr>
                      <w:p>
                        <w:pPr>
                          <w:spacing w:line="163" w:lineRule="auto" w:before="63"/>
                          <w:ind w:left="429" w:right="350" w:hanging="77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102"/>
                            <w:sz w:val="20"/>
                          </w:rPr>
                          <w:t>legal,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regulato</w:t>
                        </w:r>
                        <w:r>
                          <w:rPr>
                            <w:rFonts w:ascii="Arial Unicode MS"/>
                            <w:color w:val="39474F"/>
                            <w:spacing w:val="7"/>
                            <w:w w:val="98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color w:val="39474F"/>
                            <w:w w:val="99"/>
                            <w:sz w:val="20"/>
                          </w:rPr>
                          <w:t>y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and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other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4"/>
                            <w:sz w:val="20"/>
                          </w:rPr>
                          <w:t>developments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05" w:hRule="exact"/>
                    </w:trPr>
                    <w:tc>
                      <w:tcPr>
                        <w:tcW w:w="1279" w:type="dxa"/>
                        <w:tcBorders>
                          <w:top w:val="single" w:sz="8" w:space="0" w:color="008DD0"/>
                          <w:left w:val="nil" w:sz="6" w:space="0" w:color="auto"/>
                          <w:bottom w:val="nil" w:sz="6" w:space="0" w:color="auto"/>
                          <w:right w:val="single" w:sz="8" w:space="0" w:color="3947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8DD0"/>
                          <w:left w:val="single" w:sz="8" w:space="0" w:color="3947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 Unicode MS"/>
          <w:position w:val="-30"/>
        </w:rPr>
      </w:r>
      <w:r>
        <w:rPr>
          <w:rFonts w:ascii="Arial Unicode MS"/>
          <w:position w:val="-30"/>
        </w:rPr>
        <w:tab/>
      </w:r>
      <w:r>
        <w:rPr>
          <w:rFonts w:ascii="Arial Unicode MS"/>
          <w:position w:val="-30"/>
        </w:rPr>
        <w:pict>
          <v:shape style="width:110.4pt;height:78.7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9"/>
                    <w:gridCol w:w="1089"/>
                  </w:tblGrid>
                  <w:tr>
                    <w:trPr>
                      <w:trHeight w:val="395" w:hRule="exact"/>
                    </w:trPr>
                    <w:tc>
                      <w:tcPr>
                        <w:tcW w:w="21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8DD0"/>
                      </w:tcPr>
                      <w:p>
                        <w:pPr>
                          <w:spacing w:line="365" w:lineRule="exact" w:before="0"/>
                          <w:ind w:left="263" w:right="0" w:firstLine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4.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2"/>
                            <w:sz w:val="24"/>
                          </w:rPr>
                          <w:t>BE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2"/>
                            <w:sz w:val="24"/>
                          </w:rPr>
                          <w:t>ALE</w:t>
                        </w:r>
                        <w:r>
                          <w:rPr>
                            <w:rFonts w:ascii="Arial Unicode MS"/>
                            <w:color w:val="FFFFFF"/>
                            <w:spacing w:val="-5"/>
                            <w:w w:val="82"/>
                            <w:sz w:val="24"/>
                          </w:rPr>
                          <w:t>R</w:t>
                        </w:r>
                        <w:r>
                          <w:rPr>
                            <w:rFonts w:ascii="Arial Unicode MS"/>
                            <w:color w:val="FFFFFF"/>
                            <w:w w:val="76"/>
                            <w:sz w:val="24"/>
                          </w:rPr>
                          <w:t>T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65" w:hRule="exact"/>
                    </w:trPr>
                    <w:tc>
                      <w:tcPr>
                        <w:tcW w:w="2178" w:type="dxa"/>
                        <w:gridSpan w:val="2"/>
                        <w:tcBorders>
                          <w:top w:val="nil" w:sz="6" w:space="0" w:color="auto"/>
                          <w:left w:val="single" w:sz="8" w:space="0" w:color="008DD0"/>
                          <w:bottom w:val="single" w:sz="8" w:space="0" w:color="008DD0"/>
                          <w:right w:val="single" w:sz="8" w:space="0" w:color="008DD0"/>
                        </w:tcBorders>
                      </w:tcPr>
                      <w:p>
                        <w:pPr>
                          <w:spacing w:line="163" w:lineRule="auto" w:before="63"/>
                          <w:ind w:left="242" w:right="240" w:firstLine="68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96"/>
                            <w:sz w:val="20"/>
                          </w:rPr>
                          <w:t>existing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or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9"/>
                            <w:sz w:val="20"/>
                          </w:rPr>
                          <w:t>legacy</w:t>
                        </w:r>
                        <w:r>
                          <w:rPr>
                            <w:rFonts w:ascii="Arial Unicode MS"/>
                            <w:color w:val="39474F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human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rights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87"/>
                            <w:sz w:val="20"/>
                          </w:rPr>
                          <w:t>issues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05" w:hRule="exact"/>
                    </w:trPr>
                    <w:tc>
                      <w:tcPr>
                        <w:tcW w:w="1089" w:type="dxa"/>
                        <w:tcBorders>
                          <w:top w:val="single" w:sz="8" w:space="0" w:color="008DD0"/>
                          <w:left w:val="nil" w:sz="6" w:space="0" w:color="auto"/>
                          <w:bottom w:val="nil" w:sz="6" w:space="0" w:color="auto"/>
                          <w:right w:val="single" w:sz="8" w:space="0" w:color="3947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9" w:type="dxa"/>
                        <w:tcBorders>
                          <w:top w:val="single" w:sz="8" w:space="0" w:color="008DD0"/>
                          <w:left w:val="single" w:sz="8" w:space="0" w:color="3947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 Unicode MS"/>
          <w:position w:val="-3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8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1330" w:lineRule="exact"/>
        <w:ind w:left="3309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position w:val="-26"/>
        </w:rPr>
        <w:pict>
          <v:shape style="width:112.05pt;height:66.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1872"/>
                  </w:tblGrid>
                  <w:tr>
                    <w:trPr>
                      <w:trHeight w:val="661" w:hRule="exact"/>
                    </w:trPr>
                    <w:tc>
                      <w:tcPr>
                        <w:tcW w:w="3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9474F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88F43"/>
                      </w:tcPr>
                      <w:p>
                        <w:pPr>
                          <w:spacing w:line="163" w:lineRule="auto" w:before="54"/>
                          <w:ind w:left="125" w:right="123" w:firstLine="73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11"/>
                            <w:w w:val="110"/>
                            <w:sz w:val="24"/>
                          </w:rPr>
                          <w:t>8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4"/>
                            <w:sz w:val="24"/>
                          </w:rPr>
                          <w:t>ALLOC</w:t>
                        </w:r>
                        <w:r>
                          <w:rPr>
                            <w:rFonts w:ascii="Arial Unicode MS"/>
                            <w:color w:val="FFFFFF"/>
                            <w:spacing w:val="-20"/>
                            <w:w w:val="94"/>
                            <w:sz w:val="24"/>
                          </w:rPr>
                          <w:t>A</w:t>
                        </w:r>
                        <w:r>
                          <w:rPr>
                            <w:rFonts w:ascii="Arial Unicode MS"/>
                            <w:color w:val="FFFFFF"/>
                            <w:w w:val="78"/>
                            <w:sz w:val="24"/>
                          </w:rPr>
                          <w:t>TE</w:t>
                        </w:r>
                        <w:r>
                          <w:rPr>
                            <w:rFonts w:ascii="Arial Unicode MS"/>
                            <w:color w:val="FFFFFF"/>
                            <w:w w:val="78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100"/>
                            <w:sz w:val="24"/>
                          </w:rPr>
                          <w:t>FUNDING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9"/>
                            <w:sz w:val="24"/>
                          </w:rPr>
                          <w:t>FOR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59" w:hRule="exact"/>
                    </w:trPr>
                    <w:tc>
                      <w:tcPr>
                        <w:tcW w:w="349" w:type="dxa"/>
                        <w:tcBorders>
                          <w:top w:val="single" w:sz="8" w:space="0" w:color="39474F"/>
                          <w:left w:val="nil" w:sz="6" w:space="0" w:color="auto"/>
                          <w:bottom w:val="nil" w:sz="6" w:space="0" w:color="auto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72" w:type="dxa"/>
                        <w:tcBorders>
                          <w:top w:val="nil" w:sz="6" w:space="0" w:color="auto"/>
                          <w:left w:val="single" w:sz="8" w:space="0" w:color="688F43"/>
                          <w:bottom w:val="single" w:sz="8" w:space="0" w:color="688F43"/>
                          <w:right w:val="single" w:sz="8" w:space="0" w:color="688F43"/>
                        </w:tcBorders>
                      </w:tcPr>
                      <w:p>
                        <w:pPr>
                          <w:spacing w:line="163" w:lineRule="auto" w:before="81"/>
                          <w:ind w:left="268" w:right="266" w:firstLine="101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human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rights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7"/>
                            <w:sz w:val="20"/>
                          </w:rPr>
                          <w:t>implementation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 Unicode MS"/>
          <w:position w:val="-26"/>
        </w:rPr>
      </w:r>
      <w:r>
        <w:rPr>
          <w:rFonts w:ascii="Times New Roman"/>
          <w:spacing w:val="45"/>
          <w:position w:val="-26"/>
        </w:rPr>
        <w:t> </w:t>
      </w:r>
      <w:r>
        <w:rPr>
          <w:rFonts w:ascii="Arial Unicode MS"/>
          <w:spacing w:val="45"/>
          <w:position w:val="-26"/>
        </w:rPr>
        <w:pict>
          <v:shape style="width:128pt;height:66.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2180"/>
                  </w:tblGrid>
                  <w:tr>
                    <w:trPr>
                      <w:trHeight w:val="395" w:hRule="exact"/>
                    </w:trPr>
                    <w:tc>
                      <w:tcPr>
                        <w:tcW w:w="34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88F43"/>
                      </w:tcPr>
                      <w:p>
                        <w:pPr>
                          <w:spacing w:line="361" w:lineRule="exact" w:before="0"/>
                          <w:ind w:left="253" w:right="0" w:firstLine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46"/>
                            <w:w w:val="110"/>
                            <w:sz w:val="24"/>
                          </w:rPr>
                          <w:t>7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9"/>
                            <w:sz w:val="24"/>
                          </w:rPr>
                          <w:t>WORK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8"/>
                            <w:sz w:val="24"/>
                          </w:rPr>
                          <w:t>WITH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349" w:type="dxa"/>
                        <w:vMerge/>
                        <w:tcBorders>
                          <w:left w:val="nil" w:sz="6" w:space="0" w:color="auto"/>
                          <w:bottom w:val="single" w:sz="8" w:space="0" w:color="39474F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0" w:type="dxa"/>
                        <w:vMerge w:val="restart"/>
                        <w:tcBorders>
                          <w:top w:val="nil" w:sz="6" w:space="0" w:color="auto"/>
                          <w:left w:val="single" w:sz="8" w:space="0" w:color="688F43"/>
                          <w:right w:val="single" w:sz="8" w:space="0" w:color="688F43"/>
                        </w:tcBorders>
                      </w:tcPr>
                      <w:p>
                        <w:pPr>
                          <w:spacing w:line="163" w:lineRule="auto" w:before="59"/>
                          <w:ind w:left="129" w:right="127" w:firstLine="71"/>
                          <w:jc w:val="both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91"/>
                            <w:sz w:val="20"/>
                          </w:rPr>
                          <w:t>business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4"/>
                            <w:sz w:val="20"/>
                          </w:rPr>
                          <w:t>functions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6"/>
                            <w:sz w:val="20"/>
                          </w:rPr>
                          <w:t>to</w:t>
                        </w:r>
                        <w:r>
                          <w:rPr>
                            <w:rFonts w:ascii="Arial Unicode MS"/>
                            <w:color w:val="39474F"/>
                            <w:w w:val="9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develop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and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measure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7"/>
                            <w:sz w:val="20"/>
                          </w:rPr>
                          <w:t>implementation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effo</w:t>
                        </w:r>
                        <w:r>
                          <w:rPr>
                            <w:rFonts w:ascii="Arial Unicode MS"/>
                            <w:color w:val="39474F"/>
                            <w:spacing w:val="3"/>
                            <w:w w:val="98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color w:val="39474F"/>
                            <w:w w:val="82"/>
                            <w:sz w:val="20"/>
                          </w:rPr>
                          <w:t>ts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60" w:hRule="exact"/>
                    </w:trPr>
                    <w:tc>
                      <w:tcPr>
                        <w:tcW w:w="349" w:type="dxa"/>
                        <w:tcBorders>
                          <w:top w:val="single" w:sz="8" w:space="0" w:color="39474F"/>
                          <w:left w:val="nil" w:sz="6" w:space="0" w:color="auto"/>
                          <w:bottom w:val="nil" w:sz="6" w:space="0" w:color="auto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0" w:type="dxa"/>
                        <w:vMerge/>
                        <w:tcBorders>
                          <w:left w:val="single" w:sz="8" w:space="0" w:color="688F43"/>
                          <w:bottom w:val="single" w:sz="8" w:space="0" w:color="688F43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 Unicode MS"/>
          <w:spacing w:val="45"/>
          <w:position w:val="-26"/>
        </w:rPr>
      </w:r>
      <w:r>
        <w:rPr>
          <w:rFonts w:ascii="Times New Roman"/>
          <w:spacing w:val="45"/>
          <w:position w:val="-26"/>
        </w:rPr>
        <w:t> </w:t>
      </w:r>
      <w:r>
        <w:rPr>
          <w:rFonts w:ascii="Arial Unicode MS"/>
          <w:spacing w:val="45"/>
          <w:position w:val="-26"/>
        </w:rPr>
        <w:pict>
          <v:shape style="width:127.6pt;height:66.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"/>
                    <w:gridCol w:w="2178"/>
                  </w:tblGrid>
                  <w:tr>
                    <w:trPr>
                      <w:trHeight w:val="395" w:hRule="exact"/>
                    </w:trPr>
                    <w:tc>
                      <w:tcPr>
                        <w:tcW w:w="34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88F43"/>
                      </w:tcPr>
                      <w:p>
                        <w:pPr>
                          <w:spacing w:line="361" w:lineRule="exact" w:before="0"/>
                          <w:ind w:left="345" w:right="0" w:firstLine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6.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4"/>
                            <w:sz w:val="24"/>
                          </w:rPr>
                          <w:t>CONSIDER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344" w:type="dxa"/>
                        <w:vMerge/>
                        <w:tcBorders>
                          <w:left w:val="nil" w:sz="6" w:space="0" w:color="auto"/>
                          <w:bottom w:val="single" w:sz="8" w:space="0" w:color="39474F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8" w:type="dxa"/>
                        <w:vMerge w:val="restart"/>
                        <w:tcBorders>
                          <w:top w:val="nil" w:sz="6" w:space="0" w:color="auto"/>
                          <w:left w:val="single" w:sz="8" w:space="0" w:color="688F43"/>
                          <w:right w:val="single" w:sz="8" w:space="0" w:color="688F43"/>
                        </w:tcBorders>
                      </w:tcPr>
                      <w:p>
                        <w:pPr>
                          <w:spacing w:line="163" w:lineRule="auto" w:before="59"/>
                          <w:ind w:left="110" w:right="108" w:hanging="1"/>
                          <w:jc w:val="center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103"/>
                            <w:sz w:val="20"/>
                          </w:rPr>
                          <w:t>adding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human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rights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into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6"/>
                            <w:sz w:val="20"/>
                          </w:rPr>
                          <w:t>existing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1"/>
                            <w:sz w:val="20"/>
                          </w:rPr>
                          <w:t>processes</w:t>
                        </w:r>
                        <w:r>
                          <w:rPr>
                            <w:rFonts w:ascii="Arial Unicode MS"/>
                            <w:color w:val="39474F"/>
                            <w:w w:val="91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and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1"/>
                            <w:sz w:val="20"/>
                          </w:rPr>
                          <w:t>instruments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60" w:hRule="exact"/>
                    </w:trPr>
                    <w:tc>
                      <w:tcPr>
                        <w:tcW w:w="344" w:type="dxa"/>
                        <w:tcBorders>
                          <w:top w:val="single" w:sz="8" w:space="0" w:color="39474F"/>
                          <w:left w:val="nil" w:sz="6" w:space="0" w:color="auto"/>
                          <w:bottom w:val="nil" w:sz="6" w:space="0" w:color="auto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78" w:type="dxa"/>
                        <w:vMerge/>
                        <w:tcBorders>
                          <w:left w:val="single" w:sz="8" w:space="0" w:color="688F43"/>
                          <w:bottom w:val="single" w:sz="8" w:space="0" w:color="688F43"/>
                          <w:right w:val="single" w:sz="8" w:space="0" w:color="688F4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 Unicode MS"/>
          <w:spacing w:val="45"/>
          <w:position w:val="-26"/>
        </w:rPr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spacing w:line="1005" w:lineRule="exact"/>
        <w:ind w:left="1067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19"/>
          <w:sz w:val="20"/>
          <w:szCs w:val="20"/>
        </w:rPr>
        <w:pict>
          <v:group style="width:341.35pt;height:50.3pt;mso-position-horizontal-relative:char;mso-position-vertical-relative:line" coordorigin="0,0" coordsize="6827,1006">
            <v:group style="position:absolute;left:10;top:10;width:6807;height:986" coordorigin="10,10" coordsize="6807,986">
              <v:shape style="position:absolute;left:10;top:10;width:6807;height:986" coordorigin="10,10" coordsize="6807,986" path="m6412,10l10,10,10,995,6817,995,6817,415,6412,10xe" filled="true" fillcolor="#f3f4f4" stroked="false">
                <v:path arrowok="t"/>
                <v:fill type="solid"/>
              </v:shape>
            </v:group>
            <v:group style="position:absolute;left:10;top:10;width:6807;height:986" coordorigin="10,10" coordsize="6807,986">
              <v:shape style="position:absolute;left:10;top:10;width:6807;height:986" coordorigin="10,10" coordsize="6807,986" path="m6817,995l10,995,10,10,6412,10,6817,415,6817,995xe" filled="false" stroked="true" strokeweight="1pt" strokecolor="#939598">
                <v:path arrowok="t"/>
              </v:shape>
              <v:shape style="position:absolute;left:130;top:478;width:2106;height:400" type="#_x0000_t202" filled="true" fillcolor="#008dd0" stroked="true" strokeweight="1pt" strokecolor="#ffffff">
                <v:textbox inset="0,0,0,0">
                  <w:txbxContent>
                    <w:p>
                      <w:pPr>
                        <w:spacing w:line="345" w:lineRule="exact" w:before="0"/>
                        <w:ind w:left="32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94"/>
                          <w:sz w:val="24"/>
                        </w:rPr>
                        <w:t>IDENTIFYING</w:t>
                      </w:r>
                      <w:r>
                        <w:rPr>
                          <w:rFonts w:ascii="Arial Unicode MS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362;top:478;width:2106;height:400" type="#_x0000_t202" filled="true" fillcolor="#688f43" stroked="true" strokeweight="1pt" strokecolor="#ffffff">
                <v:textbox inset="0,0,0,0">
                  <w:txbxContent>
                    <w:p>
                      <w:pPr>
                        <w:spacing w:line="345" w:lineRule="exact" w:before="0"/>
                        <w:ind w:left="18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94"/>
                          <w:sz w:val="24"/>
                        </w:rPr>
                        <w:t>IMPLEMENTING</w:t>
                      </w:r>
                      <w:r>
                        <w:rPr>
                          <w:rFonts w:ascii="Arial Unicode MS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585;top:478;width:2106;height:400" type="#_x0000_t202" filled="true" fillcolor="#f89e5d" stroked="true" strokeweight="1pt" strokecolor="#ffffff">
                <v:textbox inset="0,0,0,0">
                  <w:txbxContent>
                    <w:p>
                      <w:pPr>
                        <w:spacing w:line="345" w:lineRule="exact" w:before="0"/>
                        <w:ind w:left="38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95"/>
                          <w:sz w:val="24"/>
                        </w:rPr>
                        <w:t>REVIEWING</w:t>
                      </w:r>
                      <w:r>
                        <w:rPr>
                          <w:rFonts w:ascii="Arial Unicode MS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30;top:137;width:41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/>
                          <w:color w:val="39474F"/>
                          <w:w w:val="86"/>
                          <w:sz w:val="24"/>
                        </w:rPr>
                        <w:t>KEY</w:t>
                      </w:r>
                      <w:r>
                        <w:rPr>
                          <w:rFonts w:ascii="Arial Unicode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position w:val="-19"/>
          <w:sz w:val="20"/>
          <w:szCs w:val="20"/>
        </w:rPr>
      </w:r>
    </w:p>
    <w:p>
      <w:pPr>
        <w:spacing w:line="240" w:lineRule="auto" w:before="6"/>
        <w:rPr>
          <w:rFonts w:ascii="Arial Unicode MS" w:hAnsi="Arial Unicode MS" w:cs="Arial Unicode MS" w:eastAsia="Arial Unicode MS"/>
          <w:sz w:val="29"/>
          <w:szCs w:val="29"/>
        </w:rPr>
      </w:pPr>
    </w:p>
    <w:p>
      <w:pPr>
        <w:spacing w:line="20" w:lineRule="exact"/>
        <w:ind w:left="107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20"/>
          <w:szCs w:val="20"/>
        </w:rPr>
        <w:sectPr>
          <w:headerReference w:type="even" r:id="rId51"/>
          <w:headerReference w:type="default" r:id="rId52"/>
          <w:pgSz w:w="11910" w:h="16840"/>
          <w:pgMar w:header="0" w:footer="0" w:top="2700" w:bottom="280" w:left="0" w:right="0"/>
        </w:sectPr>
      </w:pPr>
    </w:p>
    <w:p>
      <w:pPr>
        <w:pStyle w:val="BodyText"/>
        <w:spacing w:line="261" w:lineRule="auto" w:before="60"/>
        <w:ind w:left="1077" w:right="0"/>
        <w:jc w:val="left"/>
      </w:pPr>
      <w:r>
        <w:rPr/>
        <w:pict>
          <v:group style="position:absolute;margin-left:278.490997pt;margin-top:532.247131pt;width:5.2pt;height:6pt;mso-position-horizontal-relative:page;mso-position-vertical-relative:page;z-index:-141688" coordorigin="5570,10645" coordsize="104,120">
            <v:shape style="position:absolute;left:5570;top:10645;width:104;height:120" coordorigin="5570,10645" coordsize="104,120" path="m5673,10645l5570,10705,5673,10765,5673,10645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1.278107pt;margin-top:532.247131pt;width:5.2pt;height:6pt;mso-position-horizontal-relative:page;mso-position-vertical-relative:page;z-index:-141664" coordorigin="8226,10645" coordsize="104,120">
            <v:shape style="position:absolute;left:8226;top:10645;width:104;height:120" coordorigin="8226,10645" coordsize="104,120" path="m8329,10645l8226,10705,8329,10765,8329,10645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1.148193pt;margin-top:532.247131pt;width:5.2pt;height:6pt;mso-position-horizontal-relative:page;mso-position-vertical-relative:page;z-index:-141640" coordorigin="3223,10645" coordsize="104,120">
            <v:shape style="position:absolute;left:3223;top:10645;width:104;height:120" coordorigin="3223,10645" coordsize="104,120" path="m3327,10645l3223,10705,3327,10765,3327,10645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5.587006pt;margin-top:435.766602pt;width:5.2pt;height:6pt;mso-position-horizontal-relative:page;mso-position-vertical-relative:page;z-index:2392" coordorigin="8512,8715" coordsize="104,120">
            <v:group style="position:absolute;left:8529;top:8775;width:2;height:2" coordorigin="8529,8775" coordsize="2,2">
              <v:shape style="position:absolute;left:8529;top:8775;width:2;height:2" coordorigin="8529,8775" coordsize="0,0" path="m8529,8775l8529,8775e" filled="false" stroked="true" strokeweight="1.5pt" strokecolor="#39474f">
                <v:path arrowok="t"/>
              </v:shape>
            </v:group>
            <v:group style="position:absolute;left:8512;top:8715;width:104;height:120" coordorigin="8512,8715" coordsize="104,120">
              <v:shape style="position:absolute;left:8512;top:8715;width:104;height:120" coordorigin="8512,8715" coordsize="104,120" path="m8512,8715l8512,8835,8615,8775,8512,8715xe" filled="true" fillcolor="#39474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5.534698pt;margin-top:473.760529pt;width:6pt;height:5.2pt;mso-position-horizontal-relative:page;mso-position-vertical-relative:page;z-index:2440" coordorigin="1911,9475" coordsize="120,104">
            <v:shape style="position:absolute;left:1911;top:9475;width:120;height:104" coordorigin="1911,9475" coordsize="120,104" path="m1971,9475l1911,9579,2030,9579,1971,9475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1.486504pt;margin-top:494.076202pt;width:6pt;height:5.2pt;mso-position-horizontal-relative:page;mso-position-vertical-relative:page;z-index:2464" coordorigin="2230,9882" coordsize="120,104">
            <v:shape style="position:absolute;left:2230;top:9882;width:120;height:104" coordorigin="2230,9882" coordsize="120,104" path="m2349,9882l2230,9882,2290,9985,2349,9882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4.225708pt;margin-top:495.056702pt;width:6pt;height:5.2pt;mso-position-horizontal-relative:page;mso-position-vertical-relative:page;z-index:2512" coordorigin="9685,9901" coordsize="120,104">
            <v:shape style="position:absolute;left:9685;top:9901;width:120;height:104" coordorigin="9685,9901" coordsize="120,104" path="m9804,9901l9685,9901,9744,10005,9804,9901xe" filled="true" fillcolor="#39474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2.268311pt;margin-top:405.758606pt;width:110.4pt;height:90.7pt;mso-position-horizontal-relative:page;mso-position-vertical-relative:page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9"/>
                    <w:gridCol w:w="1089"/>
                  </w:tblGrid>
                  <w:tr>
                    <w:trPr>
                      <w:trHeight w:val="398" w:hRule="exact"/>
                    </w:trPr>
                    <w:tc>
                      <w:tcPr>
                        <w:tcW w:w="21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88F43"/>
                      </w:tcPr>
                      <w:p>
                        <w:pPr>
                          <w:pStyle w:val="TableParagraph"/>
                          <w:spacing w:line="374" w:lineRule="exact"/>
                          <w:ind w:left="50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11"/>
                            <w:w w:val="110"/>
                            <w:sz w:val="24"/>
                          </w:rPr>
                          <w:t>5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88"/>
                            <w:sz w:val="24"/>
                          </w:rPr>
                          <w:t>ENSURE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922" w:hRule="exact"/>
                    </w:trPr>
                    <w:tc>
                      <w:tcPr>
                        <w:tcW w:w="2178" w:type="dxa"/>
                        <w:gridSpan w:val="2"/>
                        <w:tcBorders>
                          <w:top w:val="nil" w:sz="6" w:space="0" w:color="auto"/>
                          <w:left w:val="single" w:sz="8" w:space="0" w:color="688F43"/>
                          <w:bottom w:val="single" w:sz="8" w:space="0" w:color="688F43"/>
                          <w:right w:val="single" w:sz="8" w:space="0" w:color="688F43"/>
                        </w:tcBorders>
                      </w:tcPr>
                      <w:p>
                        <w:pPr>
                          <w:pStyle w:val="TableParagraph"/>
                          <w:spacing w:line="163" w:lineRule="auto" w:before="70"/>
                          <w:ind w:left="273" w:right="271" w:hanging="1"/>
                          <w:jc w:val="center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91"/>
                            <w:sz w:val="20"/>
                          </w:rPr>
                          <w:t>business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4"/>
                            <w:sz w:val="20"/>
                          </w:rPr>
                          <w:t>functions</w:t>
                        </w:r>
                        <w:r>
                          <w:rPr>
                            <w:rFonts w:ascii="Arial Unicode MS"/>
                            <w:color w:val="39474F"/>
                            <w:w w:val="94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86"/>
                            <w:sz w:val="20"/>
                          </w:rPr>
                          <w:t>assess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and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respect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human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5"/>
                            <w:sz w:val="20"/>
                          </w:rPr>
                          <w:t>rights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3" w:hRule="exact"/>
                    </w:trPr>
                    <w:tc>
                      <w:tcPr>
                        <w:tcW w:w="1089" w:type="dxa"/>
                        <w:tcBorders>
                          <w:top w:val="single" w:sz="8" w:space="0" w:color="688F43"/>
                          <w:left w:val="nil" w:sz="6" w:space="0" w:color="auto"/>
                          <w:bottom w:val="nil" w:sz="6" w:space="0" w:color="auto"/>
                          <w:right w:val="single" w:sz="8" w:space="0" w:color="3947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9" w:type="dxa"/>
                        <w:tcBorders>
                          <w:top w:val="single" w:sz="8" w:space="0" w:color="688F43"/>
                          <w:left w:val="single" w:sz="8" w:space="0" w:color="3947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3.3563pt;margin-top:478.066803pt;width:106.8pt;height:90.7pt;mso-position-horizontal-relative:page;mso-position-vertical-relative:page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3"/>
                    <w:gridCol w:w="1212"/>
                  </w:tblGrid>
                  <w:tr>
                    <w:trPr>
                      <w:trHeight w:val="483" w:hRule="exact"/>
                    </w:trPr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89E5D"/>
                          <w:right w:val="single" w:sz="8" w:space="0" w:color="3947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single" w:sz="8" w:space="0" w:color="39474F"/>
                          <w:bottom w:val="single" w:sz="8" w:space="0" w:color="F89E5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Book Antiqua" w:hAnsi="Book Antiqua" w:cs="Book Antiqua" w:eastAsia="Book Antiqua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Book Antiqua" w:hAnsi="Book Antiqua" w:cs="Book Antiqua" w:eastAsia="Book Antiqua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21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9E5D"/>
                      </w:tcPr>
                      <w:p>
                        <w:pPr>
                          <w:pStyle w:val="TableParagraph"/>
                          <w:spacing w:line="361" w:lineRule="exact"/>
                          <w:ind w:left="24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spacing w:val="-21"/>
                            <w:w w:val="110"/>
                            <w:sz w:val="24"/>
                          </w:rPr>
                          <w:t>9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FFFFFF"/>
                            <w:w w:val="92"/>
                            <w:sz w:val="24"/>
                          </w:rPr>
                          <w:t>CHALLENGE</w:t>
                        </w:r>
                        <w:r>
                          <w:rPr>
                            <w:rFonts w:ascii="Arial Unicode MS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925" w:hRule="exact"/>
                    </w:trPr>
                    <w:tc>
                      <w:tcPr>
                        <w:tcW w:w="2106" w:type="dxa"/>
                        <w:gridSpan w:val="2"/>
                        <w:tcBorders>
                          <w:top w:val="nil" w:sz="6" w:space="0" w:color="auto"/>
                          <w:left w:val="single" w:sz="8" w:space="0" w:color="F89E5D"/>
                          <w:bottom w:val="single" w:sz="8" w:space="0" w:color="F89E5D"/>
                          <w:right w:val="single" w:sz="8" w:space="0" w:color="F89E5D"/>
                        </w:tcBorders>
                      </w:tcPr>
                      <w:p>
                        <w:pPr>
                          <w:pStyle w:val="TableParagraph"/>
                          <w:spacing w:line="163" w:lineRule="auto" w:before="59"/>
                          <w:ind w:left="297" w:right="291" w:hanging="4"/>
                          <w:jc w:val="both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info</w:t>
                        </w:r>
                        <w:r>
                          <w:rPr>
                            <w:rFonts w:ascii="Arial Unicode MS"/>
                            <w:color w:val="39474F"/>
                            <w:spacing w:val="1"/>
                            <w:w w:val="100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mation,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1"/>
                            <w:sz w:val="20"/>
                          </w:rPr>
                          <w:t>data</w:t>
                        </w:r>
                        <w:r>
                          <w:rPr>
                            <w:rFonts w:ascii="Arial Unicode MS"/>
                            <w:color w:val="39474F"/>
                            <w:w w:val="101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100"/>
                            <w:sz w:val="20"/>
                          </w:rPr>
                          <w:t>and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3"/>
                            <w:sz w:val="20"/>
                          </w:rPr>
                          <w:t>strategies</w:t>
                        </w:r>
                        <w:r>
                          <w:rPr>
                            <w:rFonts w:ascii="Arial Unicode MS"/>
                            <w:color w:val="39474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on</w:t>
                        </w:r>
                        <w:r>
                          <w:rPr>
                            <w:rFonts w:ascii="Arial Unicode MS"/>
                            <w:color w:val="39474F"/>
                            <w:w w:val="98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color w:val="39474F"/>
                            <w:w w:val="97"/>
                            <w:sz w:val="20"/>
                          </w:rPr>
                          <w:t>implementation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3"/>
        </w:rPr>
        <w:t>Embedding</w:t>
      </w:r>
      <w:r>
        <w:rPr>
          <w:spacing w:val="-9"/>
        </w:rPr>
        <w:t> </w:t>
      </w:r>
      <w:r>
        <w:rPr>
          <w:spacing w:val="3"/>
        </w:rPr>
        <w:t>human</w:t>
      </w:r>
      <w:r>
        <w:rPr>
          <w:spacing w:val="-9"/>
        </w:rPr>
        <w:t> </w:t>
      </w:r>
      <w:r>
        <w:rPr>
          <w:spacing w:val="4"/>
        </w:rPr>
        <w:t>rights</w:t>
      </w:r>
      <w:r>
        <w:rPr>
          <w:spacing w:val="-9"/>
        </w:rPr>
        <w:t> </w:t>
      </w:r>
      <w:r>
        <w:rPr>
          <w:spacing w:val="3"/>
        </w:rPr>
        <w:t>considerations</w:t>
      </w:r>
      <w:r>
        <w:rPr>
          <w:spacing w:val="-9"/>
        </w:rPr>
        <w:t> </w:t>
      </w:r>
      <w:r>
        <w:rPr>
          <w:spacing w:val="3"/>
        </w:rPr>
        <w:t>into</w:t>
      </w:r>
      <w:r>
        <w:rPr>
          <w:spacing w:val="-9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3"/>
        </w:rPr>
        <w:t>business,</w:t>
      </w:r>
      <w:r>
        <w:rPr>
          <w:spacing w:val="-11"/>
        </w:rPr>
        <w:t> </w:t>
      </w:r>
      <w:r>
        <w:rPr>
          <w:spacing w:val="4"/>
        </w:rPr>
        <w:t>particularly</w:t>
      </w:r>
      <w:r>
        <w:rPr>
          <w:spacing w:val="-11"/>
        </w:rPr>
        <w:t> </w:t>
      </w:r>
      <w:r>
        <w:rPr>
          <w:spacing w:val="3"/>
        </w:rPr>
        <w:t>in</w:t>
      </w:r>
      <w:r>
        <w:rPr>
          <w:spacing w:val="-11"/>
        </w:rPr>
        <w:t> </w:t>
      </w:r>
      <w:r>
        <w:rPr/>
        <w:t>complex</w:t>
      </w:r>
      <w:r>
        <w:rPr>
          <w:spacing w:val="-11"/>
        </w:rPr>
        <w:t> </w:t>
      </w:r>
      <w:r>
        <w:rPr>
          <w:spacing w:val="4"/>
        </w:rPr>
        <w:t>organisations,</w:t>
      </w:r>
      <w:r>
        <w:rPr>
          <w:spacing w:val="-11"/>
        </w:rPr>
        <w:t> </w:t>
      </w:r>
      <w:r>
        <w:rPr>
          <w:spacing w:val="2"/>
        </w:rPr>
        <w:t>is</w:t>
      </w:r>
      <w:r>
        <w:rPr>
          <w:w w:val="88"/>
        </w:rPr>
        <w:t> </w:t>
      </w:r>
      <w:r>
        <w:rPr>
          <w:spacing w:val="4"/>
        </w:rPr>
        <w:t>an </w:t>
      </w:r>
      <w:r>
        <w:rPr>
          <w:spacing w:val="3"/>
        </w:rPr>
        <w:t>incremental process. </w:t>
      </w:r>
      <w:r>
        <w:rPr/>
        <w:t>However, </w:t>
      </w:r>
      <w:r>
        <w:rPr>
          <w:spacing w:val="3"/>
        </w:rPr>
        <w:t>the </w:t>
      </w:r>
      <w:r>
        <w:rPr>
          <w:spacing w:val="2"/>
        </w:rPr>
        <w:t>sooner</w:t>
      </w:r>
      <w:r>
        <w:rPr>
          <w:spacing w:val="-34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2"/>
        </w:rPr>
        <w:t>journey</w:t>
      </w:r>
      <w:r>
        <w:rPr>
          <w:spacing w:val="-4"/>
        </w:rPr>
        <w:t> </w:t>
      </w:r>
      <w:r>
        <w:rPr>
          <w:spacing w:val="4"/>
        </w:rPr>
        <w:t>begins</w:t>
      </w:r>
      <w:r>
        <w:rPr>
          <w:spacing w:val="-4"/>
        </w:rPr>
        <w:t> </w:t>
      </w:r>
      <w:r>
        <w:rPr>
          <w:spacing w:val="3"/>
        </w:rPr>
        <w:t>the</w:t>
      </w:r>
      <w:r>
        <w:rPr>
          <w:spacing w:val="-4"/>
        </w:rPr>
        <w:t> </w:t>
      </w:r>
      <w:r>
        <w:rPr>
          <w:spacing w:val="4"/>
        </w:rPr>
        <w:t>faster</w:t>
      </w:r>
      <w:r>
        <w:rPr>
          <w:spacing w:val="-4"/>
        </w:rPr>
        <w:t> </w:t>
      </w:r>
      <w:r>
        <w:rPr>
          <w:spacing w:val="6"/>
        </w:rPr>
        <w:t>will</w:t>
      </w:r>
      <w:r>
        <w:rPr>
          <w:spacing w:val="-4"/>
        </w:rPr>
        <w:t> </w:t>
      </w:r>
      <w:r>
        <w:rPr>
          <w:spacing w:val="3"/>
        </w:rPr>
        <w:t>progress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3"/>
        </w:rPr>
        <w:t>made</w:t>
      </w:r>
      <w:r>
        <w:rPr/>
        <w:t> </w:t>
      </w:r>
      <w:r>
        <w:rPr>
          <w:spacing w:val="3"/>
          <w:w w:val="95"/>
        </w:rPr>
        <w:t>towards </w:t>
      </w:r>
      <w:r>
        <w:rPr>
          <w:spacing w:val="5"/>
          <w:w w:val="95"/>
        </w:rPr>
        <w:t>mitigating risks </w:t>
      </w:r>
      <w:r>
        <w:rPr>
          <w:spacing w:val="3"/>
          <w:w w:val="95"/>
        </w:rPr>
        <w:t>and </w:t>
      </w:r>
      <w:r>
        <w:rPr>
          <w:spacing w:val="4"/>
          <w:w w:val="95"/>
        </w:rPr>
        <w:t>realising</w:t>
      </w:r>
      <w:r>
        <w:rPr>
          <w:spacing w:val="-10"/>
          <w:w w:val="95"/>
        </w:rPr>
        <w:t> </w:t>
      </w:r>
      <w:r>
        <w:rPr>
          <w:spacing w:val="4"/>
          <w:w w:val="95"/>
        </w:rPr>
        <w:t>opportunities.</w:t>
      </w:r>
      <w:r>
        <w:rPr/>
        <w:t> </w:t>
      </w:r>
      <w:r>
        <w:rPr>
          <w:spacing w:val="2"/>
        </w:rPr>
        <w:t>The </w:t>
      </w:r>
      <w:r>
        <w:rPr/>
        <w:t>key </w:t>
      </w:r>
      <w:r>
        <w:rPr>
          <w:spacing w:val="3"/>
        </w:rPr>
        <w:t>to progress </w:t>
      </w:r>
      <w:r>
        <w:rPr>
          <w:spacing w:val="2"/>
        </w:rPr>
        <w:t>is </w:t>
      </w:r>
      <w:r>
        <w:rPr>
          <w:spacing w:val="3"/>
        </w:rPr>
        <w:t>enabling </w:t>
      </w:r>
      <w:r>
        <w:rPr>
          <w:spacing w:val="2"/>
        </w:rPr>
        <w:t>relevant</w:t>
      </w:r>
      <w:r>
        <w:rPr>
          <w:spacing w:val="-5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5"/>
        </w:rPr>
        <w:t>material</w:t>
      </w:r>
      <w:r>
        <w:rPr>
          <w:spacing w:val="-19"/>
        </w:rPr>
        <w:t> </w:t>
      </w:r>
      <w:r>
        <w:rPr>
          <w:spacing w:val="4"/>
        </w:rPr>
        <w:t>information</w:t>
      </w:r>
      <w:r>
        <w:rPr>
          <w:spacing w:val="-19"/>
        </w:rPr>
        <w:t> </w:t>
      </w:r>
      <w:r>
        <w:rPr>
          <w:spacing w:val="3"/>
        </w:rPr>
        <w:t>to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>
          <w:spacing w:val="4"/>
        </w:rPr>
        <w:t>incorporated</w:t>
      </w:r>
      <w:r>
        <w:rPr>
          <w:spacing w:val="-19"/>
        </w:rPr>
        <w:t> </w:t>
      </w:r>
      <w:r>
        <w:rPr>
          <w:spacing w:val="3"/>
        </w:rPr>
        <w:t>into</w:t>
      </w:r>
    </w:p>
    <w:p>
      <w:pPr>
        <w:pStyle w:val="BodyText"/>
        <w:spacing w:line="261" w:lineRule="auto" w:before="60"/>
        <w:ind w:left="319" w:right="1118"/>
        <w:jc w:val="left"/>
      </w:pPr>
      <w:r>
        <w:rPr>
          <w:spacing w:val="3"/>
        </w:rPr>
        <w:br w:type="column"/>
      </w:r>
      <w:r>
        <w:rPr>
          <w:spacing w:val="3"/>
        </w:rPr>
        <w:t>management </w:t>
      </w:r>
      <w:r>
        <w:rPr>
          <w:spacing w:val="4"/>
        </w:rPr>
        <w:t>reporting, analysis </w:t>
      </w:r>
      <w:r>
        <w:rPr>
          <w:spacing w:val="3"/>
        </w:rPr>
        <w:t>and</w:t>
      </w:r>
      <w:r>
        <w:rPr>
          <w:spacing w:val="-22"/>
        </w:rPr>
        <w:t> </w:t>
      </w:r>
      <w:r>
        <w:rPr>
          <w:spacing w:val="2"/>
        </w:rPr>
        <w:t>decision</w:t>
      </w:r>
      <w:r>
        <w:rPr>
          <w:w w:val="96"/>
        </w:rPr>
        <w:t> </w:t>
      </w:r>
      <w:r>
        <w:rPr>
          <w:spacing w:val="4"/>
        </w:rPr>
        <w:t>making.</w:t>
      </w:r>
      <w:r>
        <w:rPr>
          <w:spacing w:val="-22"/>
        </w:rPr>
        <w:t> </w:t>
      </w:r>
      <w:r>
        <w:rPr>
          <w:spacing w:val="3"/>
        </w:rPr>
        <w:t>Management</w:t>
      </w:r>
      <w:r>
        <w:rPr>
          <w:spacing w:val="-22"/>
        </w:rPr>
        <w:t> </w:t>
      </w:r>
      <w:r>
        <w:rPr>
          <w:spacing w:val="4"/>
        </w:rPr>
        <w:t>accountants</w:t>
      </w:r>
      <w:r>
        <w:rPr>
          <w:spacing w:val="-22"/>
        </w:rPr>
        <w:t> </w:t>
      </w:r>
      <w:r>
        <w:rPr>
          <w:spacing w:val="6"/>
        </w:rPr>
        <w:t>will</w:t>
      </w:r>
      <w:r>
        <w:rPr>
          <w:spacing w:val="-22"/>
        </w:rPr>
        <w:t> </w:t>
      </w:r>
      <w:r>
        <w:rPr>
          <w:spacing w:val="3"/>
        </w:rPr>
        <w:t>contribute</w:t>
      </w:r>
      <w:r>
        <w:rPr>
          <w:spacing w:val="-22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3"/>
        </w:rPr>
        <w:t>enabling</w:t>
      </w:r>
      <w:r>
        <w:rPr>
          <w:spacing w:val="-20"/>
        </w:rPr>
        <w:t> </w:t>
      </w:r>
      <w:r>
        <w:rPr>
          <w:spacing w:val="2"/>
        </w:rPr>
        <w:t>responsible</w:t>
      </w:r>
      <w:r>
        <w:rPr>
          <w:spacing w:val="-20"/>
        </w:rPr>
        <w:t> </w:t>
      </w:r>
      <w:r>
        <w:rPr>
          <w:spacing w:val="3"/>
        </w:rPr>
        <w:t>business</w:t>
      </w:r>
      <w:r>
        <w:rPr>
          <w:spacing w:val="-20"/>
        </w:rPr>
        <w:t> </w:t>
      </w:r>
      <w:r>
        <w:rPr>
          <w:spacing w:val="3"/>
        </w:rPr>
        <w:t>and</w:t>
      </w:r>
      <w:r>
        <w:rPr>
          <w:spacing w:val="-20"/>
        </w:rPr>
        <w:t> </w:t>
      </w:r>
      <w:r>
        <w:rPr>
          <w:spacing w:val="3"/>
        </w:rPr>
        <w:t>respect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</w:rPr>
        <w:t>rights</w:t>
      </w:r>
      <w:r>
        <w:rPr>
          <w:spacing w:val="-20"/>
        </w:rPr>
        <w:t> </w:t>
      </w:r>
      <w:r>
        <w:rPr/>
        <w:t>by</w:t>
      </w:r>
      <w:r>
        <w:rPr>
          <w:spacing w:val="-20"/>
        </w:rPr>
        <w:t> </w:t>
      </w:r>
      <w:r>
        <w:rPr>
          <w:spacing w:val="4"/>
        </w:rPr>
        <w:t>collaborating,</w:t>
      </w:r>
      <w:r>
        <w:rPr>
          <w:spacing w:val="-20"/>
        </w:rPr>
        <w:t> </w:t>
      </w:r>
      <w:r>
        <w:rPr>
          <w:spacing w:val="3"/>
        </w:rPr>
        <w:t>responding</w:t>
      </w:r>
      <w:r>
        <w:rPr>
          <w:spacing w:val="-20"/>
        </w:rPr>
        <w:t> </w:t>
      </w:r>
      <w:r>
        <w:rPr>
          <w:spacing w:val="3"/>
        </w:rPr>
        <w:t>to</w:t>
      </w:r>
      <w:r>
        <w:rPr>
          <w:spacing w:val="-20"/>
        </w:rPr>
        <w:t> </w:t>
      </w:r>
      <w:r>
        <w:rPr>
          <w:spacing w:val="3"/>
        </w:rPr>
        <w:t>stakeholders’</w:t>
      </w:r>
      <w:r>
        <w:rPr>
          <w:w w:val="89"/>
        </w:rPr>
        <w:t> </w:t>
      </w:r>
      <w:r>
        <w:rPr>
          <w:spacing w:val="4"/>
        </w:rPr>
        <w:t>legitimate</w:t>
      </w:r>
      <w:r>
        <w:rPr>
          <w:spacing w:val="-16"/>
        </w:rPr>
        <w:t> </w:t>
      </w:r>
      <w:r>
        <w:rPr>
          <w:spacing w:val="4"/>
        </w:rPr>
        <w:t>interests,</w:t>
      </w:r>
      <w:r>
        <w:rPr>
          <w:spacing w:val="-16"/>
        </w:rPr>
        <w:t> </w:t>
      </w:r>
      <w:r>
        <w:rPr>
          <w:spacing w:val="3"/>
        </w:rPr>
        <w:t>and</w:t>
      </w:r>
      <w:r>
        <w:rPr>
          <w:spacing w:val="-16"/>
        </w:rPr>
        <w:t> </w:t>
      </w:r>
      <w:r>
        <w:rPr>
          <w:spacing w:val="4"/>
        </w:rPr>
        <w:t>assessing</w:t>
      </w:r>
      <w:r>
        <w:rPr>
          <w:spacing w:val="-16"/>
        </w:rPr>
        <w:t> </w:t>
      </w:r>
      <w:r>
        <w:rPr>
          <w:spacing w:val="3"/>
        </w:rPr>
        <w:t>performance</w:t>
      </w:r>
      <w:r>
        <w:rPr>
          <w:spacing w:val="-16"/>
        </w:rPr>
        <w:t> </w:t>
      </w:r>
      <w:r>
        <w:rPr>
          <w:spacing w:val="3"/>
        </w:rPr>
        <w:t>in</w:t>
      </w:r>
      <w:r>
        <w:rPr>
          <w:spacing w:val="-16"/>
        </w:rPr>
        <w:t> </w:t>
      </w:r>
      <w:r>
        <w:rPr/>
        <w:t>a</w:t>
      </w:r>
      <w:r>
        <w:rPr>
          <w:w w:val="95"/>
        </w:rPr>
        <w:t> </w:t>
      </w:r>
      <w:r>
        <w:rPr>
          <w:spacing w:val="4"/>
        </w:rPr>
        <w:t>transparent</w:t>
      </w:r>
      <w:r>
        <w:rPr>
          <w:spacing w:val="-26"/>
        </w:rPr>
        <w:t> </w:t>
      </w:r>
      <w:r>
        <w:rPr>
          <w:spacing w:val="3"/>
        </w:rPr>
        <w:t>manner</w:t>
      </w:r>
      <w:r>
        <w:rPr>
          <w:spacing w:val="-26"/>
        </w:rPr>
        <w:t> </w:t>
      </w:r>
      <w:r>
        <w:rPr>
          <w:spacing w:val="3"/>
        </w:rPr>
        <w:t>to</w:t>
      </w:r>
      <w:r>
        <w:rPr>
          <w:spacing w:val="-26"/>
        </w:rPr>
        <w:t> </w:t>
      </w:r>
      <w:r>
        <w:rPr/>
        <w:t>improve</w:t>
      </w:r>
      <w:r>
        <w:rPr>
          <w:spacing w:val="-26"/>
        </w:rPr>
        <w:t> </w:t>
      </w:r>
      <w:r>
        <w:rPr>
          <w:spacing w:val="5"/>
        </w:rPr>
        <w:t>future</w:t>
      </w:r>
      <w:r>
        <w:rPr>
          <w:spacing w:val="-26"/>
        </w:rPr>
        <w:t> </w:t>
      </w:r>
      <w:r>
        <w:rPr>
          <w:spacing w:val="2"/>
        </w:rPr>
        <w:t>outcomes.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0" w:right="0"/>
          <w:cols w:num="2" w:equalWidth="0">
            <w:col w:w="5735" w:space="40"/>
            <w:col w:w="6135"/>
          </w:cols>
        </w:sectPr>
      </w:pPr>
    </w:p>
    <w:p>
      <w:pPr>
        <w:spacing w:line="425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bookmarkStart w:name="_bookmark5" w:id="6"/>
      <w:bookmarkEnd w:id="6"/>
      <w:r>
        <w:rPr/>
      </w:r>
      <w:r>
        <w:rPr>
          <w:rFonts w:ascii="Arial Unicode MS"/>
          <w:color w:val="FFFFFF"/>
          <w:spacing w:val="5"/>
          <w:w w:val="90"/>
          <w:sz w:val="40"/>
        </w:rPr>
        <w:t>ACCEPTANCE </w:t>
      </w:r>
      <w:r>
        <w:rPr>
          <w:rFonts w:ascii="Arial Unicode MS"/>
          <w:color w:val="FFFFFF"/>
          <w:spacing w:val="8"/>
          <w:w w:val="90"/>
          <w:sz w:val="40"/>
        </w:rPr>
        <w:t>IN</w:t>
      </w:r>
      <w:r>
        <w:rPr>
          <w:rFonts w:ascii="Arial Unicode MS"/>
          <w:color w:val="FFFFFF"/>
          <w:spacing w:val="39"/>
          <w:w w:val="90"/>
          <w:sz w:val="40"/>
        </w:rPr>
        <w:t> </w:t>
      </w:r>
      <w:r>
        <w:rPr>
          <w:rFonts w:ascii="Arial Unicode MS"/>
          <w:color w:val="FFFFFF"/>
          <w:spacing w:val="13"/>
          <w:w w:val="90"/>
          <w:sz w:val="40"/>
        </w:rPr>
        <w:t>PRACTICE</w:t>
      </w:r>
      <w:r>
        <w:rPr>
          <w:rFonts w:ascii="Arial Unicode MS"/>
          <w:sz w:val="4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27"/>
          <w:szCs w:val="27"/>
        </w:rPr>
        <w:sectPr>
          <w:pgSz w:w="11910" w:h="16840"/>
          <w:pgMar w:header="0" w:footer="0" w:top="2700" w:bottom="280" w:left="0" w:right="0"/>
        </w:sectPr>
      </w:pPr>
    </w:p>
    <w:p>
      <w:pPr>
        <w:pStyle w:val="Heading2"/>
        <w:spacing w:line="419" w:lineRule="exact"/>
        <w:ind w:left="1077" w:right="0"/>
        <w:jc w:val="left"/>
      </w:pPr>
      <w:bookmarkStart w:name="_bookmark6" w:id="7"/>
      <w:bookmarkEnd w:id="7"/>
      <w:r>
        <w:rPr/>
      </w:r>
      <w:r>
        <w:rPr>
          <w:color w:val="39474F"/>
          <w:spacing w:val="7"/>
        </w:rPr>
        <w:t>Governments</w:t>
      </w:r>
      <w:r>
        <w:rPr>
          <w:spacing w:val="7"/>
        </w:rPr>
      </w:r>
    </w:p>
    <w:p>
      <w:pPr>
        <w:pStyle w:val="BodyText"/>
        <w:spacing w:line="261" w:lineRule="auto" w:before="176"/>
        <w:ind w:left="1077" w:right="0"/>
        <w:jc w:val="left"/>
      </w:pPr>
      <w:r>
        <w:rPr>
          <w:spacing w:val="2"/>
        </w:rPr>
        <w:t>The</w:t>
      </w:r>
      <w:r>
        <w:rPr>
          <w:spacing w:val="-6"/>
        </w:rPr>
        <w:t> </w:t>
      </w:r>
      <w:r>
        <w:rPr>
          <w:spacing w:val="4"/>
        </w:rPr>
        <w:t>Guiding</w:t>
      </w:r>
      <w:r>
        <w:rPr>
          <w:spacing w:val="-6"/>
        </w:rPr>
        <w:t> </w:t>
      </w:r>
      <w:r>
        <w:rPr>
          <w:spacing w:val="3"/>
        </w:rPr>
        <w:t>Principles</w:t>
      </w:r>
      <w:r>
        <w:rPr>
          <w:spacing w:val="-6"/>
        </w:rPr>
        <w:t> </w:t>
      </w:r>
      <w:r>
        <w:rPr>
          <w:spacing w:val="4"/>
        </w:rPr>
        <w:t>call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3"/>
        </w:rPr>
        <w:t>governments</w:t>
      </w:r>
      <w:r>
        <w:rPr>
          <w:spacing w:val="-6"/>
        </w:rPr>
        <w:t> </w:t>
      </w:r>
      <w:r>
        <w:rPr>
          <w:spacing w:val="3"/>
        </w:rPr>
        <w:t>to</w:t>
      </w:r>
      <w:r>
        <w:rPr>
          <w:spacing w:val="-6"/>
        </w:rPr>
        <w:t> </w:t>
      </w:r>
      <w:r>
        <w:rPr>
          <w:spacing w:val="3"/>
        </w:rPr>
        <w:t>use</w:t>
      </w:r>
      <w:r>
        <w:rPr/>
        <w:t> </w:t>
      </w:r>
      <w:r>
        <w:rPr>
          <w:spacing w:val="3"/>
        </w:rPr>
        <w:t>appropriate</w:t>
      </w:r>
      <w:r>
        <w:rPr>
          <w:spacing w:val="-16"/>
        </w:rPr>
        <w:t> </w:t>
      </w:r>
      <w:r>
        <w:rPr>
          <w:spacing w:val="3"/>
        </w:rPr>
        <w:t>policies,</w:t>
      </w:r>
      <w:r>
        <w:rPr>
          <w:spacing w:val="-16"/>
        </w:rPr>
        <w:t> </w:t>
      </w:r>
      <w:r>
        <w:rPr>
          <w:spacing w:val="4"/>
        </w:rPr>
        <w:t>regulation</w:t>
      </w:r>
      <w:r>
        <w:rPr>
          <w:spacing w:val="-16"/>
        </w:rPr>
        <w:t> </w:t>
      </w:r>
      <w:r>
        <w:rPr>
          <w:spacing w:val="3"/>
        </w:rPr>
        <w:t>and</w:t>
      </w:r>
      <w:r>
        <w:rPr>
          <w:spacing w:val="-16"/>
        </w:rPr>
        <w:t> </w:t>
      </w:r>
      <w:r>
        <w:rPr>
          <w:spacing w:val="3"/>
        </w:rPr>
        <w:t>adjudication</w:t>
      </w:r>
      <w:r>
        <w:rPr>
          <w:spacing w:val="-16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2"/>
        </w:rPr>
        <w:t>protect</w:t>
      </w:r>
      <w:r>
        <w:rPr>
          <w:spacing w:val="-20"/>
        </w:rPr>
        <w:t> </w:t>
      </w:r>
      <w:r>
        <w:rPr>
          <w:spacing w:val="5"/>
        </w:rPr>
        <w:t>against</w:t>
      </w:r>
      <w:r>
        <w:rPr>
          <w:spacing w:val="-20"/>
        </w:rPr>
        <w:t> </w:t>
      </w:r>
      <w:r>
        <w:rPr>
          <w:spacing w:val="3"/>
        </w:rPr>
        <w:t>human</w:t>
      </w:r>
      <w:r>
        <w:rPr>
          <w:spacing w:val="-20"/>
        </w:rPr>
        <w:t> </w:t>
      </w:r>
      <w:r>
        <w:rPr>
          <w:spacing w:val="4"/>
        </w:rPr>
        <w:t>rights</w:t>
      </w:r>
      <w:r>
        <w:rPr>
          <w:spacing w:val="-20"/>
        </w:rPr>
        <w:t> </w:t>
      </w:r>
      <w:r>
        <w:rPr>
          <w:spacing w:val="3"/>
        </w:rPr>
        <w:t>abuses</w:t>
      </w:r>
      <w:r>
        <w:rPr>
          <w:spacing w:val="-20"/>
        </w:rPr>
        <w:t> </w:t>
      </w:r>
      <w:r>
        <w:rPr/>
        <w:t>by</w:t>
      </w:r>
      <w:r>
        <w:rPr>
          <w:spacing w:val="-20"/>
        </w:rPr>
        <w:t> </w:t>
      </w:r>
      <w:r>
        <w:rPr>
          <w:spacing w:val="5"/>
        </w:rPr>
        <w:t>third</w:t>
      </w:r>
      <w:r>
        <w:rPr>
          <w:spacing w:val="-20"/>
        </w:rPr>
        <w:t> </w:t>
      </w:r>
      <w:r>
        <w:rPr>
          <w:spacing w:val="5"/>
        </w:rPr>
        <w:t>parties,</w:t>
      </w:r>
      <w:r>
        <w:rPr/>
        <w:t> </w:t>
      </w:r>
      <w:r>
        <w:rPr>
          <w:spacing w:val="3"/>
        </w:rPr>
        <w:t>including</w:t>
      </w:r>
      <w:r>
        <w:rPr>
          <w:spacing w:val="-31"/>
        </w:rPr>
        <w:t> </w:t>
      </w:r>
      <w:r>
        <w:rPr>
          <w:spacing w:val="3"/>
        </w:rPr>
        <w:t>business.</w:t>
      </w:r>
      <w:r>
        <w:rPr>
          <w:spacing w:val="-31"/>
        </w:rPr>
        <w:t> </w:t>
      </w:r>
      <w:r>
        <w:rPr>
          <w:spacing w:val="2"/>
        </w:rPr>
        <w:t>The</w:t>
      </w:r>
      <w:r>
        <w:rPr>
          <w:spacing w:val="-31"/>
        </w:rPr>
        <w:t> </w:t>
      </w:r>
      <w:r>
        <w:rPr>
          <w:spacing w:val="3"/>
        </w:rPr>
        <w:t>following</w:t>
      </w:r>
      <w:r>
        <w:rPr>
          <w:spacing w:val="-31"/>
        </w:rPr>
        <w:t> </w:t>
      </w:r>
      <w:r>
        <w:rPr>
          <w:spacing w:val="2"/>
        </w:rPr>
        <w:t>examples</w:t>
      </w:r>
      <w:r>
        <w:rPr>
          <w:spacing w:val="-31"/>
        </w:rPr>
        <w:t> </w:t>
      </w:r>
      <w:r>
        <w:rPr>
          <w:spacing w:val="4"/>
        </w:rPr>
        <w:t>highlight</w:t>
      </w:r>
      <w:r>
        <w:rPr>
          <w:w w:val="8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2"/>
        </w:rPr>
        <w:t>number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3"/>
        </w:rPr>
        <w:t>different</w:t>
      </w:r>
      <w:r>
        <w:rPr>
          <w:spacing w:val="-18"/>
        </w:rPr>
        <w:t> </w:t>
      </w:r>
      <w:r>
        <w:rPr>
          <w:spacing w:val="2"/>
        </w:rPr>
        <w:t>approaches.</w:t>
      </w:r>
    </w:p>
    <w:p>
      <w:pPr>
        <w:spacing w:before="154"/>
        <w:ind w:left="107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4"/>
          <w:sz w:val="22"/>
        </w:rPr>
        <w:t>National </w:t>
      </w:r>
      <w:r>
        <w:rPr>
          <w:rFonts w:ascii="Bookman Old Style"/>
          <w:b w:val="0"/>
          <w:color w:val="F89E5D"/>
          <w:spacing w:val="3"/>
          <w:sz w:val="22"/>
        </w:rPr>
        <w:t>Action</w:t>
      </w:r>
      <w:r>
        <w:rPr>
          <w:rFonts w:ascii="Bookman Old Style"/>
          <w:b w:val="0"/>
          <w:color w:val="F89E5D"/>
          <w:spacing w:val="-44"/>
          <w:sz w:val="22"/>
        </w:rPr>
        <w:t> </w:t>
      </w:r>
      <w:r>
        <w:rPr>
          <w:rFonts w:ascii="Bookman Old Style"/>
          <w:b w:val="0"/>
          <w:color w:val="F89E5D"/>
          <w:spacing w:val="5"/>
          <w:sz w:val="22"/>
        </w:rPr>
        <w:t>Plans</w:t>
      </w:r>
      <w:r>
        <w:rPr>
          <w:rFonts w:ascii="Bookman Old Style"/>
          <w:spacing w:val="5"/>
          <w:sz w:val="22"/>
        </w:rPr>
      </w:r>
    </w:p>
    <w:p>
      <w:pPr>
        <w:pStyle w:val="BodyText"/>
        <w:spacing w:line="261" w:lineRule="auto" w:before="112"/>
        <w:ind w:left="1077" w:right="0"/>
        <w:jc w:val="left"/>
      </w:pPr>
      <w:r>
        <w:rPr>
          <w:spacing w:val="2"/>
        </w:rPr>
        <w:t>Many</w:t>
      </w:r>
      <w:r>
        <w:rPr>
          <w:spacing w:val="-24"/>
        </w:rPr>
        <w:t> </w:t>
      </w:r>
      <w:r>
        <w:rPr>
          <w:spacing w:val="3"/>
        </w:rPr>
        <w:t>governments</w:t>
      </w:r>
      <w:r>
        <w:rPr>
          <w:spacing w:val="-24"/>
        </w:rPr>
        <w:t> </w:t>
      </w:r>
      <w:r>
        <w:rPr/>
        <w:t>have</w:t>
      </w:r>
      <w:r>
        <w:rPr>
          <w:spacing w:val="-24"/>
        </w:rPr>
        <w:t> </w:t>
      </w:r>
      <w:r>
        <w:rPr>
          <w:spacing w:val="4"/>
        </w:rPr>
        <w:t>signalled</w:t>
      </w:r>
      <w:r>
        <w:rPr>
          <w:spacing w:val="-24"/>
        </w:rPr>
        <w:t> </w:t>
      </w:r>
      <w:r>
        <w:rPr>
          <w:spacing w:val="3"/>
        </w:rPr>
        <w:t>their</w:t>
      </w:r>
      <w:r>
        <w:rPr>
          <w:spacing w:val="-24"/>
        </w:rPr>
        <w:t> </w:t>
      </w:r>
      <w:r>
        <w:rPr>
          <w:spacing w:val="3"/>
        </w:rPr>
        <w:t>commitment</w:t>
      </w:r>
      <w:r>
        <w:rPr>
          <w:w w:val="89"/>
        </w:rPr>
        <w:t> </w:t>
      </w:r>
      <w:r>
        <w:rPr>
          <w:spacing w:val="3"/>
        </w:rPr>
        <w:t>to</w:t>
      </w:r>
      <w:r>
        <w:rPr>
          <w:spacing w:val="-5"/>
        </w:rPr>
        <w:t> </w:t>
      </w:r>
      <w:r>
        <w:rPr>
          <w:spacing w:val="4"/>
        </w:rPr>
        <w:t>adopting</w:t>
      </w:r>
      <w:r>
        <w:rPr>
          <w:spacing w:val="-5"/>
        </w:rPr>
        <w:t> </w:t>
      </w:r>
      <w:r>
        <w:rPr>
          <w:spacing w:val="3"/>
        </w:rPr>
        <w:t>the</w:t>
      </w:r>
      <w:r>
        <w:rPr>
          <w:spacing w:val="-5"/>
        </w:rPr>
        <w:t> </w:t>
      </w:r>
      <w:r>
        <w:rPr>
          <w:spacing w:val="4"/>
        </w:rPr>
        <w:t>Guiding</w:t>
      </w:r>
      <w:r>
        <w:rPr>
          <w:spacing w:val="-5"/>
        </w:rPr>
        <w:t> </w:t>
      </w:r>
      <w:r>
        <w:rPr>
          <w:spacing w:val="3"/>
        </w:rPr>
        <w:t>Principles</w:t>
      </w:r>
      <w:r>
        <w:rPr>
          <w:spacing w:val="-5"/>
        </w:rPr>
        <w:t> </w:t>
      </w:r>
      <w:r>
        <w:rPr>
          <w:spacing w:val="4"/>
        </w:rPr>
        <w:t>through</w:t>
      </w:r>
      <w:r>
        <w:rPr>
          <w:spacing w:val="-5"/>
        </w:rPr>
        <w:t> </w:t>
      </w:r>
      <w:r>
        <w:rPr>
          <w:spacing w:val="3"/>
        </w:rPr>
        <w:t>the</w:t>
      </w:r>
      <w:r>
        <w:rPr/>
        <w:t> development of </w:t>
      </w:r>
      <w:r>
        <w:rPr>
          <w:spacing w:val="5"/>
        </w:rPr>
        <w:t>strategic </w:t>
      </w:r>
      <w:r>
        <w:rPr>
          <w:spacing w:val="3"/>
        </w:rPr>
        <w:t>National Action</w:t>
      </w:r>
      <w:r>
        <w:rPr>
          <w:spacing w:val="-24"/>
        </w:rPr>
        <w:t> </w:t>
      </w:r>
      <w:r>
        <w:rPr>
          <w:spacing w:val="4"/>
        </w:rPr>
        <w:t>Plans</w:t>
      </w:r>
      <w:r>
        <w:rPr>
          <w:w w:val="88"/>
        </w:rPr>
        <w:t> </w:t>
      </w:r>
      <w:r>
        <w:rPr>
          <w:spacing w:val="4"/>
        </w:rPr>
        <w:t>(NAPs). </w:t>
      </w:r>
      <w:r>
        <w:rPr>
          <w:spacing w:val="3"/>
        </w:rPr>
        <w:t>As </w:t>
      </w:r>
      <w:r>
        <w:rPr/>
        <w:t>of May 2016, </w:t>
      </w:r>
      <w:r>
        <w:rPr>
          <w:spacing w:val="2"/>
        </w:rPr>
        <w:t>eight </w:t>
      </w:r>
      <w:r>
        <w:rPr>
          <w:spacing w:val="3"/>
        </w:rPr>
        <w:t>governments</w:t>
      </w:r>
      <w:r>
        <w:rPr>
          <w:spacing w:val="-29"/>
        </w:rPr>
        <w:t> </w:t>
      </w:r>
      <w:r>
        <w:rPr/>
        <w:t>have</w:t>
      </w:r>
      <w:r>
        <w:rPr/>
        <w:t> </w:t>
      </w:r>
      <w:r>
        <w:rPr>
          <w:spacing w:val="3"/>
        </w:rPr>
        <w:t>issued NAPs, the UK being the first in </w:t>
      </w:r>
      <w:r>
        <w:rPr/>
        <w:t>2013.</w:t>
      </w:r>
      <w:r>
        <w:rPr>
          <w:spacing w:val="-31"/>
        </w:rPr>
        <w:t> </w:t>
      </w:r>
      <w:r>
        <w:rPr/>
        <w:t>More</w:t>
      </w:r>
      <w:r>
        <w:rPr/>
        <w:t> </w:t>
      </w:r>
      <w:r>
        <w:rPr>
          <w:spacing w:val="5"/>
        </w:rPr>
        <w:t>than </w:t>
      </w:r>
      <w:r>
        <w:rPr>
          <w:spacing w:val="2"/>
        </w:rPr>
        <w:t>25 </w:t>
      </w:r>
      <w:r>
        <w:rPr>
          <w:spacing w:val="3"/>
        </w:rPr>
        <w:t>governments, including those </w:t>
      </w:r>
      <w:r>
        <w:rPr/>
        <w:t>of</w:t>
      </w:r>
      <w:r>
        <w:rPr>
          <w:spacing w:val="-16"/>
        </w:rPr>
        <w:t> </w:t>
      </w:r>
      <w:r>
        <w:rPr/>
        <w:t>Italy,</w:t>
      </w:r>
      <w:r>
        <w:rPr/>
        <w:t> </w:t>
      </w:r>
      <w:r>
        <w:rPr>
          <w:spacing w:val="3"/>
        </w:rPr>
        <w:t>Jordan,</w:t>
      </w:r>
      <w:r>
        <w:rPr>
          <w:spacing w:val="-5"/>
        </w:rPr>
        <w:t> </w:t>
      </w:r>
      <w:r>
        <w:rPr>
          <w:spacing w:val="3"/>
        </w:rPr>
        <w:t>Malaysia,</w:t>
      </w:r>
      <w:r>
        <w:rPr>
          <w:spacing w:val="-5"/>
        </w:rPr>
        <w:t> </w:t>
      </w:r>
      <w:r>
        <w:rPr>
          <w:spacing w:val="2"/>
        </w:rPr>
        <w:t>Mozambique</w:t>
      </w:r>
      <w:r>
        <w:rPr>
          <w:spacing w:val="-5"/>
        </w:rPr>
        <w:t> </w:t>
      </w:r>
      <w:r>
        <w:rPr>
          <w:spacing w:val="3"/>
        </w:rPr>
        <w:t>and</w:t>
      </w:r>
      <w:r>
        <w:rPr>
          <w:spacing w:val="-5"/>
        </w:rPr>
        <w:t> </w:t>
      </w:r>
      <w:r>
        <w:rPr>
          <w:spacing w:val="3"/>
        </w:rPr>
        <w:t>the</w:t>
      </w:r>
      <w:r>
        <w:rPr>
          <w:spacing w:val="-5"/>
        </w:rPr>
        <w:t> </w:t>
      </w:r>
      <w:r>
        <w:rPr/>
        <w:t>USA,</w:t>
      </w:r>
      <w:r>
        <w:rPr>
          <w:color w:val="F89E5D"/>
          <w:position w:val="7"/>
          <w:sz w:val="11"/>
          <w:szCs w:val="11"/>
        </w:rPr>
        <w:t>12</w:t>
      </w:r>
      <w:r>
        <w:rPr>
          <w:color w:val="F89E5D"/>
          <w:spacing w:val="17"/>
          <w:position w:val="7"/>
          <w:sz w:val="11"/>
          <w:szCs w:val="11"/>
        </w:rPr>
        <w:t> </w:t>
      </w:r>
      <w:r>
        <w:rPr/>
        <w:t>have</w:t>
      </w:r>
      <w:r>
        <w:rPr>
          <w:w w:val="95"/>
        </w:rPr>
        <w:t> </w:t>
      </w:r>
      <w:r>
        <w:rPr>
          <w:spacing w:val="2"/>
        </w:rPr>
        <w:t>either</w:t>
      </w:r>
      <w:r>
        <w:rPr>
          <w:spacing w:val="-11"/>
        </w:rPr>
        <w:t> </w:t>
      </w:r>
      <w:r>
        <w:rPr>
          <w:spacing w:val="2"/>
        </w:rPr>
        <w:t>publicly</w:t>
      </w:r>
      <w:r>
        <w:rPr>
          <w:spacing w:val="-11"/>
        </w:rPr>
        <w:t> </w:t>
      </w:r>
      <w:r>
        <w:rPr>
          <w:spacing w:val="4"/>
        </w:rPr>
        <w:t>committed</w:t>
      </w:r>
      <w:r>
        <w:rPr>
          <w:spacing w:val="-11"/>
        </w:rPr>
        <w:t> </w:t>
      </w:r>
      <w:r>
        <w:rPr>
          <w:spacing w:val="3"/>
        </w:rPr>
        <w:t>to</w:t>
      </w:r>
      <w:r>
        <w:rPr>
          <w:spacing w:val="-11"/>
        </w:rPr>
        <w:t> </w:t>
      </w:r>
      <w:r>
        <w:rPr/>
        <w:t>developing</w:t>
      </w:r>
      <w:r>
        <w:rPr>
          <w:spacing w:val="-11"/>
        </w:rPr>
        <w:t> </w:t>
      </w:r>
      <w:r>
        <w:rPr>
          <w:spacing w:val="2"/>
        </w:rPr>
        <w:t>such</w:t>
      </w:r>
      <w:r>
        <w:rPr>
          <w:spacing w:val="-11"/>
        </w:rPr>
        <w:t> </w:t>
      </w:r>
      <w:r>
        <w:rPr>
          <w:spacing w:val="3"/>
        </w:rPr>
        <w:t>plans</w:t>
      </w:r>
      <w:r>
        <w:rPr>
          <w:w w:val="88"/>
        </w:rPr>
        <w:t> </w:t>
      </w:r>
      <w:r>
        <w:rPr/>
        <w:t>or </w:t>
      </w:r>
      <w:r>
        <w:rPr>
          <w:spacing w:val="3"/>
        </w:rPr>
        <w:t>are in the </w:t>
      </w:r>
      <w:r>
        <w:rPr>
          <w:spacing w:val="2"/>
        </w:rPr>
        <w:t>process </w:t>
      </w:r>
      <w:r>
        <w:rPr/>
        <w:t>of developing </w:t>
      </w:r>
      <w:r>
        <w:rPr>
          <w:spacing w:val="3"/>
        </w:rPr>
        <w:t>them. </w:t>
      </w:r>
      <w:r>
        <w:rPr>
          <w:spacing w:val="2"/>
        </w:rPr>
        <w:t>The</w:t>
      </w:r>
      <w:r>
        <w:rPr>
          <w:spacing w:val="-26"/>
        </w:rPr>
        <w:t> </w:t>
      </w:r>
      <w:r>
        <w:rPr>
          <w:spacing w:val="-5"/>
        </w:rPr>
        <w:t>USA’s</w:t>
      </w:r>
      <w:r>
        <w:rPr>
          <w:w w:val="88"/>
        </w:rPr>
        <w:t> </w:t>
      </w:r>
      <w:r>
        <w:rPr>
          <w:spacing w:val="3"/>
        </w:rPr>
        <w:t>plan</w:t>
      </w:r>
      <w:r>
        <w:rPr>
          <w:spacing w:val="-9"/>
        </w:rPr>
        <w:t> </w:t>
      </w:r>
      <w:r>
        <w:rPr>
          <w:spacing w:val="2"/>
        </w:rPr>
        <w:t>is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>
          <w:spacing w:val="3"/>
        </w:rPr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>
          <w:spacing w:val="3"/>
        </w:rPr>
        <w:t>released</w:t>
      </w:r>
      <w:r>
        <w:rPr>
          <w:spacing w:val="-9"/>
        </w:rPr>
        <w:t> </w:t>
      </w:r>
      <w:r>
        <w:rPr>
          <w:spacing w:val="4"/>
        </w:rPr>
        <w:t>during</w:t>
      </w:r>
      <w:r>
        <w:rPr>
          <w:spacing w:val="-9"/>
        </w:rPr>
        <w:t> </w:t>
      </w:r>
      <w:r>
        <w:rPr/>
        <w:t>2016.</w:t>
      </w:r>
    </w:p>
    <w:p>
      <w:pPr>
        <w:spacing w:line="252" w:lineRule="auto" w:before="154"/>
        <w:ind w:left="107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z w:val="22"/>
        </w:rPr>
        <w:t>New </w:t>
      </w:r>
      <w:r>
        <w:rPr>
          <w:rFonts w:ascii="Bookman Old Style"/>
          <w:b w:val="0"/>
          <w:color w:val="F89E5D"/>
          <w:spacing w:val="3"/>
          <w:sz w:val="22"/>
        </w:rPr>
        <w:t>forms </w:t>
      </w:r>
      <w:r>
        <w:rPr>
          <w:rFonts w:ascii="Bookman Old Style"/>
          <w:b w:val="0"/>
          <w:color w:val="F89E5D"/>
          <w:sz w:val="22"/>
        </w:rPr>
        <w:t>of </w:t>
      </w:r>
      <w:r>
        <w:rPr>
          <w:rFonts w:ascii="Bookman Old Style"/>
          <w:b w:val="0"/>
          <w:color w:val="F89E5D"/>
          <w:spacing w:val="4"/>
          <w:sz w:val="22"/>
        </w:rPr>
        <w:t>legislation </w:t>
      </w:r>
      <w:r>
        <w:rPr>
          <w:rFonts w:ascii="Bookman Old Style"/>
          <w:b w:val="0"/>
          <w:color w:val="F89E5D"/>
          <w:spacing w:val="2"/>
          <w:sz w:val="22"/>
        </w:rPr>
        <w:t>combined</w:t>
      </w:r>
      <w:r>
        <w:rPr>
          <w:rFonts w:ascii="Bookman Old Style"/>
          <w:b w:val="0"/>
          <w:color w:val="F89E5D"/>
          <w:spacing w:val="-34"/>
          <w:sz w:val="22"/>
        </w:rPr>
        <w:t> </w:t>
      </w:r>
      <w:r>
        <w:rPr>
          <w:rFonts w:ascii="Bookman Old Style"/>
          <w:b w:val="0"/>
          <w:color w:val="F89E5D"/>
          <w:spacing w:val="5"/>
          <w:sz w:val="22"/>
        </w:rPr>
        <w:t>with</w:t>
      </w:r>
      <w:r>
        <w:rPr>
          <w:rFonts w:ascii="Bookman Old Style"/>
          <w:b w:val="0"/>
          <w:color w:val="F89E5D"/>
          <w:w w:val="91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mandatory</w:t>
      </w:r>
      <w:r>
        <w:rPr>
          <w:rFonts w:ascii="Bookman Old Style"/>
          <w:b w:val="0"/>
          <w:color w:val="F89E5D"/>
          <w:spacing w:val="-34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reporting</w:t>
      </w:r>
      <w:r>
        <w:rPr>
          <w:rFonts w:ascii="Bookman Old Style"/>
          <w:spacing w:val="4"/>
          <w:sz w:val="22"/>
        </w:rPr>
      </w:r>
    </w:p>
    <w:p>
      <w:pPr>
        <w:pStyle w:val="BodyText"/>
        <w:spacing w:line="261" w:lineRule="auto" w:before="100"/>
        <w:ind w:left="1077" w:right="352"/>
        <w:jc w:val="left"/>
      </w:pPr>
      <w:r>
        <w:rPr>
          <w:spacing w:val="3"/>
        </w:rPr>
        <w:t>In </w:t>
      </w:r>
      <w:r>
        <w:rPr/>
        <w:t>2015, </w:t>
      </w:r>
      <w:r>
        <w:rPr>
          <w:spacing w:val="3"/>
        </w:rPr>
        <w:t>the </w:t>
      </w:r>
      <w:r>
        <w:rPr>
          <w:spacing w:val="2"/>
        </w:rPr>
        <w:t>Modern Slavery </w:t>
      </w:r>
      <w:r>
        <w:rPr/>
        <w:t>Act </w:t>
      </w:r>
      <w:r>
        <w:rPr>
          <w:spacing w:val="3"/>
        </w:rPr>
        <w:t>came into</w:t>
      </w:r>
      <w:r>
        <w:rPr>
          <w:spacing w:val="-7"/>
        </w:rPr>
        <w:t> </w:t>
      </w:r>
      <w:r>
        <w:rPr>
          <w:spacing w:val="2"/>
        </w:rPr>
        <w:t>effect</w:t>
      </w:r>
      <w:r>
        <w:rPr>
          <w:w w:val="89"/>
        </w:rPr>
        <w:t> </w:t>
      </w:r>
      <w:r>
        <w:rPr>
          <w:spacing w:val="3"/>
        </w:rPr>
        <w:t>in the </w:t>
      </w:r>
      <w:r>
        <w:rPr/>
        <w:t>UK.</w:t>
      </w:r>
      <w:r>
        <w:rPr>
          <w:color w:val="F89E5D"/>
          <w:position w:val="7"/>
          <w:sz w:val="11"/>
          <w:szCs w:val="11"/>
        </w:rPr>
        <w:t>13 </w:t>
      </w:r>
      <w:r>
        <w:rPr>
          <w:spacing w:val="3"/>
        </w:rPr>
        <w:t>Section </w:t>
      </w:r>
      <w:r>
        <w:rPr/>
        <w:t>54 of </w:t>
      </w:r>
      <w:r>
        <w:rPr>
          <w:spacing w:val="3"/>
        </w:rPr>
        <w:t>the </w:t>
      </w:r>
      <w:r>
        <w:rPr/>
        <w:t>Act </w:t>
      </w:r>
      <w:r>
        <w:rPr>
          <w:spacing w:val="3"/>
        </w:rPr>
        <w:t>obliges</w:t>
      </w:r>
      <w:r>
        <w:rPr>
          <w:spacing w:val="31"/>
        </w:rPr>
        <w:t> </w:t>
      </w:r>
      <w:r>
        <w:rPr>
          <w:spacing w:val="5"/>
        </w:rPr>
        <w:t>all</w:t>
      </w:r>
      <w:r>
        <w:rPr>
          <w:w w:val="93"/>
        </w:rPr>
        <w:t> </w:t>
      </w:r>
      <w:r>
        <w:rPr>
          <w:spacing w:val="3"/>
        </w:rPr>
        <w:t>commercial</w:t>
      </w:r>
      <w:r>
        <w:rPr>
          <w:spacing w:val="-10"/>
        </w:rPr>
        <w:t> </w:t>
      </w:r>
      <w:r>
        <w:rPr>
          <w:spacing w:val="4"/>
        </w:rPr>
        <w:t>organisations</w:t>
      </w:r>
      <w:r>
        <w:rPr>
          <w:spacing w:val="-10"/>
        </w:rPr>
        <w:t> </w:t>
      </w:r>
      <w:r>
        <w:rPr>
          <w:spacing w:val="3"/>
        </w:rPr>
        <w:t>supplying</w:t>
      </w:r>
      <w:r>
        <w:rPr>
          <w:spacing w:val="-10"/>
        </w:rPr>
        <w:t> </w:t>
      </w:r>
      <w:r>
        <w:rPr>
          <w:spacing w:val="3"/>
        </w:rPr>
        <w:t>goods</w:t>
      </w:r>
      <w:r>
        <w:rPr>
          <w:spacing w:val="-10"/>
        </w:rPr>
        <w:t> </w:t>
      </w:r>
      <w:r>
        <w:rPr/>
        <w:t>or</w:t>
      </w:r>
      <w:r>
        <w:rPr>
          <w:w w:val="94"/>
        </w:rPr>
        <w:t> </w:t>
      </w:r>
      <w:r>
        <w:rPr>
          <w:spacing w:val="4"/>
        </w:rPr>
        <w:t>services</w:t>
      </w:r>
      <w:r>
        <w:rPr>
          <w:spacing w:val="-6"/>
        </w:rPr>
        <w:t> </w:t>
      </w:r>
      <w:r>
        <w:rPr>
          <w:spacing w:val="3"/>
        </w:rPr>
        <w:t>and</w:t>
      </w:r>
      <w:r>
        <w:rPr>
          <w:spacing w:val="-6"/>
        </w:rPr>
        <w:t> </w:t>
      </w:r>
      <w:r>
        <w:rPr>
          <w:spacing w:val="4"/>
        </w:rPr>
        <w:t>with</w:t>
      </w:r>
      <w:r>
        <w:rPr>
          <w:spacing w:val="-6"/>
        </w:rPr>
        <w:t> </w:t>
      </w:r>
      <w:r>
        <w:rPr>
          <w:spacing w:val="4"/>
        </w:rPr>
        <w:t>an</w:t>
      </w:r>
      <w:r>
        <w:rPr>
          <w:spacing w:val="-6"/>
        </w:rPr>
        <w:t> </w:t>
      </w:r>
      <w:r>
        <w:rPr>
          <w:spacing w:val="4"/>
        </w:rPr>
        <w:t>annual</w:t>
      </w:r>
      <w:r>
        <w:rPr>
          <w:spacing w:val="-6"/>
        </w:rPr>
        <w:t> </w:t>
      </w:r>
      <w:r>
        <w:rPr>
          <w:spacing w:val="3"/>
        </w:rPr>
        <w:t>turnover</w:t>
      </w:r>
      <w:r>
        <w:rPr>
          <w:spacing w:val="-6"/>
        </w:rPr>
        <w:t> </w:t>
      </w:r>
      <w:r>
        <w:rPr>
          <w:spacing w:val="3"/>
        </w:rPr>
        <w:t>in</w:t>
      </w:r>
      <w:r>
        <w:rPr>
          <w:spacing w:val="-6"/>
        </w:rPr>
        <w:t> </w:t>
      </w:r>
      <w:r>
        <w:rPr>
          <w:spacing w:val="2"/>
        </w:rPr>
        <w:t>excess</w:t>
      </w:r>
      <w:r>
        <w:rPr>
          <w:w w:val="88"/>
        </w:rPr>
        <w:t> </w:t>
      </w:r>
      <w:r>
        <w:rPr>
          <w:w w:val="88"/>
        </w:rPr>
        <w:t> </w:t>
      </w:r>
      <w:r>
        <w:rPr/>
        <w:t>of </w:t>
      </w:r>
      <w:r>
        <w:rPr>
          <w:spacing w:val="2"/>
        </w:rPr>
        <w:t>£36 </w:t>
      </w:r>
      <w:r>
        <w:rPr>
          <w:spacing w:val="4"/>
        </w:rPr>
        <w:t>million </w:t>
      </w:r>
      <w:r>
        <w:rPr>
          <w:spacing w:val="3"/>
        </w:rPr>
        <w:t>to prepare </w:t>
      </w:r>
      <w:r>
        <w:rPr>
          <w:spacing w:val="4"/>
        </w:rPr>
        <w:t>an annual </w:t>
      </w:r>
      <w:r>
        <w:rPr/>
        <w:t>‘slavery</w:t>
      </w:r>
      <w:r>
        <w:rPr>
          <w:spacing w:val="-29"/>
        </w:rPr>
        <w:t> </w:t>
      </w:r>
      <w:r>
        <w:rPr>
          <w:spacing w:val="3"/>
        </w:rPr>
        <w:t>and</w:t>
      </w:r>
    </w:p>
    <w:p>
      <w:pPr>
        <w:pStyle w:val="BodyText"/>
        <w:spacing w:line="261" w:lineRule="auto"/>
        <w:ind w:left="1077" w:right="0"/>
        <w:jc w:val="left"/>
      </w:pPr>
      <w:r>
        <w:rPr>
          <w:spacing w:val="3"/>
        </w:rPr>
        <w:t>human</w:t>
      </w:r>
      <w:r>
        <w:rPr>
          <w:spacing w:val="-25"/>
        </w:rPr>
        <w:t> </w:t>
      </w:r>
      <w:r>
        <w:rPr>
          <w:spacing w:val="5"/>
        </w:rPr>
        <w:t>trafficking</w:t>
      </w:r>
      <w:r>
        <w:rPr>
          <w:spacing w:val="-25"/>
        </w:rPr>
        <w:t> </w:t>
      </w:r>
      <w:r>
        <w:rPr>
          <w:spacing w:val="2"/>
        </w:rPr>
        <w:t>statement’.</w:t>
      </w:r>
      <w:r>
        <w:rPr>
          <w:spacing w:val="-25"/>
        </w:rPr>
        <w:t> </w:t>
      </w:r>
      <w:r>
        <w:rPr>
          <w:spacing w:val="4"/>
        </w:rPr>
        <w:t>This</w:t>
      </w:r>
      <w:r>
        <w:rPr>
          <w:spacing w:val="-25"/>
        </w:rPr>
        <w:t> </w:t>
      </w:r>
      <w:r>
        <w:rPr>
          <w:spacing w:val="2"/>
        </w:rPr>
        <w:t>should</w:t>
      </w:r>
      <w:r>
        <w:rPr>
          <w:spacing w:val="-25"/>
        </w:rPr>
        <w:t> </w:t>
      </w:r>
      <w:r>
        <w:rPr>
          <w:spacing w:val="3"/>
        </w:rPr>
        <w:t>outline</w:t>
      </w:r>
      <w:r>
        <w:rPr>
          <w:spacing w:val="-25"/>
        </w:rPr>
        <w:t> </w:t>
      </w:r>
      <w:r>
        <w:rPr>
          <w:spacing w:val="3"/>
        </w:rPr>
        <w:t>the</w:t>
      </w:r>
      <w:r>
        <w:rPr>
          <w:spacing w:val="1"/>
          <w:w w:val="98"/>
        </w:rPr>
        <w:t> </w:t>
      </w:r>
      <w:r>
        <w:rPr>
          <w:spacing w:val="3"/>
        </w:rPr>
        <w:t>steps</w:t>
      </w:r>
      <w:r>
        <w:rPr>
          <w:spacing w:val="-18"/>
        </w:rPr>
        <w:t> </w:t>
      </w:r>
      <w:r>
        <w:rPr>
          <w:spacing w:val="3"/>
        </w:rPr>
        <w:t>the</w:t>
      </w:r>
      <w:r>
        <w:rPr>
          <w:spacing w:val="-18"/>
        </w:rPr>
        <w:t> </w:t>
      </w:r>
      <w:r>
        <w:rPr>
          <w:spacing w:val="4"/>
        </w:rPr>
        <w:t>organisation</w:t>
      </w:r>
      <w:r>
        <w:rPr>
          <w:spacing w:val="-18"/>
        </w:rPr>
        <w:t> </w:t>
      </w:r>
      <w:r>
        <w:rPr>
          <w:spacing w:val="4"/>
        </w:rPr>
        <w:t>has</w:t>
      </w:r>
      <w:r>
        <w:rPr>
          <w:spacing w:val="-18"/>
        </w:rPr>
        <w:t> </w:t>
      </w:r>
      <w:r>
        <w:rPr>
          <w:spacing w:val="4"/>
        </w:rPr>
        <w:t>taken</w:t>
      </w:r>
      <w:r>
        <w:rPr>
          <w:spacing w:val="-18"/>
        </w:rPr>
        <w:t> </w:t>
      </w:r>
      <w:r>
        <w:rPr>
          <w:spacing w:val="4"/>
        </w:rPr>
        <w:t>during</w:t>
      </w:r>
      <w:r>
        <w:rPr>
          <w:spacing w:val="-18"/>
        </w:rPr>
        <w:t> </w:t>
      </w:r>
      <w:r>
        <w:rPr>
          <w:spacing w:val="3"/>
        </w:rPr>
        <w:t>the</w:t>
      </w:r>
      <w:r>
        <w:rPr>
          <w:spacing w:val="-18"/>
        </w:rPr>
        <w:t> </w:t>
      </w:r>
      <w:r>
        <w:rPr>
          <w:spacing w:val="4"/>
        </w:rPr>
        <w:t>financial</w:t>
      </w:r>
      <w:r>
        <w:rPr>
          <w:w w:val="93"/>
        </w:rPr>
        <w:t> </w:t>
      </w:r>
      <w:r>
        <w:rPr>
          <w:spacing w:val="2"/>
        </w:rPr>
        <w:t>year</w:t>
      </w:r>
      <w:r>
        <w:rPr>
          <w:spacing w:val="-22"/>
        </w:rPr>
        <w:t> </w:t>
      </w:r>
      <w:r>
        <w:rPr>
          <w:spacing w:val="3"/>
        </w:rPr>
        <w:t>to</w:t>
      </w:r>
      <w:r>
        <w:rPr>
          <w:spacing w:val="-22"/>
        </w:rPr>
        <w:t> </w:t>
      </w:r>
      <w:r>
        <w:rPr>
          <w:spacing w:val="3"/>
        </w:rPr>
        <w:t>ensure</w:t>
      </w:r>
      <w:r>
        <w:rPr>
          <w:spacing w:val="-22"/>
        </w:rPr>
        <w:t> </w:t>
      </w:r>
      <w:r>
        <w:rPr>
          <w:spacing w:val="4"/>
        </w:rPr>
        <w:t>that</w:t>
      </w:r>
      <w:r>
        <w:rPr>
          <w:spacing w:val="-22"/>
        </w:rPr>
        <w:t> </w:t>
      </w:r>
      <w:r>
        <w:rPr>
          <w:spacing w:val="2"/>
        </w:rPr>
        <w:t>slavery</w:t>
      </w:r>
      <w:r>
        <w:rPr>
          <w:spacing w:val="-22"/>
        </w:rPr>
        <w:t> </w:t>
      </w:r>
      <w:r>
        <w:rPr>
          <w:spacing w:val="3"/>
        </w:rPr>
        <w:t>and</w:t>
      </w:r>
      <w:r>
        <w:rPr>
          <w:spacing w:val="-22"/>
        </w:rPr>
        <w:t> </w:t>
      </w:r>
      <w:r>
        <w:rPr>
          <w:spacing w:val="3"/>
        </w:rPr>
        <w:t>human</w:t>
      </w:r>
      <w:r>
        <w:rPr>
          <w:spacing w:val="-22"/>
        </w:rPr>
        <w:t> </w:t>
      </w:r>
      <w:r>
        <w:rPr>
          <w:spacing w:val="5"/>
        </w:rPr>
        <w:t>trafficking</w:t>
      </w:r>
    </w:p>
    <w:p>
      <w:pPr>
        <w:pStyle w:val="BodyText"/>
        <w:spacing w:line="261" w:lineRule="auto"/>
        <w:ind w:left="1077" w:right="6"/>
        <w:jc w:val="left"/>
      </w:pPr>
      <w:r>
        <w:rPr>
          <w:spacing w:val="3"/>
        </w:rPr>
        <w:t>are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6"/>
        </w:rPr>
        <w:t>taking</w:t>
      </w:r>
      <w:r>
        <w:rPr>
          <w:spacing w:val="-6"/>
        </w:rPr>
        <w:t> </w:t>
      </w:r>
      <w:r>
        <w:rPr>
          <w:spacing w:val="3"/>
        </w:rPr>
        <w:t>place</w:t>
      </w:r>
      <w:r>
        <w:rPr>
          <w:spacing w:val="-6"/>
        </w:rPr>
        <w:t> </w:t>
      </w:r>
      <w:r>
        <w:rPr>
          <w:spacing w:val="3"/>
        </w:rPr>
        <w:t>in</w:t>
      </w:r>
      <w:r>
        <w:rPr>
          <w:spacing w:val="-6"/>
        </w:rPr>
        <w:t> </w:t>
      </w:r>
      <w:r>
        <w:rPr>
          <w:spacing w:val="2"/>
        </w:rPr>
        <w:t>any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3"/>
        </w:rPr>
        <w:t>its</w:t>
      </w:r>
      <w:r>
        <w:rPr>
          <w:spacing w:val="-6"/>
        </w:rPr>
        <w:t> </w:t>
      </w:r>
      <w:r>
        <w:rPr/>
        <w:t>supply</w:t>
      </w:r>
      <w:r>
        <w:rPr>
          <w:spacing w:val="-6"/>
        </w:rPr>
        <w:t> </w:t>
      </w:r>
      <w:r>
        <w:rPr>
          <w:spacing w:val="4"/>
        </w:rPr>
        <w:t>chains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3"/>
        </w:rPr>
        <w:t>in</w:t>
      </w:r>
      <w:r>
        <w:rPr>
          <w:w w:val="96"/>
        </w:rPr>
        <w:t> </w:t>
      </w:r>
      <w:r>
        <w:rPr>
          <w:spacing w:val="2"/>
        </w:rPr>
        <w:t>any</w:t>
      </w:r>
      <w:r>
        <w:rPr>
          <w:spacing w:val="-7"/>
        </w:rPr>
        <w:t> </w:t>
      </w:r>
      <w:r>
        <w:rPr>
          <w:spacing w:val="4"/>
        </w:rPr>
        <w:t>part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3"/>
        </w:rPr>
        <w:t>its</w:t>
      </w:r>
      <w:r>
        <w:rPr>
          <w:spacing w:val="-7"/>
        </w:rPr>
        <w:t> </w:t>
      </w:r>
      <w:r>
        <w:rPr>
          <w:spacing w:val="3"/>
        </w:rPr>
        <w:t>own</w:t>
      </w:r>
      <w:r>
        <w:rPr>
          <w:spacing w:val="-7"/>
        </w:rPr>
        <w:t> </w:t>
      </w:r>
      <w:r>
        <w:rPr>
          <w:spacing w:val="3"/>
        </w:rPr>
        <w:t>business.</w:t>
      </w:r>
      <w:r>
        <w:rPr>
          <w:spacing w:val="-7"/>
        </w:rPr>
        <w:t> </w:t>
      </w:r>
      <w:r>
        <w:rPr>
          <w:spacing w:val="5"/>
        </w:rPr>
        <w:t>While</w:t>
      </w:r>
      <w:r>
        <w:rPr>
          <w:spacing w:val="-7"/>
        </w:rPr>
        <w:t> </w:t>
      </w:r>
      <w:r>
        <w:rPr>
          <w:spacing w:val="3"/>
        </w:rPr>
        <w:t>the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>
          <w:spacing w:val="4"/>
        </w:rPr>
        <w:t>directly</w:t>
      </w:r>
      <w:r>
        <w:rPr>
          <w:spacing w:val="2"/>
          <w:w w:val="93"/>
        </w:rPr>
        <w:t> </w:t>
      </w:r>
      <w:r>
        <w:rPr>
          <w:spacing w:val="3"/>
        </w:rPr>
        <w:t>concerns UK businesses, </w:t>
      </w:r>
      <w:r>
        <w:rPr/>
        <w:t>it </w:t>
      </w:r>
      <w:r>
        <w:rPr>
          <w:spacing w:val="2"/>
        </w:rPr>
        <w:t>is </w:t>
      </w:r>
      <w:r>
        <w:rPr>
          <w:spacing w:val="4"/>
        </w:rPr>
        <w:t>also </w:t>
      </w:r>
      <w:r>
        <w:rPr>
          <w:spacing w:val="2"/>
        </w:rPr>
        <w:t>applicable</w:t>
      </w:r>
      <w:r>
        <w:rPr>
          <w:spacing w:val="-12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3"/>
        </w:rPr>
        <w:t>foreign-owned</w:t>
      </w:r>
      <w:r>
        <w:rPr>
          <w:spacing w:val="-17"/>
        </w:rPr>
        <w:t> </w:t>
      </w:r>
      <w:r>
        <w:rPr>
          <w:spacing w:val="3"/>
        </w:rPr>
        <w:t>companies</w:t>
      </w:r>
      <w:r>
        <w:rPr>
          <w:spacing w:val="-17"/>
        </w:rPr>
        <w:t> </w:t>
      </w:r>
      <w:r>
        <w:rPr>
          <w:spacing w:val="4"/>
        </w:rPr>
        <w:t>that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3"/>
        </w:rPr>
        <w:t>UK</w:t>
      </w:r>
      <w:r>
        <w:rPr>
          <w:spacing w:val="-17"/>
        </w:rPr>
        <w:t> </w:t>
      </w:r>
      <w:r>
        <w:rPr>
          <w:spacing w:val="2"/>
        </w:rPr>
        <w:t>presence.</w:t>
      </w:r>
    </w:p>
    <w:p>
      <w:pPr>
        <w:pStyle w:val="BodyText"/>
        <w:spacing w:line="261" w:lineRule="auto" w:before="169"/>
        <w:ind w:left="1077" w:right="0"/>
        <w:jc w:val="left"/>
      </w:pP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US,</w:t>
      </w:r>
      <w:r>
        <w:rPr>
          <w:spacing w:val="-9"/>
        </w:rPr>
        <w:t> </w:t>
      </w:r>
      <w:r>
        <w:rPr/>
        <w:t>under</w:t>
      </w:r>
      <w:r>
        <w:rPr>
          <w:spacing w:val="-9"/>
        </w:rPr>
        <w:t> </w:t>
      </w:r>
      <w:r>
        <w:rPr/>
        <w:t>Section</w:t>
      </w:r>
      <w:r>
        <w:rPr>
          <w:spacing w:val="-9"/>
        </w:rPr>
        <w:t> </w:t>
      </w:r>
      <w:r>
        <w:rPr/>
        <w:t>1502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Dodd-Frank</w:t>
      </w:r>
      <w:r>
        <w:rPr>
          <w:spacing w:val="-9"/>
        </w:rPr>
        <w:t> </w:t>
      </w:r>
      <w:r>
        <w:rPr>
          <w:spacing w:val="-3"/>
        </w:rPr>
        <w:t>Act,</w:t>
      </w:r>
      <w:r>
        <w:rPr>
          <w:color w:val="F89E5D"/>
          <w:spacing w:val="-3"/>
          <w:position w:val="7"/>
          <w:sz w:val="11"/>
        </w:rPr>
        <w:t>14</w:t>
      </w:r>
      <w:r>
        <w:rPr>
          <w:color w:val="F89E5D"/>
          <w:spacing w:val="-5"/>
          <w:w w:val="110"/>
          <w:position w:val="7"/>
          <w:sz w:val="11"/>
        </w:rPr>
        <w:t> </w:t>
      </w:r>
      <w:r>
        <w:rPr/>
        <w:t>businesses</w:t>
      </w:r>
      <w:r>
        <w:rPr>
          <w:spacing w:val="-31"/>
        </w:rPr>
        <w:t> </w:t>
      </w:r>
      <w:r>
        <w:rPr/>
        <w:t>must</w:t>
      </w:r>
      <w:r>
        <w:rPr>
          <w:spacing w:val="-31"/>
        </w:rPr>
        <w:t> </w:t>
      </w:r>
      <w:r>
        <w:rPr/>
        <w:t>submit</w:t>
      </w:r>
      <w:r>
        <w:rPr>
          <w:spacing w:val="-31"/>
        </w:rPr>
        <w:t> </w:t>
      </w:r>
      <w:r>
        <w:rPr/>
        <w:t>an</w:t>
      </w:r>
      <w:r>
        <w:rPr>
          <w:spacing w:val="-31"/>
        </w:rPr>
        <w:t> </w:t>
      </w:r>
      <w:r>
        <w:rPr/>
        <w:t>annual</w:t>
      </w:r>
      <w:r>
        <w:rPr>
          <w:spacing w:val="-31"/>
        </w:rPr>
        <w:t> </w:t>
      </w:r>
      <w:r>
        <w:rPr/>
        <w:t>report</w:t>
      </w:r>
      <w:r>
        <w:rPr>
          <w:spacing w:val="-31"/>
        </w:rPr>
        <w:t> </w:t>
      </w:r>
      <w:r>
        <w:rPr/>
        <w:t>detailing</w:t>
      </w:r>
      <w:r>
        <w:rPr>
          <w:spacing w:val="-31"/>
        </w:rPr>
        <w:t> </w:t>
      </w:r>
      <w:r>
        <w:rPr/>
        <w:t>their</w:t>
      </w:r>
      <w:r>
        <w:rPr>
          <w:w w:val="94"/>
        </w:rPr>
        <w:t> </w:t>
      </w:r>
      <w:r>
        <w:rPr>
          <w:spacing w:val="-3"/>
        </w:rPr>
        <w:t>supply</w:t>
      </w:r>
      <w:r>
        <w:rPr>
          <w:spacing w:val="-25"/>
        </w:rPr>
        <w:t> </w:t>
      </w:r>
      <w:r>
        <w:rPr/>
        <w:t>chain</w:t>
      </w:r>
      <w:r>
        <w:rPr>
          <w:spacing w:val="-25"/>
        </w:rPr>
        <w:t> </w:t>
      </w:r>
      <w:r>
        <w:rPr>
          <w:spacing w:val="-3"/>
        </w:rPr>
        <w:t>due</w:t>
      </w:r>
      <w:r>
        <w:rPr>
          <w:spacing w:val="-25"/>
        </w:rPr>
        <w:t> </w:t>
      </w:r>
      <w:r>
        <w:rPr/>
        <w:t>diligence</w:t>
      </w:r>
      <w:r>
        <w:rPr>
          <w:spacing w:val="-25"/>
        </w:rPr>
        <w:t> </w:t>
      </w:r>
      <w:r>
        <w:rPr/>
        <w:t>process</w:t>
      </w:r>
      <w:r>
        <w:rPr>
          <w:spacing w:val="-25"/>
        </w:rPr>
        <w:t> </w:t>
      </w:r>
      <w:r>
        <w:rPr/>
        <w:t>(this</w:t>
      </w:r>
      <w:r>
        <w:rPr>
          <w:spacing w:val="-25"/>
        </w:rPr>
        <w:t> </w:t>
      </w:r>
      <w:r>
        <w:rPr/>
        <w:t>being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process</w:t>
      </w:r>
      <w:r>
        <w:rPr>
          <w:w w:val="88"/>
        </w:rPr>
        <w:t> </w:t>
      </w:r>
      <w:r>
        <w:rPr/>
        <w:t>that</w:t>
      </w:r>
      <w:r>
        <w:rPr>
          <w:spacing w:val="-17"/>
        </w:rPr>
        <w:t> </w:t>
      </w:r>
      <w:r>
        <w:rPr/>
        <w:t>requires</w:t>
      </w:r>
      <w:r>
        <w:rPr>
          <w:spacing w:val="-17"/>
        </w:rPr>
        <w:t> </w:t>
      </w:r>
      <w:r>
        <w:rPr/>
        <w:t>them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assess</w:t>
      </w:r>
      <w:r>
        <w:rPr>
          <w:spacing w:val="-17"/>
        </w:rPr>
        <w:t> </w:t>
      </w:r>
      <w:r>
        <w:rPr/>
        <w:t>and,</w:t>
      </w:r>
      <w:r>
        <w:rPr>
          <w:spacing w:val="-17"/>
        </w:rPr>
        <w:t> </w:t>
      </w:r>
      <w:r>
        <w:rPr/>
        <w:t>if</w:t>
      </w:r>
      <w:r>
        <w:rPr>
          <w:spacing w:val="-17"/>
        </w:rPr>
        <w:t> </w:t>
      </w:r>
      <w:r>
        <w:rPr/>
        <w:t>identified,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act</w:t>
      </w:r>
      <w:r>
        <w:rPr>
          <w:spacing w:val="-17"/>
        </w:rPr>
        <w:t> </w:t>
      </w:r>
      <w:r>
        <w:rPr/>
        <w:t>on</w:t>
      </w:r>
      <w:r>
        <w:rPr>
          <w:w w:val="96"/>
        </w:rPr>
        <w:t> </w:t>
      </w:r>
      <w:r>
        <w:rPr/>
        <w:t>any</w:t>
      </w:r>
      <w:r>
        <w:rPr>
          <w:spacing w:val="-27"/>
        </w:rPr>
        <w:t> </w:t>
      </w:r>
      <w:r>
        <w:rPr/>
        <w:t>adverse</w:t>
      </w:r>
      <w:r>
        <w:rPr>
          <w:spacing w:val="-27"/>
        </w:rPr>
        <w:t> </w:t>
      </w:r>
      <w:r>
        <w:rPr/>
        <w:t>human</w:t>
      </w:r>
      <w:r>
        <w:rPr>
          <w:spacing w:val="-27"/>
        </w:rPr>
        <w:t> </w:t>
      </w:r>
      <w:r>
        <w:rPr/>
        <w:t>rights</w:t>
      </w:r>
      <w:r>
        <w:rPr>
          <w:spacing w:val="-27"/>
        </w:rPr>
        <w:t> </w:t>
      </w:r>
      <w:r>
        <w:rPr/>
        <w:t>impacts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>
          <w:spacing w:val="-3"/>
        </w:rPr>
        <w:t>supply</w:t>
      </w:r>
      <w:r>
        <w:rPr>
          <w:spacing w:val="-27"/>
        </w:rPr>
        <w:t> </w:t>
      </w:r>
      <w:r>
        <w:rPr/>
        <w:t>chain).</w:t>
      </w:r>
    </w:p>
    <w:p>
      <w:pPr>
        <w:pStyle w:val="BodyText"/>
        <w:spacing w:line="261" w:lineRule="auto" w:before="169"/>
        <w:ind w:left="1077" w:right="0"/>
        <w:jc w:val="left"/>
      </w:pPr>
      <w:r>
        <w:rPr>
          <w:spacing w:val="3"/>
        </w:rPr>
        <w:t>Section </w:t>
      </w:r>
      <w:r>
        <w:rPr/>
        <w:t>1502 of </w:t>
      </w:r>
      <w:r>
        <w:rPr>
          <w:spacing w:val="3"/>
        </w:rPr>
        <w:t>the Dodd-Frank </w:t>
      </w:r>
      <w:r>
        <w:rPr/>
        <w:t>Act </w:t>
      </w:r>
      <w:r>
        <w:rPr>
          <w:spacing w:val="2"/>
        </w:rPr>
        <w:t>is </w:t>
      </w:r>
      <w:r>
        <w:rPr>
          <w:spacing w:val="4"/>
        </w:rPr>
        <w:t>an </w:t>
      </w:r>
      <w:r>
        <w:rPr>
          <w:spacing w:val="2"/>
        </w:rPr>
        <w:t>example</w:t>
      </w:r>
      <w:r>
        <w:rPr>
          <w:spacing w:val="-23"/>
        </w:rPr>
        <w:t> </w:t>
      </w:r>
      <w:r>
        <w:rPr/>
        <w:t>of</w:t>
      </w:r>
      <w:r>
        <w:rPr>
          <w:w w:val="8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4"/>
        </w:rPr>
        <w:t>regulation</w:t>
      </w:r>
      <w:r>
        <w:rPr>
          <w:spacing w:val="-17"/>
        </w:rPr>
        <w:t> </w:t>
      </w:r>
      <w:r>
        <w:rPr>
          <w:spacing w:val="4"/>
        </w:rPr>
        <w:t>that</w:t>
      </w:r>
      <w:r>
        <w:rPr>
          <w:spacing w:val="-17"/>
        </w:rPr>
        <w:t> </w:t>
      </w:r>
      <w:r>
        <w:rPr>
          <w:spacing w:val="4"/>
        </w:rPr>
        <w:t>addresses</w:t>
      </w:r>
      <w:r>
        <w:rPr>
          <w:spacing w:val="-17"/>
        </w:rPr>
        <w:t> </w:t>
      </w:r>
      <w:r>
        <w:rPr/>
        <w:t>how</w:t>
      </w:r>
      <w:r>
        <w:rPr>
          <w:spacing w:val="-17"/>
        </w:rPr>
        <w:t> </w:t>
      </w:r>
      <w:r>
        <w:rPr>
          <w:spacing w:val="3"/>
        </w:rPr>
        <w:t>businesses</w:t>
      </w:r>
      <w:r>
        <w:rPr>
          <w:spacing w:val="-17"/>
        </w:rPr>
        <w:t> </w:t>
      </w:r>
      <w:r>
        <w:rPr>
          <w:spacing w:val="3"/>
        </w:rPr>
        <w:t>impact</w:t>
      </w:r>
      <w:r>
        <w:rPr>
          <w:spacing w:val="-17"/>
        </w:rPr>
        <w:t> </w:t>
      </w:r>
      <w:r>
        <w:rPr/>
        <w:t>a</w:t>
      </w:r>
      <w:r>
        <w:rPr>
          <w:w w:val="95"/>
        </w:rPr>
        <w:t> </w:t>
      </w:r>
      <w:r>
        <w:rPr>
          <w:spacing w:val="3"/>
        </w:rPr>
        <w:t>specific</w:t>
      </w:r>
      <w:r>
        <w:rPr>
          <w:spacing w:val="-21"/>
        </w:rPr>
        <w:t> </w:t>
      </w:r>
      <w:r>
        <w:rPr>
          <w:spacing w:val="3"/>
        </w:rPr>
        <w:t>human</w:t>
      </w:r>
      <w:r>
        <w:rPr>
          <w:spacing w:val="-21"/>
        </w:rPr>
        <w:t> </w:t>
      </w:r>
      <w:r>
        <w:rPr>
          <w:spacing w:val="4"/>
        </w:rPr>
        <w:t>rights</w:t>
      </w:r>
      <w:r>
        <w:rPr>
          <w:spacing w:val="-21"/>
        </w:rPr>
        <w:t> </w:t>
      </w:r>
      <w:r>
        <w:rPr>
          <w:spacing w:val="3"/>
        </w:rPr>
        <w:t>issue</w:t>
      </w:r>
      <w:r>
        <w:rPr>
          <w:spacing w:val="-21"/>
        </w:rPr>
        <w:t> </w:t>
      </w:r>
      <w:r>
        <w:rPr>
          <w:spacing w:val="2"/>
        </w:rPr>
        <w:t>(forced</w:t>
      </w:r>
      <w:r>
        <w:rPr>
          <w:spacing w:val="-21"/>
        </w:rPr>
        <w:t> </w:t>
      </w:r>
      <w:r>
        <w:rPr>
          <w:spacing w:val="3"/>
        </w:rPr>
        <w:t>labour</w:t>
      </w:r>
      <w:r>
        <w:rPr>
          <w:spacing w:val="-21"/>
        </w:rPr>
        <w:t> </w:t>
      </w:r>
      <w:r>
        <w:rPr>
          <w:spacing w:val="3"/>
        </w:rPr>
        <w:t>in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2"/>
        </w:rPr>
        <w:t>supply</w:t>
      </w:r>
      <w:r>
        <w:rPr/>
      </w:r>
    </w:p>
    <w:p>
      <w:pPr>
        <w:pStyle w:val="BodyText"/>
        <w:spacing w:line="261" w:lineRule="auto" w:before="60"/>
        <w:ind w:left="242" w:right="1075"/>
        <w:jc w:val="left"/>
      </w:pPr>
      <w:r>
        <w:rPr>
          <w:spacing w:val="4"/>
        </w:rPr>
        <w:br w:type="column"/>
      </w:r>
      <w:r>
        <w:rPr>
          <w:spacing w:val="4"/>
        </w:rPr>
        <w:t>chain).</w:t>
      </w:r>
      <w:r>
        <w:rPr>
          <w:spacing w:val="-12"/>
        </w:rPr>
        <w:t> </w:t>
      </w:r>
      <w:r>
        <w:rPr>
          <w:spacing w:val="3"/>
        </w:rPr>
        <w:t>Other</w:t>
      </w:r>
      <w:r>
        <w:rPr>
          <w:spacing w:val="-12"/>
        </w:rPr>
        <w:t> </w:t>
      </w:r>
      <w:r>
        <w:rPr>
          <w:spacing w:val="3"/>
        </w:rPr>
        <w:t>governments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>
          <w:spacing w:val="2"/>
        </w:rPr>
        <w:t>sought</w:t>
      </w:r>
      <w:r>
        <w:rPr>
          <w:spacing w:val="-12"/>
        </w:rPr>
        <w:t> </w:t>
      </w:r>
      <w:r>
        <w:rPr>
          <w:spacing w:val="3"/>
        </w:rPr>
        <w:t>to</w:t>
      </w:r>
      <w:r>
        <w:rPr>
          <w:spacing w:val="-12"/>
        </w:rPr>
        <w:t> </w:t>
      </w:r>
      <w:r>
        <w:rPr>
          <w:spacing w:val="2"/>
        </w:rPr>
        <w:t>influence</w:t>
      </w:r>
      <w:r>
        <w:rPr/>
        <w:t> </w:t>
      </w:r>
      <w:r>
        <w:rPr>
          <w:spacing w:val="4"/>
        </w:rPr>
        <w:t>corporate</w:t>
      </w:r>
      <w:r>
        <w:rPr>
          <w:spacing w:val="-28"/>
        </w:rPr>
        <w:t> </w:t>
      </w:r>
      <w:r>
        <w:rPr>
          <w:spacing w:val="2"/>
        </w:rPr>
        <w:t>behaviour</w:t>
      </w:r>
      <w:r>
        <w:rPr>
          <w:spacing w:val="-28"/>
        </w:rPr>
        <w:t> </w:t>
      </w:r>
      <w:r>
        <w:rPr>
          <w:spacing w:val="4"/>
        </w:rPr>
        <w:t>through</w:t>
      </w:r>
      <w:r>
        <w:rPr>
          <w:spacing w:val="-28"/>
        </w:rPr>
        <w:t> </w:t>
      </w:r>
      <w:r>
        <w:rPr>
          <w:spacing w:val="3"/>
        </w:rPr>
        <w:t>wider</w:t>
      </w:r>
      <w:r>
        <w:rPr>
          <w:spacing w:val="-28"/>
        </w:rPr>
        <w:t> </w:t>
      </w:r>
      <w:r>
        <w:rPr>
          <w:spacing w:val="3"/>
        </w:rPr>
        <w:t>approaches,</w:t>
      </w:r>
      <w:r>
        <w:rPr>
          <w:spacing w:val="-28"/>
        </w:rPr>
        <w:t> </w:t>
      </w:r>
      <w:r>
        <w:rPr>
          <w:spacing w:val="2"/>
        </w:rPr>
        <w:t>such</w:t>
      </w:r>
      <w:r>
        <w:rPr>
          <w:w w:val="96"/>
        </w:rPr>
        <w:t> </w:t>
      </w:r>
      <w:r>
        <w:rPr>
          <w:spacing w:val="4"/>
          <w:w w:val="95"/>
        </w:rPr>
        <w:t>as mandatory</w:t>
      </w:r>
      <w:r>
        <w:rPr>
          <w:spacing w:val="29"/>
          <w:w w:val="95"/>
        </w:rPr>
        <w:t> </w:t>
      </w:r>
      <w:r>
        <w:rPr>
          <w:spacing w:val="3"/>
          <w:w w:val="95"/>
        </w:rPr>
        <w:t>reporting.</w:t>
      </w:r>
    </w:p>
    <w:p>
      <w:pPr>
        <w:pStyle w:val="BodyText"/>
        <w:spacing w:line="261" w:lineRule="auto" w:before="169"/>
        <w:ind w:left="242" w:right="1075"/>
        <w:jc w:val="left"/>
      </w:pPr>
      <w:r>
        <w:rPr>
          <w:spacing w:val="2"/>
        </w:rPr>
        <w:t>Since </w:t>
      </w:r>
      <w:r>
        <w:rPr>
          <w:spacing w:val="3"/>
        </w:rPr>
        <w:t>early </w:t>
      </w:r>
      <w:r>
        <w:rPr/>
        <w:t>2015, </w:t>
      </w:r>
      <w:r>
        <w:rPr>
          <w:spacing w:val="4"/>
        </w:rPr>
        <w:t>Corporate</w:t>
      </w:r>
      <w:r>
        <w:rPr>
          <w:spacing w:val="13"/>
        </w:rPr>
        <w:t> </w:t>
      </w:r>
      <w:r>
        <w:rPr>
          <w:spacing w:val="3"/>
        </w:rPr>
        <w:t>Responsibility</w:t>
      </w:r>
      <w:r>
        <w:rPr>
          <w:w w:val="93"/>
        </w:rPr>
        <w:t> </w:t>
      </w:r>
      <w:r>
        <w:rPr>
          <w:spacing w:val="4"/>
        </w:rPr>
        <w:t>reporting,</w:t>
      </w:r>
      <w:r>
        <w:rPr>
          <w:spacing w:val="-29"/>
        </w:rPr>
        <w:t> </w:t>
      </w:r>
      <w:r>
        <w:rPr>
          <w:spacing w:val="2"/>
        </w:rPr>
        <w:t>which</w:t>
      </w:r>
      <w:r>
        <w:rPr>
          <w:spacing w:val="-29"/>
        </w:rPr>
        <w:t> </w:t>
      </w:r>
      <w:r>
        <w:rPr/>
        <w:t>may</w:t>
      </w:r>
      <w:r>
        <w:rPr>
          <w:spacing w:val="-29"/>
        </w:rPr>
        <w:t> </w:t>
      </w:r>
      <w:r>
        <w:rPr>
          <w:spacing w:val="2"/>
        </w:rPr>
        <w:t>include</w:t>
      </w:r>
      <w:r>
        <w:rPr>
          <w:spacing w:val="-29"/>
        </w:rPr>
        <w:t> </w:t>
      </w:r>
      <w:r>
        <w:rPr>
          <w:spacing w:val="3"/>
        </w:rPr>
        <w:t>non-financial</w:t>
      </w:r>
      <w:r>
        <w:rPr>
          <w:spacing w:val="-29"/>
        </w:rPr>
        <w:t> </w:t>
      </w:r>
      <w:r>
        <w:rPr>
          <w:spacing w:val="3"/>
        </w:rPr>
        <w:t>issues</w:t>
      </w:r>
      <w:r>
        <w:rPr>
          <w:w w:val="88"/>
        </w:rPr>
        <w:t> </w:t>
      </w:r>
      <w:r>
        <w:rPr>
          <w:spacing w:val="3"/>
        </w:rPr>
        <w:t>related</w:t>
      </w:r>
      <w:r>
        <w:rPr>
          <w:spacing w:val="-8"/>
        </w:rPr>
        <w:t> </w:t>
      </w:r>
      <w:r>
        <w:rPr>
          <w:spacing w:val="3"/>
        </w:rPr>
        <w:t>to</w:t>
      </w:r>
      <w:r>
        <w:rPr>
          <w:spacing w:val="-8"/>
        </w:rPr>
        <w:t> </w:t>
      </w:r>
      <w:r>
        <w:rPr>
          <w:spacing w:val="3"/>
        </w:rPr>
        <w:t>human</w:t>
      </w:r>
      <w:r>
        <w:rPr>
          <w:spacing w:val="-8"/>
        </w:rPr>
        <w:t> </w:t>
      </w:r>
      <w:r>
        <w:rPr>
          <w:spacing w:val="4"/>
        </w:rPr>
        <w:t>rights,</w:t>
      </w:r>
      <w:r>
        <w:rPr>
          <w:spacing w:val="-8"/>
        </w:rPr>
        <w:t> </w:t>
      </w:r>
      <w:r>
        <w:rPr>
          <w:spacing w:val="4"/>
        </w:rPr>
        <w:t>has</w:t>
      </w:r>
      <w:r>
        <w:rPr>
          <w:spacing w:val="-8"/>
        </w:rPr>
        <w:t> </w:t>
      </w:r>
      <w:r>
        <w:rPr>
          <w:spacing w:val="2"/>
        </w:rPr>
        <w:t>been</w:t>
      </w:r>
      <w:r>
        <w:rPr>
          <w:spacing w:val="-8"/>
        </w:rPr>
        <w:t> </w:t>
      </w:r>
      <w:r>
        <w:rPr>
          <w:spacing w:val="4"/>
        </w:rPr>
        <w:t>mandatory</w:t>
      </w:r>
      <w:r>
        <w:rPr>
          <w:spacing w:val="-8"/>
        </w:rPr>
        <w:t> </w:t>
      </w:r>
      <w:r>
        <w:rPr>
          <w:spacing w:val="3"/>
        </w:rPr>
        <w:t>in</w:t>
      </w:r>
      <w:r>
        <w:rPr>
          <w:w w:val="96"/>
        </w:rPr>
        <w:t> </w:t>
      </w:r>
      <w:r>
        <w:rPr>
          <w:spacing w:val="3"/>
        </w:rPr>
        <w:t>countries</w:t>
      </w:r>
      <w:r>
        <w:rPr>
          <w:spacing w:val="-10"/>
        </w:rPr>
        <w:t> </w:t>
      </w:r>
      <w:r>
        <w:rPr>
          <w:spacing w:val="3"/>
        </w:rPr>
        <w:t>including</w:t>
      </w:r>
      <w:r>
        <w:rPr>
          <w:spacing w:val="-10"/>
        </w:rPr>
        <w:t> </w:t>
      </w:r>
      <w:r>
        <w:rPr>
          <w:spacing w:val="4"/>
        </w:rPr>
        <w:t>India,</w:t>
      </w:r>
      <w:r>
        <w:rPr>
          <w:spacing w:val="-10"/>
        </w:rPr>
        <w:t> </w:t>
      </w:r>
      <w:r>
        <w:rPr>
          <w:spacing w:val="3"/>
        </w:rPr>
        <w:t>Indonesia,</w:t>
      </w:r>
      <w:r>
        <w:rPr>
          <w:spacing w:val="-10"/>
        </w:rPr>
        <w:t> </w:t>
      </w:r>
      <w:r>
        <w:rPr>
          <w:spacing w:val="3"/>
        </w:rPr>
        <w:t>Malaysia,</w:t>
      </w:r>
      <w:r>
        <w:rPr/>
        <w:t> </w:t>
      </w:r>
      <w:r>
        <w:rPr>
          <w:spacing w:val="3"/>
        </w:rPr>
        <w:t>South </w:t>
      </w:r>
      <w:r>
        <w:rPr>
          <w:spacing w:val="6"/>
        </w:rPr>
        <w:t>Africa, </w:t>
      </w:r>
      <w:r>
        <w:rPr>
          <w:spacing w:val="3"/>
        </w:rPr>
        <w:t>France, </w:t>
      </w:r>
      <w:r>
        <w:rPr>
          <w:spacing w:val="4"/>
        </w:rPr>
        <w:t>Denmark, </w:t>
      </w:r>
      <w:r>
        <w:rPr>
          <w:spacing w:val="2"/>
        </w:rPr>
        <w:t>Taiwan</w:t>
      </w:r>
      <w:r>
        <w:rPr>
          <w:spacing w:val="-19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/>
        <w:t>Norway,</w:t>
      </w:r>
      <w:r>
        <w:rPr>
          <w:spacing w:val="-5"/>
        </w:rPr>
        <w:t> </w:t>
      </w:r>
      <w:r>
        <w:rPr>
          <w:spacing w:val="3"/>
        </w:rPr>
        <w:t>and</w:t>
      </w:r>
      <w:r>
        <w:rPr>
          <w:spacing w:val="-5"/>
        </w:rPr>
        <w:t> </w:t>
      </w:r>
      <w:r>
        <w:rPr>
          <w:spacing w:val="4"/>
        </w:rPr>
        <w:t>through</w:t>
      </w:r>
      <w:r>
        <w:rPr>
          <w:spacing w:val="-5"/>
        </w:rPr>
        <w:t> </w:t>
      </w:r>
      <w:r>
        <w:rPr>
          <w:spacing w:val="3"/>
        </w:rPr>
        <w:t>Stock</w:t>
      </w:r>
      <w:r>
        <w:rPr>
          <w:spacing w:val="-5"/>
        </w:rPr>
        <w:t> </w:t>
      </w:r>
      <w:r>
        <w:rPr>
          <w:spacing w:val="3"/>
        </w:rPr>
        <w:t>Exchange</w:t>
      </w:r>
      <w:r>
        <w:rPr>
          <w:spacing w:val="-5"/>
        </w:rPr>
        <w:t> </w:t>
      </w:r>
      <w:r>
        <w:rPr>
          <w:spacing w:val="4"/>
        </w:rPr>
        <w:t>rules</w:t>
      </w:r>
      <w:r>
        <w:rPr>
          <w:spacing w:val="-5"/>
        </w:rPr>
        <w:t> </w:t>
      </w:r>
      <w:r>
        <w:rPr>
          <w:spacing w:val="3"/>
        </w:rPr>
        <w:t>in</w:t>
      </w:r>
      <w:r>
        <w:rPr>
          <w:w w:val="96"/>
        </w:rPr>
        <w:t> </w:t>
      </w:r>
      <w:r>
        <w:rPr>
          <w:spacing w:val="5"/>
        </w:rPr>
        <w:t>Brazil,</w:t>
      </w:r>
      <w:r>
        <w:rPr>
          <w:spacing w:val="-25"/>
        </w:rPr>
        <w:t> </w:t>
      </w:r>
      <w:r>
        <w:rPr>
          <w:spacing w:val="3"/>
        </w:rPr>
        <w:t>Malaysia</w:t>
      </w:r>
      <w:r>
        <w:rPr>
          <w:spacing w:val="-25"/>
        </w:rPr>
        <w:t> </w:t>
      </w:r>
      <w:r>
        <w:rPr>
          <w:spacing w:val="3"/>
        </w:rPr>
        <w:t>and</w:t>
      </w:r>
      <w:r>
        <w:rPr>
          <w:spacing w:val="-25"/>
        </w:rPr>
        <w:t> </w:t>
      </w:r>
      <w:r>
        <w:rPr>
          <w:spacing w:val="3"/>
        </w:rPr>
        <w:t>Singapore.</w:t>
      </w:r>
    </w:p>
    <w:p>
      <w:pPr>
        <w:pStyle w:val="BodyText"/>
        <w:spacing w:line="261" w:lineRule="auto" w:before="169"/>
        <w:ind w:left="242" w:right="1075"/>
        <w:jc w:val="left"/>
      </w:pP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10"/>
        </w:rPr>
        <w:t> </w:t>
      </w:r>
      <w:r>
        <w:rPr/>
        <w:t>companies</w:t>
      </w:r>
      <w:r>
        <w:rPr>
          <w:spacing w:val="-10"/>
        </w:rPr>
        <w:t> </w:t>
      </w:r>
      <w:r>
        <w:rPr>
          <w:spacing w:val="2"/>
        </w:rPr>
        <w:t>in</w:t>
      </w:r>
      <w:r>
        <w:rPr>
          <w:spacing w:val="-10"/>
        </w:rPr>
        <w:t> </w:t>
      </w:r>
      <w:r>
        <w:rPr/>
        <w:t>France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>
          <w:spacing w:val="2"/>
        </w:rPr>
        <w:t>required</w:t>
      </w:r>
      <w:r>
        <w:rPr>
          <w:w w:val="91"/>
        </w:rPr>
        <w:t> </w:t>
      </w:r>
      <w:r>
        <w:rPr/>
        <w:t>since </w:t>
      </w:r>
      <w:r>
        <w:rPr>
          <w:spacing w:val="-3"/>
        </w:rPr>
        <w:t>2012 </w:t>
      </w:r>
      <w:r>
        <w:rPr/>
        <w:t>to report each year on how they </w:t>
      </w:r>
      <w:r>
        <w:rPr>
          <w:spacing w:val="3"/>
        </w:rPr>
        <w:t>‘take</w:t>
      </w:r>
      <w:r>
        <w:rPr>
          <w:spacing w:val="-26"/>
        </w:rPr>
        <w:t> </w:t>
      </w:r>
      <w:r>
        <w:rPr/>
        <w:t>into</w:t>
      </w:r>
      <w:r>
        <w:rPr>
          <w:w w:val="99"/>
        </w:rPr>
        <w:t> </w:t>
      </w:r>
      <w:r>
        <w:rPr/>
        <w:t>account the </w:t>
      </w:r>
      <w:r>
        <w:rPr>
          <w:spacing w:val="2"/>
        </w:rPr>
        <w:t>social </w:t>
      </w:r>
      <w:r>
        <w:rPr/>
        <w:t>and environmental</w:t>
      </w:r>
      <w:r>
        <w:rPr>
          <w:spacing w:val="-1"/>
        </w:rPr>
        <w:t> </w:t>
      </w:r>
      <w:r>
        <w:rPr/>
        <w:t>consequences</w:t>
      </w:r>
      <w:r>
        <w:rPr>
          <w:w w:val="88"/>
        </w:rPr>
        <w:t> </w:t>
      </w:r>
      <w:r>
        <w:rPr>
          <w:w w:val="88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2"/>
        </w:rPr>
        <w:t>[their]</w:t>
      </w:r>
      <w:r>
        <w:rPr>
          <w:spacing w:val="-10"/>
        </w:rPr>
        <w:t> </w:t>
      </w:r>
      <w:r>
        <w:rPr>
          <w:spacing w:val="3"/>
        </w:rPr>
        <w:t>activity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2"/>
        </w:rPr>
        <w:t>[their]</w:t>
      </w:r>
      <w:r>
        <w:rPr>
          <w:spacing w:val="-10"/>
        </w:rPr>
        <w:t> </w:t>
      </w:r>
      <w:r>
        <w:rPr>
          <w:spacing w:val="2"/>
        </w:rPr>
        <w:t>social</w:t>
      </w:r>
      <w:r>
        <w:rPr>
          <w:spacing w:val="-10"/>
        </w:rPr>
        <w:t> </w:t>
      </w:r>
      <w:r>
        <w:rPr/>
        <w:t>commitments</w:t>
      </w:r>
      <w:r>
        <w:rPr>
          <w:spacing w:val="-10"/>
        </w:rPr>
        <w:t> </w:t>
      </w:r>
      <w:r>
        <w:rPr>
          <w:spacing w:val="2"/>
        </w:rPr>
        <w:t>in</w:t>
      </w:r>
      <w:r>
        <w:rPr>
          <w:w w:val="96"/>
        </w:rPr>
        <w:t> </w:t>
      </w:r>
      <w:r>
        <w:rPr/>
        <w:t>favour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2"/>
        </w:rPr>
        <w:t>sustainable</w:t>
      </w:r>
      <w:r>
        <w:rPr>
          <w:spacing w:val="-18"/>
        </w:rPr>
        <w:t> </w:t>
      </w:r>
      <w:r>
        <w:rPr/>
        <w:t>development’.</w:t>
      </w:r>
      <w:r>
        <w:rPr>
          <w:color w:val="F89E5D"/>
          <w:position w:val="7"/>
          <w:sz w:val="11"/>
          <w:szCs w:val="11"/>
        </w:rPr>
        <w:t>15</w:t>
      </w:r>
      <w:r>
        <w:rPr>
          <w:color w:val="F89E5D"/>
          <w:spacing w:val="5"/>
          <w:position w:val="7"/>
          <w:sz w:val="11"/>
          <w:szCs w:val="11"/>
        </w:rPr>
        <w:t> </w:t>
      </w:r>
      <w:r>
        <w:rPr/>
        <w:t>France</w:t>
      </w:r>
      <w:r>
        <w:rPr>
          <w:spacing w:val="-18"/>
        </w:rPr>
        <w:t> </w:t>
      </w:r>
      <w:r>
        <w:rPr>
          <w:spacing w:val="2"/>
        </w:rPr>
        <w:t>was</w:t>
      </w:r>
      <w:r>
        <w:rPr>
          <w:spacing w:val="-18"/>
        </w:rPr>
        <w:t> </w:t>
      </w:r>
      <w:r>
        <w:rPr/>
        <w:t>one</w:t>
      </w:r>
      <w:r>
        <w:rPr>
          <w:spacing w:val="-1"/>
          <w:w w:val="98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>
          <w:spacing w:val="2"/>
        </w:rPr>
        <w:t>first</w:t>
      </w:r>
      <w:r>
        <w:rPr>
          <w:spacing w:val="-16"/>
        </w:rPr>
        <w:t> </w:t>
      </w:r>
      <w:r>
        <w:rPr/>
        <w:t>European</w:t>
      </w:r>
      <w:r>
        <w:rPr>
          <w:spacing w:val="-16"/>
        </w:rPr>
        <w:t> </w:t>
      </w:r>
      <w:r>
        <w:rPr>
          <w:spacing w:val="2"/>
        </w:rPr>
        <w:t>countries,</w:t>
      </w:r>
      <w:r>
        <w:rPr>
          <w:spacing w:val="-16"/>
        </w:rPr>
        <w:t> </w:t>
      </w:r>
      <w:r>
        <w:rPr/>
        <w:t>following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>
          <w:spacing w:val="2"/>
        </w:rPr>
        <w:t>UK</w:t>
      </w:r>
    </w:p>
    <w:p>
      <w:pPr>
        <w:pStyle w:val="BodyText"/>
        <w:spacing w:line="261" w:lineRule="auto"/>
        <w:ind w:left="242" w:right="1075"/>
        <w:jc w:val="left"/>
      </w:pPr>
      <w:r>
        <w:rPr/>
        <w:t>and</w:t>
      </w:r>
      <w:r>
        <w:rPr>
          <w:spacing w:val="-18"/>
        </w:rPr>
        <w:t> </w:t>
      </w:r>
      <w:r>
        <w:rPr>
          <w:spacing w:val="2"/>
        </w:rPr>
        <w:t>Denmark,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introduce</w:t>
      </w:r>
      <w:r>
        <w:rPr>
          <w:spacing w:val="-18"/>
        </w:rPr>
        <w:t> </w:t>
      </w:r>
      <w:r>
        <w:rPr>
          <w:spacing w:val="2"/>
        </w:rPr>
        <w:t>mandatory</w:t>
      </w:r>
      <w:r>
        <w:rPr>
          <w:spacing w:val="-18"/>
        </w:rPr>
        <w:t> </w:t>
      </w:r>
      <w:r>
        <w:rPr>
          <w:spacing w:val="2"/>
        </w:rPr>
        <w:t>reporting</w:t>
      </w:r>
      <w:r>
        <w:rPr>
          <w:spacing w:val="-18"/>
        </w:rPr>
        <w:t> </w:t>
      </w:r>
      <w:r>
        <w:rPr/>
        <w:t>on</w:t>
      </w:r>
      <w:r>
        <w:rPr>
          <w:w w:val="96"/>
        </w:rPr>
        <w:t> </w:t>
      </w:r>
      <w:r>
        <w:rPr/>
        <w:t>companies’</w:t>
      </w:r>
      <w:r>
        <w:rPr>
          <w:spacing w:val="-9"/>
        </w:rPr>
        <w:t> </w:t>
      </w:r>
      <w:r>
        <w:rPr/>
        <w:t>non-financial</w:t>
      </w:r>
      <w:r>
        <w:rPr>
          <w:spacing w:val="-9"/>
        </w:rPr>
        <w:t> </w:t>
      </w:r>
      <w:r>
        <w:rPr/>
        <w:t>issues</w:t>
      </w:r>
      <w:r>
        <w:rPr>
          <w:spacing w:val="-9"/>
        </w:rPr>
        <w:t> </w:t>
      </w:r>
      <w:r>
        <w:rPr>
          <w:spacing w:val="2"/>
        </w:rPr>
        <w:t>in</w:t>
      </w:r>
      <w:r>
        <w:rPr>
          <w:spacing w:val="-9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/>
        <w:t> </w:t>
      </w:r>
      <w:r>
        <w:rPr>
          <w:spacing w:val="2"/>
        </w:rPr>
        <w:t>associated</w:t>
      </w:r>
      <w:r>
        <w:rPr>
          <w:spacing w:val="-23"/>
        </w:rPr>
        <w:t> </w:t>
      </w:r>
      <w:r>
        <w:rPr/>
        <w:t>European</w:t>
      </w:r>
      <w:r>
        <w:rPr>
          <w:spacing w:val="-23"/>
        </w:rPr>
        <w:t> </w:t>
      </w:r>
      <w:r>
        <w:rPr/>
        <w:t>Directive.</w:t>
      </w:r>
    </w:p>
    <w:p>
      <w:pPr>
        <w:spacing w:line="240" w:lineRule="auto" w:before="6"/>
        <w:rPr>
          <w:rFonts w:ascii="Book Antiqua" w:hAnsi="Book Antiqua" w:cs="Book Antiqua" w:eastAsia="Book Antiqua"/>
          <w:sz w:val="26"/>
          <w:szCs w:val="26"/>
        </w:rPr>
      </w:pPr>
    </w:p>
    <w:p>
      <w:pPr>
        <w:spacing w:line="163" w:lineRule="auto" w:before="0"/>
        <w:ind w:left="242" w:right="1075" w:firstLine="0"/>
        <w:jc w:val="left"/>
        <w:rPr>
          <w:rFonts w:ascii="Arial Unicode MS" w:hAnsi="Arial Unicode MS" w:cs="Arial Unicode MS" w:eastAsia="Arial Unicode MS"/>
          <w:sz w:val="30"/>
          <w:szCs w:val="30"/>
        </w:rPr>
      </w:pPr>
      <w:bookmarkStart w:name="_bookmark7" w:id="8"/>
      <w:bookmarkEnd w:id="8"/>
      <w:r>
        <w:rPr/>
      </w:r>
      <w:r>
        <w:rPr>
          <w:rFonts w:ascii="Arial Unicode MS"/>
          <w:color w:val="39474F"/>
          <w:spacing w:val="6"/>
          <w:sz w:val="30"/>
        </w:rPr>
        <w:t>Multilateral </w:t>
      </w:r>
      <w:r>
        <w:rPr>
          <w:rFonts w:ascii="Arial Unicode MS"/>
          <w:color w:val="39474F"/>
          <w:spacing w:val="5"/>
          <w:sz w:val="30"/>
        </w:rPr>
        <w:t>and</w:t>
      </w:r>
      <w:r>
        <w:rPr>
          <w:rFonts w:ascii="Arial Unicode MS"/>
          <w:color w:val="39474F"/>
          <w:spacing w:val="-24"/>
          <w:sz w:val="30"/>
        </w:rPr>
        <w:t> </w:t>
      </w:r>
      <w:r>
        <w:rPr>
          <w:rFonts w:ascii="Arial Unicode MS"/>
          <w:color w:val="39474F"/>
          <w:spacing w:val="6"/>
          <w:sz w:val="30"/>
        </w:rPr>
        <w:t>international</w:t>
      </w:r>
      <w:r>
        <w:rPr>
          <w:rFonts w:ascii="Arial Unicode MS"/>
          <w:color w:val="39474F"/>
          <w:sz w:val="30"/>
        </w:rPr>
        <w:t> </w:t>
      </w:r>
      <w:r>
        <w:rPr>
          <w:rFonts w:ascii="Arial Unicode MS"/>
          <w:color w:val="39474F"/>
          <w:spacing w:val="5"/>
          <w:sz w:val="30"/>
        </w:rPr>
        <w:t>organisations</w:t>
      </w:r>
      <w:r>
        <w:rPr>
          <w:rFonts w:ascii="Arial Unicode MS"/>
          <w:spacing w:val="5"/>
          <w:sz w:val="30"/>
        </w:rPr>
      </w:r>
    </w:p>
    <w:p>
      <w:pPr>
        <w:pStyle w:val="BodyText"/>
        <w:spacing w:line="261" w:lineRule="auto" w:before="202"/>
        <w:ind w:left="242" w:right="1075"/>
        <w:jc w:val="left"/>
      </w:pPr>
      <w:r>
        <w:rPr>
          <w:spacing w:val="2"/>
        </w:rPr>
        <w:t>Since </w:t>
      </w:r>
      <w:r>
        <w:rPr>
          <w:spacing w:val="-3"/>
        </w:rPr>
        <w:t>2011, </w:t>
      </w:r>
      <w:r>
        <w:rPr>
          <w:spacing w:val="3"/>
        </w:rPr>
        <w:t>many </w:t>
      </w:r>
      <w:r>
        <w:rPr>
          <w:spacing w:val="4"/>
        </w:rPr>
        <w:t>international organisations</w:t>
      </w:r>
      <w:r>
        <w:rPr>
          <w:spacing w:val="-27"/>
        </w:rPr>
        <w:t> </w:t>
      </w:r>
      <w:r>
        <w:rPr/>
        <w:t>have</w:t>
      </w:r>
      <w:r>
        <w:rPr/>
        <w:t> </w:t>
      </w:r>
      <w:r>
        <w:rPr>
          <w:spacing w:val="2"/>
        </w:rPr>
        <w:t>been</w:t>
      </w:r>
      <w:r>
        <w:rPr>
          <w:spacing w:val="-9"/>
        </w:rPr>
        <w:t> </w:t>
      </w:r>
      <w:r>
        <w:rPr>
          <w:spacing w:val="2"/>
        </w:rPr>
        <w:t>influenced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3"/>
        </w:rPr>
        <w:t>the</w:t>
      </w:r>
      <w:r>
        <w:rPr>
          <w:spacing w:val="-9"/>
        </w:rPr>
        <w:t> </w:t>
      </w:r>
      <w:r>
        <w:rPr>
          <w:spacing w:val="4"/>
        </w:rPr>
        <w:t>Guiding</w:t>
      </w:r>
      <w:r>
        <w:rPr>
          <w:spacing w:val="-9"/>
        </w:rPr>
        <w:t> </w:t>
      </w:r>
      <w:r>
        <w:rPr>
          <w:spacing w:val="3"/>
        </w:rPr>
        <w:t>Principles</w:t>
      </w:r>
      <w:r>
        <w:rPr>
          <w:spacing w:val="-9"/>
        </w:rPr>
        <w:t> </w:t>
      </w:r>
      <w:r>
        <w:rPr>
          <w:spacing w:val="3"/>
        </w:rPr>
        <w:t>and</w:t>
      </w:r>
      <w:r>
        <w:rPr>
          <w:spacing w:val="-9"/>
        </w:rPr>
        <w:t> </w:t>
      </w:r>
      <w:r>
        <w:rPr/>
        <w:t>have</w:t>
      </w:r>
      <w:r>
        <w:rPr/>
        <w:t> </w:t>
      </w:r>
      <w:r>
        <w:rPr>
          <w:spacing w:val="4"/>
        </w:rPr>
        <w:t>incorporated</w:t>
      </w:r>
      <w:r>
        <w:rPr>
          <w:spacing w:val="-17"/>
        </w:rPr>
        <w:t> </w:t>
      </w:r>
      <w:r>
        <w:rPr>
          <w:spacing w:val="4"/>
        </w:rPr>
        <w:t>aspects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>
          <w:spacing w:val="3"/>
        </w:rPr>
        <w:t>them</w:t>
      </w:r>
      <w:r>
        <w:rPr>
          <w:spacing w:val="-17"/>
        </w:rPr>
        <w:t> </w:t>
      </w:r>
      <w:r>
        <w:rPr>
          <w:spacing w:val="3"/>
        </w:rPr>
        <w:t>into</w:t>
      </w:r>
      <w:r>
        <w:rPr>
          <w:spacing w:val="-17"/>
        </w:rPr>
        <w:t> </w:t>
      </w:r>
      <w:r>
        <w:rPr>
          <w:spacing w:val="3"/>
        </w:rPr>
        <w:t>their</w:t>
      </w:r>
      <w:r>
        <w:rPr>
          <w:spacing w:val="-17"/>
        </w:rPr>
        <w:t> </w:t>
      </w:r>
      <w:r>
        <w:rPr>
          <w:spacing w:val="4"/>
        </w:rPr>
        <w:t>international</w:t>
      </w:r>
      <w:r>
        <w:rPr>
          <w:w w:val="93"/>
        </w:rPr>
        <w:t> </w:t>
      </w:r>
      <w:r>
        <w:rPr>
          <w:w w:val="95"/>
        </w:rPr>
        <w:t>standards and operating procedures. Such</w:t>
      </w:r>
      <w:r>
        <w:rPr>
          <w:spacing w:val="-26"/>
          <w:w w:val="95"/>
        </w:rPr>
        <w:t> </w:t>
      </w:r>
      <w:r>
        <w:rPr>
          <w:w w:val="95"/>
        </w:rPr>
        <w:t>interventions</w:t>
      </w:r>
      <w:r>
        <w:rPr>
          <w:w w:val="88"/>
        </w:rPr>
        <w:t> </w:t>
      </w:r>
      <w:r>
        <w:rPr>
          <w:spacing w:val="5"/>
        </w:rPr>
        <w:t>reaffirm</w:t>
      </w:r>
      <w:r>
        <w:rPr>
          <w:spacing w:val="-11"/>
        </w:rPr>
        <w:t> </w:t>
      </w:r>
      <w:r>
        <w:rPr>
          <w:spacing w:val="3"/>
        </w:rPr>
        <w:t>the</w:t>
      </w:r>
      <w:r>
        <w:rPr>
          <w:spacing w:val="-11"/>
        </w:rPr>
        <w:t> </w:t>
      </w:r>
      <w:r>
        <w:rPr>
          <w:spacing w:val="4"/>
        </w:rPr>
        <w:t>Guiding</w:t>
      </w:r>
      <w:r>
        <w:rPr>
          <w:spacing w:val="-11"/>
        </w:rPr>
        <w:t> </w:t>
      </w:r>
      <w:r>
        <w:rPr>
          <w:spacing w:val="3"/>
        </w:rPr>
        <w:t>Principles</w:t>
      </w:r>
      <w:r>
        <w:rPr>
          <w:spacing w:val="-11"/>
        </w:rPr>
        <w:t> </w:t>
      </w:r>
      <w:r>
        <w:rPr>
          <w:spacing w:val="4"/>
        </w:rPr>
        <w:t>as</w:t>
      </w:r>
      <w:r>
        <w:rPr>
          <w:spacing w:val="-11"/>
        </w:rPr>
        <w:t> </w:t>
      </w:r>
      <w:r>
        <w:rPr>
          <w:spacing w:val="3"/>
        </w:rPr>
        <w:t>the</w:t>
      </w:r>
      <w:r>
        <w:rPr>
          <w:spacing w:val="-11"/>
        </w:rPr>
        <w:t> </w:t>
      </w:r>
      <w:r>
        <w:rPr>
          <w:spacing w:val="3"/>
        </w:rPr>
        <w:t>pre-eminent</w:t>
      </w:r>
      <w:r>
        <w:rPr>
          <w:w w:val="89"/>
        </w:rPr>
        <w:t> </w:t>
      </w:r>
      <w:r>
        <w:rPr>
          <w:spacing w:val="4"/>
        </w:rPr>
        <w:t>standard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>
          <w:spacing w:val="3"/>
        </w:rPr>
        <w:t>business</w:t>
      </w:r>
      <w:r>
        <w:rPr>
          <w:spacing w:val="-28"/>
        </w:rPr>
        <w:t> </w:t>
      </w:r>
      <w:r>
        <w:rPr>
          <w:spacing w:val="3"/>
        </w:rPr>
        <w:t>and</w:t>
      </w:r>
      <w:r>
        <w:rPr>
          <w:spacing w:val="-28"/>
        </w:rPr>
        <w:t> </w:t>
      </w:r>
      <w:r>
        <w:rPr>
          <w:spacing w:val="3"/>
        </w:rPr>
        <w:t>human</w:t>
      </w:r>
      <w:r>
        <w:rPr>
          <w:spacing w:val="-28"/>
        </w:rPr>
        <w:t> </w:t>
      </w:r>
      <w:r>
        <w:rPr>
          <w:spacing w:val="4"/>
        </w:rPr>
        <w:t>rights.</w:t>
      </w:r>
    </w:p>
    <w:p>
      <w:pPr>
        <w:spacing w:before="154"/>
        <w:ind w:left="242" w:right="1075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4"/>
          <w:w w:val="95"/>
          <w:sz w:val="22"/>
        </w:rPr>
        <w:t>European</w:t>
      </w:r>
      <w:r>
        <w:rPr>
          <w:rFonts w:ascii="Bookman Old Style"/>
          <w:b w:val="0"/>
          <w:color w:val="F89E5D"/>
          <w:spacing w:val="24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4"/>
          <w:w w:val="95"/>
          <w:sz w:val="22"/>
        </w:rPr>
        <w:t>Commission</w:t>
      </w:r>
      <w:r>
        <w:rPr>
          <w:rFonts w:ascii="Bookman Old Style"/>
          <w:sz w:val="22"/>
        </w:rPr>
      </w:r>
    </w:p>
    <w:p>
      <w:pPr>
        <w:pStyle w:val="BodyText"/>
        <w:spacing w:line="261" w:lineRule="auto" w:before="112"/>
        <w:ind w:left="242" w:right="1082"/>
        <w:jc w:val="left"/>
      </w:pPr>
      <w:r>
        <w:rPr>
          <w:spacing w:val="2"/>
        </w:rPr>
        <w:t>The</w:t>
      </w:r>
      <w:r>
        <w:rPr>
          <w:spacing w:val="-7"/>
        </w:rPr>
        <w:t> </w:t>
      </w:r>
      <w:r>
        <w:rPr/>
        <w:t>EU</w:t>
      </w:r>
      <w:r>
        <w:rPr>
          <w:spacing w:val="-7"/>
        </w:rPr>
        <w:t> </w:t>
      </w:r>
      <w:r>
        <w:rPr>
          <w:spacing w:val="3"/>
        </w:rPr>
        <w:t>Directive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3"/>
        </w:rPr>
        <w:t>disclosure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3"/>
        </w:rPr>
        <w:t>non-financial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diversity</w:t>
      </w:r>
      <w:r>
        <w:rPr>
          <w:spacing w:val="-8"/>
        </w:rPr>
        <w:t> </w:t>
      </w:r>
      <w:r>
        <w:rPr>
          <w:spacing w:val="3"/>
        </w:rPr>
        <w:t>information</w:t>
      </w:r>
      <w:r>
        <w:rPr>
          <w:color w:val="F89E5D"/>
          <w:spacing w:val="3"/>
          <w:position w:val="7"/>
          <w:sz w:val="11"/>
        </w:rPr>
        <w:t>16</w:t>
      </w:r>
      <w:r>
        <w:rPr>
          <w:color w:val="F89E5D"/>
          <w:spacing w:val="14"/>
          <w:position w:val="7"/>
          <w:sz w:val="11"/>
        </w:rPr>
        <w:t> </w:t>
      </w:r>
      <w:r>
        <w:rPr>
          <w:spacing w:val="3"/>
        </w:rPr>
        <w:t>came</w:t>
      </w:r>
      <w:r>
        <w:rPr>
          <w:spacing w:val="-8"/>
        </w:rPr>
        <w:t> </w:t>
      </w:r>
      <w:r>
        <w:rPr>
          <w:spacing w:val="3"/>
        </w:rPr>
        <w:t>into</w:t>
      </w:r>
      <w:r>
        <w:rPr>
          <w:spacing w:val="-8"/>
        </w:rPr>
        <w:t> </w:t>
      </w:r>
      <w:r>
        <w:rPr/>
        <w:t>force</w:t>
      </w:r>
      <w:r>
        <w:rPr>
          <w:spacing w:val="-8"/>
        </w:rPr>
        <w:t> </w:t>
      </w:r>
      <w:r>
        <w:rPr>
          <w:spacing w:val="3"/>
        </w:rPr>
        <w:t>in</w:t>
      </w:r>
      <w:r>
        <w:rPr>
          <w:spacing w:val="-8"/>
        </w:rPr>
        <w:t> </w:t>
      </w:r>
      <w:r>
        <w:rPr>
          <w:spacing w:val="2"/>
        </w:rPr>
        <w:t>December</w:t>
      </w:r>
      <w:r>
        <w:rPr>
          <w:w w:val="94"/>
        </w:rPr>
        <w:t> </w:t>
      </w:r>
      <w:r>
        <w:rPr/>
        <w:t>2014.</w:t>
      </w:r>
      <w:r>
        <w:rPr>
          <w:spacing w:val="-15"/>
        </w:rPr>
        <w:t> </w:t>
      </w:r>
      <w:r>
        <w:rPr>
          <w:spacing w:val="4"/>
        </w:rPr>
        <w:t>This</w:t>
      </w:r>
      <w:r>
        <w:rPr>
          <w:spacing w:val="-15"/>
        </w:rPr>
        <w:t> </w:t>
      </w:r>
      <w:r>
        <w:rPr>
          <w:spacing w:val="4"/>
        </w:rPr>
        <w:t>requires</w:t>
      </w:r>
      <w:r>
        <w:rPr>
          <w:spacing w:val="-15"/>
        </w:rPr>
        <w:t> </w:t>
      </w:r>
      <w:r>
        <w:rPr>
          <w:spacing w:val="3"/>
        </w:rPr>
        <w:t>large</w:t>
      </w:r>
      <w:r>
        <w:rPr>
          <w:spacing w:val="-15"/>
        </w:rPr>
        <w:t> </w:t>
      </w:r>
      <w:r>
        <w:rPr>
          <w:spacing w:val="3"/>
        </w:rPr>
        <w:t>public-interest</w:t>
      </w:r>
      <w:r>
        <w:rPr>
          <w:spacing w:val="-15"/>
        </w:rPr>
        <w:t> </w:t>
      </w:r>
      <w:r>
        <w:rPr>
          <w:spacing w:val="4"/>
        </w:rPr>
        <w:t>enterprises</w:t>
      </w:r>
      <w:r>
        <w:rPr>
          <w:w w:val="88"/>
        </w:rPr>
        <w:t> </w:t>
      </w:r>
      <w:r>
        <w:rPr>
          <w:spacing w:val="3"/>
        </w:rPr>
        <w:t>to report </w:t>
      </w:r>
      <w:r>
        <w:rPr/>
        <w:t>on a </w:t>
      </w:r>
      <w:r>
        <w:rPr>
          <w:spacing w:val="2"/>
        </w:rPr>
        <w:t>number </w:t>
      </w:r>
      <w:r>
        <w:rPr/>
        <w:t>of </w:t>
      </w:r>
      <w:r>
        <w:rPr>
          <w:spacing w:val="5"/>
        </w:rPr>
        <w:t>sustainability</w:t>
      </w:r>
      <w:r>
        <w:rPr>
          <w:spacing w:val="-33"/>
        </w:rPr>
        <w:t> </w:t>
      </w:r>
      <w:r>
        <w:rPr>
          <w:spacing w:val="4"/>
        </w:rPr>
        <w:t>matters,</w:t>
      </w:r>
      <w:r>
        <w:rPr/>
        <w:t> </w:t>
      </w:r>
      <w:r>
        <w:rPr>
          <w:spacing w:val="3"/>
        </w:rPr>
        <w:t>including</w:t>
      </w:r>
      <w:r>
        <w:rPr>
          <w:spacing w:val="-15"/>
        </w:rPr>
        <w:t> </w:t>
      </w:r>
      <w:r>
        <w:rPr>
          <w:spacing w:val="3"/>
        </w:rPr>
        <w:t>human</w:t>
      </w:r>
      <w:r>
        <w:rPr>
          <w:spacing w:val="-15"/>
        </w:rPr>
        <w:t> </w:t>
      </w:r>
      <w:r>
        <w:rPr>
          <w:spacing w:val="4"/>
        </w:rPr>
        <w:t>rights,</w:t>
      </w:r>
      <w:r>
        <w:rPr>
          <w:spacing w:val="-15"/>
        </w:rPr>
        <w:t> </w:t>
      </w:r>
      <w:r>
        <w:rPr>
          <w:spacing w:val="4"/>
        </w:rPr>
        <w:t>environmental,</w:t>
      </w:r>
      <w:r>
        <w:rPr>
          <w:spacing w:val="-15"/>
        </w:rPr>
        <w:t> </w:t>
      </w:r>
      <w:r>
        <w:rPr>
          <w:spacing w:val="3"/>
        </w:rPr>
        <w:t>social</w:t>
      </w:r>
      <w:r>
        <w:rPr>
          <w:spacing w:val="-15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/>
        <w:t>employee</w:t>
      </w:r>
      <w:r>
        <w:rPr>
          <w:spacing w:val="-8"/>
        </w:rPr>
        <w:t> </w:t>
      </w:r>
      <w:r>
        <w:rPr>
          <w:spacing w:val="3"/>
        </w:rPr>
        <w:t>issues,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4"/>
        </w:rPr>
        <w:t>anti-corruption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3"/>
        </w:rPr>
        <w:t>bribery</w:t>
      </w:r>
      <w:r>
        <w:rPr>
          <w:w w:val="93"/>
        </w:rPr>
        <w:t> </w:t>
      </w:r>
      <w:r>
        <w:rPr>
          <w:spacing w:val="4"/>
        </w:rPr>
        <w:t>matters.</w:t>
      </w:r>
      <w:r>
        <w:rPr>
          <w:spacing w:val="-10"/>
        </w:rPr>
        <w:t> </w:t>
      </w:r>
      <w:r>
        <w:rPr/>
        <w:t>Member</w:t>
      </w:r>
      <w:r>
        <w:rPr>
          <w:spacing w:val="-10"/>
        </w:rPr>
        <w:t> </w:t>
      </w:r>
      <w:r>
        <w:rPr>
          <w:spacing w:val="5"/>
        </w:rPr>
        <w:t>states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>
          <w:spacing w:val="5"/>
        </w:rPr>
        <w:t>until</w:t>
      </w:r>
      <w:r>
        <w:rPr>
          <w:spacing w:val="-10"/>
        </w:rPr>
        <w:t> </w:t>
      </w:r>
      <w:r>
        <w:rPr>
          <w:spacing w:val="-4"/>
        </w:rPr>
        <w:t>2017</w:t>
      </w:r>
      <w:r>
        <w:rPr>
          <w:spacing w:val="-10"/>
        </w:rPr>
        <w:t> </w:t>
      </w:r>
      <w:r>
        <w:rPr>
          <w:spacing w:val="3"/>
        </w:rPr>
        <w:t>to</w:t>
      </w:r>
      <w:r>
        <w:rPr>
          <w:spacing w:val="-10"/>
        </w:rPr>
        <w:t> </w:t>
      </w:r>
      <w:r>
        <w:rPr>
          <w:spacing w:val="4"/>
        </w:rPr>
        <w:t>transpose</w:t>
      </w:r>
      <w:r>
        <w:rPr/>
        <w:t> it</w:t>
      </w:r>
      <w:r>
        <w:rPr>
          <w:spacing w:val="-18"/>
        </w:rPr>
        <w:t> </w:t>
      </w:r>
      <w:r>
        <w:rPr>
          <w:spacing w:val="3"/>
        </w:rPr>
        <w:t>into</w:t>
      </w:r>
      <w:r>
        <w:rPr>
          <w:spacing w:val="-18"/>
        </w:rPr>
        <w:t> </w:t>
      </w:r>
      <w:r>
        <w:rPr>
          <w:spacing w:val="4"/>
        </w:rPr>
        <w:t>national</w:t>
      </w:r>
      <w:r>
        <w:rPr>
          <w:spacing w:val="-18"/>
        </w:rPr>
        <w:t> </w:t>
      </w:r>
      <w:r>
        <w:rPr>
          <w:spacing w:val="-3"/>
        </w:rPr>
        <w:t>law.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0" w:right="0"/>
          <w:cols w:num="2" w:equalWidth="0">
            <w:col w:w="5812" w:space="40"/>
            <w:col w:w="6058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19"/>
          <w:szCs w:val="19"/>
        </w:rPr>
        <w:sectPr>
          <w:headerReference w:type="even" r:id="rId53"/>
          <w:headerReference w:type="default" r:id="rId54"/>
          <w:pgSz w:w="11910" w:h="16840"/>
          <w:pgMar w:header="759" w:footer="0" w:top="980" w:bottom="280" w:left="960" w:right="960"/>
          <w:pgNumType w:start="12"/>
        </w:sectPr>
      </w:pPr>
    </w:p>
    <w:p>
      <w:pPr>
        <w:pStyle w:val="BodyText"/>
        <w:spacing w:line="261" w:lineRule="auto" w:before="63"/>
        <w:ind w:right="0"/>
        <w:jc w:val="left"/>
      </w:pPr>
      <w:r>
        <w:rPr/>
        <w:t>In</w:t>
      </w:r>
      <w:r>
        <w:rPr>
          <w:spacing w:val="-20"/>
        </w:rPr>
        <w:t> </w:t>
      </w:r>
      <w:r>
        <w:rPr>
          <w:spacing w:val="-5"/>
        </w:rPr>
        <w:t>2015,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European</w:t>
      </w:r>
      <w:r>
        <w:rPr>
          <w:spacing w:val="-20"/>
        </w:rPr>
        <w:t> </w:t>
      </w:r>
      <w:r>
        <w:rPr/>
        <w:t>Commission</w:t>
      </w:r>
      <w:r>
        <w:rPr>
          <w:spacing w:val="-20"/>
        </w:rPr>
        <w:t> </w:t>
      </w:r>
      <w:r>
        <w:rPr/>
        <w:t>issued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document</w:t>
      </w:r>
      <w:r>
        <w:rPr>
          <w:color w:val="F89E5D"/>
          <w:spacing w:val="-4"/>
          <w:position w:val="7"/>
          <w:sz w:val="11"/>
        </w:rPr>
        <w:t>17</w:t>
      </w:r>
      <w:r>
        <w:rPr>
          <w:color w:val="F89E5D"/>
          <w:spacing w:val="-6"/>
          <w:w w:val="110"/>
          <w:position w:val="7"/>
          <w:sz w:val="11"/>
        </w:rPr>
        <w:t> </w:t>
      </w:r>
      <w:r>
        <w:rPr>
          <w:spacing w:val="4"/>
        </w:rPr>
        <w:t>specifically</w:t>
      </w:r>
      <w:r>
        <w:rPr>
          <w:spacing w:val="-5"/>
        </w:rPr>
        <w:t> </w:t>
      </w:r>
      <w:r>
        <w:rPr>
          <w:spacing w:val="4"/>
        </w:rPr>
        <w:t>outlining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3"/>
        </w:rPr>
        <w:t>had</w:t>
      </w:r>
      <w:r>
        <w:rPr>
          <w:spacing w:val="-5"/>
        </w:rPr>
        <w:t> </w:t>
      </w:r>
      <w:r>
        <w:rPr>
          <w:spacing w:val="4"/>
        </w:rPr>
        <w:t>addressed</w:t>
      </w:r>
      <w:r>
        <w:rPr>
          <w:spacing w:val="-5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3"/>
        </w:rPr>
        <w:t>implementation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3"/>
        </w:rPr>
        <w:t>the</w:t>
      </w:r>
      <w:r>
        <w:rPr>
          <w:spacing w:val="-13"/>
        </w:rPr>
        <w:t> </w:t>
      </w:r>
      <w:r>
        <w:rPr>
          <w:spacing w:val="4"/>
        </w:rPr>
        <w:t>Guiding</w:t>
      </w:r>
      <w:r>
        <w:rPr>
          <w:spacing w:val="-13"/>
        </w:rPr>
        <w:t> </w:t>
      </w:r>
      <w:r>
        <w:rPr>
          <w:spacing w:val="3"/>
        </w:rPr>
        <w:t>Principles</w:t>
      </w:r>
      <w:r>
        <w:rPr>
          <w:spacing w:val="-13"/>
        </w:rPr>
        <w:t> </w:t>
      </w:r>
      <w:r>
        <w:rPr>
          <w:spacing w:val="3"/>
        </w:rPr>
        <w:t>since</w:t>
      </w:r>
      <w:r>
        <w:rPr>
          <w:spacing w:val="-13"/>
        </w:rPr>
        <w:t> </w:t>
      </w:r>
      <w:r>
        <w:rPr>
          <w:spacing w:val="-4"/>
        </w:rPr>
        <w:t>2011.</w:t>
      </w:r>
      <w:r>
        <w:rPr/>
        <w:t> </w:t>
      </w:r>
      <w:r>
        <w:rPr>
          <w:spacing w:val="4"/>
        </w:rPr>
        <w:t>This</w:t>
      </w:r>
      <w:r>
        <w:rPr>
          <w:spacing w:val="-7"/>
        </w:rPr>
        <w:t> </w:t>
      </w:r>
      <w:r>
        <w:rPr>
          <w:spacing w:val="2"/>
        </w:rPr>
        <w:t>included</w:t>
      </w:r>
      <w:r>
        <w:rPr>
          <w:spacing w:val="-7"/>
        </w:rPr>
        <w:t> </w:t>
      </w:r>
      <w:r>
        <w:rPr>
          <w:spacing w:val="2"/>
        </w:rPr>
        <w:t>acknowledgement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4"/>
        </w:rPr>
        <w:t>three</w:t>
      </w:r>
      <w:r>
        <w:rPr>
          <w:spacing w:val="-7"/>
        </w:rPr>
        <w:t> </w:t>
      </w:r>
      <w:r>
        <w:rPr>
          <w:spacing w:val="4"/>
        </w:rPr>
        <w:t>practical</w:t>
      </w:r>
      <w:r>
        <w:rPr>
          <w:w w:val="93"/>
        </w:rPr>
        <w:t> </w:t>
      </w:r>
      <w:r>
        <w:rPr>
          <w:spacing w:val="3"/>
        </w:rPr>
        <w:t>forms </w:t>
      </w:r>
      <w:r>
        <w:rPr/>
        <w:t>of </w:t>
      </w:r>
      <w:r>
        <w:rPr>
          <w:spacing w:val="5"/>
        </w:rPr>
        <w:t>guidance </w:t>
      </w:r>
      <w:r>
        <w:rPr>
          <w:spacing w:val="4"/>
        </w:rPr>
        <w:t>that </w:t>
      </w:r>
      <w:r>
        <w:rPr/>
        <w:t>it </w:t>
      </w:r>
      <w:r>
        <w:rPr>
          <w:spacing w:val="3"/>
        </w:rPr>
        <w:t>commissioned to</w:t>
      </w:r>
      <w:r>
        <w:rPr>
          <w:spacing w:val="-33"/>
        </w:rPr>
        <w:t> </w:t>
      </w:r>
      <w:r>
        <w:rPr/>
        <w:t>help</w:t>
      </w:r>
      <w:r>
        <w:rPr>
          <w:w w:val="93"/>
        </w:rPr>
        <w:t> </w:t>
      </w:r>
      <w:r>
        <w:rPr>
          <w:spacing w:val="3"/>
        </w:rPr>
        <w:t>companies in the </w:t>
      </w:r>
      <w:r>
        <w:rPr/>
        <w:t>employment </w:t>
      </w:r>
      <w:r>
        <w:rPr>
          <w:spacing w:val="3"/>
        </w:rPr>
        <w:t>and</w:t>
      </w:r>
      <w:r>
        <w:rPr>
          <w:spacing w:val="-20"/>
        </w:rPr>
        <w:t> </w:t>
      </w:r>
      <w:r>
        <w:rPr>
          <w:spacing w:val="3"/>
        </w:rPr>
        <w:t>recruitment,</w:t>
      </w:r>
      <w:r>
        <w:rPr>
          <w:color w:val="F89E5D"/>
          <w:spacing w:val="3"/>
          <w:position w:val="7"/>
          <w:sz w:val="11"/>
        </w:rPr>
        <w:t>18</w:t>
      </w:r>
      <w:r>
        <w:rPr>
          <w:color w:val="F89E5D"/>
          <w:spacing w:val="-1"/>
          <w:w w:val="110"/>
          <w:position w:val="7"/>
          <w:sz w:val="11"/>
        </w:rPr>
        <w:t> </w:t>
      </w:r>
      <w:r>
        <w:rPr>
          <w:spacing w:val="4"/>
        </w:rPr>
        <w:t>information </w:t>
      </w:r>
      <w:r>
        <w:rPr>
          <w:spacing w:val="3"/>
        </w:rPr>
        <w:t>and </w:t>
      </w:r>
      <w:r>
        <w:rPr>
          <w:spacing w:val="2"/>
        </w:rPr>
        <w:t>technology</w:t>
      </w:r>
      <w:r>
        <w:rPr>
          <w:color w:val="F89E5D"/>
          <w:spacing w:val="2"/>
          <w:position w:val="7"/>
          <w:sz w:val="11"/>
        </w:rPr>
        <w:t>19 </w:t>
      </w:r>
      <w:r>
        <w:rPr>
          <w:spacing w:val="3"/>
        </w:rPr>
        <w:t>and oil and</w:t>
      </w:r>
      <w:r>
        <w:rPr>
          <w:spacing w:val="-26"/>
        </w:rPr>
        <w:t> </w:t>
      </w:r>
      <w:r>
        <w:rPr>
          <w:spacing w:val="5"/>
        </w:rPr>
        <w:t>gas</w:t>
      </w:r>
      <w:r>
        <w:rPr>
          <w:color w:val="F89E5D"/>
          <w:spacing w:val="5"/>
          <w:position w:val="7"/>
          <w:sz w:val="11"/>
        </w:rPr>
        <w:t>20</w:t>
      </w:r>
      <w:r>
        <w:rPr>
          <w:color w:val="F89E5D"/>
          <w:spacing w:val="5"/>
          <w:w w:val="110"/>
          <w:position w:val="7"/>
          <w:sz w:val="11"/>
        </w:rPr>
        <w:t> </w:t>
      </w:r>
      <w:r>
        <w:rPr>
          <w:spacing w:val="3"/>
          <w:w w:val="95"/>
        </w:rPr>
        <w:t>sectors </w:t>
      </w:r>
      <w:r>
        <w:rPr>
          <w:spacing w:val="4"/>
          <w:w w:val="95"/>
        </w:rPr>
        <w:t>address </w:t>
      </w:r>
      <w:r>
        <w:rPr>
          <w:spacing w:val="3"/>
          <w:w w:val="95"/>
        </w:rPr>
        <w:t>human</w:t>
      </w:r>
      <w:r>
        <w:rPr>
          <w:spacing w:val="14"/>
          <w:w w:val="95"/>
        </w:rPr>
        <w:t> </w:t>
      </w:r>
      <w:r>
        <w:rPr>
          <w:spacing w:val="4"/>
          <w:w w:val="95"/>
        </w:rPr>
        <w:t>rights.</w:t>
      </w:r>
    </w:p>
    <w:p>
      <w:pPr>
        <w:spacing w:line="252" w:lineRule="auto" w:before="154"/>
        <w:ind w:left="11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5"/>
          <w:sz w:val="22"/>
        </w:rPr>
        <w:t>Organisation</w:t>
      </w:r>
      <w:r>
        <w:rPr>
          <w:rFonts w:ascii="Bookman Old Style"/>
          <w:b w:val="0"/>
          <w:color w:val="F89E5D"/>
          <w:spacing w:val="-20"/>
          <w:sz w:val="22"/>
        </w:rPr>
        <w:t> </w:t>
      </w:r>
      <w:r>
        <w:rPr>
          <w:rFonts w:ascii="Bookman Old Style"/>
          <w:b w:val="0"/>
          <w:color w:val="F89E5D"/>
          <w:sz w:val="22"/>
        </w:rPr>
        <w:t>for</w:t>
      </w:r>
      <w:r>
        <w:rPr>
          <w:rFonts w:ascii="Bookman Old Style"/>
          <w:b w:val="0"/>
          <w:color w:val="F89E5D"/>
          <w:spacing w:val="-20"/>
          <w:sz w:val="22"/>
        </w:rPr>
        <w:t> </w:t>
      </w:r>
      <w:r>
        <w:rPr>
          <w:rFonts w:ascii="Bookman Old Style"/>
          <w:b w:val="0"/>
          <w:color w:val="F89E5D"/>
          <w:spacing w:val="2"/>
          <w:sz w:val="22"/>
        </w:rPr>
        <w:t>Economic</w:t>
      </w:r>
      <w:r>
        <w:rPr>
          <w:rFonts w:ascii="Bookman Old Style"/>
          <w:b w:val="0"/>
          <w:color w:val="F89E5D"/>
          <w:spacing w:val="-20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Co-operation</w:t>
      </w:r>
      <w:r>
        <w:rPr>
          <w:rFonts w:ascii="Bookman Old Style"/>
          <w:b w:val="0"/>
          <w:color w:val="F89E5D"/>
          <w:spacing w:val="1"/>
          <w:w w:val="98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and </w:t>
      </w:r>
      <w:r>
        <w:rPr>
          <w:rFonts w:ascii="Bookman Old Style"/>
          <w:b w:val="0"/>
          <w:color w:val="F89E5D"/>
          <w:sz w:val="22"/>
        </w:rPr>
        <w:t>Development</w:t>
      </w:r>
      <w:r>
        <w:rPr>
          <w:rFonts w:ascii="Bookman Old Style"/>
          <w:b w:val="0"/>
          <w:color w:val="F89E5D"/>
          <w:spacing w:val="31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(OECD)</w:t>
      </w:r>
      <w:r>
        <w:rPr>
          <w:rFonts w:ascii="Bookman Old Style"/>
          <w:spacing w:val="4"/>
          <w:sz w:val="22"/>
        </w:rPr>
      </w:r>
    </w:p>
    <w:p>
      <w:pPr>
        <w:pStyle w:val="BodyText"/>
        <w:spacing w:line="261" w:lineRule="auto" w:before="100"/>
        <w:ind w:right="75"/>
        <w:jc w:val="left"/>
      </w:pPr>
      <w:r>
        <w:rPr>
          <w:spacing w:val="2"/>
        </w:rPr>
        <w:t>The </w:t>
      </w:r>
      <w:r>
        <w:rPr/>
        <w:t>OECD </w:t>
      </w:r>
      <w:r>
        <w:rPr>
          <w:spacing w:val="3"/>
        </w:rPr>
        <w:t>updated its Guidelines</w:t>
      </w:r>
      <w:r>
        <w:rPr>
          <w:spacing w:val="19"/>
        </w:rPr>
        <w:t> </w:t>
      </w:r>
      <w:r>
        <w:rPr/>
        <w:t>for</w:t>
      </w:r>
      <w:r>
        <w:rPr>
          <w:w w:val="94"/>
        </w:rPr>
        <w:t> </w:t>
      </w:r>
      <w:r>
        <w:rPr>
          <w:spacing w:val="2"/>
        </w:rPr>
        <w:t>Multinational</w:t>
      </w:r>
      <w:r>
        <w:rPr>
          <w:spacing w:val="-22"/>
        </w:rPr>
        <w:t> </w:t>
      </w:r>
      <w:r>
        <w:rPr>
          <w:spacing w:val="2"/>
        </w:rPr>
        <w:t>Enterprises</w:t>
      </w:r>
      <w:r>
        <w:rPr>
          <w:color w:val="F89E5D"/>
          <w:spacing w:val="2"/>
          <w:position w:val="7"/>
          <w:sz w:val="11"/>
        </w:rPr>
        <w:t>21</w:t>
      </w:r>
      <w:r>
        <w:rPr>
          <w:color w:val="F89E5D"/>
          <w:spacing w:val="1"/>
          <w:position w:val="7"/>
          <w:sz w:val="11"/>
        </w:rPr>
        <w:t> </w:t>
      </w:r>
      <w:r>
        <w:rPr>
          <w:spacing w:val="2"/>
        </w:rPr>
        <w:t>in</w:t>
      </w:r>
      <w:r>
        <w:rPr>
          <w:spacing w:val="-22"/>
        </w:rPr>
        <w:t> </w:t>
      </w:r>
      <w:r>
        <w:rPr>
          <w:spacing w:val="-5"/>
        </w:rPr>
        <w:t>2011,</w:t>
      </w:r>
      <w:r>
        <w:rPr>
          <w:spacing w:val="-22"/>
        </w:rPr>
        <w:t> </w:t>
      </w:r>
      <w:r>
        <w:rPr/>
        <w:t>introducing</w:t>
      </w:r>
      <w:r>
        <w:rPr>
          <w:spacing w:val="-22"/>
        </w:rPr>
        <w:t> </w:t>
      </w:r>
      <w:r>
        <w:rPr/>
        <w:t>new</w:t>
      </w:r>
    </w:p>
    <w:p>
      <w:pPr>
        <w:pStyle w:val="BodyText"/>
        <w:spacing w:line="261" w:lineRule="auto"/>
        <w:ind w:right="0"/>
        <w:jc w:val="left"/>
      </w:pPr>
      <w:r>
        <w:rPr/>
        <w:t>recommendations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/>
        <w:t>human</w:t>
      </w:r>
      <w:r>
        <w:rPr>
          <w:spacing w:val="-20"/>
        </w:rPr>
        <w:t> </w:t>
      </w:r>
      <w:r>
        <w:rPr>
          <w:spacing w:val="2"/>
        </w:rPr>
        <w:t>rights</w:t>
      </w:r>
      <w:r>
        <w:rPr>
          <w:spacing w:val="-20"/>
        </w:rPr>
        <w:t> </w:t>
      </w:r>
      <w:r>
        <w:rPr>
          <w:spacing w:val="3"/>
        </w:rPr>
        <w:t>that</w:t>
      </w:r>
      <w:r>
        <w:rPr>
          <w:spacing w:val="-20"/>
        </w:rPr>
        <w:t> </w:t>
      </w:r>
      <w:r>
        <w:rPr>
          <w:spacing w:val="2"/>
        </w:rPr>
        <w:t>are</w:t>
      </w:r>
      <w:r>
        <w:rPr>
          <w:spacing w:val="-20"/>
        </w:rPr>
        <w:t> </w:t>
      </w:r>
      <w:r>
        <w:rPr/>
        <w:t>consistent</w:t>
      </w:r>
      <w:r>
        <w:rPr>
          <w:w w:val="89"/>
        </w:rPr>
        <w:t> </w:t>
      </w:r>
      <w:r>
        <w:rPr>
          <w:spacing w:val="3"/>
        </w:rPr>
        <w:t>with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4"/>
        </w:rPr>
        <w:t>PRR</w:t>
      </w:r>
      <w:r>
        <w:rPr>
          <w:spacing w:val="-15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2"/>
        </w:rPr>
        <w:t>Guiding</w:t>
      </w:r>
      <w:r>
        <w:rPr>
          <w:spacing w:val="-15"/>
        </w:rPr>
        <w:t> </w:t>
      </w:r>
      <w:r>
        <w:rPr/>
        <w:t>Principles.</w:t>
      </w:r>
    </w:p>
    <w:p>
      <w:pPr>
        <w:spacing w:before="154"/>
        <w:ind w:left="11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2"/>
          <w:sz w:val="22"/>
        </w:rPr>
        <w:t>Global</w:t>
      </w:r>
      <w:r>
        <w:rPr>
          <w:rFonts w:ascii="Bookman Old Style"/>
          <w:b w:val="0"/>
          <w:color w:val="F89E5D"/>
          <w:spacing w:val="-16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Reporting</w:t>
      </w:r>
      <w:r>
        <w:rPr>
          <w:rFonts w:ascii="Bookman Old Style"/>
          <w:b w:val="0"/>
          <w:color w:val="F89E5D"/>
          <w:spacing w:val="-16"/>
          <w:sz w:val="22"/>
        </w:rPr>
        <w:t> </w:t>
      </w:r>
      <w:r>
        <w:rPr>
          <w:rFonts w:ascii="Bookman Old Style"/>
          <w:b w:val="0"/>
          <w:color w:val="F89E5D"/>
          <w:spacing w:val="5"/>
          <w:sz w:val="22"/>
        </w:rPr>
        <w:t>Initiative</w:t>
      </w:r>
      <w:r>
        <w:rPr>
          <w:rFonts w:ascii="Bookman Old Style"/>
          <w:b w:val="0"/>
          <w:color w:val="F89E5D"/>
          <w:spacing w:val="-16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and</w:t>
      </w:r>
      <w:r>
        <w:rPr>
          <w:rFonts w:ascii="Bookman Old Style"/>
          <w:b w:val="0"/>
          <w:color w:val="F89E5D"/>
          <w:spacing w:val="-16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ISO</w:t>
      </w:r>
      <w:r>
        <w:rPr>
          <w:rFonts w:ascii="Bookman Old Style"/>
          <w:b w:val="0"/>
          <w:color w:val="F89E5D"/>
          <w:spacing w:val="-16"/>
          <w:sz w:val="22"/>
        </w:rPr>
        <w:t> </w:t>
      </w:r>
      <w:r>
        <w:rPr>
          <w:rFonts w:ascii="Bookman Old Style"/>
          <w:b w:val="0"/>
          <w:color w:val="F89E5D"/>
          <w:spacing w:val="6"/>
          <w:sz w:val="22"/>
        </w:rPr>
        <w:t>26000</w:t>
      </w:r>
      <w:r>
        <w:rPr>
          <w:rFonts w:ascii="Bookman Old Style"/>
          <w:spacing w:val="6"/>
          <w:sz w:val="22"/>
        </w:rPr>
      </w:r>
    </w:p>
    <w:p>
      <w:pPr>
        <w:pStyle w:val="BodyText"/>
        <w:spacing w:line="261" w:lineRule="auto" w:before="112"/>
        <w:ind w:right="0"/>
        <w:jc w:val="left"/>
      </w:pPr>
      <w:r>
        <w:rPr>
          <w:spacing w:val="2"/>
        </w:rPr>
        <w:t>Both the </w:t>
      </w:r>
      <w:r>
        <w:rPr/>
        <w:t>Global </w:t>
      </w:r>
      <w:r>
        <w:rPr>
          <w:spacing w:val="3"/>
        </w:rPr>
        <w:t>Reporting Initiative </w:t>
      </w:r>
      <w:r>
        <w:rPr>
          <w:spacing w:val="4"/>
        </w:rPr>
        <w:t>(GRI) </w:t>
      </w:r>
      <w:r>
        <w:rPr>
          <w:spacing w:val="2"/>
        </w:rPr>
        <w:t>and</w:t>
      </w:r>
      <w:r>
        <w:rPr>
          <w:spacing w:val="-17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3"/>
        </w:rPr>
        <w:t>International</w:t>
      </w:r>
      <w:r>
        <w:rPr>
          <w:spacing w:val="-28"/>
        </w:rPr>
        <w:t> </w:t>
      </w:r>
      <w:r>
        <w:rPr>
          <w:spacing w:val="4"/>
        </w:rPr>
        <w:t>Organization</w:t>
      </w:r>
      <w:r>
        <w:rPr>
          <w:spacing w:val="-28"/>
        </w:rPr>
        <w:t> </w:t>
      </w:r>
      <w:r>
        <w:rPr/>
        <w:t>for</w:t>
      </w:r>
      <w:r>
        <w:rPr>
          <w:spacing w:val="-28"/>
        </w:rPr>
        <w:t> </w:t>
      </w:r>
      <w:r>
        <w:rPr>
          <w:spacing w:val="4"/>
        </w:rPr>
        <w:t>Standardization</w:t>
      </w:r>
      <w:r>
        <w:rPr>
          <w:spacing w:val="-28"/>
        </w:rPr>
        <w:t> </w:t>
      </w:r>
      <w:r>
        <w:rPr>
          <w:spacing w:val="3"/>
        </w:rPr>
        <w:t>(ISO)</w:t>
      </w:r>
      <w:r>
        <w:rPr>
          <w:w w:val="87"/>
        </w:rPr>
        <w:t> </w:t>
      </w:r>
      <w:r>
        <w:rPr>
          <w:spacing w:val="-4"/>
        </w:rPr>
        <w:t>have</w:t>
      </w:r>
      <w:r>
        <w:rPr>
          <w:spacing w:val="-28"/>
        </w:rPr>
        <w:t> </w:t>
      </w:r>
      <w:r>
        <w:rPr/>
        <w:t>updated</w:t>
      </w:r>
      <w:r>
        <w:rPr>
          <w:spacing w:val="-28"/>
        </w:rPr>
        <w:t> </w:t>
      </w:r>
      <w:r>
        <w:rPr/>
        <w:t>their</w:t>
      </w:r>
      <w:r>
        <w:rPr>
          <w:spacing w:val="-28"/>
        </w:rPr>
        <w:t> </w:t>
      </w:r>
      <w:r>
        <w:rPr/>
        <w:t>tools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align</w:t>
      </w:r>
      <w:r>
        <w:rPr>
          <w:spacing w:val="-28"/>
        </w:rPr>
        <w:t> </w:t>
      </w:r>
      <w:r>
        <w:rPr/>
        <w:t>them</w:t>
      </w:r>
      <w:r>
        <w:rPr>
          <w:spacing w:val="-28"/>
        </w:rPr>
        <w:t> </w:t>
      </w:r>
      <w:r>
        <w:rPr/>
        <w:t>with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Guiding</w:t>
      </w:r>
      <w:r>
        <w:rPr>
          <w:w w:val="89"/>
        </w:rPr>
        <w:t> </w:t>
      </w:r>
      <w:r>
        <w:rPr>
          <w:spacing w:val="3"/>
        </w:rPr>
        <w:t>Principles. In </w:t>
      </w:r>
      <w:r>
        <w:rPr>
          <w:spacing w:val="2"/>
        </w:rPr>
        <w:t>doing </w:t>
      </w:r>
      <w:r>
        <w:rPr/>
        <w:t>so </w:t>
      </w:r>
      <w:r>
        <w:rPr>
          <w:spacing w:val="2"/>
        </w:rPr>
        <w:t>they provided</w:t>
      </w:r>
      <w:r>
        <w:rPr>
          <w:spacing w:val="-28"/>
        </w:rPr>
        <w:t> </w:t>
      </w:r>
      <w:r>
        <w:rPr>
          <w:spacing w:val="3"/>
        </w:rPr>
        <w:t>companies</w:t>
      </w:r>
      <w:r>
        <w:rPr>
          <w:w w:val="88"/>
        </w:rPr>
        <w:t> </w:t>
      </w:r>
      <w:r>
        <w:rPr>
          <w:spacing w:val="4"/>
          <w:w w:val="95"/>
        </w:rPr>
        <w:t>with indicators that assist with</w:t>
      </w:r>
      <w:r>
        <w:rPr>
          <w:spacing w:val="23"/>
          <w:w w:val="95"/>
        </w:rPr>
        <w:t> </w:t>
      </w:r>
      <w:r>
        <w:rPr>
          <w:spacing w:val="3"/>
          <w:w w:val="95"/>
        </w:rPr>
        <w:t>benchmarking.</w:t>
      </w:r>
    </w:p>
    <w:p>
      <w:pPr>
        <w:pStyle w:val="BodyText"/>
        <w:spacing w:line="261" w:lineRule="auto" w:before="169"/>
        <w:ind w:right="35"/>
        <w:jc w:val="both"/>
        <w:rPr>
          <w:sz w:val="11"/>
          <w:szCs w:val="11"/>
        </w:rPr>
      </w:pPr>
      <w:r>
        <w:rPr>
          <w:spacing w:val="3"/>
        </w:rPr>
        <w:t>GRI</w:t>
      </w:r>
      <w:r>
        <w:rPr>
          <w:spacing w:val="-3"/>
        </w:rPr>
        <w:t> </w:t>
      </w:r>
      <w:r>
        <w:rPr>
          <w:spacing w:val="3"/>
        </w:rPr>
        <w:t>issued</w:t>
      </w:r>
      <w:r>
        <w:rPr>
          <w:spacing w:val="-3"/>
        </w:rPr>
        <w:t> </w:t>
      </w:r>
      <w:r>
        <w:rPr>
          <w:spacing w:val="3"/>
        </w:rPr>
        <w:t>the</w:t>
      </w:r>
      <w:r>
        <w:rPr>
          <w:spacing w:val="-3"/>
        </w:rPr>
        <w:t> </w:t>
      </w:r>
      <w:r>
        <w:rPr>
          <w:spacing w:val="3"/>
        </w:rPr>
        <w:t>updated</w:t>
      </w:r>
      <w:r>
        <w:rPr>
          <w:spacing w:val="-3"/>
        </w:rPr>
        <w:t> </w:t>
      </w:r>
      <w:r>
        <w:rPr/>
        <w:t>G4</w:t>
      </w:r>
      <w:r>
        <w:rPr>
          <w:spacing w:val="-3"/>
        </w:rPr>
        <w:t> </w:t>
      </w:r>
      <w:r>
        <w:rPr>
          <w:spacing w:val="3"/>
        </w:rPr>
        <w:t>Guidelines</w:t>
      </w:r>
      <w:r>
        <w:rPr>
          <w:spacing w:val="-3"/>
        </w:rPr>
        <w:t> </w:t>
      </w:r>
      <w:r>
        <w:rPr>
          <w:spacing w:val="3"/>
        </w:rPr>
        <w:t>in</w:t>
      </w:r>
      <w:r>
        <w:rPr>
          <w:spacing w:val="-3"/>
        </w:rPr>
        <w:t> </w:t>
      </w:r>
      <w:r>
        <w:rPr/>
        <w:t>2013.</w:t>
      </w:r>
      <w:r>
        <w:rPr>
          <w:spacing w:val="-3"/>
        </w:rPr>
        <w:t> </w:t>
      </w:r>
      <w:r>
        <w:rPr>
          <w:spacing w:val="-5"/>
        </w:rPr>
        <w:t>Two</w:t>
      </w:r>
      <w:r>
        <w:rPr>
          <w:w w:val="99"/>
        </w:rPr>
        <w:t> </w:t>
      </w:r>
      <w:r>
        <w:rPr>
          <w:spacing w:val="3"/>
        </w:rPr>
        <w:t>years</w:t>
      </w:r>
      <w:r>
        <w:rPr>
          <w:spacing w:val="-17"/>
        </w:rPr>
        <w:t> </w:t>
      </w:r>
      <w:r>
        <w:rPr>
          <w:spacing w:val="2"/>
        </w:rPr>
        <w:t>later,</w:t>
      </w:r>
      <w:r>
        <w:rPr>
          <w:spacing w:val="-17"/>
        </w:rPr>
        <w:t> </w:t>
      </w:r>
      <w:r>
        <w:rPr>
          <w:spacing w:val="3"/>
        </w:rPr>
        <w:t>the</w:t>
      </w:r>
      <w:r>
        <w:rPr>
          <w:spacing w:val="-17"/>
        </w:rPr>
        <w:t> </w:t>
      </w:r>
      <w:r>
        <w:rPr>
          <w:spacing w:val="4"/>
        </w:rPr>
        <w:t>organisation</w:t>
      </w:r>
      <w:r>
        <w:rPr>
          <w:spacing w:val="-17"/>
        </w:rPr>
        <w:t> </w:t>
      </w:r>
      <w:r>
        <w:rPr>
          <w:spacing w:val="4"/>
        </w:rPr>
        <w:t>stressed</w:t>
      </w:r>
      <w:r>
        <w:rPr>
          <w:spacing w:val="-17"/>
        </w:rPr>
        <w:t> </w:t>
      </w:r>
      <w:r>
        <w:rPr>
          <w:spacing w:val="4"/>
        </w:rPr>
        <w:t>that</w:t>
      </w:r>
      <w:r>
        <w:rPr>
          <w:spacing w:val="-17"/>
        </w:rPr>
        <w:t> </w:t>
      </w:r>
      <w:r>
        <w:rPr>
          <w:spacing w:val="3"/>
        </w:rPr>
        <w:t>adherence</w:t>
      </w:r>
      <w:r>
        <w:rPr/>
        <w:t> </w:t>
      </w:r>
      <w:r>
        <w:rPr>
          <w:spacing w:val="3"/>
        </w:rPr>
        <w:t>to</w:t>
      </w:r>
      <w:r>
        <w:rPr>
          <w:spacing w:val="-12"/>
        </w:rPr>
        <w:t> </w:t>
      </w:r>
      <w:r>
        <w:rPr>
          <w:spacing w:val="-3"/>
        </w:rPr>
        <w:t>G4’s</w:t>
      </w:r>
      <w:r>
        <w:rPr>
          <w:spacing w:val="-12"/>
        </w:rPr>
        <w:t> </w:t>
      </w:r>
      <w:r>
        <w:rPr>
          <w:spacing w:val="3"/>
        </w:rPr>
        <w:t>human</w:t>
      </w:r>
      <w:r>
        <w:rPr>
          <w:spacing w:val="-12"/>
        </w:rPr>
        <w:t> </w:t>
      </w:r>
      <w:r>
        <w:rPr>
          <w:spacing w:val="4"/>
        </w:rPr>
        <w:t>rights</w:t>
      </w:r>
      <w:r>
        <w:rPr>
          <w:spacing w:val="-12"/>
        </w:rPr>
        <w:t> </w:t>
      </w:r>
      <w:r>
        <w:rPr>
          <w:spacing w:val="4"/>
        </w:rPr>
        <w:t>indicators</w:t>
      </w:r>
      <w:r>
        <w:rPr>
          <w:spacing w:val="-12"/>
        </w:rPr>
        <w:t> </w:t>
      </w:r>
      <w:r>
        <w:rPr>
          <w:spacing w:val="2"/>
        </w:rPr>
        <w:t>is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4"/>
        </w:rPr>
        <w:t>tangible</w:t>
      </w:r>
      <w:r>
        <w:rPr>
          <w:spacing w:val="-12"/>
        </w:rPr>
        <w:t> </w:t>
      </w:r>
      <w:r>
        <w:rPr/>
        <w:t>way</w:t>
      </w:r>
      <w:r>
        <w:rPr>
          <w:spacing w:val="-12"/>
        </w:rPr>
        <w:t> </w:t>
      </w:r>
      <w:r>
        <w:rPr/>
        <w:t>for</w:t>
      </w:r>
      <w:r>
        <w:rPr>
          <w:w w:val="94"/>
        </w:rPr>
        <w:t> </w:t>
      </w:r>
      <w:r>
        <w:rPr>
          <w:spacing w:val="3"/>
        </w:rPr>
        <w:t>companies</w:t>
      </w:r>
      <w:r>
        <w:rPr>
          <w:spacing w:val="-18"/>
        </w:rPr>
        <w:t> </w:t>
      </w:r>
      <w:r>
        <w:rPr>
          <w:spacing w:val="3"/>
        </w:rPr>
        <w:t>to</w:t>
      </w:r>
      <w:r>
        <w:rPr>
          <w:spacing w:val="-18"/>
        </w:rPr>
        <w:t> </w:t>
      </w:r>
      <w:r>
        <w:rPr>
          <w:spacing w:val="3"/>
        </w:rPr>
        <w:t>demonstrate</w:t>
      </w:r>
      <w:r>
        <w:rPr>
          <w:spacing w:val="-18"/>
        </w:rPr>
        <w:t> </w:t>
      </w:r>
      <w:r>
        <w:rPr>
          <w:spacing w:val="3"/>
        </w:rPr>
        <w:t>their</w:t>
      </w:r>
      <w:r>
        <w:rPr>
          <w:spacing w:val="-18"/>
        </w:rPr>
        <w:t> </w:t>
      </w:r>
      <w:r>
        <w:rPr>
          <w:spacing w:val="3"/>
        </w:rPr>
        <w:t>compliance</w:t>
      </w:r>
      <w:r>
        <w:rPr>
          <w:spacing w:val="-18"/>
        </w:rPr>
        <w:t> </w:t>
      </w:r>
      <w:r>
        <w:rPr>
          <w:spacing w:val="4"/>
        </w:rPr>
        <w:t>with</w:t>
      </w:r>
      <w:r>
        <w:rPr>
          <w:spacing w:val="-18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4"/>
          <w:w w:val="95"/>
        </w:rPr>
        <w:t>Guiding</w:t>
      </w:r>
      <w:r>
        <w:rPr>
          <w:spacing w:val="47"/>
          <w:w w:val="95"/>
        </w:rPr>
        <w:t> </w:t>
      </w:r>
      <w:r>
        <w:rPr>
          <w:spacing w:val="3"/>
          <w:w w:val="95"/>
        </w:rPr>
        <w:t>Principles.</w:t>
      </w:r>
      <w:r>
        <w:rPr>
          <w:color w:val="F89E5D"/>
          <w:spacing w:val="3"/>
          <w:w w:val="95"/>
          <w:position w:val="7"/>
          <w:sz w:val="11"/>
          <w:szCs w:val="11"/>
        </w:rPr>
        <w:t>22</w:t>
      </w:r>
      <w:r>
        <w:rPr>
          <w:spacing w:val="3"/>
          <w:sz w:val="11"/>
          <w:szCs w:val="11"/>
        </w:rPr>
      </w:r>
    </w:p>
    <w:p>
      <w:pPr>
        <w:pStyle w:val="BodyText"/>
        <w:spacing w:line="261" w:lineRule="auto" w:before="169"/>
        <w:ind w:right="0"/>
        <w:jc w:val="left"/>
        <w:rPr>
          <w:sz w:val="11"/>
          <w:szCs w:val="11"/>
        </w:rPr>
      </w:pPr>
      <w:r>
        <w:rPr>
          <w:spacing w:val="5"/>
        </w:rPr>
        <w:t>While </w:t>
      </w:r>
      <w:r>
        <w:rPr>
          <w:spacing w:val="2"/>
        </w:rPr>
        <w:t>ISO </w:t>
      </w:r>
      <w:r>
        <w:rPr>
          <w:spacing w:val="4"/>
        </w:rPr>
        <w:t>26000 </w:t>
      </w:r>
      <w:r>
        <w:rPr/>
        <w:t>on </w:t>
      </w:r>
      <w:r>
        <w:rPr>
          <w:spacing w:val="4"/>
        </w:rPr>
        <w:t>Social </w:t>
      </w:r>
      <w:r>
        <w:rPr>
          <w:spacing w:val="3"/>
        </w:rPr>
        <w:t>Responsibility</w:t>
      </w:r>
      <w:r>
        <w:rPr>
          <w:spacing w:val="21"/>
        </w:rPr>
        <w:t> </w:t>
      </w:r>
      <w:r>
        <w:rPr>
          <w:spacing w:val="4"/>
        </w:rPr>
        <w:t>was</w:t>
      </w:r>
      <w:r>
        <w:rPr>
          <w:w w:val="88"/>
        </w:rPr>
        <w:t> </w:t>
      </w:r>
      <w:r>
        <w:rPr>
          <w:spacing w:val="3"/>
        </w:rPr>
        <w:t>launched</w:t>
      </w:r>
      <w:r>
        <w:rPr>
          <w:spacing w:val="-6"/>
        </w:rPr>
        <w:t> </w:t>
      </w:r>
      <w:r>
        <w:rPr>
          <w:spacing w:val="3"/>
        </w:rPr>
        <w:t>in</w:t>
      </w:r>
      <w:r>
        <w:rPr>
          <w:spacing w:val="-6"/>
        </w:rPr>
        <w:t> </w:t>
      </w:r>
      <w:r>
        <w:rPr/>
        <w:t>2010,</w:t>
      </w:r>
      <w:r>
        <w:rPr>
          <w:spacing w:val="-6"/>
        </w:rPr>
        <w:t> </w:t>
      </w:r>
      <w:r>
        <w:rPr>
          <w:spacing w:val="3"/>
        </w:rPr>
        <w:t>the</w:t>
      </w:r>
      <w:r>
        <w:rPr>
          <w:spacing w:val="-6"/>
        </w:rPr>
        <w:t> </w:t>
      </w:r>
      <w:r>
        <w:rPr>
          <w:spacing w:val="5"/>
        </w:rPr>
        <w:t>drafters</w:t>
      </w:r>
      <w:r>
        <w:rPr>
          <w:spacing w:val="-6"/>
        </w:rPr>
        <w:t> </w:t>
      </w:r>
      <w:r>
        <w:rPr>
          <w:spacing w:val="3"/>
        </w:rPr>
        <w:t>ensured</w:t>
      </w:r>
      <w:r>
        <w:rPr>
          <w:spacing w:val="-6"/>
        </w:rPr>
        <w:t> </w:t>
      </w:r>
      <w:r>
        <w:rPr>
          <w:spacing w:val="4"/>
        </w:rPr>
        <w:t>that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4"/>
        </w:rPr>
        <w:t>was</w:t>
      </w:r>
      <w:r>
        <w:rPr>
          <w:w w:val="88"/>
        </w:rPr>
        <w:t> </w:t>
      </w:r>
      <w:r>
        <w:rPr>
          <w:spacing w:val="5"/>
        </w:rPr>
        <w:t>aligned</w:t>
      </w:r>
      <w:r>
        <w:rPr>
          <w:spacing w:val="-4"/>
        </w:rPr>
        <w:t> </w:t>
      </w:r>
      <w:r>
        <w:rPr>
          <w:spacing w:val="4"/>
        </w:rPr>
        <w:t>with</w:t>
      </w:r>
      <w:r>
        <w:rPr>
          <w:spacing w:val="-4"/>
        </w:rPr>
        <w:t> </w:t>
      </w:r>
      <w:r>
        <w:rPr>
          <w:spacing w:val="3"/>
        </w:rPr>
        <w:t>the</w:t>
      </w:r>
      <w:r>
        <w:rPr>
          <w:spacing w:val="-4"/>
        </w:rPr>
        <w:t> </w:t>
      </w:r>
      <w:r>
        <w:rPr>
          <w:spacing w:val="4"/>
        </w:rPr>
        <w:t>Guiding</w:t>
      </w:r>
      <w:r>
        <w:rPr>
          <w:spacing w:val="-4"/>
        </w:rPr>
        <w:t> </w:t>
      </w:r>
      <w:r>
        <w:rPr>
          <w:spacing w:val="3"/>
        </w:rPr>
        <w:t>Principles.</w:t>
      </w:r>
      <w:r>
        <w:rPr>
          <w:spacing w:val="-4"/>
        </w:rPr>
        <w:t> </w:t>
      </w:r>
      <w:r>
        <w:rPr>
          <w:spacing w:val="4"/>
        </w:rPr>
        <w:t>This</w:t>
      </w:r>
      <w:r>
        <w:rPr>
          <w:spacing w:val="-4"/>
        </w:rPr>
        <w:t> </w:t>
      </w:r>
      <w:r>
        <w:rPr>
          <w:spacing w:val="4"/>
        </w:rPr>
        <w:t>was</w:t>
      </w:r>
      <w:r>
        <w:rPr>
          <w:w w:val="88"/>
        </w:rPr>
        <w:t> </w:t>
      </w:r>
      <w:r>
        <w:rPr>
          <w:spacing w:val="2"/>
        </w:rPr>
        <w:t>publicly</w:t>
      </w:r>
      <w:r>
        <w:rPr>
          <w:spacing w:val="-11"/>
        </w:rPr>
        <w:t> </w:t>
      </w:r>
      <w:r>
        <w:rPr>
          <w:spacing w:val="3"/>
        </w:rPr>
        <w:t>acknowledged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John</w:t>
      </w:r>
      <w:r>
        <w:rPr>
          <w:spacing w:val="-11"/>
        </w:rPr>
        <w:t> </w:t>
      </w:r>
      <w:r>
        <w:rPr>
          <w:spacing w:val="4"/>
        </w:rPr>
        <w:t>Ruggie,</w:t>
      </w:r>
      <w:r>
        <w:rPr>
          <w:spacing w:val="-11"/>
        </w:rPr>
        <w:t> </w:t>
      </w:r>
      <w:r>
        <w:rPr>
          <w:spacing w:val="3"/>
        </w:rPr>
        <w:t>the</w:t>
      </w:r>
      <w:r>
        <w:rPr>
          <w:spacing w:val="-11"/>
        </w:rPr>
        <w:t> </w:t>
      </w:r>
      <w:r>
        <w:rPr>
          <w:spacing w:val="2"/>
        </w:rPr>
        <w:t>former</w:t>
      </w:r>
      <w:r>
        <w:rPr>
          <w:w w:val="94"/>
        </w:rPr>
        <w:t> </w:t>
      </w:r>
      <w:r>
        <w:rPr>
          <w:spacing w:val="3"/>
        </w:rPr>
        <w:t>UN</w:t>
      </w:r>
      <w:r>
        <w:rPr>
          <w:spacing w:val="-12"/>
        </w:rPr>
        <w:t> </w:t>
      </w:r>
      <w:r>
        <w:rPr>
          <w:spacing w:val="3"/>
        </w:rPr>
        <w:t>Special</w:t>
      </w:r>
      <w:r>
        <w:rPr>
          <w:spacing w:val="-12"/>
        </w:rPr>
        <w:t> </w:t>
      </w:r>
      <w:r>
        <w:rPr>
          <w:spacing w:val="3"/>
        </w:rPr>
        <w:t>Representative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>
          <w:spacing w:val="3"/>
        </w:rPr>
        <w:t>Business</w:t>
      </w:r>
      <w:r>
        <w:rPr>
          <w:spacing w:val="-12"/>
        </w:rPr>
        <w:t> </w:t>
      </w:r>
      <w:r>
        <w:rPr>
          <w:spacing w:val="3"/>
        </w:rPr>
        <w:t>and</w:t>
      </w:r>
      <w:r>
        <w:rPr>
          <w:spacing w:val="-12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</w:rPr>
        <w:t>Rights</w:t>
      </w:r>
      <w:r>
        <w:rPr>
          <w:spacing w:val="-14"/>
        </w:rPr>
        <w:t> </w:t>
      </w:r>
      <w:r>
        <w:rPr>
          <w:spacing w:val="3"/>
        </w:rPr>
        <w:t>and</w:t>
      </w:r>
      <w:r>
        <w:rPr>
          <w:spacing w:val="-14"/>
        </w:rPr>
        <w:t> </w:t>
      </w:r>
      <w:r>
        <w:rPr/>
        <w:t>developer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3"/>
        </w:rPr>
        <w:t>the</w:t>
      </w:r>
      <w:r>
        <w:rPr>
          <w:spacing w:val="-14"/>
        </w:rPr>
        <w:t> </w:t>
      </w:r>
      <w:r>
        <w:rPr>
          <w:spacing w:val="4"/>
        </w:rPr>
        <w:t>Guiding</w:t>
      </w:r>
      <w:r>
        <w:rPr>
          <w:spacing w:val="-14"/>
        </w:rPr>
        <w:t> </w:t>
      </w:r>
      <w:r>
        <w:rPr>
          <w:spacing w:val="3"/>
        </w:rPr>
        <w:t>Principles.</w:t>
      </w:r>
      <w:r>
        <w:rPr>
          <w:color w:val="F89E5D"/>
          <w:spacing w:val="3"/>
          <w:position w:val="7"/>
          <w:sz w:val="11"/>
        </w:rPr>
        <w:t>23</w:t>
      </w:r>
      <w:r>
        <w:rPr>
          <w:spacing w:val="3"/>
          <w:sz w:val="11"/>
        </w:rPr>
      </w:r>
    </w:p>
    <w:p>
      <w:pPr>
        <w:spacing w:line="252" w:lineRule="auto" w:before="154"/>
        <w:ind w:left="117" w:right="0" w:firstLine="0"/>
        <w:jc w:val="left"/>
        <w:rPr>
          <w:rFonts w:ascii="Bookman Old Style" w:hAnsi="Bookman Old Style" w:cs="Bookman Old Style" w:eastAsia="Bookman Old Style"/>
          <w:sz w:val="13"/>
          <w:szCs w:val="13"/>
        </w:rPr>
      </w:pPr>
      <w:r>
        <w:rPr>
          <w:rFonts w:ascii="Bookman Old Style"/>
          <w:b w:val="0"/>
          <w:color w:val="F89E5D"/>
          <w:spacing w:val="2"/>
          <w:sz w:val="22"/>
        </w:rPr>
        <w:t>The </w:t>
      </w:r>
      <w:r>
        <w:rPr>
          <w:rFonts w:ascii="Bookman Old Style"/>
          <w:b w:val="0"/>
          <w:color w:val="F89E5D"/>
          <w:spacing w:val="4"/>
          <w:sz w:val="22"/>
        </w:rPr>
        <w:t>UN </w:t>
      </w:r>
      <w:r>
        <w:rPr>
          <w:rFonts w:ascii="Bookman Old Style"/>
          <w:b w:val="0"/>
          <w:color w:val="F89E5D"/>
          <w:spacing w:val="3"/>
          <w:sz w:val="22"/>
        </w:rPr>
        <w:t>Guiding Principles</w:t>
      </w:r>
      <w:r>
        <w:rPr>
          <w:rFonts w:ascii="Bookman Old Style"/>
          <w:b w:val="0"/>
          <w:color w:val="F89E5D"/>
          <w:spacing w:val="7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Reporting</w:t>
      </w:r>
      <w:r>
        <w:rPr>
          <w:rFonts w:ascii="Bookman Old Style"/>
          <w:b w:val="0"/>
          <w:color w:val="F89E5D"/>
          <w:w w:val="104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Framework</w:t>
      </w:r>
      <w:r>
        <w:rPr>
          <w:rFonts w:ascii="Bookman Old Style"/>
          <w:b w:val="0"/>
          <w:color w:val="F89E5D"/>
          <w:spacing w:val="4"/>
          <w:position w:val="7"/>
          <w:sz w:val="13"/>
        </w:rPr>
        <w:t>24</w:t>
      </w:r>
      <w:r>
        <w:rPr>
          <w:rFonts w:ascii="Bookman Old Style"/>
          <w:sz w:val="13"/>
        </w:rPr>
      </w:r>
    </w:p>
    <w:p>
      <w:pPr>
        <w:pStyle w:val="BodyText"/>
        <w:spacing w:line="261" w:lineRule="auto" w:before="100"/>
        <w:ind w:right="0"/>
        <w:jc w:val="left"/>
      </w:pPr>
      <w:r>
        <w:rPr>
          <w:spacing w:val="2"/>
        </w:rPr>
        <w:t>The</w:t>
      </w:r>
      <w:r>
        <w:rPr>
          <w:spacing w:val="-14"/>
        </w:rPr>
        <w:t> </w:t>
      </w:r>
      <w:r>
        <w:rPr>
          <w:spacing w:val="3"/>
        </w:rPr>
        <w:t>UN</w:t>
      </w:r>
      <w:r>
        <w:rPr>
          <w:spacing w:val="-14"/>
        </w:rPr>
        <w:t> </w:t>
      </w:r>
      <w:r>
        <w:rPr>
          <w:spacing w:val="4"/>
        </w:rPr>
        <w:t>Guiding</w:t>
      </w:r>
      <w:r>
        <w:rPr>
          <w:spacing w:val="-14"/>
        </w:rPr>
        <w:t> </w:t>
      </w:r>
      <w:r>
        <w:rPr>
          <w:spacing w:val="3"/>
        </w:rPr>
        <w:t>Principles</w:t>
      </w:r>
      <w:r>
        <w:rPr>
          <w:spacing w:val="-14"/>
        </w:rPr>
        <w:t> </w:t>
      </w:r>
      <w:r>
        <w:rPr>
          <w:spacing w:val="4"/>
        </w:rPr>
        <w:t>Reporting</w:t>
      </w:r>
      <w:r>
        <w:rPr>
          <w:spacing w:val="-14"/>
        </w:rPr>
        <w:t> </w:t>
      </w:r>
      <w:r>
        <w:rPr>
          <w:spacing w:val="2"/>
        </w:rPr>
        <w:t>Framework</w:t>
      </w:r>
      <w:r>
        <w:rPr>
          <w:spacing w:val="-14"/>
        </w:rPr>
        <w:t> </w:t>
      </w:r>
      <w:r>
        <w:rPr>
          <w:spacing w:val="2"/>
        </w:rPr>
        <w:t>is</w:t>
      </w:r>
      <w:r>
        <w:rPr>
          <w:w w:val="88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>
          <w:spacing w:val="3"/>
        </w:rPr>
        <w:t>first</w:t>
      </w:r>
      <w:r>
        <w:rPr>
          <w:spacing w:val="-16"/>
        </w:rPr>
        <w:t> </w:t>
      </w:r>
      <w:r>
        <w:rPr>
          <w:spacing w:val="2"/>
        </w:rPr>
        <w:t>comprehensive</w:t>
      </w:r>
      <w:r>
        <w:rPr>
          <w:spacing w:val="-16"/>
        </w:rPr>
        <w:t> </w:t>
      </w:r>
      <w:r>
        <w:rPr>
          <w:spacing w:val="5"/>
        </w:rPr>
        <w:t>guidance</w:t>
      </w:r>
      <w:r>
        <w:rPr>
          <w:spacing w:val="-16"/>
        </w:rPr>
        <w:t> </w:t>
      </w:r>
      <w:r>
        <w:rPr>
          <w:spacing w:val="3"/>
        </w:rPr>
        <w:t>to</w:t>
      </w:r>
      <w:r>
        <w:rPr>
          <w:spacing w:val="-16"/>
        </w:rPr>
        <w:t> </w:t>
      </w:r>
      <w:r>
        <w:rPr/>
        <w:t>help</w:t>
      </w:r>
      <w:r>
        <w:rPr>
          <w:spacing w:val="-16"/>
        </w:rPr>
        <w:t> </w:t>
      </w:r>
      <w:r>
        <w:rPr>
          <w:spacing w:val="3"/>
        </w:rPr>
        <w:t>companies</w:t>
      </w:r>
      <w:r>
        <w:rPr>
          <w:w w:val="88"/>
        </w:rPr>
        <w:t> </w:t>
      </w:r>
      <w:r>
        <w:rPr>
          <w:spacing w:val="3"/>
        </w:rPr>
        <w:t>report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3"/>
        </w:rPr>
        <w:t>human</w:t>
      </w:r>
      <w:r>
        <w:rPr>
          <w:spacing w:val="-4"/>
        </w:rPr>
        <w:t> </w:t>
      </w:r>
      <w:r>
        <w:rPr>
          <w:spacing w:val="4"/>
        </w:rPr>
        <w:t>rights</w:t>
      </w:r>
      <w:r>
        <w:rPr>
          <w:spacing w:val="-4"/>
        </w:rPr>
        <w:t> </w:t>
      </w:r>
      <w:r>
        <w:rPr>
          <w:spacing w:val="3"/>
        </w:rPr>
        <w:t>issues</w:t>
      </w:r>
      <w:r>
        <w:rPr>
          <w:spacing w:val="-4"/>
        </w:rPr>
        <w:t> </w:t>
      </w:r>
      <w:r>
        <w:rPr>
          <w:spacing w:val="3"/>
        </w:rPr>
        <w:t>in</w:t>
      </w:r>
      <w:r>
        <w:rPr>
          <w:spacing w:val="-4"/>
        </w:rPr>
        <w:t> </w:t>
      </w:r>
      <w:r>
        <w:rPr>
          <w:spacing w:val="3"/>
        </w:rPr>
        <w:t>line</w:t>
      </w:r>
      <w:r>
        <w:rPr>
          <w:spacing w:val="-4"/>
        </w:rPr>
        <w:t> </w:t>
      </w:r>
      <w:r>
        <w:rPr>
          <w:spacing w:val="4"/>
        </w:rPr>
        <w:t>with</w:t>
      </w:r>
      <w:r>
        <w:rPr>
          <w:spacing w:val="-4"/>
        </w:rPr>
        <w:t> </w:t>
      </w:r>
      <w:r>
        <w:rPr>
          <w:spacing w:val="3"/>
        </w:rPr>
        <w:t>their</w:t>
      </w:r>
      <w:r>
        <w:rPr>
          <w:w w:val="94"/>
        </w:rPr>
        <w:t> </w:t>
      </w:r>
      <w:r>
        <w:rPr>
          <w:spacing w:val="3"/>
        </w:rPr>
        <w:t>responsibility</w:t>
      </w:r>
      <w:r>
        <w:rPr>
          <w:spacing w:val="-6"/>
        </w:rPr>
        <w:t> </w:t>
      </w:r>
      <w:r>
        <w:rPr>
          <w:spacing w:val="3"/>
        </w:rPr>
        <w:t>to</w:t>
      </w:r>
      <w:r>
        <w:rPr>
          <w:spacing w:val="-6"/>
        </w:rPr>
        <w:t> </w:t>
      </w:r>
      <w:r>
        <w:rPr>
          <w:spacing w:val="3"/>
        </w:rPr>
        <w:t>respect</w:t>
      </w:r>
      <w:r>
        <w:rPr>
          <w:spacing w:val="-6"/>
        </w:rPr>
        <w:t> </w:t>
      </w:r>
      <w:r>
        <w:rPr>
          <w:spacing w:val="3"/>
        </w:rPr>
        <w:t>human</w:t>
      </w:r>
      <w:r>
        <w:rPr>
          <w:spacing w:val="-6"/>
        </w:rPr>
        <w:t> </w:t>
      </w:r>
      <w:r>
        <w:rPr>
          <w:spacing w:val="4"/>
        </w:rPr>
        <w:t>rights.</w:t>
      </w:r>
      <w:r>
        <w:rPr>
          <w:spacing w:val="-6"/>
        </w:rPr>
        <w:t> </w:t>
      </w:r>
      <w:r>
        <w:rPr>
          <w:spacing w:val="4"/>
        </w:rPr>
        <w:t>This</w:t>
      </w:r>
      <w:r>
        <w:rPr>
          <w:spacing w:val="-6"/>
        </w:rPr>
        <w:t> </w:t>
      </w:r>
      <w:r>
        <w:rPr>
          <w:spacing w:val="4"/>
        </w:rPr>
        <w:t>was</w:t>
      </w:r>
      <w:r>
        <w:rPr>
          <w:w w:val="88"/>
        </w:rPr>
        <w:t> </w:t>
      </w:r>
      <w:r>
        <w:rPr/>
        <w:t>developed </w:t>
      </w:r>
      <w:r>
        <w:rPr>
          <w:spacing w:val="4"/>
        </w:rPr>
        <w:t>through </w:t>
      </w:r>
      <w:r>
        <w:rPr>
          <w:spacing w:val="3"/>
        </w:rPr>
        <w:t>the Human </w:t>
      </w:r>
      <w:r>
        <w:rPr>
          <w:spacing w:val="4"/>
        </w:rPr>
        <w:t>Rights</w:t>
      </w:r>
      <w:r>
        <w:rPr>
          <w:spacing w:val="-33"/>
        </w:rPr>
        <w:t> </w:t>
      </w:r>
      <w:r>
        <w:rPr>
          <w:spacing w:val="4"/>
        </w:rPr>
        <w:t>Reporting</w:t>
      </w:r>
      <w:r>
        <w:rPr>
          <w:w w:val="89"/>
        </w:rPr>
        <w:t> </w:t>
      </w:r>
      <w:r>
        <w:rPr>
          <w:spacing w:val="3"/>
        </w:rPr>
        <w:t>and</w:t>
      </w:r>
      <w:r>
        <w:rPr>
          <w:spacing w:val="-6"/>
        </w:rPr>
        <w:t> </w:t>
      </w:r>
      <w:r>
        <w:rPr>
          <w:spacing w:val="4"/>
        </w:rPr>
        <w:t>Assurance</w:t>
      </w:r>
      <w:r>
        <w:rPr>
          <w:spacing w:val="-6"/>
        </w:rPr>
        <w:t> </w:t>
      </w:r>
      <w:r>
        <w:rPr>
          <w:spacing w:val="2"/>
        </w:rPr>
        <w:t>Frameworks</w:t>
      </w:r>
      <w:r>
        <w:rPr>
          <w:spacing w:val="-6"/>
        </w:rPr>
        <w:t> </w:t>
      </w:r>
      <w:r>
        <w:rPr>
          <w:spacing w:val="4"/>
        </w:rPr>
        <w:t>Initiative</w:t>
      </w:r>
      <w:r>
        <w:rPr>
          <w:spacing w:val="-6"/>
        </w:rPr>
        <w:t> </w:t>
      </w:r>
      <w:r>
        <w:rPr>
          <w:spacing w:val="7"/>
        </w:rPr>
        <w:t>(RAFI),</w:t>
      </w:r>
      <w:r>
        <w:rPr>
          <w:spacing w:val="-6"/>
        </w:rPr>
        <w:t> </w:t>
      </w:r>
      <w:r>
        <w:rPr>
          <w:spacing w:val="3"/>
        </w:rPr>
        <w:t>co-</w:t>
      </w:r>
      <w:r>
        <w:rPr>
          <w:w w:val="87"/>
        </w:rPr>
        <w:t> </w:t>
      </w:r>
      <w:r>
        <w:rPr>
          <w:spacing w:val="5"/>
        </w:rPr>
        <w:t>facilitated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5"/>
        </w:rPr>
        <w:t>Shift</w:t>
      </w:r>
      <w:r>
        <w:rPr>
          <w:spacing w:val="-6"/>
        </w:rPr>
        <w:t> </w:t>
      </w:r>
      <w:r>
        <w:rPr>
          <w:spacing w:val="3"/>
        </w:rPr>
        <w:t>and</w:t>
      </w:r>
      <w:r>
        <w:rPr>
          <w:spacing w:val="-6"/>
        </w:rPr>
        <w:t> </w:t>
      </w:r>
      <w:r>
        <w:rPr>
          <w:spacing w:val="5"/>
        </w:rPr>
        <w:t>Mazars</w:t>
      </w:r>
      <w:r>
        <w:rPr>
          <w:spacing w:val="-6"/>
        </w:rPr>
        <w:t> </w:t>
      </w:r>
      <w:r>
        <w:rPr>
          <w:spacing w:val="3"/>
        </w:rPr>
        <w:t>in</w:t>
      </w:r>
      <w:r>
        <w:rPr>
          <w:spacing w:val="-6"/>
        </w:rPr>
        <w:t> </w:t>
      </w:r>
      <w:r>
        <w:rPr>
          <w:spacing w:val="4"/>
        </w:rPr>
        <w:t>an</w:t>
      </w:r>
      <w:r>
        <w:rPr>
          <w:spacing w:val="-6"/>
        </w:rPr>
        <w:t> </w:t>
      </w:r>
      <w:r>
        <w:rPr>
          <w:spacing w:val="3"/>
        </w:rPr>
        <w:t>open,</w:t>
      </w:r>
      <w:r>
        <w:rPr>
          <w:spacing w:val="-6"/>
        </w:rPr>
        <w:t> </w:t>
      </w:r>
      <w:r>
        <w:rPr>
          <w:spacing w:val="3"/>
        </w:rPr>
        <w:t>global,</w:t>
      </w:r>
      <w:r>
        <w:rPr/>
        <w:t> </w:t>
      </w:r>
      <w:r>
        <w:rPr>
          <w:spacing w:val="4"/>
        </w:rPr>
        <w:t>consultative</w:t>
      </w:r>
      <w:r>
        <w:rPr>
          <w:spacing w:val="-24"/>
        </w:rPr>
        <w:t> </w:t>
      </w:r>
      <w:r>
        <w:rPr>
          <w:spacing w:val="2"/>
        </w:rPr>
        <w:t>process</w:t>
      </w:r>
      <w:r>
        <w:rPr>
          <w:spacing w:val="-24"/>
        </w:rPr>
        <w:t> </w:t>
      </w:r>
      <w:r>
        <w:rPr>
          <w:spacing w:val="3"/>
        </w:rPr>
        <w:t>involving</w:t>
      </w:r>
      <w:r>
        <w:rPr>
          <w:spacing w:val="-24"/>
        </w:rPr>
        <w:t> </w:t>
      </w:r>
      <w:r>
        <w:rPr>
          <w:spacing w:val="3"/>
        </w:rPr>
        <w:t>representatives</w:t>
      </w:r>
      <w:r>
        <w:rPr>
          <w:spacing w:val="-24"/>
        </w:rPr>
        <w:t> </w:t>
      </w:r>
      <w:r>
        <w:rPr>
          <w:spacing w:val="4"/>
        </w:rPr>
        <w:t>from</w:t>
      </w:r>
      <w:r>
        <w:rPr>
          <w:spacing w:val="2"/>
          <w:w w:val="97"/>
        </w:rPr>
        <w:t> </w:t>
      </w:r>
      <w:r>
        <w:rPr/>
        <w:t>over</w:t>
      </w:r>
      <w:r>
        <w:rPr>
          <w:spacing w:val="-5"/>
        </w:rPr>
        <w:t> </w:t>
      </w:r>
      <w:r>
        <w:rPr>
          <w:spacing w:val="3"/>
        </w:rPr>
        <w:t>200</w:t>
      </w:r>
      <w:r>
        <w:rPr>
          <w:spacing w:val="-5"/>
        </w:rPr>
        <w:t> </w:t>
      </w:r>
      <w:r>
        <w:rPr>
          <w:spacing w:val="3"/>
        </w:rPr>
        <w:t>companies,</w:t>
      </w:r>
      <w:r>
        <w:rPr>
          <w:spacing w:val="-5"/>
        </w:rPr>
        <w:t> </w:t>
      </w:r>
      <w:r>
        <w:rPr>
          <w:spacing w:val="2"/>
        </w:rPr>
        <w:t>investor</w:t>
      </w:r>
      <w:r>
        <w:rPr>
          <w:spacing w:val="-5"/>
        </w:rPr>
        <w:t> </w:t>
      </w:r>
      <w:r>
        <w:rPr>
          <w:spacing w:val="3"/>
        </w:rPr>
        <w:t>groups,</w:t>
      </w:r>
      <w:r>
        <w:rPr>
          <w:spacing w:val="-5"/>
        </w:rPr>
        <w:t> </w:t>
      </w:r>
      <w:r>
        <w:rPr>
          <w:spacing w:val="4"/>
        </w:rPr>
        <w:t>civil</w:t>
      </w:r>
      <w:r>
        <w:rPr>
          <w:spacing w:val="-5"/>
        </w:rPr>
        <w:t> </w:t>
      </w:r>
      <w:r>
        <w:rPr>
          <w:spacing w:val="3"/>
        </w:rPr>
        <w:t>society</w:t>
      </w:r>
      <w:r>
        <w:rPr>
          <w:w w:val="93"/>
        </w:rPr>
        <w:t> </w:t>
      </w:r>
      <w:r>
        <w:rPr>
          <w:spacing w:val="4"/>
        </w:rPr>
        <w:t>organisations,</w:t>
      </w:r>
      <w:r>
        <w:rPr>
          <w:spacing w:val="-15"/>
        </w:rPr>
        <w:t> </w:t>
      </w:r>
      <w:r>
        <w:rPr>
          <w:spacing w:val="3"/>
        </w:rPr>
        <w:t>governments,</w:t>
      </w:r>
      <w:r>
        <w:rPr>
          <w:spacing w:val="-15"/>
        </w:rPr>
        <w:t> </w:t>
      </w:r>
      <w:r>
        <w:rPr>
          <w:spacing w:val="4"/>
        </w:rPr>
        <w:t>assurance</w:t>
      </w:r>
      <w:r>
        <w:rPr>
          <w:spacing w:val="-15"/>
        </w:rPr>
        <w:t> </w:t>
      </w:r>
      <w:r>
        <w:rPr>
          <w:spacing w:val="3"/>
        </w:rPr>
        <w:t>providers,</w:t>
      </w:r>
      <w:r>
        <w:rPr/>
        <w:t> </w:t>
      </w:r>
      <w:r>
        <w:rPr>
          <w:spacing w:val="3"/>
        </w:rPr>
        <w:t>lawyers</w:t>
      </w:r>
      <w:r>
        <w:rPr>
          <w:spacing w:val="-14"/>
        </w:rPr>
        <w:t> </w:t>
      </w:r>
      <w:r>
        <w:rPr>
          <w:spacing w:val="3"/>
        </w:rPr>
        <w:t>and</w:t>
      </w:r>
      <w:r>
        <w:rPr>
          <w:spacing w:val="-14"/>
        </w:rPr>
        <w:t> </w:t>
      </w:r>
      <w:r>
        <w:rPr>
          <w:spacing w:val="2"/>
        </w:rPr>
        <w:t>other</w:t>
      </w:r>
      <w:r>
        <w:rPr>
          <w:spacing w:val="-14"/>
        </w:rPr>
        <w:t> </w:t>
      </w:r>
      <w:r>
        <w:rPr>
          <w:spacing w:val="4"/>
        </w:rPr>
        <w:t>expert</w:t>
      </w:r>
      <w:r>
        <w:rPr>
          <w:spacing w:val="-14"/>
        </w:rPr>
        <w:t> </w:t>
      </w:r>
      <w:r>
        <w:rPr>
          <w:spacing w:val="4"/>
        </w:rPr>
        <w:t>organisations</w:t>
      </w:r>
      <w:r>
        <w:rPr>
          <w:spacing w:val="-14"/>
        </w:rPr>
        <w:t> </w:t>
      </w:r>
      <w:r>
        <w:rPr>
          <w:spacing w:val="3"/>
        </w:rPr>
        <w:t>from</w:t>
      </w:r>
      <w:r>
        <w:rPr>
          <w:spacing w:val="-14"/>
        </w:rPr>
        <w:t> </w:t>
      </w:r>
      <w:r>
        <w:rPr>
          <w:spacing w:val="3"/>
        </w:rPr>
        <w:t>across</w:t>
      </w:r>
      <w:r>
        <w:rPr>
          <w:w w:val="88"/>
        </w:rPr>
        <w:t> </w:t>
      </w:r>
      <w:r>
        <w:rPr>
          <w:spacing w:val="3"/>
        </w:rPr>
        <w:t>the</w:t>
      </w:r>
      <w:r>
        <w:rPr>
          <w:spacing w:val="-20"/>
        </w:rPr>
        <w:t> </w:t>
      </w:r>
      <w:r>
        <w:rPr/>
        <w:t>world.</w:t>
      </w:r>
      <w:r>
        <w:rPr>
          <w:spacing w:val="-20"/>
        </w:rPr>
        <w:t> </w:t>
      </w:r>
      <w:r>
        <w:rPr>
          <w:spacing w:val="2"/>
        </w:rPr>
        <w:t>The</w:t>
      </w:r>
      <w:r>
        <w:rPr>
          <w:spacing w:val="-20"/>
        </w:rPr>
        <w:t> </w:t>
      </w:r>
      <w:r>
        <w:rPr>
          <w:spacing w:val="4"/>
        </w:rPr>
        <w:t>Reporting</w:t>
      </w:r>
      <w:r>
        <w:rPr>
          <w:spacing w:val="-20"/>
        </w:rPr>
        <w:t> </w:t>
      </w:r>
      <w:r>
        <w:rPr>
          <w:spacing w:val="2"/>
        </w:rPr>
        <w:t>Framework</w:t>
      </w:r>
      <w:r>
        <w:rPr>
          <w:spacing w:val="-20"/>
        </w:rPr>
        <w:t> </w:t>
      </w:r>
      <w:r>
        <w:rPr>
          <w:spacing w:val="2"/>
        </w:rPr>
        <w:t>provides</w:t>
      </w:r>
    </w:p>
    <w:p>
      <w:pPr>
        <w:pStyle w:val="BodyText"/>
        <w:spacing w:line="261" w:lineRule="auto"/>
        <w:ind w:right="0"/>
        <w:jc w:val="left"/>
      </w:pPr>
      <w:r>
        <w:rPr/>
        <w:t>a </w:t>
      </w:r>
      <w:r>
        <w:rPr>
          <w:spacing w:val="2"/>
        </w:rPr>
        <w:t>concise set </w:t>
      </w:r>
      <w:r>
        <w:rPr/>
        <w:t>of </w:t>
      </w:r>
      <w:r>
        <w:rPr>
          <w:spacing w:val="3"/>
        </w:rPr>
        <w:t>questions to </w:t>
      </w:r>
      <w:r>
        <w:rPr>
          <w:spacing w:val="2"/>
        </w:rPr>
        <w:t>which any</w:t>
      </w:r>
      <w:r>
        <w:rPr>
          <w:spacing w:val="-30"/>
        </w:rPr>
        <w:t> </w:t>
      </w:r>
      <w:r>
        <w:rPr>
          <w:spacing w:val="2"/>
        </w:rPr>
        <w:t>company</w:t>
      </w:r>
      <w:r>
        <w:rPr>
          <w:w w:val="93"/>
        </w:rPr>
        <w:t> </w:t>
      </w:r>
      <w:r>
        <w:rPr>
          <w:spacing w:val="2"/>
        </w:rPr>
        <w:t>should </w:t>
      </w:r>
      <w:r>
        <w:rPr>
          <w:spacing w:val="3"/>
        </w:rPr>
        <w:t>strive to </w:t>
      </w:r>
      <w:r>
        <w:rPr/>
        <w:t>have </w:t>
      </w:r>
      <w:r>
        <w:rPr>
          <w:spacing w:val="3"/>
        </w:rPr>
        <w:t>answers </w:t>
      </w:r>
      <w:r>
        <w:rPr>
          <w:spacing w:val="4"/>
        </w:rPr>
        <w:t>that </w:t>
      </w:r>
      <w:r>
        <w:rPr>
          <w:spacing w:val="3"/>
        </w:rPr>
        <w:t>ensure</w:t>
      </w:r>
      <w:r>
        <w:rPr>
          <w:spacing w:val="-35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demonstrate</w:t>
      </w:r>
      <w:r>
        <w:rPr>
          <w:spacing w:val="-20"/>
        </w:rPr>
        <w:t> </w:t>
      </w:r>
      <w:r>
        <w:rPr/>
        <w:t>it</w:t>
      </w:r>
      <w:r>
        <w:rPr>
          <w:spacing w:val="-20"/>
        </w:rPr>
        <w:t> </w:t>
      </w:r>
      <w:r>
        <w:rPr>
          <w:spacing w:val="2"/>
        </w:rPr>
        <w:t>is</w:t>
      </w:r>
      <w:r>
        <w:rPr>
          <w:spacing w:val="-20"/>
        </w:rPr>
        <w:t> </w:t>
      </w:r>
      <w:r>
        <w:rPr>
          <w:spacing w:val="3"/>
        </w:rPr>
        <w:t>meeting</w:t>
      </w:r>
      <w:r>
        <w:rPr>
          <w:spacing w:val="-20"/>
        </w:rPr>
        <w:t> </w:t>
      </w:r>
      <w:r>
        <w:rPr>
          <w:spacing w:val="3"/>
        </w:rPr>
        <w:t>its</w:t>
      </w:r>
      <w:r>
        <w:rPr>
          <w:spacing w:val="-20"/>
        </w:rPr>
        <w:t> </w:t>
      </w:r>
      <w:r>
        <w:rPr>
          <w:spacing w:val="3"/>
        </w:rPr>
        <w:t>responsibility</w:t>
      </w:r>
      <w:r>
        <w:rPr>
          <w:spacing w:val="-20"/>
        </w:rPr>
        <w:t> </w:t>
      </w:r>
      <w:r>
        <w:rPr>
          <w:spacing w:val="3"/>
        </w:rPr>
        <w:t>to</w:t>
      </w:r>
      <w:r>
        <w:rPr>
          <w:spacing w:val="-20"/>
        </w:rPr>
        <w:t> </w:t>
      </w:r>
      <w:r>
        <w:rPr>
          <w:spacing w:val="3"/>
        </w:rPr>
        <w:t>respect</w:t>
      </w:r>
    </w:p>
    <w:p>
      <w:pPr>
        <w:pStyle w:val="BodyText"/>
        <w:spacing w:line="261" w:lineRule="auto" w:before="63"/>
        <w:ind w:right="86"/>
        <w:jc w:val="left"/>
      </w:pPr>
      <w:r>
        <w:rPr>
          <w:spacing w:val="3"/>
        </w:rPr>
        <w:br w:type="column"/>
      </w:r>
      <w:r>
        <w:rPr>
          <w:spacing w:val="3"/>
        </w:rPr>
        <w:t>human</w:t>
      </w:r>
      <w:r>
        <w:rPr>
          <w:spacing w:val="-13"/>
        </w:rPr>
        <w:t> </w:t>
      </w:r>
      <w:r>
        <w:rPr>
          <w:spacing w:val="4"/>
        </w:rPr>
        <w:t>rights</w:t>
      </w:r>
      <w:r>
        <w:rPr>
          <w:spacing w:val="-13"/>
        </w:rPr>
        <w:t> </w:t>
      </w:r>
      <w:r>
        <w:rPr>
          <w:spacing w:val="3"/>
        </w:rPr>
        <w:t>in</w:t>
      </w:r>
      <w:r>
        <w:rPr>
          <w:spacing w:val="-13"/>
        </w:rPr>
        <w:t> </w:t>
      </w:r>
      <w:r>
        <w:rPr>
          <w:spacing w:val="3"/>
        </w:rPr>
        <w:t>practice.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>
          <w:spacing w:val="3"/>
        </w:rPr>
        <w:t>offers</w:t>
      </w:r>
      <w:r>
        <w:rPr>
          <w:spacing w:val="-13"/>
        </w:rPr>
        <w:t> </w:t>
      </w:r>
      <w:r>
        <w:rPr>
          <w:spacing w:val="3"/>
        </w:rPr>
        <w:t>companies</w:t>
      </w:r>
      <w:r>
        <w:rPr>
          <w:spacing w:val="-13"/>
        </w:rPr>
        <w:t> </w:t>
      </w:r>
      <w:r>
        <w:rPr>
          <w:spacing w:val="3"/>
        </w:rPr>
        <w:t>clear</w:t>
      </w:r>
      <w:r>
        <w:rPr>
          <w:w w:val="94"/>
        </w:rPr>
        <w:t> </w:t>
      </w:r>
      <w:r>
        <w:rPr>
          <w:spacing w:val="3"/>
        </w:rPr>
        <w:t>and</w:t>
      </w:r>
      <w:r>
        <w:rPr>
          <w:spacing w:val="-15"/>
        </w:rPr>
        <w:t> </w:t>
      </w:r>
      <w:r>
        <w:rPr>
          <w:spacing w:val="4"/>
        </w:rPr>
        <w:t>straightforward</w:t>
      </w:r>
      <w:r>
        <w:rPr>
          <w:spacing w:val="-15"/>
        </w:rPr>
        <w:t> </w:t>
      </w:r>
      <w:r>
        <w:rPr>
          <w:spacing w:val="5"/>
        </w:rPr>
        <w:t>guidance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how</w:t>
      </w:r>
      <w:r>
        <w:rPr>
          <w:spacing w:val="-15"/>
        </w:rPr>
        <w:t> </w:t>
      </w:r>
      <w:r>
        <w:rPr>
          <w:spacing w:val="3"/>
        </w:rPr>
        <w:t>to</w:t>
      </w:r>
      <w:r>
        <w:rPr>
          <w:spacing w:val="-15"/>
        </w:rPr>
        <w:t> </w:t>
      </w:r>
      <w:r>
        <w:rPr>
          <w:spacing w:val="3"/>
        </w:rPr>
        <w:t>answer</w:t>
      </w:r>
      <w:r>
        <w:rPr>
          <w:w w:val="94"/>
        </w:rPr>
        <w:t> </w:t>
      </w:r>
      <w:r>
        <w:rPr>
          <w:spacing w:val="3"/>
        </w:rPr>
        <w:t>these</w:t>
      </w:r>
      <w:r>
        <w:rPr>
          <w:spacing w:val="-8"/>
        </w:rPr>
        <w:t> </w:t>
      </w:r>
      <w:r>
        <w:rPr>
          <w:spacing w:val="3"/>
        </w:rPr>
        <w:t>questions</w:t>
      </w:r>
      <w:r>
        <w:rPr>
          <w:spacing w:val="-8"/>
        </w:rPr>
        <w:t> </w:t>
      </w:r>
      <w:r>
        <w:rPr>
          <w:spacing w:val="4"/>
        </w:rPr>
        <w:t>with</w:t>
      </w:r>
      <w:r>
        <w:rPr>
          <w:spacing w:val="-8"/>
        </w:rPr>
        <w:t> </w:t>
      </w:r>
      <w:r>
        <w:rPr>
          <w:spacing w:val="2"/>
        </w:rPr>
        <w:t>relevant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5"/>
        </w:rPr>
        <w:t>meaningful</w:t>
      </w:r>
      <w:r>
        <w:rPr>
          <w:w w:val="93"/>
        </w:rPr>
        <w:t> </w:t>
      </w:r>
      <w:r>
        <w:rPr>
          <w:spacing w:val="4"/>
        </w:rPr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>
          <w:spacing w:val="3"/>
        </w:rPr>
        <w:t>their</w:t>
      </w:r>
      <w:r>
        <w:rPr>
          <w:spacing w:val="-6"/>
        </w:rPr>
        <w:t> </w:t>
      </w:r>
      <w:r>
        <w:rPr>
          <w:spacing w:val="3"/>
        </w:rPr>
        <w:t>human</w:t>
      </w:r>
      <w:r>
        <w:rPr>
          <w:spacing w:val="-6"/>
        </w:rPr>
        <w:t> </w:t>
      </w:r>
      <w:r>
        <w:rPr>
          <w:spacing w:val="4"/>
        </w:rPr>
        <w:t>rights</w:t>
      </w:r>
      <w:r>
        <w:rPr>
          <w:spacing w:val="-6"/>
        </w:rPr>
        <w:t> </w:t>
      </w:r>
      <w:r>
        <w:rPr>
          <w:spacing w:val="3"/>
        </w:rPr>
        <w:t>policies,</w:t>
      </w:r>
      <w:r>
        <w:rPr/>
        <w:t> </w:t>
      </w:r>
      <w:r>
        <w:rPr>
          <w:spacing w:val="3"/>
          <w:w w:val="95"/>
        </w:rPr>
        <w:t>processes  and performance.</w:t>
      </w:r>
    </w:p>
    <w:p>
      <w:pPr>
        <w:spacing w:line="240" w:lineRule="auto" w:before="0"/>
        <w:rPr>
          <w:rFonts w:ascii="Book Antiqua" w:hAnsi="Book Antiqua" w:cs="Book Antiqua" w:eastAsia="Book Antiqua"/>
          <w:sz w:val="15"/>
          <w:szCs w:val="15"/>
        </w:rPr>
      </w:pPr>
    </w:p>
    <w:p>
      <w:pPr>
        <w:pStyle w:val="Heading2"/>
        <w:spacing w:line="240" w:lineRule="auto"/>
        <w:ind w:right="86"/>
        <w:jc w:val="left"/>
      </w:pPr>
      <w:bookmarkStart w:name="_bookmark8" w:id="9"/>
      <w:bookmarkEnd w:id="9"/>
      <w:r>
        <w:rPr/>
      </w:r>
      <w:r>
        <w:rPr>
          <w:color w:val="39474F"/>
          <w:spacing w:val="7"/>
          <w:w w:val="95"/>
        </w:rPr>
        <w:t>Industry</w:t>
      </w:r>
      <w:r>
        <w:rPr>
          <w:color w:val="39474F"/>
          <w:spacing w:val="-40"/>
          <w:w w:val="95"/>
        </w:rPr>
        <w:t> </w:t>
      </w:r>
      <w:r>
        <w:rPr>
          <w:color w:val="39474F"/>
          <w:spacing w:val="6"/>
          <w:w w:val="95"/>
        </w:rPr>
        <w:t>associations</w:t>
      </w:r>
      <w:r>
        <w:rPr/>
      </w:r>
    </w:p>
    <w:p>
      <w:pPr>
        <w:pStyle w:val="BodyText"/>
        <w:spacing w:line="261" w:lineRule="auto" w:before="176"/>
        <w:ind w:right="86"/>
        <w:jc w:val="left"/>
      </w:pPr>
      <w:r>
        <w:rPr>
          <w:spacing w:val="2"/>
          <w:w w:val="95"/>
        </w:rPr>
        <w:t>Many </w:t>
      </w:r>
      <w:r>
        <w:rPr>
          <w:spacing w:val="4"/>
          <w:w w:val="95"/>
        </w:rPr>
        <w:t>industry-specific </w:t>
      </w:r>
      <w:r>
        <w:rPr>
          <w:spacing w:val="3"/>
          <w:w w:val="95"/>
        </w:rPr>
        <w:t>and </w:t>
      </w:r>
      <w:r>
        <w:rPr>
          <w:spacing w:val="2"/>
          <w:w w:val="95"/>
        </w:rPr>
        <w:t>professional</w:t>
      </w:r>
      <w:r>
        <w:rPr>
          <w:spacing w:val="34"/>
          <w:w w:val="95"/>
        </w:rPr>
        <w:t> </w:t>
      </w:r>
      <w:r>
        <w:rPr>
          <w:spacing w:val="4"/>
          <w:w w:val="95"/>
        </w:rPr>
        <w:t>associations</w:t>
      </w:r>
      <w:r>
        <w:rPr>
          <w:w w:val="88"/>
        </w:rPr>
        <w:t> </w:t>
      </w:r>
      <w:r>
        <w:rPr/>
        <w:t>have</w:t>
      </w:r>
      <w:r>
        <w:rPr>
          <w:spacing w:val="-15"/>
        </w:rPr>
        <w:t> </w:t>
      </w:r>
      <w:r>
        <w:rPr>
          <w:spacing w:val="2"/>
        </w:rPr>
        <w:t>been</w:t>
      </w:r>
      <w:r>
        <w:rPr>
          <w:spacing w:val="-15"/>
        </w:rPr>
        <w:t> </w:t>
      </w:r>
      <w:r>
        <w:rPr>
          <w:spacing w:val="2"/>
        </w:rPr>
        <w:t>influenced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>
          <w:spacing w:val="3"/>
        </w:rPr>
        <w:t>the</w:t>
      </w:r>
      <w:r>
        <w:rPr>
          <w:spacing w:val="-15"/>
        </w:rPr>
        <w:t> </w:t>
      </w:r>
      <w:r>
        <w:rPr>
          <w:spacing w:val="4"/>
        </w:rPr>
        <w:t>Guiding</w:t>
      </w:r>
      <w:r>
        <w:rPr>
          <w:spacing w:val="-15"/>
        </w:rPr>
        <w:t> </w:t>
      </w:r>
      <w:r>
        <w:rPr>
          <w:spacing w:val="3"/>
        </w:rPr>
        <w:t>Principles</w:t>
      </w:r>
    </w:p>
    <w:p>
      <w:pPr>
        <w:pStyle w:val="BodyText"/>
        <w:spacing w:line="261" w:lineRule="auto"/>
        <w:ind w:right="86"/>
        <w:jc w:val="left"/>
      </w:pPr>
      <w:r>
        <w:rPr>
          <w:spacing w:val="3"/>
        </w:rPr>
        <w:t>to</w:t>
      </w:r>
      <w:r>
        <w:rPr>
          <w:spacing w:val="-5"/>
        </w:rPr>
        <w:t> </w:t>
      </w:r>
      <w:r>
        <w:rPr>
          <w:spacing w:val="5"/>
        </w:rPr>
        <w:t>integrate</w:t>
      </w:r>
      <w:r>
        <w:rPr>
          <w:spacing w:val="-5"/>
        </w:rPr>
        <w:t> </w:t>
      </w:r>
      <w:r>
        <w:rPr>
          <w:spacing w:val="2"/>
        </w:rPr>
        <w:t>relevant</w:t>
      </w:r>
      <w:r>
        <w:rPr>
          <w:spacing w:val="-5"/>
        </w:rPr>
        <w:t> </w:t>
      </w:r>
      <w:r>
        <w:rPr>
          <w:spacing w:val="4"/>
        </w:rPr>
        <w:t>aspects</w:t>
      </w:r>
      <w:r>
        <w:rPr>
          <w:spacing w:val="-5"/>
        </w:rPr>
        <w:t> </w:t>
      </w:r>
      <w:r>
        <w:rPr>
          <w:spacing w:val="3"/>
        </w:rPr>
        <w:t>into</w:t>
      </w:r>
      <w:r>
        <w:rPr>
          <w:spacing w:val="-5"/>
        </w:rPr>
        <w:t> </w:t>
      </w:r>
      <w:r>
        <w:rPr>
          <w:spacing w:val="3"/>
        </w:rPr>
        <w:t>their</w:t>
      </w:r>
      <w:r>
        <w:rPr>
          <w:spacing w:val="-5"/>
        </w:rPr>
        <w:t> </w:t>
      </w:r>
      <w:r>
        <w:rPr>
          <w:spacing w:val="4"/>
        </w:rPr>
        <w:t>operating</w:t>
      </w:r>
      <w:r>
        <w:rPr>
          <w:w w:val="89"/>
        </w:rPr>
        <w:t> </w:t>
      </w:r>
      <w:r>
        <w:rPr>
          <w:spacing w:val="3"/>
        </w:rPr>
        <w:t>procedures,</w:t>
      </w:r>
      <w:r>
        <w:rPr>
          <w:spacing w:val="-9"/>
        </w:rPr>
        <w:t> </w:t>
      </w:r>
      <w:r>
        <w:rPr>
          <w:spacing w:val="4"/>
        </w:rPr>
        <w:t>standards</w:t>
      </w:r>
      <w:r>
        <w:rPr>
          <w:spacing w:val="-9"/>
        </w:rPr>
        <w:t> </w:t>
      </w:r>
      <w:r>
        <w:rPr>
          <w:spacing w:val="3"/>
        </w:rPr>
        <w:t>and</w:t>
      </w:r>
      <w:r>
        <w:rPr>
          <w:spacing w:val="-9"/>
        </w:rPr>
        <w:t> </w:t>
      </w:r>
      <w:r>
        <w:rPr>
          <w:spacing w:val="4"/>
        </w:rPr>
        <w:t>activities.</w:t>
      </w:r>
      <w:r>
        <w:rPr>
          <w:spacing w:val="-9"/>
        </w:rPr>
        <w:t> </w:t>
      </w:r>
      <w:r>
        <w:rPr>
          <w:spacing w:val="3"/>
        </w:rPr>
        <w:t>Examples</w:t>
      </w:r>
      <w:r>
        <w:rPr>
          <w:spacing w:val="-9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2"/>
        </w:rPr>
        <w:t>such</w:t>
      </w:r>
      <w:r>
        <w:rPr>
          <w:spacing w:val="-28"/>
        </w:rPr>
        <w:t> </w:t>
      </w:r>
      <w:r>
        <w:rPr>
          <w:spacing w:val="4"/>
        </w:rPr>
        <w:t>industries</w:t>
      </w:r>
      <w:r>
        <w:rPr>
          <w:spacing w:val="-28"/>
        </w:rPr>
        <w:t> </w:t>
      </w:r>
      <w:r>
        <w:rPr>
          <w:spacing w:val="2"/>
        </w:rPr>
        <w:t>include</w:t>
      </w:r>
      <w:r>
        <w:rPr>
          <w:spacing w:val="-28"/>
        </w:rPr>
        <w:t> </w:t>
      </w:r>
      <w:r>
        <w:rPr>
          <w:spacing w:val="5"/>
        </w:rPr>
        <w:t>agriculture,</w:t>
      </w:r>
      <w:r>
        <w:rPr>
          <w:spacing w:val="-28"/>
        </w:rPr>
        <w:t> </w:t>
      </w:r>
      <w:r>
        <w:rPr>
          <w:spacing w:val="5"/>
        </w:rPr>
        <w:t>retail,</w:t>
      </w:r>
      <w:r>
        <w:rPr>
          <w:spacing w:val="-28"/>
        </w:rPr>
        <w:t> </w:t>
      </w:r>
      <w:r>
        <w:rPr>
          <w:spacing w:val="4"/>
        </w:rPr>
        <w:t>mining,</w:t>
      </w:r>
      <w:r>
        <w:rPr>
          <w:spacing w:val="-28"/>
        </w:rPr>
        <w:t> </w:t>
      </w:r>
      <w:r>
        <w:rPr>
          <w:spacing w:val="3"/>
        </w:rPr>
        <w:t>oil</w:t>
      </w:r>
      <w:r>
        <w:rPr>
          <w:w w:val="93"/>
        </w:rPr>
        <w:t> </w:t>
      </w:r>
      <w:r>
        <w:rPr>
          <w:spacing w:val="3"/>
        </w:rPr>
        <w:t>and</w:t>
      </w:r>
      <w:r>
        <w:rPr>
          <w:spacing w:val="-31"/>
        </w:rPr>
        <w:t> </w:t>
      </w:r>
      <w:r>
        <w:rPr>
          <w:spacing w:val="5"/>
        </w:rPr>
        <w:t>gas,</w:t>
      </w:r>
      <w:r>
        <w:rPr>
          <w:spacing w:val="-31"/>
        </w:rPr>
        <w:t> </w:t>
      </w:r>
      <w:r>
        <w:rPr>
          <w:spacing w:val="3"/>
        </w:rPr>
        <w:t>telecommunications</w:t>
      </w:r>
      <w:r>
        <w:rPr>
          <w:spacing w:val="-31"/>
        </w:rPr>
        <w:t> </w:t>
      </w:r>
      <w:r>
        <w:rPr>
          <w:spacing w:val="3"/>
        </w:rPr>
        <w:t>and</w:t>
      </w:r>
      <w:r>
        <w:rPr>
          <w:spacing w:val="-31"/>
        </w:rPr>
        <w:t> </w:t>
      </w:r>
      <w:r>
        <w:rPr>
          <w:spacing w:val="4"/>
        </w:rPr>
        <w:t>tourism.</w:t>
      </w:r>
    </w:p>
    <w:p>
      <w:pPr>
        <w:spacing w:line="252" w:lineRule="auto" w:before="154"/>
        <w:ind w:left="117" w:right="743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4"/>
          <w:w w:val="95"/>
          <w:sz w:val="22"/>
        </w:rPr>
        <w:t>Telecommunications:</w:t>
      </w:r>
      <w:r>
        <w:rPr>
          <w:rFonts w:ascii="Bookman Old Style"/>
          <w:b w:val="0"/>
          <w:color w:val="F89E5D"/>
          <w:spacing w:val="14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5"/>
          <w:w w:val="95"/>
          <w:sz w:val="22"/>
        </w:rPr>
        <w:t>establishing</w:t>
      </w:r>
      <w:r>
        <w:rPr>
          <w:rFonts w:ascii="Bookman Old Style"/>
          <w:b w:val="0"/>
          <w:color w:val="F89E5D"/>
          <w:w w:val="104"/>
          <w:sz w:val="22"/>
        </w:rPr>
        <w:t> </w:t>
      </w:r>
      <w:r>
        <w:rPr>
          <w:rFonts w:ascii="Bookman Old Style"/>
          <w:b w:val="0"/>
          <w:color w:val="F89E5D"/>
          <w:spacing w:val="5"/>
          <w:w w:val="95"/>
          <w:sz w:val="22"/>
        </w:rPr>
        <w:t>standards </w:t>
      </w:r>
      <w:r>
        <w:rPr>
          <w:rFonts w:ascii="Bookman Old Style"/>
          <w:b w:val="0"/>
          <w:color w:val="F89E5D"/>
          <w:w w:val="95"/>
          <w:sz w:val="22"/>
        </w:rPr>
        <w:t>for </w:t>
      </w:r>
      <w:r>
        <w:rPr>
          <w:rFonts w:ascii="Bookman Old Style"/>
          <w:b w:val="0"/>
          <w:color w:val="F89E5D"/>
          <w:spacing w:val="4"/>
          <w:w w:val="95"/>
          <w:sz w:val="22"/>
        </w:rPr>
        <w:t>the</w:t>
      </w:r>
      <w:r>
        <w:rPr>
          <w:rFonts w:ascii="Bookman Old Style"/>
          <w:b w:val="0"/>
          <w:color w:val="F89E5D"/>
          <w:spacing w:val="-22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5"/>
          <w:w w:val="95"/>
          <w:sz w:val="22"/>
        </w:rPr>
        <w:t>industry</w:t>
      </w:r>
      <w:r>
        <w:rPr>
          <w:rFonts w:ascii="Bookman Old Style"/>
          <w:spacing w:val="5"/>
          <w:w w:val="95"/>
          <w:sz w:val="22"/>
        </w:rPr>
      </w:r>
    </w:p>
    <w:p>
      <w:pPr>
        <w:pStyle w:val="BodyText"/>
        <w:spacing w:line="261" w:lineRule="auto" w:before="100"/>
        <w:ind w:right="86"/>
        <w:jc w:val="left"/>
      </w:pPr>
      <w:r>
        <w:rPr>
          <w:spacing w:val="2"/>
        </w:rPr>
        <w:t>The Telecommunications </w:t>
      </w:r>
      <w:r>
        <w:rPr>
          <w:spacing w:val="4"/>
        </w:rPr>
        <w:t>Industry Dialogue</w:t>
      </w:r>
      <w:r>
        <w:rPr>
          <w:spacing w:val="-26"/>
        </w:rPr>
        <w:t> </w:t>
      </w:r>
      <w:r>
        <w:rPr>
          <w:spacing w:val="4"/>
        </w:rPr>
        <w:t>(TID)</w:t>
      </w:r>
      <w:r>
        <w:rPr>
          <w:w w:val="87"/>
        </w:rPr>
        <w:t> </w:t>
      </w:r>
      <w:r>
        <w:rPr>
          <w:spacing w:val="3"/>
        </w:rPr>
        <w:t>issued its ID </w:t>
      </w:r>
      <w:r>
        <w:rPr>
          <w:spacing w:val="4"/>
        </w:rPr>
        <w:t>Guiding </w:t>
      </w:r>
      <w:r>
        <w:rPr>
          <w:spacing w:val="3"/>
        </w:rPr>
        <w:t>Principles</w:t>
      </w:r>
      <w:r>
        <w:rPr>
          <w:color w:val="F89E5D"/>
          <w:spacing w:val="3"/>
          <w:position w:val="7"/>
          <w:sz w:val="11"/>
        </w:rPr>
        <w:t>25 </w:t>
      </w:r>
      <w:r>
        <w:rPr>
          <w:spacing w:val="3"/>
        </w:rPr>
        <w:t>in </w:t>
      </w:r>
      <w:r>
        <w:rPr/>
        <w:t>2013.</w:t>
      </w:r>
      <w:r>
        <w:rPr>
          <w:spacing w:val="-22"/>
        </w:rPr>
        <w:t> </w:t>
      </w:r>
      <w:r>
        <w:rPr>
          <w:spacing w:val="3"/>
        </w:rPr>
        <w:t>These</w:t>
      </w:r>
      <w:r>
        <w:rPr/>
        <w:t> </w:t>
      </w:r>
      <w:r>
        <w:rPr>
          <w:spacing w:val="2"/>
        </w:rPr>
        <w:t>focus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>
          <w:spacing w:val="3"/>
        </w:rPr>
        <w:t>issues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4"/>
        </w:rPr>
        <w:t>privacy</w:t>
      </w:r>
      <w:r>
        <w:rPr>
          <w:spacing w:val="-16"/>
        </w:rPr>
        <w:t> </w:t>
      </w:r>
      <w:r>
        <w:rPr>
          <w:spacing w:val="3"/>
        </w:rPr>
        <w:t>and</w:t>
      </w:r>
      <w:r>
        <w:rPr>
          <w:spacing w:val="-16"/>
        </w:rPr>
        <w:t> </w:t>
      </w:r>
      <w:r>
        <w:rPr>
          <w:spacing w:val="3"/>
        </w:rPr>
        <w:t>freedom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3"/>
        </w:rPr>
        <w:t>expression</w:t>
      </w:r>
      <w:r>
        <w:rPr>
          <w:w w:val="96"/>
        </w:rPr>
        <w:t> </w:t>
      </w:r>
      <w:r>
        <w:rPr>
          <w:spacing w:val="4"/>
        </w:rPr>
        <w:t>relating </w:t>
      </w:r>
      <w:r>
        <w:rPr>
          <w:spacing w:val="3"/>
        </w:rPr>
        <w:t>to the telecommunications sector</w:t>
      </w:r>
      <w:r>
        <w:rPr>
          <w:spacing w:val="-19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4"/>
        </w:rPr>
        <w:t>specifically</w:t>
      </w:r>
      <w:r>
        <w:rPr>
          <w:spacing w:val="-9"/>
        </w:rPr>
        <w:t> </w:t>
      </w:r>
      <w:r>
        <w:rPr>
          <w:spacing w:val="2"/>
        </w:rPr>
        <w:t>explore</w:t>
      </w:r>
      <w:r>
        <w:rPr>
          <w:spacing w:val="-9"/>
        </w:rPr>
        <w:t> </w:t>
      </w:r>
      <w:r>
        <w:rPr>
          <w:spacing w:val="3"/>
        </w:rPr>
        <w:t>the</w:t>
      </w:r>
      <w:r>
        <w:rPr>
          <w:spacing w:val="-9"/>
        </w:rPr>
        <w:t> </w:t>
      </w:r>
      <w:r>
        <w:rPr>
          <w:spacing w:val="4"/>
        </w:rPr>
        <w:t>corporate</w:t>
      </w:r>
      <w:r>
        <w:rPr>
          <w:spacing w:val="-9"/>
        </w:rPr>
        <w:t> </w:t>
      </w:r>
      <w:r>
        <w:rPr>
          <w:spacing w:val="3"/>
        </w:rPr>
        <w:t>responsibility</w:t>
      </w:r>
      <w:r>
        <w:rPr>
          <w:spacing w:val="-9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3"/>
        </w:rPr>
        <w:t>telecommunications</w:t>
      </w:r>
      <w:r>
        <w:rPr>
          <w:spacing w:val="-8"/>
        </w:rPr>
        <w:t> </w:t>
      </w:r>
      <w:r>
        <w:rPr>
          <w:spacing w:val="3"/>
        </w:rPr>
        <w:t>companies</w:t>
      </w:r>
      <w:r>
        <w:rPr>
          <w:spacing w:val="-8"/>
        </w:rPr>
        <w:t> </w:t>
      </w:r>
      <w:r>
        <w:rPr>
          <w:spacing w:val="3"/>
        </w:rPr>
        <w:t>to</w:t>
      </w:r>
      <w:r>
        <w:rPr>
          <w:spacing w:val="-8"/>
        </w:rPr>
        <w:t> </w:t>
      </w:r>
      <w:r>
        <w:rPr>
          <w:spacing w:val="3"/>
        </w:rPr>
        <w:t>respect</w:t>
      </w:r>
      <w:r>
        <w:rPr>
          <w:spacing w:val="-8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</w:rPr>
        <w:t>rights.</w:t>
      </w:r>
      <w:r>
        <w:rPr>
          <w:spacing w:val="-3"/>
        </w:rPr>
        <w:t> </w:t>
      </w:r>
      <w:r>
        <w:rPr>
          <w:spacing w:val="2"/>
        </w:rPr>
        <w:t>The</w:t>
      </w:r>
      <w:r>
        <w:rPr>
          <w:spacing w:val="-3"/>
        </w:rPr>
        <w:t> </w:t>
      </w:r>
      <w:r>
        <w:rPr>
          <w:spacing w:val="3"/>
        </w:rPr>
        <w:t>ID</w:t>
      </w:r>
      <w:r>
        <w:rPr>
          <w:spacing w:val="-3"/>
        </w:rPr>
        <w:t> </w:t>
      </w:r>
      <w:r>
        <w:rPr>
          <w:spacing w:val="4"/>
        </w:rPr>
        <w:t>Guiding</w:t>
      </w:r>
      <w:r>
        <w:rPr>
          <w:spacing w:val="-3"/>
        </w:rPr>
        <w:t> </w:t>
      </w:r>
      <w:r>
        <w:rPr>
          <w:spacing w:val="3"/>
        </w:rPr>
        <w:t>Principles</w:t>
      </w:r>
      <w:r>
        <w:rPr>
          <w:spacing w:val="-3"/>
        </w:rPr>
        <w:t> </w:t>
      </w:r>
      <w:r>
        <w:rPr>
          <w:spacing w:val="3"/>
        </w:rPr>
        <w:t>are</w:t>
      </w:r>
      <w:r>
        <w:rPr>
          <w:spacing w:val="-3"/>
        </w:rPr>
        <w:t> </w:t>
      </w:r>
      <w:r>
        <w:rPr>
          <w:spacing w:val="3"/>
        </w:rPr>
        <w:t>available</w:t>
      </w:r>
      <w:r>
        <w:rPr>
          <w:spacing w:val="-3"/>
        </w:rPr>
        <w:t> </w:t>
      </w:r>
      <w:r>
        <w:rPr>
          <w:spacing w:val="3"/>
        </w:rPr>
        <w:t>in</w:t>
      </w:r>
      <w:r>
        <w:rPr>
          <w:w w:val="96"/>
        </w:rPr>
        <w:t> </w:t>
      </w:r>
      <w:r>
        <w:rPr>
          <w:spacing w:val="2"/>
        </w:rPr>
        <w:t>eight</w:t>
      </w:r>
      <w:r>
        <w:rPr>
          <w:spacing w:val="-11"/>
        </w:rPr>
        <w:t> </w:t>
      </w:r>
      <w:r>
        <w:rPr>
          <w:spacing w:val="5"/>
        </w:rPr>
        <w:t>languages</w:t>
      </w:r>
      <w:r>
        <w:rPr>
          <w:spacing w:val="-11"/>
        </w:rPr>
        <w:t> </w:t>
      </w:r>
      <w:r>
        <w:rPr>
          <w:spacing w:val="3"/>
        </w:rPr>
        <w:t>and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>
          <w:spacing w:val="2"/>
        </w:rPr>
        <w:t>been</w:t>
      </w:r>
      <w:r>
        <w:rPr>
          <w:spacing w:val="-11"/>
        </w:rPr>
        <w:t> </w:t>
      </w:r>
      <w:r>
        <w:rPr>
          <w:spacing w:val="3"/>
        </w:rPr>
        <w:t>adopted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>
          <w:spacing w:val="4"/>
        </w:rPr>
        <w:t>leading</w:t>
      </w:r>
      <w:r>
        <w:rPr>
          <w:w w:val="89"/>
        </w:rPr>
        <w:t> </w:t>
      </w:r>
      <w:r>
        <w:rPr>
          <w:spacing w:val="3"/>
        </w:rPr>
        <w:t>companies in the </w:t>
      </w:r>
      <w:r>
        <w:rPr/>
        <w:t>sector. </w:t>
      </w:r>
      <w:r>
        <w:rPr>
          <w:spacing w:val="3"/>
        </w:rPr>
        <w:t>In </w:t>
      </w:r>
      <w:r>
        <w:rPr/>
        <w:t>2014, </w:t>
      </w:r>
      <w:r>
        <w:rPr>
          <w:spacing w:val="3"/>
        </w:rPr>
        <w:t>nine</w:t>
      </w:r>
      <w:r>
        <w:rPr>
          <w:spacing w:val="1"/>
        </w:rPr>
        <w:t> </w:t>
      </w:r>
      <w:r>
        <w:rPr>
          <w:spacing w:val="3"/>
        </w:rPr>
        <w:t>companies</w:t>
      </w:r>
      <w:r>
        <w:rPr>
          <w:w w:val="88"/>
        </w:rPr>
        <w:t> </w:t>
      </w:r>
      <w:r>
        <w:rPr>
          <w:spacing w:val="3"/>
        </w:rPr>
        <w:t>issued reports </w:t>
      </w:r>
      <w:r>
        <w:rPr/>
        <w:t>on how </w:t>
      </w:r>
      <w:r>
        <w:rPr>
          <w:spacing w:val="2"/>
        </w:rPr>
        <w:t>they implemented </w:t>
      </w:r>
      <w:r>
        <w:rPr>
          <w:spacing w:val="3"/>
        </w:rPr>
        <w:t>the</w:t>
      </w:r>
      <w:r>
        <w:rPr>
          <w:spacing w:val="-27"/>
        </w:rPr>
        <w:t> </w:t>
      </w:r>
      <w:r>
        <w:rPr>
          <w:spacing w:val="3"/>
        </w:rPr>
        <w:t>ID</w:t>
      </w:r>
      <w:r>
        <w:rPr>
          <w:w w:val="102"/>
        </w:rPr>
        <w:t> </w:t>
      </w:r>
      <w:r>
        <w:rPr>
          <w:spacing w:val="4"/>
        </w:rPr>
        <w:t>Guiding</w:t>
      </w:r>
      <w:r>
        <w:rPr>
          <w:spacing w:val="-13"/>
        </w:rPr>
        <w:t> </w:t>
      </w:r>
      <w:r>
        <w:rPr>
          <w:spacing w:val="3"/>
        </w:rPr>
        <w:t>Principles</w:t>
      </w:r>
      <w:r>
        <w:rPr>
          <w:spacing w:val="-13"/>
        </w:rPr>
        <w:t> </w:t>
      </w:r>
      <w:r>
        <w:rPr>
          <w:spacing w:val="3"/>
        </w:rPr>
        <w:t>in</w:t>
      </w:r>
      <w:r>
        <w:rPr>
          <w:spacing w:val="-13"/>
        </w:rPr>
        <w:t> </w:t>
      </w:r>
      <w:r>
        <w:rPr/>
        <w:t>2013.</w:t>
      </w:r>
    </w:p>
    <w:p>
      <w:pPr>
        <w:spacing w:line="252" w:lineRule="auto" w:before="154"/>
        <w:ind w:left="117" w:right="743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3"/>
          <w:sz w:val="22"/>
        </w:rPr>
        <w:t>Oil</w:t>
      </w:r>
      <w:r>
        <w:rPr>
          <w:rFonts w:ascii="Bookman Old Style"/>
          <w:b w:val="0"/>
          <w:color w:val="F89E5D"/>
          <w:spacing w:val="-12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and</w:t>
      </w:r>
      <w:r>
        <w:rPr>
          <w:rFonts w:ascii="Bookman Old Style"/>
          <w:b w:val="0"/>
          <w:color w:val="F89E5D"/>
          <w:spacing w:val="-12"/>
          <w:sz w:val="22"/>
        </w:rPr>
        <w:t> </w:t>
      </w:r>
      <w:r>
        <w:rPr>
          <w:rFonts w:ascii="Bookman Old Style"/>
          <w:b w:val="0"/>
          <w:color w:val="F89E5D"/>
          <w:spacing w:val="7"/>
          <w:sz w:val="22"/>
        </w:rPr>
        <w:t>gas:</w:t>
      </w:r>
      <w:r>
        <w:rPr>
          <w:rFonts w:ascii="Bookman Old Style"/>
          <w:b w:val="0"/>
          <w:color w:val="F89E5D"/>
          <w:spacing w:val="-12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enhancing</w:t>
      </w:r>
      <w:r>
        <w:rPr>
          <w:rFonts w:ascii="Bookman Old Style"/>
          <w:b w:val="0"/>
          <w:color w:val="F89E5D"/>
          <w:spacing w:val="-12"/>
          <w:sz w:val="22"/>
        </w:rPr>
        <w:t> </w:t>
      </w:r>
      <w:r>
        <w:rPr>
          <w:rFonts w:ascii="Bookman Old Style"/>
          <w:b w:val="0"/>
          <w:color w:val="F89E5D"/>
          <w:spacing w:val="2"/>
          <w:sz w:val="22"/>
        </w:rPr>
        <w:t>knowledge</w:t>
      </w:r>
      <w:r>
        <w:rPr>
          <w:rFonts w:ascii="Bookman Old Style"/>
          <w:b w:val="0"/>
          <w:color w:val="F89E5D"/>
          <w:w w:val="104"/>
          <w:sz w:val="22"/>
        </w:rPr>
        <w:t> </w:t>
      </w:r>
      <w:r>
        <w:rPr>
          <w:rFonts w:ascii="Bookman Old Style"/>
          <w:b w:val="0"/>
          <w:color w:val="F89E5D"/>
          <w:spacing w:val="3"/>
          <w:w w:val="95"/>
          <w:sz w:val="22"/>
        </w:rPr>
        <w:t>and</w:t>
      </w:r>
      <w:r>
        <w:rPr>
          <w:rFonts w:ascii="Bookman Old Style"/>
          <w:b w:val="0"/>
          <w:color w:val="F89E5D"/>
          <w:spacing w:val="26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4"/>
          <w:w w:val="95"/>
          <w:sz w:val="22"/>
        </w:rPr>
        <w:t>capabilities</w:t>
      </w:r>
      <w:r>
        <w:rPr>
          <w:rFonts w:ascii="Bookman Old Style"/>
          <w:spacing w:val="4"/>
          <w:sz w:val="22"/>
        </w:rPr>
      </w:r>
    </w:p>
    <w:p>
      <w:pPr>
        <w:pStyle w:val="BodyText"/>
        <w:spacing w:line="261" w:lineRule="auto" w:before="100"/>
        <w:ind w:right="86"/>
        <w:jc w:val="left"/>
      </w:pPr>
      <w:r>
        <w:rPr>
          <w:spacing w:val="2"/>
        </w:rPr>
        <w:t>Following</w:t>
      </w:r>
      <w:r>
        <w:rPr>
          <w:spacing w:val="-21"/>
        </w:rPr>
        <w:t> </w:t>
      </w:r>
      <w:r>
        <w:rPr>
          <w:spacing w:val="3"/>
        </w:rPr>
        <w:t>the</w:t>
      </w:r>
      <w:r>
        <w:rPr>
          <w:spacing w:val="-21"/>
        </w:rPr>
        <w:t> </w:t>
      </w:r>
      <w:r>
        <w:rPr>
          <w:spacing w:val="2"/>
        </w:rPr>
        <w:t>endorsement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3"/>
        </w:rPr>
        <w:t>the</w:t>
      </w:r>
      <w:r>
        <w:rPr>
          <w:spacing w:val="-21"/>
        </w:rPr>
        <w:t> </w:t>
      </w:r>
      <w:r>
        <w:rPr>
          <w:spacing w:val="4"/>
        </w:rPr>
        <w:t>Guiding</w:t>
      </w:r>
      <w:r>
        <w:rPr>
          <w:spacing w:val="-21"/>
        </w:rPr>
        <w:t> </w:t>
      </w:r>
      <w:r>
        <w:rPr>
          <w:spacing w:val="3"/>
        </w:rPr>
        <w:t>Principles</w:t>
      </w:r>
      <w:r>
        <w:rPr>
          <w:w w:val="88"/>
        </w:rPr>
        <w:t> </w:t>
      </w:r>
      <w:r>
        <w:rPr>
          <w:spacing w:val="3"/>
        </w:rPr>
        <w:t>in </w:t>
      </w:r>
      <w:r>
        <w:rPr>
          <w:spacing w:val="-3"/>
        </w:rPr>
        <w:t>2011, </w:t>
      </w:r>
      <w:r>
        <w:rPr>
          <w:spacing w:val="3"/>
        </w:rPr>
        <w:t>IPIECA </w:t>
      </w:r>
      <w:r>
        <w:rPr>
          <w:spacing w:val="2"/>
        </w:rPr>
        <w:t>(formerly </w:t>
      </w:r>
      <w:r>
        <w:rPr>
          <w:spacing w:val="3"/>
        </w:rPr>
        <w:t>the</w:t>
      </w:r>
      <w:r>
        <w:rPr>
          <w:spacing w:val="24"/>
        </w:rPr>
        <w:t> </w:t>
      </w:r>
      <w:r>
        <w:rPr>
          <w:spacing w:val="4"/>
        </w:rPr>
        <w:t>International</w:t>
      </w:r>
      <w:r>
        <w:rPr>
          <w:w w:val="93"/>
        </w:rPr>
        <w:t> </w:t>
      </w:r>
      <w:r>
        <w:rPr>
          <w:spacing w:val="2"/>
        </w:rPr>
        <w:t>Petroleum </w:t>
      </w:r>
      <w:r>
        <w:rPr>
          <w:spacing w:val="4"/>
        </w:rPr>
        <w:t>Industry Environmental</w:t>
      </w:r>
      <w:r>
        <w:rPr>
          <w:spacing w:val="-33"/>
        </w:rPr>
        <w:t> </w:t>
      </w:r>
      <w:r>
        <w:rPr>
          <w:spacing w:val="4"/>
        </w:rPr>
        <w:t>Conservation</w:t>
      </w:r>
      <w:r>
        <w:rPr>
          <w:spacing w:val="2"/>
          <w:w w:val="97"/>
        </w:rPr>
        <w:t> </w:t>
      </w:r>
      <w:r>
        <w:rPr>
          <w:spacing w:val="4"/>
        </w:rPr>
        <w:t>Association)</w:t>
      </w:r>
      <w:r>
        <w:rPr>
          <w:spacing w:val="-7"/>
        </w:rPr>
        <w:t> </w:t>
      </w:r>
      <w:r>
        <w:rPr>
          <w:spacing w:val="3"/>
        </w:rPr>
        <w:t>launched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4"/>
        </w:rPr>
        <w:t>three-year</w:t>
      </w:r>
      <w:r>
        <w:rPr>
          <w:spacing w:val="-7"/>
        </w:rPr>
        <w:t> </w:t>
      </w:r>
      <w:r>
        <w:rPr>
          <w:spacing w:val="3"/>
        </w:rPr>
        <w:t>business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human</w:t>
      </w:r>
      <w:r>
        <w:rPr>
          <w:spacing w:val="-15"/>
        </w:rPr>
        <w:t> </w:t>
      </w:r>
      <w:r>
        <w:rPr>
          <w:spacing w:val="4"/>
        </w:rPr>
        <w:t>rights</w:t>
      </w:r>
      <w:r>
        <w:rPr>
          <w:spacing w:val="-15"/>
        </w:rPr>
        <w:t> </w:t>
      </w:r>
      <w:r>
        <w:rPr>
          <w:spacing w:val="3"/>
        </w:rPr>
        <w:t>project,</w:t>
      </w:r>
      <w:r>
        <w:rPr>
          <w:color w:val="F89E5D"/>
          <w:spacing w:val="3"/>
          <w:position w:val="7"/>
          <w:sz w:val="11"/>
        </w:rPr>
        <w:t>26</w:t>
      </w:r>
      <w:r>
        <w:rPr>
          <w:color w:val="F89E5D"/>
          <w:spacing w:val="7"/>
          <w:position w:val="7"/>
          <w:sz w:val="11"/>
        </w:rPr>
        <w:t> </w:t>
      </w:r>
      <w:r>
        <w:rPr>
          <w:spacing w:val="2"/>
        </w:rPr>
        <w:t>which</w:t>
      </w:r>
      <w:r>
        <w:rPr>
          <w:spacing w:val="-15"/>
        </w:rPr>
        <w:t> </w:t>
      </w:r>
      <w:r>
        <w:rPr>
          <w:spacing w:val="4"/>
        </w:rPr>
        <w:t>has</w:t>
      </w:r>
      <w:r>
        <w:rPr>
          <w:spacing w:val="-15"/>
        </w:rPr>
        <w:t> </w:t>
      </w:r>
      <w:r>
        <w:rPr>
          <w:spacing w:val="3"/>
        </w:rPr>
        <w:t>since</w:t>
      </w:r>
      <w:r>
        <w:rPr>
          <w:spacing w:val="-15"/>
        </w:rPr>
        <w:t> </w:t>
      </w:r>
      <w:r>
        <w:rPr>
          <w:spacing w:val="3"/>
        </w:rPr>
        <w:t>served</w:t>
      </w:r>
      <w:r>
        <w:rPr>
          <w:spacing w:val="-15"/>
        </w:rPr>
        <w:t> </w:t>
      </w:r>
      <w:r>
        <w:rPr>
          <w:spacing w:val="4"/>
        </w:rPr>
        <w:t>as</w:t>
      </w:r>
    </w:p>
    <w:p>
      <w:pPr>
        <w:pStyle w:val="BodyText"/>
        <w:spacing w:line="261" w:lineRule="auto"/>
        <w:ind w:right="86"/>
        <w:jc w:val="left"/>
      </w:pPr>
      <w:r>
        <w:rPr>
          <w:spacing w:val="4"/>
        </w:rPr>
        <w:t>an</w:t>
      </w:r>
      <w:r>
        <w:rPr>
          <w:spacing w:val="-6"/>
        </w:rPr>
        <w:t> </w:t>
      </w:r>
      <w:r>
        <w:rPr>
          <w:spacing w:val="4"/>
        </w:rPr>
        <w:t>authoritative</w:t>
      </w:r>
      <w:r>
        <w:rPr>
          <w:spacing w:val="-6"/>
        </w:rPr>
        <w:t> </w:t>
      </w:r>
      <w:r>
        <w:rPr>
          <w:spacing w:val="2"/>
        </w:rPr>
        <w:t>reference</w:t>
      </w:r>
      <w:r>
        <w:rPr>
          <w:spacing w:val="-6"/>
        </w:rPr>
        <w:t> </w:t>
      </w:r>
      <w:r>
        <w:rPr/>
        <w:t>body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3"/>
        </w:rPr>
        <w:t>the</w:t>
      </w:r>
      <w:r>
        <w:rPr>
          <w:spacing w:val="-6"/>
        </w:rPr>
        <w:t> </w:t>
      </w:r>
      <w:r>
        <w:rPr>
          <w:spacing w:val="3"/>
        </w:rPr>
        <w:t>oil</w:t>
      </w:r>
      <w:r>
        <w:rPr>
          <w:spacing w:val="-6"/>
        </w:rPr>
        <w:t> </w:t>
      </w:r>
      <w:r>
        <w:rPr>
          <w:spacing w:val="3"/>
        </w:rPr>
        <w:t>and</w:t>
      </w:r>
      <w:r>
        <w:rPr>
          <w:spacing w:val="-6"/>
        </w:rPr>
        <w:t> </w:t>
      </w:r>
      <w:r>
        <w:rPr>
          <w:spacing w:val="5"/>
        </w:rPr>
        <w:t>gas</w:t>
      </w:r>
      <w:r>
        <w:rPr>
          <w:w w:val="88"/>
        </w:rPr>
        <w:t> </w:t>
      </w:r>
      <w:r>
        <w:rPr>
          <w:spacing w:val="4"/>
        </w:rPr>
        <w:t>industry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>
          <w:spacing w:val="3"/>
        </w:rPr>
        <w:t>business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3"/>
        </w:rPr>
        <w:t>human</w:t>
      </w:r>
      <w:r>
        <w:rPr>
          <w:spacing w:val="-8"/>
        </w:rPr>
        <w:t> </w:t>
      </w:r>
      <w:r>
        <w:rPr>
          <w:spacing w:val="4"/>
        </w:rPr>
        <w:t>rights</w:t>
      </w:r>
      <w:r>
        <w:rPr>
          <w:spacing w:val="-8"/>
        </w:rPr>
        <w:t> </w:t>
      </w:r>
      <w:r>
        <w:rPr>
          <w:spacing w:val="3"/>
        </w:rPr>
        <w:t>issues.</w:t>
      </w:r>
      <w:r>
        <w:rPr>
          <w:spacing w:val="-8"/>
        </w:rPr>
        <w:t> </w:t>
      </w:r>
      <w:r>
        <w:rPr/>
        <w:t>A</w:t>
      </w:r>
      <w:r>
        <w:rPr>
          <w:w w:val="96"/>
        </w:rPr>
        <w:t> </w:t>
      </w:r>
      <w:r>
        <w:rPr>
          <w:spacing w:val="3"/>
        </w:rPr>
        <w:t>dedicated</w:t>
      </w:r>
      <w:r>
        <w:rPr>
          <w:spacing w:val="-14"/>
        </w:rPr>
        <w:t> </w:t>
      </w:r>
      <w:r>
        <w:rPr>
          <w:spacing w:val="3"/>
        </w:rPr>
        <w:t>human</w:t>
      </w:r>
      <w:r>
        <w:rPr>
          <w:spacing w:val="-14"/>
        </w:rPr>
        <w:t> </w:t>
      </w:r>
      <w:r>
        <w:rPr>
          <w:spacing w:val="4"/>
        </w:rPr>
        <w:t>rights</w:t>
      </w:r>
      <w:r>
        <w:rPr>
          <w:spacing w:val="-14"/>
        </w:rPr>
        <w:t> </w:t>
      </w:r>
      <w:r>
        <w:rPr>
          <w:spacing w:val="5"/>
        </w:rPr>
        <w:t>task</w:t>
      </w:r>
      <w:r>
        <w:rPr>
          <w:spacing w:val="-14"/>
        </w:rPr>
        <w:t> </w:t>
      </w:r>
      <w:r>
        <w:rPr/>
        <w:t>force</w:t>
      </w:r>
      <w:r>
        <w:rPr>
          <w:spacing w:val="-14"/>
        </w:rPr>
        <w:t> </w:t>
      </w:r>
      <w:r>
        <w:rPr>
          <w:spacing w:val="4"/>
        </w:rPr>
        <w:t>was</w:t>
      </w:r>
      <w:r>
        <w:rPr>
          <w:spacing w:val="-14"/>
        </w:rPr>
        <w:t> </w:t>
      </w:r>
      <w:r>
        <w:rPr>
          <w:spacing w:val="4"/>
        </w:rPr>
        <w:t>established,</w:t>
      </w:r>
      <w:r>
        <w:rPr/>
        <w:t> </w:t>
      </w:r>
      <w:r>
        <w:rPr>
          <w:spacing w:val="3"/>
        </w:rPr>
        <w:t>comprising</w:t>
      </w:r>
      <w:r>
        <w:rPr>
          <w:spacing w:val="-6"/>
        </w:rPr>
        <w:t> </w:t>
      </w:r>
      <w:r>
        <w:rPr/>
        <w:t>38</w:t>
      </w:r>
      <w:r>
        <w:rPr>
          <w:spacing w:val="-6"/>
        </w:rPr>
        <w:t> </w:t>
      </w:r>
      <w:r>
        <w:rPr>
          <w:spacing w:val="2"/>
        </w:rPr>
        <w:t>members</w:t>
      </w:r>
      <w:r>
        <w:rPr>
          <w:spacing w:val="-6"/>
        </w:rPr>
        <w:t> </w:t>
      </w:r>
      <w:r>
        <w:rPr>
          <w:spacing w:val="3"/>
        </w:rPr>
        <w:t>from</w:t>
      </w:r>
      <w:r>
        <w:rPr>
          <w:spacing w:val="-6"/>
        </w:rPr>
        <w:t> </w:t>
      </w:r>
      <w:r>
        <w:rPr/>
        <w:t>20</w:t>
      </w:r>
      <w:r>
        <w:rPr>
          <w:spacing w:val="-6"/>
        </w:rPr>
        <w:t> </w:t>
      </w:r>
      <w:r>
        <w:rPr/>
        <w:t>member</w:t>
      </w:r>
      <w:r>
        <w:rPr>
          <w:spacing w:val="-6"/>
        </w:rPr>
        <w:t> </w:t>
      </w:r>
      <w:r>
        <w:rPr>
          <w:spacing w:val="3"/>
        </w:rPr>
        <w:t>companies</w:t>
      </w:r>
      <w:r>
        <w:rPr>
          <w:w w:val="88"/>
        </w:rPr>
        <w:t> </w:t>
      </w:r>
      <w:r>
        <w:rPr>
          <w:spacing w:val="3"/>
        </w:rPr>
        <w:t>and </w:t>
      </w:r>
      <w:r>
        <w:rPr>
          <w:spacing w:val="4"/>
        </w:rPr>
        <w:t>associations. </w:t>
      </w:r>
      <w:r>
        <w:rPr>
          <w:spacing w:val="2"/>
        </w:rPr>
        <w:t>The project </w:t>
      </w:r>
      <w:r>
        <w:rPr>
          <w:spacing w:val="4"/>
        </w:rPr>
        <w:t>has</w:t>
      </w:r>
      <w:r>
        <w:rPr>
          <w:spacing w:val="2"/>
        </w:rPr>
        <w:t> fostered</w:t>
      </w:r>
      <w:r>
        <w:rPr>
          <w:w w:val="91"/>
        </w:rPr>
        <w:t> </w:t>
      </w:r>
      <w:r>
        <w:rPr>
          <w:spacing w:val="3"/>
        </w:rPr>
        <w:t>collaborative</w:t>
      </w:r>
      <w:r>
        <w:rPr>
          <w:spacing w:val="-7"/>
        </w:rPr>
        <w:t> </w:t>
      </w:r>
      <w:r>
        <w:rPr>
          <w:spacing w:val="4"/>
        </w:rPr>
        <w:t>learning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3"/>
        </w:rPr>
        <w:t>specific</w:t>
      </w:r>
      <w:r>
        <w:rPr>
          <w:spacing w:val="-7"/>
        </w:rPr>
        <w:t> </w:t>
      </w:r>
      <w:r>
        <w:rPr>
          <w:spacing w:val="4"/>
        </w:rPr>
        <w:t>areas</w:t>
      </w:r>
      <w:r>
        <w:rPr>
          <w:spacing w:val="-7"/>
        </w:rPr>
        <w:t> </w:t>
      </w:r>
      <w:r>
        <w:rPr>
          <w:spacing w:val="5"/>
        </w:rPr>
        <w:t>within</w:t>
      </w:r>
      <w:r>
        <w:rPr>
          <w:spacing w:val="-7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4"/>
        </w:rPr>
        <w:t>Guiding</w:t>
      </w:r>
      <w:r>
        <w:rPr>
          <w:spacing w:val="-7"/>
        </w:rPr>
        <w:t> </w:t>
      </w:r>
      <w:r>
        <w:rPr>
          <w:spacing w:val="3"/>
        </w:rPr>
        <w:t>Principles,</w:t>
      </w:r>
      <w:r>
        <w:rPr>
          <w:spacing w:val="-7"/>
        </w:rPr>
        <w:t> </w:t>
      </w:r>
      <w:r>
        <w:rPr>
          <w:spacing w:val="3"/>
        </w:rPr>
        <w:t>including</w:t>
      </w:r>
      <w:r>
        <w:rPr>
          <w:spacing w:val="-7"/>
        </w:rPr>
        <w:t> </w:t>
      </w:r>
      <w:r>
        <w:rPr>
          <w:spacing w:val="3"/>
        </w:rPr>
        <w:t>human</w:t>
      </w:r>
      <w:r>
        <w:rPr>
          <w:spacing w:val="-7"/>
        </w:rPr>
        <w:t> </w:t>
      </w:r>
      <w:r>
        <w:rPr>
          <w:spacing w:val="4"/>
        </w:rPr>
        <w:t>rights</w:t>
      </w:r>
      <w:r>
        <w:rPr>
          <w:spacing w:val="-7"/>
        </w:rPr>
        <w:t> </w:t>
      </w:r>
      <w:r>
        <w:rPr/>
        <w:t>due</w:t>
      </w:r>
      <w:r>
        <w:rPr/>
        <w:t> </w:t>
      </w:r>
      <w:r>
        <w:rPr>
          <w:spacing w:val="4"/>
        </w:rPr>
        <w:t>diligence </w:t>
      </w:r>
      <w:r>
        <w:rPr>
          <w:spacing w:val="3"/>
        </w:rPr>
        <w:t>and </w:t>
      </w:r>
      <w:r>
        <w:rPr>
          <w:spacing w:val="4"/>
        </w:rPr>
        <w:t>grievance mechanisms. </w:t>
      </w:r>
      <w:r>
        <w:rPr/>
        <w:t>Over</w:t>
      </w:r>
      <w:r>
        <w:rPr>
          <w:spacing w:val="-20"/>
        </w:rPr>
        <w:t> </w:t>
      </w:r>
      <w:r>
        <w:rPr>
          <w:spacing w:val="3"/>
        </w:rPr>
        <w:t>the</w:t>
      </w:r>
      <w:r>
        <w:rPr/>
        <w:t> project’s</w:t>
      </w:r>
      <w:r>
        <w:rPr>
          <w:spacing w:val="-14"/>
        </w:rPr>
        <w:t> </w:t>
      </w:r>
      <w:r>
        <w:rPr>
          <w:spacing w:val="4"/>
        </w:rPr>
        <w:t>three-year</w:t>
      </w:r>
      <w:r>
        <w:rPr>
          <w:spacing w:val="-14"/>
        </w:rPr>
        <w:t> </w:t>
      </w:r>
      <w:r>
        <w:rPr>
          <w:spacing w:val="4"/>
        </w:rPr>
        <w:t>span,</w:t>
      </w:r>
      <w:r>
        <w:rPr>
          <w:spacing w:val="-14"/>
        </w:rPr>
        <w:t> </w:t>
      </w:r>
      <w:r>
        <w:rPr>
          <w:spacing w:val="3"/>
        </w:rPr>
        <w:t>IPIECA</w:t>
      </w:r>
      <w:r>
        <w:rPr>
          <w:spacing w:val="-14"/>
        </w:rPr>
        <w:t> </w:t>
      </w:r>
      <w:r>
        <w:rPr>
          <w:spacing w:val="4"/>
        </w:rPr>
        <w:t>organised</w:t>
      </w:r>
      <w:r>
        <w:rPr>
          <w:spacing w:val="-14"/>
        </w:rPr>
        <w:t> </w:t>
      </w:r>
      <w:r>
        <w:rPr>
          <w:spacing w:val="4"/>
        </w:rPr>
        <w:t>various</w:t>
      </w:r>
      <w:r>
        <w:rPr>
          <w:w w:val="88"/>
        </w:rPr>
        <w:t> </w:t>
      </w:r>
      <w:r>
        <w:rPr>
          <w:spacing w:val="4"/>
        </w:rPr>
        <w:t>technical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4"/>
        </w:rPr>
        <w:t>learning</w:t>
      </w:r>
      <w:r>
        <w:rPr>
          <w:spacing w:val="-7"/>
        </w:rPr>
        <w:t> </w:t>
      </w:r>
      <w:r>
        <w:rPr>
          <w:spacing w:val="2"/>
        </w:rPr>
        <w:t>workshops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/>
        <w:t>developed</w:t>
      </w:r>
      <w:r>
        <w:rPr>
          <w:w w:val="91"/>
        </w:rPr>
        <w:t> </w:t>
      </w:r>
      <w:r>
        <w:rPr>
          <w:spacing w:val="4"/>
        </w:rPr>
        <w:t>practical</w:t>
      </w:r>
      <w:r>
        <w:rPr>
          <w:spacing w:val="-12"/>
        </w:rPr>
        <w:t> </w:t>
      </w:r>
      <w:r>
        <w:rPr>
          <w:spacing w:val="5"/>
        </w:rPr>
        <w:t>guidance</w:t>
      </w:r>
      <w:r>
        <w:rPr>
          <w:spacing w:val="-12"/>
        </w:rPr>
        <w:t> </w:t>
      </w:r>
      <w:r>
        <w:rPr>
          <w:spacing w:val="3"/>
        </w:rPr>
        <w:t>and</w:t>
      </w:r>
      <w:r>
        <w:rPr>
          <w:spacing w:val="-12"/>
        </w:rPr>
        <w:t> </w:t>
      </w:r>
      <w:r>
        <w:rPr>
          <w:spacing w:val="3"/>
        </w:rPr>
        <w:t>tools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how</w:t>
      </w:r>
      <w:r>
        <w:rPr>
          <w:spacing w:val="-12"/>
        </w:rPr>
        <w:t> </w:t>
      </w:r>
      <w:r>
        <w:rPr>
          <w:spacing w:val="3"/>
        </w:rPr>
        <w:t>to</w:t>
      </w:r>
      <w:r>
        <w:rPr>
          <w:spacing w:val="-12"/>
        </w:rPr>
        <w:t> </w:t>
      </w:r>
      <w:r>
        <w:rPr>
          <w:spacing w:val="4"/>
        </w:rPr>
        <w:t>address</w:t>
      </w:r>
      <w:r>
        <w:rPr>
          <w:spacing w:val="-12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4"/>
        </w:rPr>
        <w:t>manage</w:t>
      </w:r>
      <w:r>
        <w:rPr>
          <w:spacing w:val="-7"/>
        </w:rPr>
        <w:t> </w:t>
      </w:r>
      <w:r>
        <w:rPr>
          <w:spacing w:val="3"/>
        </w:rPr>
        <w:t>human</w:t>
      </w:r>
      <w:r>
        <w:rPr>
          <w:spacing w:val="-7"/>
        </w:rPr>
        <w:t> </w:t>
      </w:r>
      <w:r>
        <w:rPr>
          <w:spacing w:val="4"/>
        </w:rPr>
        <w:t>rights</w:t>
      </w:r>
      <w:r>
        <w:rPr>
          <w:spacing w:val="-7"/>
        </w:rPr>
        <w:t> </w:t>
      </w:r>
      <w:r>
        <w:rPr>
          <w:spacing w:val="5"/>
        </w:rPr>
        <w:t>risks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4"/>
        </w:rPr>
        <w:t>impacts</w:t>
      </w:r>
      <w:r>
        <w:rPr>
          <w:spacing w:val="-7"/>
        </w:rPr>
        <w:t> </w:t>
      </w:r>
      <w:r>
        <w:rPr>
          <w:spacing w:val="3"/>
        </w:rPr>
        <w:t>in</w:t>
      </w:r>
      <w:r>
        <w:rPr>
          <w:spacing w:val="-7"/>
        </w:rPr>
        <w:t> </w:t>
      </w:r>
      <w:r>
        <w:rPr>
          <w:spacing w:val="3"/>
        </w:rPr>
        <w:t>the</w:t>
      </w:r>
      <w:r>
        <w:rPr>
          <w:spacing w:val="-7"/>
        </w:rPr>
        <w:t> </w:t>
      </w:r>
      <w:r>
        <w:rPr>
          <w:spacing w:val="3"/>
        </w:rPr>
        <w:t>oil</w:t>
      </w:r>
      <w:r>
        <w:rPr>
          <w:w w:val="93"/>
        </w:rPr>
        <w:t> </w:t>
      </w:r>
      <w:r>
        <w:rPr>
          <w:spacing w:val="3"/>
          <w:w w:val="95"/>
        </w:rPr>
        <w:t>and </w:t>
      </w:r>
      <w:r>
        <w:rPr>
          <w:spacing w:val="5"/>
          <w:w w:val="95"/>
        </w:rPr>
        <w:t>gas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industry.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960" w:right="960"/>
          <w:cols w:num="2" w:equalWidth="0">
            <w:col w:w="4839" w:space="178"/>
            <w:col w:w="4973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972" w:lineRule="exac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position w:val="-18"/>
          <w:sz w:val="20"/>
          <w:szCs w:val="20"/>
        </w:rPr>
        <w:pict>
          <v:shape style="width:487.6pt;height:48.65pt;mso-position-horizontal-relative:char;mso-position-vertical-relative:line" type="#_x0000_t202" filled="true" fillcolor="#f89e5d" stroked="false">
            <v:textbox inset="0,0,0,0">
              <w:txbxContent>
                <w:p>
                  <w:pPr>
                    <w:spacing w:line="426" w:lineRule="exact" w:before="7"/>
                    <w:ind w:left="303" w:right="0" w:firstLine="0"/>
                    <w:jc w:val="left"/>
                    <w:rPr>
                      <w:rFonts w:ascii="Arial Unicode MS" w:hAnsi="Arial Unicode MS" w:cs="Arial Unicode MS" w:eastAsia="Arial Unicode MS"/>
                      <w:sz w:val="28"/>
                      <w:szCs w:val="28"/>
                    </w:rPr>
                  </w:pPr>
                  <w:r>
                    <w:rPr>
                      <w:rFonts w:ascii="Arial Unicode MS"/>
                      <w:color w:val="FFFFFF"/>
                      <w:w w:val="99"/>
                      <w:sz w:val="28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3"/>
                      <w:w w:val="104"/>
                      <w:sz w:val="28"/>
                    </w:rPr>
                    <w:t>A</w:t>
                  </w:r>
                  <w:r>
                    <w:rPr>
                      <w:rFonts w:ascii="Arial Unicode MS"/>
                      <w:color w:val="FFFFFF"/>
                      <w:w w:val="81"/>
                      <w:sz w:val="28"/>
                    </w:rPr>
                    <w:t>SE</w:t>
                  </w:r>
                  <w:r>
                    <w:rPr>
                      <w:rFonts w:ascii="Arial Unicode MS"/>
                      <w:color w:val="FFFFFF"/>
                      <w:spacing w:val="14"/>
                      <w:sz w:val="28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80"/>
                      <w:sz w:val="28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1"/>
                      <w:w w:val="80"/>
                      <w:sz w:val="28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3"/>
                      <w:w w:val="94"/>
                      <w:sz w:val="28"/>
                    </w:rPr>
                    <w:t>U</w:t>
                  </w:r>
                  <w:r>
                    <w:rPr>
                      <w:rFonts w:ascii="Arial Unicode MS"/>
                      <w:color w:val="FFFFFF"/>
                      <w:spacing w:val="-14"/>
                      <w:w w:val="93"/>
                      <w:sz w:val="28"/>
                    </w:rPr>
                    <w:t>D</w:t>
                  </w:r>
                  <w:r>
                    <w:rPr>
                      <w:rFonts w:ascii="Arial Unicode MS"/>
                      <w:color w:val="FFFFFF"/>
                      <w:w w:val="88"/>
                      <w:sz w:val="28"/>
                    </w:rPr>
                    <w:t>Y</w:t>
                  </w:r>
                  <w:r>
                    <w:rPr>
                      <w:rFonts w:ascii="Arial Unicode MS"/>
                      <w:sz w:val="28"/>
                    </w:rPr>
                  </w:r>
                </w:p>
                <w:p>
                  <w:pPr>
                    <w:spacing w:line="426" w:lineRule="exact" w:before="0"/>
                    <w:ind w:left="303" w:right="0" w:firstLine="0"/>
                    <w:jc w:val="left"/>
                    <w:rPr>
                      <w:rFonts w:ascii="Arial Unicode MS" w:hAnsi="Arial Unicode MS" w:cs="Arial Unicode MS" w:eastAsia="Arial Unicode MS"/>
                      <w:sz w:val="28"/>
                      <w:szCs w:val="28"/>
                    </w:rPr>
                  </w:pP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107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1"/>
                      <w:w w:val="104"/>
                      <w:sz w:val="28"/>
                      <w:szCs w:val="28"/>
                    </w:rPr>
                    <w:t>g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10"/>
                      <w:sz w:val="28"/>
                      <w:szCs w:val="28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3"/>
                      <w:w w:val="115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105"/>
                      <w:sz w:val="28"/>
                      <w:szCs w:val="28"/>
                    </w:rPr>
                    <w:t>w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2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z w:val="28"/>
                      <w:szCs w:val="28"/>
                    </w:rPr>
                    <w:t>–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98"/>
                      <w:sz w:val="28"/>
                      <w:szCs w:val="28"/>
                    </w:rPr>
                    <w:t>f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2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102"/>
                      <w:sz w:val="28"/>
                      <w:szCs w:val="28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79"/>
                      <w:sz w:val="28"/>
                      <w:szCs w:val="28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4"/>
                      <w:sz w:val="28"/>
                      <w:szCs w:val="28"/>
                    </w:rPr>
                    <w:t>g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5"/>
                      <w:sz w:val="28"/>
                      <w:szCs w:val="28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92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92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2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94"/>
                      <w:sz w:val="28"/>
                      <w:szCs w:val="28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92"/>
                      <w:sz w:val="28"/>
                      <w:szCs w:val="28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2"/>
                      <w:sz w:val="28"/>
                      <w:szCs w:val="28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104"/>
                      <w:sz w:val="28"/>
                      <w:szCs w:val="28"/>
                    </w:rPr>
                    <w:t>g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94"/>
                      <w:sz w:val="28"/>
                      <w:szCs w:val="28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79"/>
                      <w:sz w:val="28"/>
                      <w:szCs w:val="28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position w:val="-18"/>
          <w:sz w:val="20"/>
          <w:szCs w:val="20"/>
        </w:rPr>
      </w:r>
    </w:p>
    <w:p>
      <w:pPr>
        <w:spacing w:line="240" w:lineRule="auto" w:before="9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16"/>
          <w:szCs w:val="16"/>
        </w:rPr>
        <w:sectPr>
          <w:pgSz w:w="11910" w:h="16840"/>
          <w:pgMar w:header="759" w:footer="0" w:top="1080" w:bottom="280" w:left="960" w:right="960"/>
        </w:sectPr>
      </w:pPr>
    </w:p>
    <w:p>
      <w:pPr>
        <w:pStyle w:val="BodyText"/>
        <w:spacing w:line="184" w:lineRule="auto" w:before="28"/>
        <w:ind w:left="420" w:right="117"/>
        <w:jc w:val="left"/>
        <w:rPr>
          <w:rFonts w:ascii="Arial Unicode MS" w:hAnsi="Arial Unicode MS" w:cs="Arial Unicode MS" w:eastAsia="Arial Unicode MS"/>
        </w:rPr>
      </w:pPr>
      <w:r>
        <w:rPr/>
        <w:pict>
          <v:group style="position:absolute;margin-left:54.358299pt;margin-top:-58.491703pt;width:486.6pt;height:367.9pt;mso-position-horizontal-relative:page;mso-position-vertical-relative:paragraph;z-index:-141304" coordorigin="1087,-1170" coordsize="9732,7358">
            <v:shape style="position:absolute;left:1087;top:-1170;width:9732;height:7358" coordorigin="1087,-1170" coordsize="9732,7358" path="m1087,-1170l1087,6188,10251,6188,10818,5621,10818,-1170,1087,-1170xe" filled="false" stroked="true" strokeweight="1pt" strokecolor="#f89e5d">
              <v:path arrowok="t"/>
            </v:shape>
            <w10:wrap type="none"/>
          </v:group>
        </w:pict>
      </w:r>
      <w:r>
        <w:rPr>
          <w:rFonts w:ascii="Arial Unicode MS" w:hAnsi="Arial Unicode MS" w:cs="Arial Unicode MS" w:eastAsia="Arial Unicode MS"/>
          <w:color w:val="39474F"/>
        </w:rPr>
        <w:t>Headquartered in the US and a</w:t>
      </w:r>
      <w:r>
        <w:rPr>
          <w:rFonts w:ascii="Arial Unicode MS" w:hAnsi="Arial Unicode MS" w:cs="Arial Unicode MS" w:eastAsia="Arial Unicode MS"/>
          <w:color w:val="39474F"/>
          <w:spacing w:val="53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founding</w:t>
      </w:r>
      <w:r>
        <w:rPr>
          <w:rFonts w:ascii="Arial Unicode MS" w:hAnsi="Arial Unicode MS" w:cs="Arial Unicode MS" w:eastAsia="Arial Unicode MS"/>
          <w:color w:val="39474F"/>
          <w:w w:val="10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member of the </w:t>
      </w:r>
      <w:r>
        <w:rPr>
          <w:rFonts w:ascii="Arial Unicode MS" w:hAnsi="Arial Unicode MS" w:cs="Arial Unicode MS" w:eastAsia="Arial Unicode MS"/>
          <w:color w:val="39474F"/>
          <w:spacing w:val="2"/>
        </w:rPr>
        <w:t>ICMM, </w:t>
      </w:r>
      <w:r>
        <w:rPr>
          <w:rFonts w:ascii="Arial Unicode MS" w:hAnsi="Arial Unicode MS" w:cs="Arial Unicode MS" w:eastAsia="Arial Unicode MS"/>
          <w:color w:val="39474F"/>
        </w:rPr>
        <w:t>Newmont is the</w:t>
      </w:r>
      <w:r>
        <w:rPr>
          <w:rFonts w:ascii="Arial Unicode MS" w:hAnsi="Arial Unicode MS" w:cs="Arial Unicode MS" w:eastAsia="Arial Unicode MS"/>
          <w:color w:val="39474F"/>
          <w:spacing w:val="4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first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mining company to adopt the Guiding</w:t>
      </w:r>
      <w:r>
        <w:rPr>
          <w:rFonts w:ascii="Arial Unicode MS" w:hAnsi="Arial Unicode MS" w:cs="Arial Unicode MS" w:eastAsia="Arial Unicode MS"/>
          <w:color w:val="39474F"/>
          <w:spacing w:val="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Principles</w:t>
      </w:r>
      <w:r>
        <w:rPr>
          <w:rFonts w:ascii="Arial Unicode MS" w:hAnsi="Arial Unicode MS" w:cs="Arial Unicode MS" w:eastAsia="Arial Unicode MS"/>
          <w:color w:val="39474F"/>
          <w:w w:val="7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Reporting Framework. Newmont is one of</w:t>
      </w:r>
      <w:r>
        <w:rPr>
          <w:rFonts w:ascii="Arial Unicode MS" w:hAnsi="Arial Unicode MS" w:cs="Arial Unicode MS" w:eastAsia="Arial Unicode MS"/>
          <w:color w:val="39474F"/>
          <w:spacing w:val="10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w w:val="93"/>
        </w:rPr>
        <w:t> </w:t>
      </w:r>
      <w:r>
        <w:rPr>
          <w:rFonts w:ascii="Arial Unicode MS" w:hAnsi="Arial Unicode MS" w:cs="Arial Unicode MS" w:eastAsia="Arial Unicode MS"/>
          <w:color w:val="39474F"/>
        </w:rPr>
        <w:t>world’s largest producers of gold, with</w:t>
      </w:r>
      <w:r>
        <w:rPr>
          <w:rFonts w:ascii="Arial Unicode MS" w:hAnsi="Arial Unicode MS" w:cs="Arial Unicode MS" w:eastAsia="Arial Unicode MS"/>
          <w:color w:val="39474F"/>
          <w:spacing w:val="4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active</w:t>
      </w:r>
      <w:r>
        <w:rPr>
          <w:rFonts w:ascii="Arial Unicode MS" w:hAnsi="Arial Unicode MS" w:cs="Arial Unicode MS" w:eastAsia="Arial Unicode MS"/>
          <w:color w:val="39474F"/>
          <w:w w:val="93"/>
        </w:rPr>
        <w:t> </w:t>
      </w:r>
      <w:r>
        <w:rPr>
          <w:rFonts w:ascii="Arial Unicode MS" w:hAnsi="Arial Unicode MS" w:cs="Arial Unicode MS" w:eastAsia="Arial Unicode MS"/>
          <w:color w:val="39474F"/>
        </w:rPr>
        <w:t>mines in Nevada, Indonesia, Australia,</w:t>
      </w:r>
      <w:r>
        <w:rPr>
          <w:rFonts w:ascii="Arial Unicode MS" w:hAnsi="Arial Unicode MS" w:cs="Arial Unicode MS" w:eastAsia="Arial Unicode MS"/>
          <w:color w:val="39474F"/>
          <w:spacing w:val="48"/>
        </w:rPr>
        <w:t> </w:t>
      </w:r>
      <w:r>
        <w:rPr>
          <w:rFonts w:ascii="Arial Unicode MS" w:hAnsi="Arial Unicode MS" w:cs="Arial Unicode MS" w:eastAsia="Arial Unicode MS"/>
          <w:color w:val="39474F"/>
        </w:rPr>
        <w:t>New</w:t>
      </w:r>
      <w:r>
        <w:rPr>
          <w:rFonts w:ascii="Arial Unicode MS" w:hAnsi="Arial Unicode MS" w:cs="Arial Unicode MS" w:eastAsia="Arial Unicode MS"/>
          <w:color w:val="39474F"/>
          <w:w w:val="10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Zealand, Ghana and Peru. </w:t>
      </w:r>
      <w:r>
        <w:rPr>
          <w:rFonts w:ascii="Arial Unicode MS" w:hAnsi="Arial Unicode MS" w:cs="Arial Unicode MS" w:eastAsia="Arial Unicode MS"/>
          <w:color w:val="39474F"/>
          <w:spacing w:val="2"/>
        </w:rPr>
        <w:t>ICMM </w:t>
      </w:r>
      <w:r>
        <w:rPr>
          <w:rFonts w:ascii="Arial Unicode MS" w:hAnsi="Arial Unicode MS" w:cs="Arial Unicode MS" w:eastAsia="Arial Unicode MS"/>
          <w:color w:val="39474F"/>
        </w:rPr>
        <w:t>is</w:t>
      </w:r>
      <w:r>
        <w:rPr>
          <w:rFonts w:ascii="Arial Unicode MS" w:hAnsi="Arial Unicode MS" w:cs="Arial Unicode MS" w:eastAsia="Arial Unicode MS"/>
          <w:color w:val="39474F"/>
          <w:spacing w:val="2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committed</w:t>
      </w:r>
      <w:r>
        <w:rPr>
          <w:rFonts w:ascii="Arial Unicode MS" w:hAnsi="Arial Unicode MS" w:cs="Arial Unicode MS" w:eastAsia="Arial Unicode MS"/>
          <w:color w:val="39474F"/>
          <w:w w:val="103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 advancing industry good practice </w:t>
      </w:r>
      <w:r>
        <w:rPr>
          <w:rFonts w:ascii="Arial Unicode MS" w:hAnsi="Arial Unicode MS" w:cs="Arial Unicode MS" w:eastAsia="Arial Unicode MS"/>
          <w:color w:val="39474F"/>
          <w:spacing w:val="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on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84" w:lineRule="auto"/>
        <w:ind w:left="420" w:right="117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human rights and was deeply engaged in</w:t>
      </w:r>
      <w:r>
        <w:rPr>
          <w:rFonts w:ascii="Arial Unicode MS"/>
          <w:color w:val="39474F"/>
          <w:spacing w:val="3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development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PRR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Framework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Guiding</w:t>
      </w:r>
      <w:r>
        <w:rPr>
          <w:rFonts w:ascii="Arial Unicode MS"/>
          <w:color w:val="39474F"/>
          <w:spacing w:val="-9"/>
        </w:rPr>
        <w:t> </w:t>
      </w:r>
      <w:r>
        <w:rPr>
          <w:rFonts w:ascii="Arial Unicode MS"/>
          <w:color w:val="39474F"/>
        </w:rPr>
        <w:t>Principles.</w:t>
      </w:r>
      <w:r>
        <w:rPr>
          <w:rFonts w:ascii="Arial Unicode MS"/>
        </w:rPr>
      </w:r>
    </w:p>
    <w:p>
      <w:pPr>
        <w:pStyle w:val="BodyText"/>
        <w:spacing w:line="184" w:lineRule="auto" w:before="113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Newmont engaged internally across regions</w:t>
      </w:r>
      <w:r>
        <w:rPr>
          <w:rFonts w:ascii="Arial Unicode MS"/>
          <w:color w:val="39474F"/>
          <w:spacing w:val="35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functions and externally with human rights</w:t>
      </w:r>
      <w:r>
        <w:rPr>
          <w:rFonts w:ascii="Arial Unicode MS"/>
          <w:color w:val="39474F"/>
          <w:spacing w:val="-24"/>
        </w:rPr>
        <w:t> </w:t>
      </w:r>
      <w:r>
        <w:rPr>
          <w:rFonts w:ascii="Arial Unicode MS"/>
          <w:color w:val="39474F"/>
        </w:rPr>
        <w:t>experts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and key stakeholders to identify the most</w:t>
      </w:r>
      <w:r>
        <w:rPr>
          <w:rFonts w:ascii="Arial Unicode MS"/>
          <w:color w:val="39474F"/>
          <w:spacing w:val="-13"/>
        </w:rPr>
        <w:t> </w:t>
      </w:r>
      <w:r>
        <w:rPr>
          <w:rFonts w:ascii="Arial Unicode MS"/>
          <w:color w:val="39474F"/>
        </w:rPr>
        <w:t>salient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</w:rPr>
        <w:t>human rights risks it faced. This work</w:t>
      </w:r>
      <w:r>
        <w:rPr>
          <w:rFonts w:ascii="Arial Unicode MS"/>
          <w:color w:val="39474F"/>
          <w:spacing w:val="13"/>
        </w:rPr>
        <w:t> </w:t>
      </w:r>
      <w:r>
        <w:rPr>
          <w:rFonts w:ascii="Arial Unicode MS"/>
          <w:color w:val="39474F"/>
        </w:rPr>
        <w:t>included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holding a </w:t>
      </w:r>
      <w:r>
        <w:rPr>
          <w:rFonts w:ascii="Arial Unicode MS"/>
          <w:color w:val="39474F"/>
          <w:spacing w:val="2"/>
        </w:rPr>
        <w:t>cross-functional </w:t>
      </w:r>
      <w:r>
        <w:rPr>
          <w:rFonts w:ascii="Arial Unicode MS"/>
          <w:color w:val="39474F"/>
        </w:rPr>
        <w:t>corporate</w:t>
      </w:r>
      <w:r>
        <w:rPr>
          <w:rFonts w:ascii="Arial Unicode MS"/>
          <w:color w:val="39474F"/>
          <w:spacing w:val="-35"/>
        </w:rPr>
        <w:t> </w:t>
      </w:r>
      <w:r>
        <w:rPr>
          <w:rFonts w:ascii="Arial Unicode MS"/>
          <w:color w:val="39474F"/>
        </w:rPr>
        <w:t>workshop</w:t>
      </w:r>
      <w:r>
        <w:rPr>
          <w:rFonts w:ascii="Arial Unicode MS"/>
        </w:rPr>
      </w:r>
    </w:p>
    <w:p>
      <w:pPr>
        <w:pStyle w:val="BodyText"/>
        <w:spacing w:line="184" w:lineRule="auto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to identify an initial set of potential human</w:t>
      </w:r>
      <w:r>
        <w:rPr>
          <w:rFonts w:ascii="Arial Unicode MS"/>
          <w:color w:val="39474F"/>
          <w:spacing w:val="48"/>
        </w:rPr>
        <w:t> </w:t>
      </w:r>
      <w:r>
        <w:rPr>
          <w:rFonts w:ascii="Arial Unicode MS"/>
          <w:color w:val="39474F"/>
        </w:rPr>
        <w:t>rights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issues,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followed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by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sessions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with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regional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site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teams to determine the severity and likelihood</w:t>
      </w:r>
      <w:r>
        <w:rPr>
          <w:rFonts w:ascii="Arial Unicode MS"/>
          <w:color w:val="39474F"/>
          <w:spacing w:val="-6"/>
        </w:rPr>
        <w:t> </w:t>
      </w:r>
      <w:r>
        <w:rPr>
          <w:rFonts w:ascii="Arial Unicode MS"/>
          <w:color w:val="39474F"/>
        </w:rPr>
        <w:t>for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  <w:w w:val="95"/>
        </w:rPr>
        <w:t>each</w:t>
      </w:r>
      <w:r>
        <w:rPr>
          <w:rFonts w:ascii="Arial Unicode MS"/>
          <w:color w:val="39474F"/>
          <w:spacing w:val="12"/>
          <w:w w:val="95"/>
        </w:rPr>
        <w:t> </w:t>
      </w:r>
      <w:r>
        <w:rPr>
          <w:rFonts w:ascii="Arial Unicode MS"/>
          <w:color w:val="39474F"/>
          <w:w w:val="95"/>
        </w:rPr>
        <w:t>issue.</w:t>
      </w:r>
      <w:r>
        <w:rPr>
          <w:rFonts w:ascii="Arial Unicode MS"/>
        </w:rPr>
      </w:r>
    </w:p>
    <w:p>
      <w:pPr>
        <w:pStyle w:val="BodyText"/>
        <w:spacing w:line="184" w:lineRule="auto" w:before="28"/>
        <w:ind w:left="249" w:right="872"/>
        <w:jc w:val="left"/>
        <w:rPr>
          <w:rFonts w:ascii="Arial Unicode MS" w:hAnsi="Arial Unicode MS" w:cs="Arial Unicode MS" w:eastAsia="Arial Unicode MS"/>
        </w:rPr>
      </w:pPr>
      <w:r>
        <w:rPr/>
        <w:br w:type="column"/>
      </w:r>
      <w:r>
        <w:rPr>
          <w:rFonts w:ascii="Arial Unicode MS"/>
          <w:color w:val="39474F"/>
        </w:rPr>
        <w:t>Human rights grievances can be </w:t>
      </w:r>
      <w:r>
        <w:rPr>
          <w:rFonts w:ascii="Arial Unicode MS"/>
          <w:color w:val="39474F"/>
          <w:spacing w:val="3"/>
        </w:rPr>
        <w:t> </w:t>
      </w:r>
      <w:r>
        <w:rPr>
          <w:rFonts w:ascii="Arial Unicode MS"/>
          <w:color w:val="39474F"/>
        </w:rPr>
        <w:t>reported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via various means, including corporate</w:t>
      </w:r>
      <w:r>
        <w:rPr>
          <w:rFonts w:ascii="Arial Unicode MS"/>
          <w:color w:val="39474F"/>
          <w:spacing w:val="32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governance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routes,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HR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department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or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</w:rPr>
      </w:r>
    </w:p>
    <w:p>
      <w:pPr>
        <w:pStyle w:val="BodyText"/>
        <w:spacing w:line="184" w:lineRule="auto"/>
        <w:ind w:left="249" w:right="50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company’s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online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Ethics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Solutions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Tool.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During</w:t>
      </w:r>
      <w:r>
        <w:rPr>
          <w:rFonts w:ascii="Arial Unicode MS" w:hAnsi="Arial Unicode MS" w:cs="Arial Unicode MS" w:eastAsia="Arial Unicode MS"/>
          <w:color w:val="39474F"/>
          <w:w w:val="104"/>
        </w:rPr>
        <w:t> </w:t>
      </w:r>
      <w:r>
        <w:rPr>
          <w:rFonts w:ascii="Arial Unicode MS" w:hAnsi="Arial Unicode MS" w:cs="Arial Unicode MS" w:eastAsia="Arial Unicode MS"/>
          <w:color w:val="39474F"/>
          <w:spacing w:val="-9"/>
        </w:rPr>
        <w:t>2015,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total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of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24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grievances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or</w:t>
      </w:r>
      <w:r>
        <w:rPr>
          <w:rFonts w:ascii="Arial Unicode MS" w:hAnsi="Arial Unicode MS" w:cs="Arial Unicode MS" w:eastAsia="Arial Unicode MS"/>
          <w:color w:val="39474F"/>
          <w:spacing w:val="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allegations</w:t>
      </w:r>
      <w:r>
        <w:rPr>
          <w:rFonts w:ascii="Arial Unicode MS" w:hAnsi="Arial Unicode MS" w:cs="Arial Unicode MS" w:eastAsia="Arial Unicode MS"/>
          <w:color w:val="39474F"/>
          <w:spacing w:val="-38"/>
        </w:rPr>
        <w:t> </w:t>
      </w:r>
      <w:r>
        <w:rPr>
          <w:rFonts w:ascii="Arial Unicode MS" w:hAnsi="Arial Unicode MS" w:cs="Arial Unicode MS" w:eastAsia="Arial Unicode MS"/>
          <w:color w:val="39474F"/>
          <w:spacing w:val="-38"/>
        </w:rPr>
      </w:r>
      <w:r>
        <w:rPr>
          <w:rFonts w:ascii="Arial Unicode MS" w:hAnsi="Arial Unicode MS" w:cs="Arial Unicode MS" w:eastAsia="Arial Unicode MS"/>
          <w:color w:val="39474F"/>
        </w:rPr>
        <w:t>related to human rights were reported of</w:t>
      </w:r>
      <w:r>
        <w:rPr>
          <w:rFonts w:ascii="Arial Unicode MS" w:hAnsi="Arial Unicode MS" w:cs="Arial Unicode MS" w:eastAsia="Arial Unicode MS"/>
          <w:color w:val="39474F"/>
          <w:spacing w:val="2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which</w:t>
      </w:r>
      <w:r>
        <w:rPr>
          <w:rFonts w:ascii="Arial Unicode MS" w:hAnsi="Arial Unicode MS" w:cs="Arial Unicode MS" w:eastAsia="Arial Unicode MS"/>
          <w:color w:val="39474F"/>
          <w:w w:val="94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23 </w:t>
      </w:r>
      <w:r>
        <w:rPr>
          <w:rFonts w:ascii="Arial Unicode MS" w:hAnsi="Arial Unicode MS" w:cs="Arial Unicode MS" w:eastAsia="Arial Unicode MS"/>
          <w:color w:val="39474F"/>
        </w:rPr>
        <w:t>were resolved during the</w:t>
      </w:r>
      <w:r>
        <w:rPr>
          <w:rFonts w:ascii="Arial Unicode MS" w:hAnsi="Arial Unicode MS" w:cs="Arial Unicode MS" w:eastAsia="Arial Unicode MS"/>
          <w:color w:val="39474F"/>
          <w:spacing w:val="2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year.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84" w:lineRule="auto" w:before="113"/>
        <w:ind w:left="249" w:right="276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The company has engaged an</w:t>
      </w:r>
      <w:r>
        <w:rPr>
          <w:rFonts w:ascii="Arial Unicode MS"/>
          <w:color w:val="39474F"/>
          <w:spacing w:val="29"/>
        </w:rPr>
        <w:t> </w:t>
      </w:r>
      <w:r>
        <w:rPr>
          <w:rFonts w:ascii="Arial Unicode MS"/>
          <w:color w:val="39474F"/>
        </w:rPr>
        <w:t>independent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</w:rPr>
        <w:t>assurance provider to assess its reporting</w:t>
      </w:r>
      <w:r>
        <w:rPr>
          <w:rFonts w:ascii="Arial Unicode MS"/>
          <w:color w:val="39474F"/>
          <w:spacing w:val="7"/>
        </w:rPr>
        <w:t> </w:t>
      </w:r>
      <w:r>
        <w:rPr>
          <w:rFonts w:ascii="Arial Unicode MS"/>
          <w:color w:val="39474F"/>
        </w:rPr>
        <w:t>for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</w:rPr>
        <w:t>inclusivity, completeness, responsiveness</w:t>
      </w:r>
      <w:r>
        <w:rPr>
          <w:rFonts w:ascii="Arial Unicode MS"/>
          <w:color w:val="39474F"/>
          <w:spacing w:val="-20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accuracy on material and significant</w:t>
      </w:r>
      <w:r>
        <w:rPr>
          <w:rFonts w:ascii="Arial Unicode MS"/>
          <w:color w:val="39474F"/>
          <w:spacing w:val="27"/>
        </w:rPr>
        <w:t> </w:t>
      </w:r>
      <w:r>
        <w:rPr>
          <w:rFonts w:ascii="Arial Unicode MS"/>
          <w:color w:val="39474F"/>
        </w:rPr>
        <w:t>sustainability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</w:rPr>
        <w:t>matters. Furthermore, as an early</w:t>
      </w:r>
      <w:r>
        <w:rPr>
          <w:rFonts w:ascii="Arial Unicode MS"/>
          <w:color w:val="39474F"/>
          <w:spacing w:val="21"/>
        </w:rPr>
        <w:t> </w:t>
      </w:r>
      <w:r>
        <w:rPr>
          <w:rFonts w:ascii="Arial Unicode MS"/>
          <w:color w:val="39474F"/>
        </w:rPr>
        <w:t>adopter,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Newmont has committed to helping others in</w:t>
      </w:r>
      <w:r>
        <w:rPr>
          <w:rFonts w:ascii="Arial Unicode MS"/>
          <w:color w:val="39474F"/>
          <w:spacing w:val="1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2"/>
        </w:rPr>
        <w:t>sector </w:t>
      </w:r>
      <w:r>
        <w:rPr>
          <w:rFonts w:ascii="Arial Unicode MS"/>
          <w:color w:val="39474F"/>
        </w:rPr>
        <w:t>and the wider corporate community. It</w:t>
      </w:r>
      <w:r>
        <w:rPr>
          <w:rFonts w:ascii="Arial Unicode MS"/>
          <w:color w:val="39474F"/>
          <w:spacing w:val="16"/>
        </w:rPr>
        <w:t> </w:t>
      </w:r>
      <w:r>
        <w:rPr>
          <w:rFonts w:ascii="Arial Unicode MS"/>
          <w:color w:val="39474F"/>
        </w:rPr>
        <w:t>is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therefore using the Guiding Principles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</w:rPr>
        <w:t>Reporting</w:t>
      </w:r>
      <w:r>
        <w:rPr>
          <w:rFonts w:ascii="Arial Unicode MS"/>
          <w:color w:val="39474F"/>
          <w:w w:val="104"/>
        </w:rPr>
        <w:t> </w:t>
      </w:r>
      <w:r>
        <w:rPr>
          <w:rFonts w:ascii="Arial Unicode MS"/>
          <w:color w:val="39474F"/>
        </w:rPr>
        <w:t>Framework to report publicly, and is</w:t>
      </w:r>
      <w:r>
        <w:rPr>
          <w:rFonts w:ascii="Arial Unicode MS"/>
          <w:color w:val="39474F"/>
          <w:spacing w:val="38"/>
        </w:rPr>
        <w:t> </w:t>
      </w:r>
      <w:r>
        <w:rPr>
          <w:rFonts w:ascii="Arial Unicode MS"/>
          <w:color w:val="39474F"/>
        </w:rPr>
        <w:t>sharing</w:t>
      </w:r>
      <w:r>
        <w:rPr>
          <w:rFonts w:ascii="Arial Unicode MS"/>
          <w:color w:val="39474F"/>
          <w:w w:val="104"/>
        </w:rPr>
        <w:t> </w:t>
      </w:r>
      <w:r>
        <w:rPr>
          <w:rFonts w:ascii="Arial Unicode MS"/>
          <w:color w:val="39474F"/>
        </w:rPr>
        <w:t>lessons learned about its reporting</w:t>
      </w:r>
      <w:r>
        <w:rPr>
          <w:rFonts w:ascii="Arial Unicode MS"/>
          <w:color w:val="39474F"/>
          <w:spacing w:val="-20"/>
        </w:rPr>
        <w:t> </w:t>
      </w:r>
      <w:r>
        <w:rPr>
          <w:rFonts w:ascii="Arial Unicode MS"/>
          <w:color w:val="39474F"/>
        </w:rPr>
        <w:t>experience.</w:t>
      </w:r>
      <w:r>
        <w:rPr>
          <w:rFonts w:ascii="Arial Unicode MS"/>
        </w:rPr>
      </w:r>
    </w:p>
    <w:p>
      <w:pPr>
        <w:pStyle w:val="BodyText"/>
        <w:spacing w:line="184" w:lineRule="auto" w:before="113"/>
        <w:ind w:left="249" w:right="872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See more on</w:t>
      </w:r>
      <w:r>
        <w:rPr>
          <w:rFonts w:ascii="Arial Unicode MS" w:hAnsi="Arial Unicode MS" w:cs="Arial Unicode MS" w:eastAsia="Arial Unicode MS"/>
          <w:color w:val="39474F"/>
        </w:rPr>
        <w:t> </w:t>
      </w:r>
      <w:hyperlink r:id="rId55">
        <w:r>
          <w:rPr>
            <w:rFonts w:ascii="Arial Unicode MS" w:hAnsi="Arial Unicode MS" w:cs="Arial Unicode MS" w:eastAsia="Arial Unicode MS"/>
            <w:color w:val="39474F"/>
            <w:u w:val="single" w:color="39474F"/>
          </w:rPr>
          <w:t>Newmont’s activities related</w:t>
        </w:r>
        <w:r>
          <w:rPr>
            <w:rFonts w:ascii="Arial Unicode MS" w:hAnsi="Arial Unicode MS" w:cs="Arial Unicode MS" w:eastAsia="Arial Unicode MS"/>
            <w:color w:val="39474F"/>
            <w:spacing w:val="-4"/>
            <w:u w:val="single" w:color="39474F"/>
          </w:rPr>
          <w:t> </w:t>
        </w:r>
        <w:r>
          <w:rPr>
            <w:rFonts w:ascii="Arial Unicode MS" w:hAnsi="Arial Unicode MS" w:cs="Arial Unicode MS" w:eastAsia="Arial Unicode MS"/>
            <w:color w:val="39474F"/>
            <w:u w:val="single" w:color="39474F"/>
          </w:rPr>
          <w:t>to</w:t>
        </w:r>
        <w:r>
          <w:rPr>
            <w:rFonts w:ascii="Arial Unicode MS" w:hAnsi="Arial Unicode MS" w:cs="Arial Unicode MS" w:eastAsia="Arial Unicode MS"/>
            <w:color w:val="39474F"/>
            <w:spacing w:val="4"/>
            <w:w w:val="110"/>
            <w:u w:val="single" w:color="39474F"/>
          </w:rPr>
          <w:t> </w:t>
        </w:r>
        <w:r>
          <w:rPr>
            <w:rFonts w:ascii="Arial Unicode MS" w:hAnsi="Arial Unicode MS" w:cs="Arial Unicode MS" w:eastAsia="Arial Unicode MS"/>
            <w:color w:val="39474F"/>
            <w:spacing w:val="4"/>
            <w:w w:val="110"/>
          </w:rPr>
        </w:r>
      </w:hyperlink>
      <w:r>
        <w:rPr>
          <w:rFonts w:ascii="Arial Unicode MS" w:hAnsi="Arial Unicode MS" w:cs="Arial Unicode MS" w:eastAsia="Arial Unicode MS"/>
          <w:color w:val="39474F"/>
          <w:spacing w:val="4"/>
          <w:w w:val="110"/>
        </w:rPr>
        <w:t> </w:t>
      </w:r>
      <w:hyperlink r:id="rId55">
        <w:r>
          <w:rPr>
            <w:rFonts w:ascii="Arial Unicode MS" w:hAnsi="Arial Unicode MS" w:cs="Arial Unicode MS" w:eastAsia="Arial Unicode MS"/>
            <w:color w:val="39474F"/>
            <w:spacing w:val="4"/>
            <w:w w:val="93"/>
          </w:rPr>
        </w:r>
        <w:r>
          <w:rPr>
            <w:rFonts w:ascii="Arial Unicode MS" w:hAnsi="Arial Unicode MS" w:cs="Arial Unicode MS" w:eastAsia="Arial Unicode MS"/>
            <w:color w:val="39474F"/>
            <w:u w:val="single" w:color="39474F"/>
          </w:rPr>
          <w:t>human</w:t>
        </w:r>
        <w:r>
          <w:rPr>
            <w:rFonts w:ascii="Arial Unicode MS" w:hAnsi="Arial Unicode MS" w:cs="Arial Unicode MS" w:eastAsia="Arial Unicode MS"/>
            <w:color w:val="39474F"/>
            <w:spacing w:val="-32"/>
            <w:u w:val="single" w:color="39474F"/>
          </w:rPr>
          <w:t> </w:t>
        </w:r>
        <w:r>
          <w:rPr>
            <w:rFonts w:ascii="Arial Unicode MS" w:hAnsi="Arial Unicode MS" w:cs="Arial Unicode MS" w:eastAsia="Arial Unicode MS"/>
            <w:color w:val="39474F"/>
            <w:u w:val="single" w:color="39474F"/>
          </w:rPr>
          <w:t>rights</w:t>
        </w:r>
        <w:r>
          <w:rPr>
            <w:rFonts w:ascii="Arial Unicode MS" w:hAnsi="Arial Unicode MS" w:cs="Arial Unicode MS" w:eastAsia="Arial Unicode MS"/>
            <w:color w:val="39474F"/>
          </w:rPr>
        </w:r>
        <w:r>
          <w:rPr>
            <w:rFonts w:ascii="Arial Unicode MS" w:hAnsi="Arial Unicode MS" w:cs="Arial Unicode MS" w:eastAsia="Arial Unicode MS"/>
          </w:rPr>
        </w:r>
      </w:hyperlink>
    </w:p>
    <w:p>
      <w:pPr>
        <w:spacing w:after="0" w:line="184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10" w:h="16840"/>
          <w:pgMar w:top="1580" w:bottom="0" w:left="960" w:right="960"/>
          <w:cols w:num="2" w:equalWidth="0">
            <w:col w:w="4846" w:space="40"/>
            <w:col w:w="5104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4"/>
        <w:rPr>
          <w:rFonts w:ascii="Arial Unicode MS" w:hAnsi="Arial Unicode MS" w:cs="Arial Unicode MS" w:eastAsia="Arial Unicode MS"/>
          <w:sz w:val="15"/>
          <w:szCs w:val="15"/>
        </w:rPr>
      </w:pPr>
    </w:p>
    <w:p>
      <w:pPr>
        <w:spacing w:line="2674" w:lineRule="exact"/>
        <w:ind w:left="117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52"/>
          <w:sz w:val="20"/>
          <w:szCs w:val="20"/>
        </w:rPr>
        <w:pict>
          <v:group style="width:487.6pt;height:133.75pt;mso-position-horizontal-relative:char;mso-position-vertical-relative:line" coordorigin="0,0" coordsize="9752,2675">
            <v:group style="position:absolute;left:0;top:0;width:9752;height:2675" coordorigin="0,0" coordsize="9752,2675">
              <v:shape style="position:absolute;left:0;top:0;width:9752;height:2675" coordorigin="0,0" coordsize="9752,2675" path="m9468,0l0,0,0,2675,9751,2675,9751,188,9468,0xe" filled="true" fillcolor="#f89e5d" stroked="false">
                <v:path arrowok="t"/>
                <v:fill type="solid"/>
              </v:shape>
            </v:group>
            <v:group style="position:absolute;left:110;top:0;width:1391;height:618" coordorigin="110,0" coordsize="1391,618">
              <v:shape style="position:absolute;left:110;top:0;width:1391;height:618" coordorigin="110,0" coordsize="1391,618" path="m313,0l218,0,206,13,165,68,135,129,118,188,110,257,110,262,111,291,130,371,166,430,212,470,278,493,299,491,359,470,403,423,414,375,412,351,382,292,245,266,236,247,229,228,224,209,222,189,223,166,240,101,272,46,299,14,313,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305,257l283,258,264,262,245,266,345,266,327,260,305,257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687,0l592,0,579,14,538,70,509,130,491,189,484,244,486,277,503,360,536,423,579,465,642,491,657,493,677,492,736,469,779,419,786,396,785,368,761,302,615,268,608,248,602,228,598,209,596,190,597,166,614,101,646,46,673,14,687,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674,257l654,259,635,262,615,268,719,268,714,265,695,259,674,257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500,300l1385,300,1395,319,1401,338,1405,357,1403,382,1400,406,1376,467,1338,516,1280,568,1266,578,1271,617,1335,583,1400,536,1443,486,1476,426,1494,367,1500,311,1500,30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360,108l1297,122,1251,167,1244,189,1246,217,1273,279,1324,307,1349,306,1369,304,1385,300,1500,300,1487,225,1454,163,1392,116,1376,111,1360,108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182,300l1068,300,1077,319,1083,338,1087,357,1086,382,1082,406,1058,467,1020,516,962,568,948,578,953,617,1017,583,1082,536,1125,486,1158,426,1176,367,1183,311,1182,300xe" filled="true" fillcolor="#ffffff" stroked="false">
                <v:path arrowok="t"/>
                <v:fill type="solid"/>
              </v:shape>
              <v:shape style="position:absolute;left:110;top:0;width:1391;height:618" coordorigin="110,0" coordsize="1391,618" path="m1042,108l979,122,934,167,926,189,928,216,955,279,1006,306,1031,306,1051,304,1068,300,1182,300,1170,225,1136,163,1075,116,1058,111,1042,108xe" filled="true" fillcolor="#ffffff" stroked="false">
                <v:path arrowok="t"/>
                <v:fill type="solid"/>
              </v:shape>
              <v:shape style="position:absolute;left:0;top:0;width:9752;height:267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184" w:lineRule="auto" w:before="0"/>
                        <w:ind w:left="255" w:right="743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31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0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9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8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 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9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bl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5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31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325" w:lineRule="exact" w:before="75"/>
                        <w:ind w:left="25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4"/>
                          <w:w w:val="72"/>
                          <w:sz w:val="20"/>
                        </w:rPr>
                        <w:t>J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85"/>
                          <w:sz w:val="20"/>
                        </w:rPr>
                        <w:t>h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102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7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-9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-4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101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8"/>
                          <w:w w:val="101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sz w:val="20"/>
                        </w:rPr>
                      </w:r>
                    </w:p>
                    <w:p>
                      <w:pPr>
                        <w:spacing w:line="325" w:lineRule="exact" w:before="0"/>
                        <w:ind w:left="25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position w:val="-52"/>
          <w:sz w:val="20"/>
          <w:szCs w:val="20"/>
        </w:rPr>
      </w:r>
    </w:p>
    <w:p>
      <w:pPr>
        <w:spacing w:after="0" w:line="2674" w:lineRule="exact"/>
        <w:rPr>
          <w:rFonts w:ascii="Arial Unicode MS" w:hAnsi="Arial Unicode MS" w:cs="Arial Unicode MS" w:eastAsia="Arial Unicode MS"/>
          <w:sz w:val="20"/>
          <w:szCs w:val="20"/>
        </w:rPr>
        <w:sectPr>
          <w:type w:val="continuous"/>
          <w:pgSz w:w="11910" w:h="16840"/>
          <w:pgMar w:top="1580" w:bottom="0" w:left="960" w:right="960"/>
        </w:sectPr>
      </w:pPr>
    </w:p>
    <w:p>
      <w:pPr>
        <w:spacing w:line="240" w:lineRule="auto" w:before="8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spacing w:line="972" w:lineRule="exact"/>
        <w:ind w:left="117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18"/>
          <w:sz w:val="20"/>
          <w:szCs w:val="20"/>
        </w:rPr>
        <w:pict>
          <v:shape style="width:487.6pt;height:48.65pt;mso-position-horizontal-relative:char;mso-position-vertical-relative:line" type="#_x0000_t202" filled="true" fillcolor="#f89e5d" stroked="false">
            <v:textbox inset="0,0,0,0">
              <w:txbxContent>
                <w:p>
                  <w:pPr>
                    <w:spacing w:line="426" w:lineRule="exact" w:before="7"/>
                    <w:ind w:left="303" w:right="0" w:firstLine="0"/>
                    <w:jc w:val="left"/>
                    <w:rPr>
                      <w:rFonts w:ascii="Arial Unicode MS" w:hAnsi="Arial Unicode MS" w:cs="Arial Unicode MS" w:eastAsia="Arial Unicode MS"/>
                      <w:sz w:val="28"/>
                      <w:szCs w:val="28"/>
                    </w:rPr>
                  </w:pPr>
                  <w:r>
                    <w:rPr>
                      <w:rFonts w:ascii="Arial Unicode MS"/>
                      <w:color w:val="FFFFFF"/>
                      <w:w w:val="99"/>
                      <w:sz w:val="28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3"/>
                      <w:w w:val="104"/>
                      <w:sz w:val="28"/>
                    </w:rPr>
                    <w:t>A</w:t>
                  </w:r>
                  <w:r>
                    <w:rPr>
                      <w:rFonts w:ascii="Arial Unicode MS"/>
                      <w:color w:val="FFFFFF"/>
                      <w:w w:val="81"/>
                      <w:sz w:val="28"/>
                    </w:rPr>
                    <w:t>SE</w:t>
                  </w:r>
                  <w:r>
                    <w:rPr>
                      <w:rFonts w:ascii="Arial Unicode MS"/>
                      <w:color w:val="FFFFFF"/>
                      <w:spacing w:val="14"/>
                      <w:sz w:val="28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80"/>
                      <w:sz w:val="28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1"/>
                      <w:w w:val="80"/>
                      <w:sz w:val="28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3"/>
                      <w:w w:val="94"/>
                      <w:sz w:val="28"/>
                    </w:rPr>
                    <w:t>U</w:t>
                  </w:r>
                  <w:r>
                    <w:rPr>
                      <w:rFonts w:ascii="Arial Unicode MS"/>
                      <w:color w:val="FFFFFF"/>
                      <w:spacing w:val="-14"/>
                      <w:w w:val="93"/>
                      <w:sz w:val="28"/>
                    </w:rPr>
                    <w:t>D</w:t>
                  </w:r>
                  <w:r>
                    <w:rPr>
                      <w:rFonts w:ascii="Arial Unicode MS"/>
                      <w:color w:val="FFFFFF"/>
                      <w:w w:val="88"/>
                      <w:sz w:val="28"/>
                    </w:rPr>
                    <w:t>Y</w:t>
                  </w:r>
                  <w:r>
                    <w:rPr>
                      <w:rFonts w:ascii="Arial Unicode MS"/>
                      <w:sz w:val="28"/>
                    </w:rPr>
                  </w:r>
                </w:p>
                <w:p>
                  <w:pPr>
                    <w:spacing w:line="426" w:lineRule="exact" w:before="0"/>
                    <w:ind w:left="303" w:right="0" w:firstLine="0"/>
                    <w:jc w:val="left"/>
                    <w:rPr>
                      <w:rFonts w:ascii="Arial Unicode MS" w:hAnsi="Arial Unicode MS" w:cs="Arial Unicode MS" w:eastAsia="Arial Unicode MS"/>
                      <w:sz w:val="28"/>
                      <w:szCs w:val="28"/>
                    </w:rPr>
                  </w:pP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7"/>
                      <w:w w:val="75"/>
                      <w:sz w:val="28"/>
                      <w:szCs w:val="28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75"/>
                      <w:sz w:val="28"/>
                      <w:szCs w:val="28"/>
                    </w:rPr>
                    <w:t>P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102"/>
                      <w:sz w:val="28"/>
                      <w:szCs w:val="28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103"/>
                      <w:sz w:val="28"/>
                      <w:szCs w:val="28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3"/>
                      <w:sz w:val="28"/>
                      <w:szCs w:val="28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4"/>
                      <w:sz w:val="28"/>
                      <w:szCs w:val="28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4"/>
                      <w:w w:val="99"/>
                      <w:sz w:val="28"/>
                      <w:szCs w:val="28"/>
                    </w:rPr>
                    <w:t>x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103"/>
                      <w:sz w:val="28"/>
                      <w:szCs w:val="28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98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8"/>
                      <w:sz w:val="28"/>
                      <w:szCs w:val="28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92"/>
                      <w:sz w:val="28"/>
                      <w:szCs w:val="28"/>
                    </w:rPr>
                    <w:t>v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102"/>
                      <w:sz w:val="28"/>
                      <w:szCs w:val="28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92"/>
                      <w:sz w:val="28"/>
                      <w:szCs w:val="28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95"/>
                      <w:sz w:val="28"/>
                      <w:szCs w:val="28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4"/>
                      <w:sz w:val="28"/>
                      <w:szCs w:val="28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2"/>
                      <w:w w:val="94"/>
                      <w:sz w:val="28"/>
                      <w:szCs w:val="2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10"/>
                      <w:sz w:val="28"/>
                      <w:szCs w:val="28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4"/>
                      <w:w w:val="105"/>
                      <w:sz w:val="28"/>
                      <w:szCs w:val="28"/>
                    </w:rPr>
                    <w:t>w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7"/>
                      <w:w w:val="94"/>
                      <w:sz w:val="28"/>
                      <w:szCs w:val="28"/>
                    </w:rPr>
                    <w:t>k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6"/>
                      <w:w w:val="79"/>
                      <w:sz w:val="28"/>
                      <w:szCs w:val="28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30"/>
                      <w:sz w:val="28"/>
                      <w:szCs w:val="28"/>
                    </w:rPr>
                    <w:t>’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79"/>
                      <w:sz w:val="28"/>
                      <w:szCs w:val="28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3"/>
                      <w:sz w:val="28"/>
                      <w:szCs w:val="28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3"/>
                      <w:w w:val="98"/>
                      <w:sz w:val="28"/>
                      <w:szCs w:val="28"/>
                    </w:rPr>
                    <w:t>f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"/>
                      <w:w w:val="93"/>
                      <w:sz w:val="28"/>
                      <w:szCs w:val="28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2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99"/>
                      <w:sz w:val="28"/>
                      <w:szCs w:val="28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79"/>
                      <w:sz w:val="28"/>
                      <w:szCs w:val="28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2"/>
                      <w:w w:val="103"/>
                      <w:sz w:val="28"/>
                      <w:szCs w:val="28"/>
                    </w:rPr>
                    <w:t>p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101"/>
                      <w:sz w:val="28"/>
                      <w:szCs w:val="28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3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3"/>
                      <w:w w:val="102"/>
                      <w:sz w:val="28"/>
                      <w:szCs w:val="28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2"/>
                      <w:w w:val="104"/>
                      <w:sz w:val="28"/>
                      <w:szCs w:val="28"/>
                    </w:rPr>
                    <w:t>g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spacing w:val="-1"/>
                      <w:w w:val="94"/>
                      <w:sz w:val="28"/>
                      <w:szCs w:val="28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color w:val="FFFFFF"/>
                      <w:w w:val="86"/>
                      <w:sz w:val="28"/>
                      <w:szCs w:val="28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position w:val="-18"/>
          <w:sz w:val="20"/>
          <w:szCs w:val="20"/>
        </w:rPr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1"/>
          <w:szCs w:val="11"/>
        </w:rPr>
        <w:sectPr>
          <w:pgSz w:w="11910" w:h="16840"/>
          <w:pgMar w:header="759" w:footer="0" w:top="1080" w:bottom="280" w:left="960" w:right="960"/>
        </w:sectPr>
      </w:pPr>
    </w:p>
    <w:p>
      <w:pPr>
        <w:pStyle w:val="BodyText"/>
        <w:spacing w:line="184" w:lineRule="auto" w:before="28"/>
        <w:ind w:left="420" w:right="0"/>
        <w:jc w:val="left"/>
        <w:rPr>
          <w:rFonts w:ascii="Arial Unicode MS" w:hAnsi="Arial Unicode MS" w:cs="Arial Unicode MS" w:eastAsia="Arial Unicode MS"/>
        </w:rPr>
      </w:pPr>
      <w:r>
        <w:rPr/>
        <w:pict>
          <v:group style="position:absolute;margin-left:54.3582pt;margin-top:-58.491703pt;width:486.6pt;height:308.05pt;mso-position-horizontal-relative:page;mso-position-vertical-relative:paragraph;z-index:-141256" coordorigin="1087,-1170" coordsize="9732,6161">
            <v:shape style="position:absolute;left:1087;top:-1170;width:9732;height:6161" coordorigin="1087,-1170" coordsize="9732,6161" path="m1087,-1170l1087,4990,10251,4990,10818,4424,10818,-1170,1087,-1170xe" filled="false" stroked="true" strokeweight="1pt" strokecolor="#f89e5d">
              <v:path arrowok="t"/>
            </v:shape>
            <w10:wrap type="none"/>
          </v:group>
        </w:pict>
      </w:r>
      <w:r>
        <w:rPr>
          <w:rFonts w:ascii="Arial Unicode MS" w:hAnsi="Arial Unicode MS" w:cs="Arial Unicode MS" w:eastAsia="Arial Unicode MS"/>
          <w:color w:val="39474F"/>
        </w:rPr>
        <w:t>In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April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12"/>
        </w:rPr>
        <w:t>2013,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Rana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Plaza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building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in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Savar,</w:t>
      </w:r>
      <w:r>
        <w:rPr>
          <w:rFonts w:ascii="Arial Unicode MS" w:hAnsi="Arial Unicode MS" w:cs="Arial Unicode MS" w:eastAsia="Arial Unicode MS"/>
          <w:color w:val="39474F"/>
          <w:spacing w:val="-51"/>
        </w:rPr>
        <w:t> </w:t>
      </w:r>
      <w:r>
        <w:rPr>
          <w:rFonts w:ascii="Arial Unicode MS" w:hAnsi="Arial Unicode MS" w:cs="Arial Unicode MS" w:eastAsia="Arial Unicode MS"/>
          <w:color w:val="39474F"/>
          <w:spacing w:val="-51"/>
        </w:rPr>
      </w:r>
      <w:r>
        <w:rPr>
          <w:rFonts w:ascii="Arial Unicode MS" w:hAnsi="Arial Unicode MS" w:cs="Arial Unicode MS" w:eastAsia="Arial Unicode MS"/>
          <w:color w:val="39474F"/>
          <w:spacing w:val="-4"/>
        </w:rPr>
        <w:t>Bangladesh,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collapsed.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building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housed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several</w:t>
      </w:r>
      <w:r>
        <w:rPr>
          <w:rFonts w:ascii="Arial Unicode MS" w:hAnsi="Arial Unicode MS" w:cs="Arial Unicode MS" w:eastAsia="Arial Unicode MS"/>
          <w:color w:val="39474F"/>
          <w:w w:val="102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factories,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one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of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which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produced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low-cost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garments</w:t>
      </w:r>
      <w:r>
        <w:rPr>
          <w:rFonts w:ascii="Arial Unicode MS" w:hAnsi="Arial Unicode MS" w:cs="Arial Unicode MS" w:eastAsia="Arial Unicode MS"/>
          <w:color w:val="39474F"/>
          <w:w w:val="7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for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Primark,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clothing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retailer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that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operates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across</w:t>
      </w:r>
      <w:r>
        <w:rPr>
          <w:rFonts w:ascii="Arial Unicode MS" w:hAnsi="Arial Unicode MS" w:cs="Arial Unicode MS" w:eastAsia="Arial Unicode MS"/>
          <w:color w:val="39474F"/>
          <w:w w:val="79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Europe. </w:t>
      </w:r>
      <w:r>
        <w:rPr>
          <w:rFonts w:ascii="Arial Unicode MS" w:hAnsi="Arial Unicode MS" w:cs="Arial Unicode MS" w:eastAsia="Arial Unicode MS"/>
          <w:color w:val="39474F"/>
        </w:rPr>
        <w:t>A </w:t>
      </w:r>
      <w:r>
        <w:rPr>
          <w:rFonts w:ascii="Arial Unicode MS" w:hAnsi="Arial Unicode MS" w:cs="Arial Unicode MS" w:eastAsia="Arial Unicode MS"/>
          <w:color w:val="39474F"/>
          <w:spacing w:val="-3"/>
        </w:rPr>
        <w:t>Bangladeshi </w:t>
      </w:r>
      <w:r>
        <w:rPr>
          <w:rFonts w:ascii="Arial Unicode MS" w:hAnsi="Arial Unicode MS" w:cs="Arial Unicode MS" w:eastAsia="Arial Unicode MS"/>
          <w:color w:val="39474F"/>
          <w:spacing w:val="-4"/>
        </w:rPr>
        <w:t>Government</w:t>
      </w:r>
      <w:r>
        <w:rPr>
          <w:rFonts w:ascii="Arial Unicode MS" w:hAnsi="Arial Unicode MS" w:cs="Arial Unicode MS" w:eastAsia="Arial Unicode MS"/>
          <w:color w:val="39474F"/>
          <w:spacing w:val="-25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investigation</w:t>
      </w:r>
      <w:r>
        <w:rPr>
          <w:rFonts w:ascii="Arial Unicode MS" w:hAnsi="Arial Unicode MS" w:cs="Arial Unicode MS" w:eastAsia="Arial Unicode MS"/>
          <w:color w:val="39474F"/>
          <w:w w:val="9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found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that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poor-quality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construction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materials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and</w:t>
      </w:r>
      <w:r>
        <w:rPr>
          <w:rFonts w:ascii="Arial Unicode MS" w:hAnsi="Arial Unicode MS" w:cs="Arial Unicode MS" w:eastAsia="Arial Unicode MS"/>
          <w:color w:val="39474F"/>
          <w:w w:val="103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building </w:t>
      </w:r>
      <w:r>
        <w:rPr>
          <w:rFonts w:ascii="Arial Unicode MS" w:hAnsi="Arial Unicode MS" w:cs="Arial Unicode MS" w:eastAsia="Arial Unicode MS"/>
          <w:color w:val="39474F"/>
        </w:rPr>
        <w:t>code </w:t>
      </w:r>
      <w:r>
        <w:rPr>
          <w:rFonts w:ascii="Arial Unicode MS" w:hAnsi="Arial Unicode MS" w:cs="Arial Unicode MS" w:eastAsia="Arial Unicode MS"/>
          <w:color w:val="39474F"/>
          <w:spacing w:val="-3"/>
        </w:rPr>
        <w:t>violations were among </w:t>
      </w:r>
      <w:r>
        <w:rPr>
          <w:rFonts w:ascii="Arial Unicode MS" w:hAnsi="Arial Unicode MS" w:cs="Arial Unicode MS" w:eastAsia="Arial Unicode MS"/>
          <w:color w:val="39474F"/>
        </w:rPr>
        <w:t>the </w:t>
      </w:r>
      <w:r>
        <w:rPr>
          <w:rFonts w:ascii="Arial Unicode MS" w:hAnsi="Arial Unicode MS" w:cs="Arial Unicode MS" w:eastAsia="Arial Unicode MS"/>
          <w:color w:val="39474F"/>
          <w:spacing w:val="-5"/>
        </w:rPr>
        <w:t>‘series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of</w:t>
      </w:r>
      <w:r>
        <w:rPr>
          <w:rFonts w:ascii="Arial Unicode MS" w:hAnsi="Arial Unicode MS" w:cs="Arial Unicode MS" w:eastAsia="Arial Unicode MS"/>
          <w:color w:val="39474F"/>
          <w:w w:val="98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irregularities’ </w:t>
      </w:r>
      <w:r>
        <w:rPr>
          <w:rFonts w:ascii="Arial Unicode MS" w:hAnsi="Arial Unicode MS" w:cs="Arial Unicode MS" w:eastAsia="Arial Unicode MS"/>
          <w:color w:val="39474F"/>
        </w:rPr>
        <w:t>that </w:t>
      </w:r>
      <w:r>
        <w:rPr>
          <w:rFonts w:ascii="Arial Unicode MS" w:hAnsi="Arial Unicode MS" w:cs="Arial Unicode MS" w:eastAsia="Arial Unicode MS"/>
          <w:color w:val="39474F"/>
          <w:spacing w:val="-3"/>
        </w:rPr>
        <w:t>caused </w:t>
      </w:r>
      <w:r>
        <w:rPr>
          <w:rFonts w:ascii="Arial Unicode MS" w:hAnsi="Arial Unicode MS" w:cs="Arial Unicode MS" w:eastAsia="Arial Unicode MS"/>
          <w:color w:val="39474F"/>
        </w:rPr>
        <w:t>the </w:t>
      </w:r>
      <w:r>
        <w:rPr>
          <w:rFonts w:ascii="Arial Unicode MS" w:hAnsi="Arial Unicode MS" w:cs="Arial Unicode MS" w:eastAsia="Arial Unicode MS"/>
          <w:color w:val="39474F"/>
          <w:spacing w:val="-4"/>
        </w:rPr>
        <w:t>collapse, killing</w:t>
      </w:r>
      <w:r>
        <w:rPr>
          <w:rFonts w:ascii="Arial Unicode MS" w:hAnsi="Arial Unicode MS" w:cs="Arial Unicode MS" w:eastAsia="Arial Unicode MS"/>
          <w:color w:val="39474F"/>
          <w:spacing w:val="-16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over</w:t>
      </w:r>
      <w:r>
        <w:rPr>
          <w:rFonts w:ascii="Arial Unicode MS" w:hAnsi="Arial Unicode MS" w:cs="Arial Unicode MS" w:eastAsia="Arial Unicode MS"/>
          <w:color w:val="39474F"/>
          <w:w w:val="100"/>
        </w:rPr>
        <w:t> </w:t>
      </w:r>
      <w:r>
        <w:rPr>
          <w:rFonts w:ascii="Arial Unicode MS" w:hAnsi="Arial Unicode MS" w:cs="Arial Unicode MS" w:eastAsia="Arial Unicode MS"/>
          <w:color w:val="39474F"/>
          <w:spacing w:val="-7"/>
        </w:rPr>
        <w:t>1,000 </w:t>
      </w:r>
      <w:r>
        <w:rPr>
          <w:rFonts w:ascii="Arial Unicode MS" w:hAnsi="Arial Unicode MS" w:cs="Arial Unicode MS" w:eastAsia="Arial Unicode MS"/>
          <w:color w:val="39474F"/>
        </w:rPr>
        <w:t>people and </w:t>
      </w:r>
      <w:r>
        <w:rPr>
          <w:rFonts w:ascii="Arial Unicode MS" w:hAnsi="Arial Unicode MS" w:cs="Arial Unicode MS" w:eastAsia="Arial Unicode MS"/>
          <w:color w:val="39474F"/>
          <w:spacing w:val="-4"/>
        </w:rPr>
        <w:t>injuring </w:t>
      </w:r>
      <w:r>
        <w:rPr>
          <w:rFonts w:ascii="Arial Unicode MS" w:hAnsi="Arial Unicode MS" w:cs="Arial Unicode MS" w:eastAsia="Arial Unicode MS"/>
          <w:color w:val="39474F"/>
          <w:spacing w:val="-3"/>
        </w:rPr>
        <w:t>more </w:t>
      </w:r>
      <w:r>
        <w:rPr>
          <w:rFonts w:ascii="Arial Unicode MS" w:hAnsi="Arial Unicode MS" w:cs="Arial Unicode MS" w:eastAsia="Arial Unicode MS"/>
          <w:color w:val="39474F"/>
        </w:rPr>
        <w:t>than </w:t>
      </w:r>
      <w:r>
        <w:rPr>
          <w:rFonts w:ascii="Arial Unicode MS" w:hAnsi="Arial Unicode MS" w:cs="Arial Unicode MS" w:eastAsia="Arial Unicode MS"/>
          <w:color w:val="39474F"/>
          <w:spacing w:val="-4"/>
        </w:rPr>
        <w:t>2,500 </w:t>
      </w:r>
      <w:r>
        <w:rPr>
          <w:rFonts w:ascii="Arial Unicode MS" w:hAnsi="Arial Unicode MS" w:cs="Arial Unicode MS" w:eastAsia="Arial Unicode MS"/>
          <w:color w:val="39474F"/>
          <w:spacing w:val="30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others.</w:t>
      </w:r>
      <w:r>
        <w:rPr>
          <w:rFonts w:ascii="Arial Unicode MS" w:hAnsi="Arial Unicode MS" w:cs="Arial Unicode MS" w:eastAsia="Arial Unicode MS"/>
          <w:spacing w:val="-4"/>
        </w:rPr>
      </w:r>
    </w:p>
    <w:p>
      <w:pPr>
        <w:pStyle w:val="BodyText"/>
        <w:spacing w:line="184" w:lineRule="auto" w:before="113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Rapid communications generated</w:t>
      </w:r>
      <w:r>
        <w:rPr>
          <w:rFonts w:ascii="Arial Unicode MS" w:hAnsi="Arial Unicode MS" w:cs="Arial Unicode MS" w:eastAsia="Arial Unicode MS"/>
          <w:color w:val="39474F"/>
          <w:spacing w:val="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significant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consumer awareness and accusations of</w:t>
      </w:r>
      <w:r>
        <w:rPr>
          <w:rFonts w:ascii="Arial Unicode MS" w:hAnsi="Arial Unicode MS" w:cs="Arial Unicode MS" w:eastAsia="Arial Unicode MS"/>
          <w:color w:val="39474F"/>
          <w:spacing w:val="-20"/>
        </w:rPr>
        <w:t> </w:t>
      </w:r>
      <w:r>
        <w:rPr>
          <w:rFonts w:ascii="Arial Unicode MS" w:hAnsi="Arial Unicode MS" w:cs="Arial Unicode MS" w:eastAsia="Arial Unicode MS"/>
          <w:color w:val="39474F"/>
        </w:rPr>
        <w:t>driving</w:t>
      </w:r>
      <w:r>
        <w:rPr>
          <w:rFonts w:ascii="Arial Unicode MS" w:hAnsi="Arial Unicode MS" w:cs="Arial Unicode MS" w:eastAsia="Arial Unicode MS"/>
          <w:color w:val="39474F"/>
          <w:w w:val="10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poor working conditions to maintain low</w:t>
      </w:r>
      <w:r>
        <w:rPr>
          <w:rFonts w:ascii="Arial Unicode MS" w:hAnsi="Arial Unicode MS" w:cs="Arial Unicode MS" w:eastAsia="Arial Unicode MS"/>
          <w:color w:val="39474F"/>
          <w:spacing w:val="10"/>
        </w:rPr>
        <w:t> </w:t>
      </w:r>
      <w:r>
        <w:rPr>
          <w:rFonts w:ascii="Arial Unicode MS" w:hAnsi="Arial Unicode MS" w:cs="Arial Unicode MS" w:eastAsia="Arial Unicode MS"/>
          <w:color w:val="39474F"/>
        </w:rPr>
        <w:t>garment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costs,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which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undoubtedly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contributed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</w:t>
      </w:r>
      <w:r>
        <w:rPr>
          <w:rFonts w:ascii="Arial Unicode MS" w:hAnsi="Arial Unicode MS" w:cs="Arial Unicode MS" w:eastAsia="Arial Unicode MS"/>
          <w:color w:val="39474F"/>
          <w:spacing w:val="-11"/>
        </w:rPr>
        <w:t> </w:t>
      </w:r>
      <w:r>
        <w:rPr>
          <w:rFonts w:ascii="Arial Unicode MS" w:hAnsi="Arial Unicode MS" w:cs="Arial Unicode MS" w:eastAsia="Arial Unicode MS"/>
          <w:color w:val="39474F"/>
        </w:rPr>
        <w:t>Primark’s</w:t>
      </w:r>
      <w:r>
        <w:rPr>
          <w:rFonts w:ascii="Arial Unicode MS" w:hAnsi="Arial Unicode MS" w:cs="Arial Unicode MS" w:eastAsia="Arial Unicode MS"/>
          <w:color w:val="39474F"/>
          <w:w w:val="7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response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disaster.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company</w:t>
      </w:r>
      <w:r>
        <w:rPr>
          <w:rFonts w:ascii="Arial Unicode MS" w:hAnsi="Arial Unicode MS" w:cs="Arial Unicode MS" w:eastAsia="Arial Unicode MS"/>
          <w:color w:val="39474F"/>
          <w:spacing w:val="-17"/>
        </w:rPr>
        <w:t> </w:t>
      </w:r>
      <w:r>
        <w:rPr>
          <w:rFonts w:ascii="Arial Unicode MS" w:hAnsi="Arial Unicode MS" w:cs="Arial Unicode MS" w:eastAsia="Arial Unicode MS"/>
          <w:color w:val="39474F"/>
        </w:rPr>
        <w:t>stepped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84" w:lineRule="auto"/>
        <w:ind w:left="420" w:right="5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in to provide assistance to people </w:t>
      </w:r>
      <w:r>
        <w:rPr>
          <w:rFonts w:ascii="Arial Unicode MS"/>
          <w:color w:val="39474F"/>
          <w:spacing w:val="2"/>
        </w:rPr>
        <w:t>affected </w:t>
      </w:r>
      <w:r>
        <w:rPr>
          <w:rFonts w:ascii="Arial Unicode MS"/>
          <w:color w:val="39474F"/>
          <w:spacing w:val="35"/>
        </w:rPr>
        <w:t> </w:t>
      </w:r>
      <w:r>
        <w:rPr>
          <w:rFonts w:ascii="Arial Unicode MS"/>
          <w:color w:val="39474F"/>
        </w:rPr>
        <w:t>by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</w:rPr>
        <w:t>the building collapse, including those working</w:t>
      </w:r>
      <w:r>
        <w:rPr>
          <w:rFonts w:ascii="Arial Unicode MS"/>
          <w:color w:val="39474F"/>
          <w:spacing w:val="53"/>
        </w:rPr>
        <w:t> </w:t>
      </w:r>
      <w:r>
        <w:rPr>
          <w:rFonts w:ascii="Arial Unicode MS"/>
          <w:color w:val="39474F"/>
        </w:rPr>
        <w:t>for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</w:rPr>
        <w:t>suppliers to other</w:t>
      </w:r>
      <w:r>
        <w:rPr>
          <w:rFonts w:ascii="Arial Unicode MS"/>
          <w:color w:val="39474F"/>
          <w:spacing w:val="-35"/>
        </w:rPr>
        <w:t> </w:t>
      </w:r>
      <w:r>
        <w:rPr>
          <w:rFonts w:ascii="Arial Unicode MS"/>
          <w:color w:val="39474F"/>
        </w:rPr>
        <w:t>companies.</w:t>
      </w:r>
      <w:r>
        <w:rPr>
          <w:rFonts w:ascii="Arial Unicode MS"/>
        </w:rPr>
      </w:r>
    </w:p>
    <w:p>
      <w:pPr>
        <w:pStyle w:val="BodyText"/>
        <w:spacing w:line="184" w:lineRule="auto" w:before="28"/>
        <w:ind w:left="254" w:right="503"/>
        <w:jc w:val="left"/>
        <w:rPr>
          <w:rFonts w:ascii="Arial Unicode MS" w:hAnsi="Arial Unicode MS" w:cs="Arial Unicode MS" w:eastAsia="Arial Unicode MS"/>
        </w:rPr>
      </w:pPr>
      <w:r>
        <w:rPr>
          <w:spacing w:val="-3"/>
        </w:rPr>
        <w:br w:type="column"/>
      </w:r>
      <w:r>
        <w:rPr>
          <w:rFonts w:ascii="Arial Unicode MS"/>
          <w:color w:val="39474F"/>
          <w:spacing w:val="-3"/>
        </w:rPr>
        <w:t>Significantly, </w:t>
      </w:r>
      <w:r>
        <w:rPr>
          <w:rFonts w:ascii="Arial Unicode MS"/>
          <w:color w:val="39474F"/>
        </w:rPr>
        <w:t>Primark then went on to carry</w:t>
      </w:r>
      <w:r>
        <w:rPr>
          <w:rFonts w:ascii="Arial Unicode MS"/>
          <w:color w:val="39474F"/>
          <w:spacing w:val="-18"/>
        </w:rPr>
        <w:t> </w:t>
      </w:r>
      <w:r>
        <w:rPr>
          <w:rFonts w:ascii="Arial Unicode MS"/>
          <w:color w:val="39474F"/>
        </w:rPr>
        <w:t>out</w:t>
      </w:r>
      <w:r>
        <w:rPr>
          <w:rFonts w:ascii="Arial Unicode MS"/>
          <w:color w:val="39474F"/>
          <w:w w:val="90"/>
        </w:rPr>
        <w:t> </w:t>
      </w:r>
      <w:r>
        <w:rPr>
          <w:rFonts w:ascii="Arial Unicode MS"/>
          <w:color w:val="39474F"/>
        </w:rPr>
        <w:t>building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surveys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Bangladesh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assess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</w:rPr>
        <w:t>structural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integrity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factories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supplying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its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stores.</w:t>
      </w:r>
      <w:r>
        <w:rPr>
          <w:rFonts w:ascii="Arial Unicode MS"/>
          <w:color w:val="39474F"/>
          <w:w w:val="110"/>
        </w:rPr>
        <w:t> </w:t>
      </w:r>
      <w:r>
        <w:rPr>
          <w:rFonts w:ascii="Arial Unicode MS"/>
          <w:color w:val="39474F"/>
        </w:rPr>
        <w:t>It also became an early signatory to the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</w:rPr>
        <w:t>Accord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on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4"/>
        </w:rPr>
        <w:t>Fire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Building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Safety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Bangladesh,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which</w:t>
      </w:r>
      <w:r>
        <w:rPr>
          <w:rFonts w:ascii="Arial Unicode MS"/>
        </w:rPr>
      </w:r>
    </w:p>
    <w:p>
      <w:pPr>
        <w:pStyle w:val="BodyText"/>
        <w:spacing w:line="184" w:lineRule="auto"/>
        <w:ind w:left="254" w:right="416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has now been signed by over 200 garment</w:t>
      </w:r>
      <w:r>
        <w:rPr>
          <w:rFonts w:ascii="Arial Unicode MS"/>
          <w:color w:val="39474F"/>
          <w:spacing w:val="-34"/>
        </w:rPr>
        <w:t> </w:t>
      </w:r>
      <w:r>
        <w:rPr>
          <w:rFonts w:ascii="Arial Unicode MS"/>
          <w:color w:val="39474F"/>
        </w:rPr>
        <w:t>brands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and retailers together with trade unions</w:t>
      </w:r>
      <w:r>
        <w:rPr>
          <w:rFonts w:ascii="Arial Unicode MS"/>
          <w:color w:val="39474F"/>
          <w:spacing w:val="-2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</w:rPr>
        <w:t>NGOs. Under the scrutiny of the world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media,</w:t>
      </w:r>
      <w:r>
        <w:rPr>
          <w:rFonts w:ascii="Arial Unicode MS"/>
        </w:rPr>
      </w:r>
    </w:p>
    <w:p>
      <w:pPr>
        <w:pStyle w:val="BodyText"/>
        <w:spacing w:line="184" w:lineRule="auto"/>
        <w:ind w:left="254" w:right="779"/>
        <w:jc w:val="both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w w:val="95"/>
        </w:rPr>
        <w:t>this aims to ensure sustainable improvements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w w:val="95"/>
        </w:rPr>
        <w:t>to</w:t>
      </w:r>
      <w:r>
        <w:rPr>
          <w:rFonts w:ascii="Arial Unicode MS"/>
          <w:color w:val="39474F"/>
          <w:w w:val="101"/>
        </w:rPr>
        <w:t> </w:t>
      </w:r>
      <w:r>
        <w:rPr>
          <w:rFonts w:ascii="Arial Unicode MS"/>
          <w:color w:val="39474F"/>
        </w:rPr>
        <w:t>working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conditions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in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Bangladeshi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</w:rPr>
        <w:t>garment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  <w:spacing w:val="-3"/>
        </w:rPr>
        <w:t>industry, </w:t>
      </w:r>
      <w:r>
        <w:rPr>
          <w:rFonts w:ascii="Arial Unicode MS"/>
          <w:color w:val="39474F"/>
        </w:rPr>
        <w:t>including in </w:t>
      </w:r>
      <w:r>
        <w:rPr>
          <w:rFonts w:ascii="Arial Unicode MS"/>
          <w:color w:val="39474F"/>
          <w:spacing w:val="-5"/>
        </w:rPr>
        <w:t>1,600</w:t>
      </w:r>
      <w:r>
        <w:rPr>
          <w:rFonts w:ascii="Arial Unicode MS"/>
          <w:color w:val="39474F"/>
          <w:spacing w:val="33"/>
        </w:rPr>
        <w:t> </w:t>
      </w:r>
      <w:r>
        <w:rPr>
          <w:rFonts w:ascii="Arial Unicode MS"/>
          <w:color w:val="39474F"/>
        </w:rPr>
        <w:t>factories.</w:t>
      </w:r>
      <w:r>
        <w:rPr>
          <w:rFonts w:ascii="Arial Unicode MS"/>
        </w:rPr>
      </w:r>
    </w:p>
    <w:p>
      <w:pPr>
        <w:pStyle w:val="BodyText"/>
        <w:spacing w:line="184" w:lineRule="auto" w:before="113"/>
        <w:ind w:left="254" w:right="643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</w:rPr>
        <w:t>In January </w:t>
      </w:r>
      <w:r>
        <w:rPr>
          <w:rFonts w:ascii="Arial Unicode MS" w:hAnsi="Arial Unicode MS" w:cs="Arial Unicode MS" w:eastAsia="Arial Unicode MS"/>
          <w:color w:val="39474F"/>
          <w:spacing w:val="-8"/>
        </w:rPr>
        <w:t>2016, </w:t>
      </w:r>
      <w:r>
        <w:rPr>
          <w:rFonts w:ascii="Arial Unicode MS" w:hAnsi="Arial Unicode MS" w:cs="Arial Unicode MS" w:eastAsia="Arial Unicode MS"/>
          <w:color w:val="39474F"/>
        </w:rPr>
        <w:t>Primark announced the</w:t>
      </w:r>
      <w:r>
        <w:rPr>
          <w:rFonts w:ascii="Arial Unicode MS" w:hAnsi="Arial Unicode MS" w:cs="Arial Unicode MS" w:eastAsia="Arial Unicode MS"/>
          <w:color w:val="39474F"/>
          <w:spacing w:val="3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start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of a new partnership with the </w:t>
      </w:r>
      <w:r>
        <w:rPr>
          <w:rFonts w:ascii="Arial Unicode MS" w:hAnsi="Arial Unicode MS" w:cs="Arial Unicode MS" w:eastAsia="Arial Unicode MS"/>
          <w:color w:val="39474F"/>
          <w:spacing w:val="-4"/>
        </w:rPr>
        <w:t>UK’s</w:t>
      </w:r>
      <w:r>
        <w:rPr>
          <w:rFonts w:ascii="Arial Unicode MS" w:hAnsi="Arial Unicode MS" w:cs="Arial Unicode MS" w:eastAsia="Arial Unicode MS"/>
          <w:color w:val="39474F"/>
          <w:spacing w:val="-2"/>
        </w:rPr>
        <w:t> </w:t>
      </w:r>
      <w:r>
        <w:rPr>
          <w:rFonts w:ascii="Arial Unicode MS" w:hAnsi="Arial Unicode MS" w:cs="Arial Unicode MS" w:eastAsia="Arial Unicode MS"/>
          <w:color w:val="39474F"/>
          <w:spacing w:val="2"/>
        </w:rPr>
        <w:t>Department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</w:rPr>
        <w:t>for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International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Development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(DFID)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to</w:t>
      </w:r>
      <w:r>
        <w:rPr>
          <w:rFonts w:ascii="Arial Unicode MS" w:hAnsi="Arial Unicode MS" w:cs="Arial Unicode MS" w:eastAsia="Arial Unicode MS"/>
          <w:color w:val="39474F"/>
          <w:spacing w:val="-15"/>
        </w:rPr>
        <w:t> </w:t>
      </w:r>
      <w:r>
        <w:rPr>
          <w:rFonts w:ascii="Arial Unicode MS" w:hAnsi="Arial Unicode MS" w:cs="Arial Unicode MS" w:eastAsia="Arial Unicode MS"/>
          <w:color w:val="39474F"/>
        </w:rPr>
        <w:t>improve</w:t>
      </w:r>
      <w:r>
        <w:rPr>
          <w:rFonts w:ascii="Arial Unicode MS" w:hAnsi="Arial Unicode MS" w:cs="Arial Unicode MS" w:eastAsia="Arial Unicode MS"/>
          <w:color w:val="39474F"/>
          <w:w w:val="93"/>
        </w:rPr>
        <w:t> </w:t>
      </w:r>
      <w:r>
        <w:rPr>
          <w:rFonts w:ascii="Arial Unicode MS" w:hAnsi="Arial Unicode MS" w:cs="Arial Unicode MS" w:eastAsia="Arial Unicode MS"/>
          <w:color w:val="39474F"/>
        </w:rPr>
        <w:t>working conditions for garment workers</w:t>
      </w:r>
      <w:r>
        <w:rPr>
          <w:rFonts w:ascii="Arial Unicode MS" w:hAnsi="Arial Unicode MS" w:cs="Arial Unicode MS" w:eastAsia="Arial Unicode MS"/>
          <w:color w:val="39474F"/>
          <w:spacing w:val="39"/>
        </w:rPr>
        <w:t> </w:t>
      </w:r>
      <w:r>
        <w:rPr>
          <w:rFonts w:ascii="Arial Unicode MS" w:hAnsi="Arial Unicode MS" w:cs="Arial Unicode MS" w:eastAsia="Arial Unicode MS"/>
          <w:color w:val="39474F"/>
        </w:rPr>
        <w:t>in</w:t>
      </w:r>
      <w:r>
        <w:rPr>
          <w:rFonts w:ascii="Arial Unicode MS" w:hAnsi="Arial Unicode MS" w:cs="Arial Unicode MS" w:eastAsia="Arial Unicode MS"/>
          <w:color w:val="39474F"/>
          <w:w w:val="9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developing markets across the</w:t>
      </w:r>
      <w:r>
        <w:rPr>
          <w:rFonts w:ascii="Arial Unicode MS" w:hAnsi="Arial Unicode MS" w:cs="Arial Unicode MS" w:eastAsia="Arial Unicode MS"/>
          <w:color w:val="39474F"/>
          <w:spacing w:val="-22"/>
        </w:rPr>
        <w:t> </w:t>
      </w:r>
      <w:r>
        <w:rPr>
          <w:rFonts w:ascii="Arial Unicode MS" w:hAnsi="Arial Unicode MS" w:cs="Arial Unicode MS" w:eastAsia="Arial Unicode MS"/>
          <w:color w:val="39474F"/>
        </w:rPr>
        <w:t>world.</w:t>
      </w:r>
      <w:r>
        <w:rPr>
          <w:rFonts w:ascii="Arial Unicode MS" w:hAnsi="Arial Unicode MS" w:cs="Arial Unicode MS" w:eastAsia="Arial Unicode MS"/>
        </w:rPr>
      </w:r>
    </w:p>
    <w:p>
      <w:pPr>
        <w:spacing w:after="0" w:line="184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10" w:h="16840"/>
          <w:pgMar w:top="1580" w:bottom="0" w:left="960" w:right="960"/>
          <w:cols w:num="2" w:equalWidth="0">
            <w:col w:w="4840" w:space="40"/>
            <w:col w:w="5110"/>
          </w:cols>
        </w:sectPr>
      </w:pPr>
    </w:p>
    <w:p>
      <w:pPr>
        <w:spacing w:line="240" w:lineRule="auto" w:before="1"/>
        <w:rPr>
          <w:rFonts w:ascii="Arial Unicode MS" w:hAnsi="Arial Unicode MS" w:cs="Arial Unicode MS" w:eastAsia="Arial Unicode MS"/>
          <w:sz w:val="29"/>
          <w:szCs w:val="29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29"/>
          <w:szCs w:val="29"/>
        </w:rPr>
        <w:sectPr>
          <w:type w:val="continuous"/>
          <w:pgSz w:w="11910" w:h="16840"/>
          <w:pgMar w:top="1580" w:bottom="0" w:left="960" w:right="960"/>
        </w:sectPr>
      </w:pPr>
    </w:p>
    <w:p>
      <w:pPr>
        <w:pStyle w:val="Heading2"/>
        <w:spacing w:line="419" w:lineRule="exact"/>
        <w:ind w:right="0"/>
        <w:jc w:val="left"/>
      </w:pPr>
      <w:bookmarkStart w:name="_bookmark9" w:id="10"/>
      <w:bookmarkEnd w:id="10"/>
      <w:r>
        <w:rPr/>
      </w:r>
      <w:r>
        <w:rPr>
          <w:color w:val="39474F"/>
          <w:spacing w:val="6"/>
          <w:w w:val="90"/>
        </w:rPr>
        <w:t>Professional </w:t>
      </w:r>
      <w:r>
        <w:rPr>
          <w:color w:val="39474F"/>
          <w:spacing w:val="9"/>
          <w:w w:val="90"/>
        </w:rPr>
        <w:t> </w:t>
      </w:r>
      <w:r>
        <w:rPr>
          <w:color w:val="39474F"/>
          <w:spacing w:val="6"/>
          <w:w w:val="90"/>
        </w:rPr>
        <w:t>associations</w:t>
      </w:r>
      <w:r>
        <w:rPr>
          <w:spacing w:val="6"/>
        </w:rPr>
      </w:r>
    </w:p>
    <w:p>
      <w:pPr>
        <w:spacing w:before="161"/>
        <w:ind w:left="11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4"/>
          <w:sz w:val="22"/>
        </w:rPr>
        <w:t>Legal</w:t>
      </w:r>
      <w:r>
        <w:rPr>
          <w:rFonts w:ascii="Bookman Old Style"/>
          <w:b w:val="0"/>
          <w:color w:val="F89E5D"/>
          <w:spacing w:val="-22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profession:</w:t>
      </w:r>
      <w:r>
        <w:rPr>
          <w:rFonts w:ascii="Bookman Old Style"/>
          <w:b w:val="0"/>
          <w:color w:val="F89E5D"/>
          <w:spacing w:val="-22"/>
          <w:sz w:val="22"/>
        </w:rPr>
        <w:t> </w:t>
      </w:r>
      <w:r>
        <w:rPr>
          <w:rFonts w:ascii="Bookman Old Style"/>
          <w:b w:val="0"/>
          <w:color w:val="F89E5D"/>
          <w:sz w:val="22"/>
        </w:rPr>
        <w:t>a</w:t>
      </w:r>
      <w:r>
        <w:rPr>
          <w:rFonts w:ascii="Bookman Old Style"/>
          <w:b w:val="0"/>
          <w:color w:val="F89E5D"/>
          <w:spacing w:val="-22"/>
          <w:sz w:val="22"/>
        </w:rPr>
        <w:t> </w:t>
      </w:r>
      <w:r>
        <w:rPr>
          <w:rFonts w:ascii="Bookman Old Style"/>
          <w:b w:val="0"/>
          <w:color w:val="F89E5D"/>
          <w:spacing w:val="2"/>
          <w:sz w:val="22"/>
        </w:rPr>
        <w:t>multi-pronged</w:t>
      </w:r>
      <w:r>
        <w:rPr>
          <w:rFonts w:ascii="Bookman Old Style"/>
          <w:b w:val="0"/>
          <w:color w:val="F89E5D"/>
          <w:spacing w:val="-22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approach</w:t>
      </w:r>
      <w:r>
        <w:rPr>
          <w:rFonts w:ascii="Bookman Old Style"/>
          <w:spacing w:val="3"/>
          <w:sz w:val="22"/>
        </w:rPr>
      </w:r>
    </w:p>
    <w:p>
      <w:pPr>
        <w:pStyle w:val="BodyText"/>
        <w:spacing w:line="261" w:lineRule="auto" w:before="112"/>
        <w:ind w:right="0"/>
        <w:jc w:val="left"/>
      </w:pPr>
      <w:r>
        <w:rPr/>
        <w:t>The legal profession </w:t>
      </w:r>
      <w:r>
        <w:rPr>
          <w:spacing w:val="2"/>
        </w:rPr>
        <w:t>has </w:t>
      </w:r>
      <w:r>
        <w:rPr/>
        <w:t>been influenced by</w:t>
      </w:r>
      <w:r>
        <w:rPr>
          <w:spacing w:val="-17"/>
        </w:rPr>
        <w:t> </w:t>
      </w:r>
      <w:r>
        <w:rPr/>
        <w:t>the</w:t>
      </w:r>
      <w:r>
        <w:rPr/>
        <w:t> </w:t>
      </w:r>
      <w:r>
        <w:rPr>
          <w:spacing w:val="2"/>
        </w:rPr>
        <w:t>Guiding</w:t>
      </w:r>
      <w:r>
        <w:rPr>
          <w:spacing w:val="-15"/>
        </w:rPr>
        <w:t> </w:t>
      </w:r>
      <w:r>
        <w:rPr/>
        <w:t>Principles</w:t>
      </w:r>
      <w:r>
        <w:rPr>
          <w:spacing w:val="-15"/>
        </w:rPr>
        <w:t> </w:t>
      </w:r>
      <w:r>
        <w:rPr>
          <w:spacing w:val="2"/>
        </w:rPr>
        <w:t>in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number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ways.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example,</w:t>
      </w:r>
      <w:r>
        <w:rPr/>
        <w:t> the</w:t>
      </w:r>
      <w:r>
        <w:rPr>
          <w:spacing w:val="-7"/>
        </w:rPr>
        <w:t> </w:t>
      </w:r>
      <w:r>
        <w:rPr>
          <w:spacing w:val="2"/>
        </w:rPr>
        <w:t>American</w:t>
      </w:r>
      <w:r>
        <w:rPr>
          <w:spacing w:val="-7"/>
        </w:rPr>
        <w:t> </w:t>
      </w:r>
      <w:r>
        <w:rPr>
          <w:spacing w:val="2"/>
        </w:rPr>
        <w:t>Bar</w:t>
      </w:r>
      <w:r>
        <w:rPr>
          <w:spacing w:val="-7"/>
        </w:rPr>
        <w:t> </w:t>
      </w:r>
      <w:r>
        <w:rPr>
          <w:spacing w:val="2"/>
        </w:rPr>
        <w:t>Association</w:t>
      </w:r>
      <w:r>
        <w:rPr>
          <w:spacing w:val="-7"/>
        </w:rPr>
        <w:t> </w:t>
      </w:r>
      <w:r>
        <w:rPr>
          <w:spacing w:val="2"/>
        </w:rPr>
        <w:t>officially</w:t>
      </w:r>
      <w:r>
        <w:rPr>
          <w:spacing w:val="-7"/>
        </w:rPr>
        <w:t> </w:t>
      </w:r>
      <w:r>
        <w:rPr/>
        <w:t>endorsed</w:t>
      </w:r>
      <w:r>
        <w:rPr>
          <w:w w:val="91"/>
        </w:rPr>
        <w:t> </w:t>
      </w:r>
      <w:r>
        <w:rPr/>
        <w:t>them </w:t>
      </w:r>
      <w:r>
        <w:rPr>
          <w:spacing w:val="2"/>
        </w:rPr>
        <w:t>in </w:t>
      </w:r>
      <w:r>
        <w:rPr/>
        <w:t>2012.</w:t>
      </w:r>
      <w:r>
        <w:rPr>
          <w:color w:val="F89E5D"/>
          <w:position w:val="7"/>
          <w:sz w:val="11"/>
        </w:rPr>
        <w:t>27 </w:t>
      </w:r>
      <w:r>
        <w:rPr/>
        <w:t>In </w:t>
      </w:r>
      <w:r>
        <w:rPr>
          <w:spacing w:val="-3"/>
        </w:rPr>
        <w:t>2013, </w:t>
      </w:r>
      <w:r>
        <w:rPr/>
        <w:t>the Law Society of</w:t>
      </w:r>
      <w:r>
        <w:rPr>
          <w:spacing w:val="19"/>
        </w:rPr>
        <w:t> </w:t>
      </w:r>
      <w:r>
        <w:rPr>
          <w:spacing w:val="2"/>
        </w:rPr>
        <w:t>England</w:t>
      </w:r>
      <w:r>
        <w:rPr>
          <w:w w:val="91"/>
        </w:rPr>
        <w:t> </w:t>
      </w:r>
      <w:r>
        <w:rPr/>
        <w:t>and</w:t>
      </w:r>
      <w:r>
        <w:rPr>
          <w:spacing w:val="-9"/>
        </w:rPr>
        <w:t> </w:t>
      </w:r>
      <w:r>
        <w:rPr/>
        <w:t>Wales</w:t>
      </w:r>
      <w:r>
        <w:rPr>
          <w:spacing w:val="-9"/>
        </w:rPr>
        <w:t> </w:t>
      </w:r>
      <w:r>
        <w:rPr/>
        <w:t>(the</w:t>
      </w:r>
      <w:r>
        <w:rPr>
          <w:spacing w:val="-9"/>
        </w:rPr>
        <w:t> </w:t>
      </w:r>
      <w:r>
        <w:rPr/>
        <w:t>Law</w:t>
      </w:r>
      <w:r>
        <w:rPr>
          <w:spacing w:val="-9"/>
        </w:rPr>
        <w:t> </w:t>
      </w:r>
      <w:r>
        <w:rPr/>
        <w:t>Society)</w:t>
      </w:r>
      <w:r>
        <w:rPr>
          <w:spacing w:val="-9"/>
        </w:rPr>
        <w:t> </w:t>
      </w:r>
      <w:r>
        <w:rPr>
          <w:spacing w:val="2"/>
        </w:rPr>
        <w:t>established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Business</w:t>
      </w:r>
      <w:r>
        <w:rPr>
          <w:w w:val="88"/>
        </w:rPr>
        <w:t> </w:t>
      </w:r>
      <w:r>
        <w:rPr/>
        <w:t>and</w:t>
      </w:r>
      <w:r>
        <w:rPr>
          <w:spacing w:val="-15"/>
        </w:rPr>
        <w:t> </w:t>
      </w:r>
      <w:r>
        <w:rPr>
          <w:spacing w:val="2"/>
        </w:rPr>
        <w:t>Human</w:t>
      </w:r>
      <w:r>
        <w:rPr>
          <w:spacing w:val="-15"/>
        </w:rPr>
        <w:t> </w:t>
      </w:r>
      <w:r>
        <w:rPr>
          <w:spacing w:val="3"/>
        </w:rPr>
        <w:t>Rights</w:t>
      </w:r>
      <w:r>
        <w:rPr>
          <w:spacing w:val="-15"/>
        </w:rPr>
        <w:t> </w:t>
      </w:r>
      <w:r>
        <w:rPr>
          <w:spacing w:val="2"/>
        </w:rPr>
        <w:t>Advisory</w:t>
      </w:r>
      <w:r>
        <w:rPr>
          <w:spacing w:val="-15"/>
        </w:rPr>
        <w:t> </w:t>
      </w:r>
      <w:r>
        <w:rPr/>
        <w:t>Group</w:t>
      </w:r>
      <w:r>
        <w:rPr>
          <w:spacing w:val="-15"/>
        </w:rPr>
        <w:t> </w:t>
      </w:r>
      <w:r>
        <w:rPr>
          <w:spacing w:val="3"/>
        </w:rPr>
        <w:t>that</w:t>
      </w:r>
      <w:r>
        <w:rPr>
          <w:spacing w:val="-15"/>
        </w:rPr>
        <w:t> </w:t>
      </w:r>
      <w:r>
        <w:rPr/>
        <w:t>considered</w:t>
      </w:r>
      <w:r>
        <w:rPr>
          <w:w w:val="91"/>
        </w:rPr>
        <w:t> </w:t>
      </w:r>
      <w:r>
        <w:rPr/>
        <w:t>how</w:t>
      </w:r>
      <w:r>
        <w:rPr>
          <w:spacing w:val="-25"/>
        </w:rPr>
        <w:t> </w:t>
      </w:r>
      <w:r>
        <w:rPr/>
        <w:t>it</w:t>
      </w:r>
      <w:r>
        <w:rPr>
          <w:spacing w:val="-25"/>
        </w:rPr>
        <w:t> </w:t>
      </w:r>
      <w:r>
        <w:rPr/>
        <w:t>would</w:t>
      </w:r>
      <w:r>
        <w:rPr>
          <w:spacing w:val="-25"/>
        </w:rPr>
        <w:t> </w:t>
      </w:r>
      <w:r>
        <w:rPr>
          <w:spacing w:val="2"/>
        </w:rPr>
        <w:t>address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implement</w:t>
      </w:r>
      <w:r>
        <w:rPr>
          <w:spacing w:val="-25"/>
        </w:rPr>
        <w:t> </w:t>
      </w:r>
      <w:r>
        <w:rPr/>
        <w:t>them.</w:t>
      </w:r>
      <w:r>
        <w:rPr>
          <w:spacing w:val="-25"/>
        </w:rPr>
        <w:t> </w:t>
      </w:r>
      <w:r>
        <w:rPr/>
        <w:t>Following</w:t>
      </w:r>
      <w:r>
        <w:rPr>
          <w:w w:val="89"/>
        </w:rPr>
        <w:t> </w:t>
      </w:r>
      <w:r>
        <w:rPr>
          <w:spacing w:val="2"/>
        </w:rPr>
        <w:t>consultation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2"/>
        </w:rPr>
        <w:t>report,</w:t>
      </w:r>
      <w:r>
        <w:rPr>
          <w:color w:val="F89E5D"/>
          <w:spacing w:val="2"/>
          <w:position w:val="7"/>
          <w:sz w:val="11"/>
        </w:rPr>
        <w:t>28</w:t>
      </w:r>
      <w:r>
        <w:rPr>
          <w:color w:val="F89E5D"/>
          <w:spacing w:val="11"/>
          <w:position w:val="7"/>
          <w:sz w:val="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Law</w:t>
      </w:r>
      <w:r>
        <w:rPr>
          <w:spacing w:val="-11"/>
        </w:rPr>
        <w:t> </w:t>
      </w:r>
      <w:r>
        <w:rPr/>
        <w:t>Society</w:t>
      </w:r>
      <w:r>
        <w:rPr>
          <w:spacing w:val="-11"/>
        </w:rPr>
        <w:t> </w:t>
      </w:r>
      <w:r>
        <w:rPr/>
        <w:t>launched</w:t>
      </w:r>
      <w:r>
        <w:rPr>
          <w:w w:val="91"/>
        </w:rPr>
        <w:t> </w:t>
      </w:r>
      <w:r>
        <w:rPr/>
        <w:t>its</w:t>
      </w:r>
      <w:r>
        <w:rPr>
          <w:spacing w:val="-9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2"/>
        </w:rPr>
        <w:t>Human</w:t>
      </w:r>
      <w:r>
        <w:rPr>
          <w:spacing w:val="-9"/>
        </w:rPr>
        <w:t> </w:t>
      </w:r>
      <w:r>
        <w:rPr>
          <w:spacing w:val="3"/>
        </w:rPr>
        <w:t>Rights</w:t>
      </w:r>
      <w:r>
        <w:rPr>
          <w:spacing w:val="-9"/>
        </w:rPr>
        <w:t> </w:t>
      </w:r>
      <w:r>
        <w:rPr>
          <w:spacing w:val="3"/>
        </w:rPr>
        <w:t>Programme</w:t>
      </w:r>
      <w:r>
        <w:rPr>
          <w:spacing w:val="-9"/>
        </w:rPr>
        <w:t> </w:t>
      </w:r>
      <w:r>
        <w:rPr>
          <w:spacing w:val="2"/>
        </w:rPr>
        <w:t>in</w:t>
      </w:r>
      <w:r>
        <w:rPr>
          <w:spacing w:val="-9"/>
        </w:rPr>
        <w:t> </w:t>
      </w:r>
      <w:r>
        <w:rPr>
          <w:spacing w:val="-3"/>
        </w:rPr>
        <w:t>2015,</w:t>
      </w:r>
      <w:r>
        <w:rPr/>
        <w:t> offering</w:t>
      </w:r>
      <w:r>
        <w:rPr>
          <w:spacing w:val="-7"/>
        </w:rPr>
        <w:t> </w:t>
      </w:r>
      <w:r>
        <w:rPr/>
        <w:t>members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2"/>
        </w:rPr>
        <w:t>opportunity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2"/>
        </w:rPr>
        <w:t>attend</w:t>
      </w:r>
      <w:r>
        <w:rPr>
          <w:spacing w:val="-7"/>
        </w:rPr>
        <w:t> </w:t>
      </w:r>
      <w:r>
        <w:rPr>
          <w:spacing w:val="2"/>
        </w:rPr>
        <w:t>CPD-</w:t>
      </w:r>
      <w:r>
        <w:rPr>
          <w:w w:val="87"/>
        </w:rPr>
        <w:t> </w:t>
      </w:r>
      <w:r>
        <w:rPr>
          <w:spacing w:val="2"/>
        </w:rPr>
        <w:t>accredited</w:t>
      </w:r>
      <w:r>
        <w:rPr>
          <w:spacing w:val="-20"/>
        </w:rPr>
        <w:t> </w:t>
      </w:r>
      <w:r>
        <w:rPr/>
        <w:t>workshops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/>
        <w:t>business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human</w:t>
      </w:r>
      <w:r>
        <w:rPr>
          <w:spacing w:val="-20"/>
        </w:rPr>
        <w:t> </w:t>
      </w:r>
      <w:r>
        <w:rPr>
          <w:spacing w:val="2"/>
        </w:rPr>
        <w:t>rights.</w:t>
      </w:r>
      <w:r>
        <w:rPr/>
        <w:t> At </w:t>
      </w:r>
      <w:r>
        <w:rPr>
          <w:spacing w:val="3"/>
        </w:rPr>
        <w:t>an </w:t>
      </w:r>
      <w:r>
        <w:rPr>
          <w:spacing w:val="2"/>
        </w:rPr>
        <w:t>international </w:t>
      </w:r>
      <w:r>
        <w:rPr/>
        <w:t>level, the </w:t>
      </w:r>
      <w:r>
        <w:rPr>
          <w:spacing w:val="2"/>
        </w:rPr>
        <w:t>International</w:t>
      </w:r>
      <w:r>
        <w:rPr>
          <w:spacing w:val="-19"/>
        </w:rPr>
        <w:t> </w:t>
      </w:r>
      <w:r>
        <w:rPr>
          <w:spacing w:val="2"/>
        </w:rPr>
        <w:t>Bar</w:t>
      </w:r>
      <w:r>
        <w:rPr>
          <w:w w:val="94"/>
        </w:rPr>
        <w:t> </w:t>
      </w:r>
      <w:r>
        <w:rPr>
          <w:spacing w:val="2"/>
        </w:rPr>
        <w:t>Association</w:t>
      </w:r>
      <w:r>
        <w:rPr>
          <w:spacing w:val="-17"/>
        </w:rPr>
        <w:t> </w:t>
      </w:r>
      <w:r>
        <w:rPr/>
        <w:t>published</w:t>
      </w:r>
      <w:r>
        <w:rPr>
          <w:spacing w:val="-17"/>
        </w:rPr>
        <w:t> </w:t>
      </w:r>
      <w:r>
        <w:rPr>
          <w:spacing w:val="3"/>
        </w:rPr>
        <w:t>guidance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bar</w:t>
      </w:r>
      <w:r>
        <w:rPr>
          <w:spacing w:val="-17"/>
        </w:rPr>
        <w:t> </w:t>
      </w:r>
      <w:r>
        <w:rPr>
          <w:spacing w:val="2"/>
        </w:rPr>
        <w:t>associations</w:t>
      </w:r>
      <w:r>
        <w:rPr>
          <w:w w:val="88"/>
        </w:rPr>
        <w:t> </w:t>
      </w:r>
      <w:r>
        <w:rPr/>
        <w:t>and</w:t>
      </w:r>
      <w:r>
        <w:rPr>
          <w:spacing w:val="-13"/>
        </w:rPr>
        <w:t> </w:t>
      </w:r>
      <w:r>
        <w:rPr/>
        <w:t>business</w:t>
      </w:r>
      <w:r>
        <w:rPr>
          <w:spacing w:val="-13"/>
        </w:rPr>
        <w:t> </w:t>
      </w:r>
      <w:r>
        <w:rPr/>
        <w:t>lawyers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implementing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2"/>
        </w:rPr>
        <w:t>Guiding</w:t>
      </w:r>
      <w:r>
        <w:rPr>
          <w:w w:val="89"/>
        </w:rPr>
        <w:t> </w:t>
      </w:r>
      <w:r>
        <w:rPr/>
        <w:t>Principles, offering </w:t>
      </w:r>
      <w:r>
        <w:rPr>
          <w:spacing w:val="3"/>
        </w:rPr>
        <w:t>distinct </w:t>
      </w:r>
      <w:r>
        <w:rPr>
          <w:spacing w:val="2"/>
        </w:rPr>
        <w:t>guidance</w:t>
      </w:r>
      <w:r>
        <w:rPr>
          <w:color w:val="F89E5D"/>
          <w:spacing w:val="2"/>
          <w:position w:val="7"/>
          <w:sz w:val="11"/>
        </w:rPr>
        <w:t>29 </w:t>
      </w:r>
      <w:r>
        <w:rPr/>
        <w:t>to</w:t>
      </w:r>
      <w:r>
        <w:rPr>
          <w:spacing w:val="-28"/>
        </w:rPr>
        <w:t> </w:t>
      </w:r>
      <w:r>
        <w:rPr/>
        <w:t>those</w:t>
      </w:r>
      <w:r>
        <w:rPr/>
        <w:t> </w:t>
      </w:r>
      <w:r>
        <w:rPr>
          <w:spacing w:val="2"/>
        </w:rPr>
        <w:t>practising</w:t>
      </w:r>
      <w:r>
        <w:rPr>
          <w:spacing w:val="-27"/>
        </w:rPr>
        <w:t> </w:t>
      </w:r>
      <w:r>
        <w:rPr>
          <w:spacing w:val="3"/>
        </w:rPr>
        <w:t>as</w:t>
      </w:r>
      <w:r>
        <w:rPr>
          <w:spacing w:val="-27"/>
        </w:rPr>
        <w:t> </w:t>
      </w:r>
      <w:r>
        <w:rPr/>
        <w:t>in-house</w:t>
      </w:r>
      <w:r>
        <w:rPr>
          <w:spacing w:val="-27"/>
        </w:rPr>
        <w:t> </w:t>
      </w:r>
      <w:r>
        <w:rPr/>
        <w:t>counsel</w:t>
      </w:r>
      <w:r>
        <w:rPr>
          <w:spacing w:val="-27"/>
        </w:rPr>
        <w:t> </w:t>
      </w:r>
      <w:r>
        <w:rPr>
          <w:spacing w:val="2"/>
        </w:rPr>
        <w:t>in</w:t>
      </w:r>
      <w:r>
        <w:rPr>
          <w:spacing w:val="-27"/>
        </w:rPr>
        <w:t> </w:t>
      </w:r>
      <w:r>
        <w:rPr/>
        <w:t>law</w:t>
      </w:r>
      <w:r>
        <w:rPr>
          <w:spacing w:val="-27"/>
        </w:rPr>
        <w:t> </w:t>
      </w:r>
      <w:r>
        <w:rPr>
          <w:spacing w:val="3"/>
        </w:rPr>
        <w:t>firms.</w:t>
      </w:r>
    </w:p>
    <w:p>
      <w:pPr>
        <w:spacing w:line="252" w:lineRule="auto" w:before="154"/>
        <w:ind w:left="117" w:right="0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3"/>
          <w:sz w:val="22"/>
        </w:rPr>
        <w:t>Procurement</w:t>
      </w:r>
      <w:r>
        <w:rPr>
          <w:rFonts w:ascii="Bookman Old Style"/>
          <w:b w:val="0"/>
          <w:color w:val="F89E5D"/>
          <w:spacing w:val="-29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and</w:t>
      </w:r>
      <w:r>
        <w:rPr>
          <w:rFonts w:ascii="Bookman Old Style"/>
          <w:b w:val="0"/>
          <w:color w:val="F89E5D"/>
          <w:spacing w:val="-29"/>
          <w:sz w:val="22"/>
        </w:rPr>
        <w:t> </w:t>
      </w:r>
      <w:r>
        <w:rPr>
          <w:rFonts w:ascii="Bookman Old Style"/>
          <w:b w:val="0"/>
          <w:color w:val="F89E5D"/>
          <w:sz w:val="22"/>
        </w:rPr>
        <w:t>supply</w:t>
      </w:r>
      <w:r>
        <w:rPr>
          <w:rFonts w:ascii="Bookman Old Style"/>
          <w:b w:val="0"/>
          <w:color w:val="F89E5D"/>
          <w:spacing w:val="-29"/>
          <w:sz w:val="22"/>
        </w:rPr>
        <w:t> </w:t>
      </w:r>
      <w:r>
        <w:rPr>
          <w:rFonts w:ascii="Bookman Old Style"/>
          <w:b w:val="0"/>
          <w:color w:val="F89E5D"/>
          <w:spacing w:val="6"/>
          <w:sz w:val="22"/>
        </w:rPr>
        <w:t>chain:</w:t>
      </w:r>
      <w:r>
        <w:rPr>
          <w:rFonts w:ascii="Bookman Old Style"/>
          <w:b w:val="0"/>
          <w:color w:val="F89E5D"/>
          <w:spacing w:val="-29"/>
          <w:sz w:val="22"/>
        </w:rPr>
        <w:t> </w:t>
      </w:r>
      <w:r>
        <w:rPr>
          <w:rFonts w:ascii="Bookman Old Style"/>
          <w:b w:val="0"/>
          <w:color w:val="F89E5D"/>
          <w:spacing w:val="2"/>
          <w:sz w:val="22"/>
        </w:rPr>
        <w:t>embedding</w:t>
      </w:r>
      <w:r>
        <w:rPr>
          <w:rFonts w:ascii="Bookman Old Style"/>
          <w:b w:val="0"/>
          <w:color w:val="F89E5D"/>
          <w:w w:val="104"/>
          <w:sz w:val="22"/>
        </w:rPr>
        <w:t> </w:t>
      </w:r>
      <w:r>
        <w:rPr>
          <w:rFonts w:ascii="Bookman Old Style"/>
          <w:b w:val="0"/>
          <w:color w:val="F89E5D"/>
          <w:spacing w:val="4"/>
          <w:w w:val="95"/>
          <w:sz w:val="22"/>
        </w:rPr>
        <w:t>business </w:t>
      </w:r>
      <w:r>
        <w:rPr>
          <w:rFonts w:ascii="Bookman Old Style"/>
          <w:b w:val="0"/>
          <w:color w:val="F89E5D"/>
          <w:spacing w:val="3"/>
          <w:w w:val="95"/>
          <w:sz w:val="22"/>
        </w:rPr>
        <w:t>and </w:t>
      </w:r>
      <w:r>
        <w:rPr>
          <w:rFonts w:ascii="Bookman Old Style"/>
          <w:b w:val="0"/>
          <w:color w:val="F89E5D"/>
          <w:spacing w:val="4"/>
          <w:w w:val="95"/>
          <w:sz w:val="22"/>
        </w:rPr>
        <w:t>human rights </w:t>
      </w:r>
      <w:r>
        <w:rPr>
          <w:rFonts w:ascii="Bookman Old Style"/>
          <w:b w:val="0"/>
          <w:color w:val="F89E5D"/>
          <w:spacing w:val="3"/>
          <w:w w:val="95"/>
          <w:sz w:val="22"/>
        </w:rPr>
        <w:t>in</w:t>
      </w:r>
      <w:r>
        <w:rPr>
          <w:rFonts w:ascii="Bookman Old Style"/>
          <w:b w:val="0"/>
          <w:color w:val="F89E5D"/>
          <w:spacing w:val="-41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5"/>
          <w:w w:val="95"/>
          <w:sz w:val="22"/>
        </w:rPr>
        <w:t>training</w:t>
      </w:r>
      <w:r>
        <w:rPr>
          <w:rFonts w:ascii="Bookman Old Style"/>
          <w:spacing w:val="5"/>
          <w:sz w:val="22"/>
        </w:rPr>
      </w:r>
    </w:p>
    <w:p>
      <w:pPr>
        <w:pStyle w:val="BodyText"/>
        <w:spacing w:line="261" w:lineRule="auto" w:before="100"/>
        <w:ind w:right="296"/>
        <w:jc w:val="left"/>
        <w:rPr>
          <w:sz w:val="11"/>
          <w:szCs w:val="11"/>
        </w:rPr>
      </w:pPr>
      <w:r>
        <w:rPr>
          <w:spacing w:val="2"/>
        </w:rPr>
        <w:t>The </w:t>
      </w:r>
      <w:r>
        <w:rPr/>
        <w:t>UK’s </w:t>
      </w:r>
      <w:r>
        <w:rPr>
          <w:spacing w:val="4"/>
        </w:rPr>
        <w:t>Chartered Institute </w:t>
      </w:r>
      <w:r>
        <w:rPr/>
        <w:t>of</w:t>
      </w:r>
      <w:r>
        <w:rPr>
          <w:spacing w:val="-15"/>
        </w:rPr>
        <w:t> </w:t>
      </w:r>
      <w:r>
        <w:rPr>
          <w:spacing w:val="3"/>
        </w:rPr>
        <w:t>Procurement</w:t>
      </w:r>
      <w:r>
        <w:rPr>
          <w:w w:val="89"/>
        </w:rPr>
        <w:t> </w:t>
      </w:r>
      <w:r>
        <w:rPr>
          <w:spacing w:val="3"/>
        </w:rPr>
        <w:t>and</w:t>
      </w:r>
      <w:r>
        <w:rPr>
          <w:spacing w:val="-22"/>
        </w:rPr>
        <w:t> </w:t>
      </w:r>
      <w:r>
        <w:rPr/>
        <w:t>Supply</w:t>
      </w:r>
      <w:r>
        <w:rPr>
          <w:spacing w:val="-22"/>
        </w:rPr>
        <w:t> </w:t>
      </w:r>
      <w:r>
        <w:rPr>
          <w:spacing w:val="4"/>
        </w:rPr>
        <w:t>has</w:t>
      </w:r>
      <w:r>
        <w:rPr>
          <w:spacing w:val="-22"/>
        </w:rPr>
        <w:t> </w:t>
      </w:r>
      <w:r>
        <w:rPr>
          <w:spacing w:val="3"/>
        </w:rPr>
        <w:t>updated</w:t>
      </w:r>
      <w:r>
        <w:rPr>
          <w:spacing w:val="-22"/>
        </w:rPr>
        <w:t> </w:t>
      </w:r>
      <w:r>
        <w:rPr>
          <w:spacing w:val="3"/>
        </w:rPr>
        <w:t>its</w:t>
      </w:r>
      <w:r>
        <w:rPr>
          <w:spacing w:val="-22"/>
        </w:rPr>
        <w:t> </w:t>
      </w:r>
      <w:r>
        <w:rPr>
          <w:spacing w:val="3"/>
        </w:rPr>
        <w:t>Professional</w:t>
      </w:r>
      <w:r>
        <w:rPr>
          <w:spacing w:val="-22"/>
        </w:rPr>
        <w:t> </w:t>
      </w:r>
      <w:r>
        <w:rPr/>
        <w:t>Diploma</w:t>
      </w:r>
      <w:r>
        <w:rPr>
          <w:w w:val="95"/>
        </w:rPr>
        <w:t> </w:t>
      </w:r>
      <w:r>
        <w:rPr>
          <w:spacing w:val="3"/>
        </w:rPr>
        <w:t>in</w:t>
      </w:r>
      <w:r>
        <w:rPr>
          <w:spacing w:val="-7"/>
        </w:rPr>
        <w:t> </w:t>
      </w:r>
      <w:r>
        <w:rPr>
          <w:spacing w:val="3"/>
        </w:rPr>
        <w:t>Procurement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/>
        <w:t>Supply</w:t>
      </w:r>
      <w:r>
        <w:rPr>
          <w:spacing w:val="-7"/>
        </w:rPr>
        <w:t> </w:t>
      </w:r>
      <w:r>
        <w:rPr>
          <w:spacing w:val="3"/>
        </w:rPr>
        <w:t>to</w:t>
      </w:r>
      <w:r>
        <w:rPr>
          <w:spacing w:val="-7"/>
        </w:rPr>
        <w:t> </w:t>
      </w:r>
      <w:r>
        <w:rPr>
          <w:spacing w:val="2"/>
        </w:rPr>
        <w:t>include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3"/>
        </w:rPr>
        <w:t>section</w:t>
      </w:r>
      <w:r>
        <w:rPr>
          <w:w w:val="96"/>
        </w:rPr>
        <w:t> </w:t>
      </w:r>
      <w:r>
        <w:rPr>
          <w:spacing w:val="4"/>
          <w:w w:val="95"/>
        </w:rPr>
        <w:t>addressing </w:t>
      </w:r>
      <w:r>
        <w:rPr>
          <w:spacing w:val="3"/>
          <w:w w:val="95"/>
        </w:rPr>
        <w:t>the </w:t>
      </w:r>
      <w:r>
        <w:rPr>
          <w:spacing w:val="4"/>
          <w:w w:val="95"/>
        </w:rPr>
        <w:t>Guiding</w:t>
      </w:r>
      <w:r>
        <w:rPr>
          <w:spacing w:val="43"/>
          <w:w w:val="95"/>
        </w:rPr>
        <w:t> </w:t>
      </w:r>
      <w:r>
        <w:rPr>
          <w:spacing w:val="4"/>
          <w:w w:val="95"/>
        </w:rPr>
        <w:t>Principles.</w:t>
      </w:r>
      <w:r>
        <w:rPr>
          <w:color w:val="F89E5D"/>
          <w:spacing w:val="4"/>
          <w:w w:val="95"/>
          <w:position w:val="7"/>
          <w:sz w:val="11"/>
          <w:szCs w:val="11"/>
        </w:rPr>
        <w:t>30</w:t>
      </w:r>
      <w:r>
        <w:rPr>
          <w:sz w:val="11"/>
          <w:szCs w:val="11"/>
        </w:rPr>
      </w:r>
    </w:p>
    <w:p>
      <w:pPr>
        <w:spacing w:before="60"/>
        <w:ind w:left="117" w:right="65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spacing w:val="5"/>
          <w:w w:val="95"/>
        </w:rPr>
        <w:br w:type="column"/>
      </w:r>
      <w:r>
        <w:rPr>
          <w:rFonts w:ascii="Bookman Old Style"/>
          <w:b w:val="0"/>
          <w:color w:val="F89E5D"/>
          <w:spacing w:val="5"/>
          <w:w w:val="95"/>
          <w:sz w:val="22"/>
        </w:rPr>
        <w:t>Finance: </w:t>
      </w:r>
      <w:r>
        <w:rPr>
          <w:rFonts w:ascii="Bookman Old Style"/>
          <w:b w:val="0"/>
          <w:color w:val="F89E5D"/>
          <w:spacing w:val="4"/>
          <w:w w:val="95"/>
          <w:sz w:val="22"/>
        </w:rPr>
        <w:t>highlighting human rights</w:t>
      </w:r>
      <w:r>
        <w:rPr>
          <w:rFonts w:ascii="Bookman Old Style"/>
          <w:b w:val="0"/>
          <w:color w:val="F89E5D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5"/>
          <w:w w:val="95"/>
          <w:sz w:val="22"/>
        </w:rPr>
        <w:t>risks</w:t>
      </w:r>
      <w:r>
        <w:rPr>
          <w:rFonts w:ascii="Bookman Old Style"/>
          <w:spacing w:val="5"/>
          <w:sz w:val="22"/>
        </w:rPr>
      </w:r>
    </w:p>
    <w:p>
      <w:pPr>
        <w:pStyle w:val="BodyText"/>
        <w:spacing w:line="261" w:lineRule="auto" w:before="112"/>
        <w:ind w:right="65"/>
        <w:jc w:val="left"/>
      </w:pPr>
      <w:r>
        <w:rPr>
          <w:spacing w:val="4"/>
        </w:rPr>
        <w:t>Exams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>
          <w:spacing w:val="4"/>
        </w:rPr>
        <w:t>CIMA</w:t>
      </w:r>
      <w:r>
        <w:rPr>
          <w:spacing w:val="-16"/>
        </w:rPr>
        <w:t> </w:t>
      </w:r>
      <w:r>
        <w:rPr>
          <w:spacing w:val="2"/>
        </w:rPr>
        <w:t>professional</w:t>
      </w:r>
      <w:r>
        <w:rPr>
          <w:spacing w:val="-16"/>
        </w:rPr>
        <w:t> </w:t>
      </w:r>
      <w:r>
        <w:rPr>
          <w:spacing w:val="4"/>
        </w:rPr>
        <w:t>qualifications</w:t>
      </w:r>
      <w:r>
        <w:rPr>
          <w:spacing w:val="-16"/>
        </w:rPr>
        <w:t> </w:t>
      </w:r>
      <w:r>
        <w:rPr>
          <w:spacing w:val="3"/>
        </w:rPr>
        <w:t>often</w:t>
      </w:r>
      <w:r>
        <w:rPr>
          <w:w w:val="96"/>
        </w:rPr>
        <w:t> </w:t>
      </w:r>
      <w:r>
        <w:rPr>
          <w:spacing w:val="2"/>
          <w:w w:val="95"/>
        </w:rPr>
        <w:t>include </w:t>
      </w:r>
      <w:r>
        <w:rPr>
          <w:spacing w:val="3"/>
          <w:w w:val="95"/>
        </w:rPr>
        <w:t>issues around human </w:t>
      </w:r>
      <w:r>
        <w:rPr>
          <w:spacing w:val="4"/>
          <w:w w:val="95"/>
        </w:rPr>
        <w:t>rights</w:t>
      </w:r>
      <w:r>
        <w:rPr>
          <w:spacing w:val="41"/>
          <w:w w:val="95"/>
        </w:rPr>
        <w:t> </w:t>
      </w:r>
      <w:r>
        <w:rPr>
          <w:spacing w:val="3"/>
          <w:w w:val="95"/>
        </w:rPr>
        <w:t>challenges.</w:t>
      </w:r>
    </w:p>
    <w:p>
      <w:pPr>
        <w:pStyle w:val="BodyText"/>
        <w:spacing w:line="261" w:lineRule="auto"/>
        <w:ind w:right="410"/>
        <w:jc w:val="both"/>
      </w:pPr>
      <w:r>
        <w:rPr/>
        <w:t>For</w:t>
      </w:r>
      <w:r>
        <w:rPr>
          <w:spacing w:val="-17"/>
        </w:rPr>
        <w:t> </w:t>
      </w:r>
      <w:r>
        <w:rPr>
          <w:spacing w:val="2"/>
        </w:rPr>
        <w:t>example,</w:t>
      </w:r>
      <w:r>
        <w:rPr>
          <w:spacing w:val="-17"/>
        </w:rPr>
        <w:t> </w:t>
      </w:r>
      <w:r>
        <w:rPr>
          <w:spacing w:val="3"/>
        </w:rPr>
        <w:t>in</w:t>
      </w:r>
      <w:r>
        <w:rPr>
          <w:spacing w:val="-17"/>
        </w:rPr>
        <w:t> </w:t>
      </w:r>
      <w:r>
        <w:rPr>
          <w:spacing w:val="2"/>
        </w:rPr>
        <w:t>recent</w:t>
      </w:r>
      <w:r>
        <w:rPr>
          <w:spacing w:val="-17"/>
        </w:rPr>
        <w:t> </w:t>
      </w:r>
      <w:r>
        <w:rPr>
          <w:spacing w:val="3"/>
        </w:rPr>
        <w:t>strategic-level</w:t>
      </w:r>
      <w:r>
        <w:rPr>
          <w:spacing w:val="-17"/>
        </w:rPr>
        <w:t> </w:t>
      </w:r>
      <w:r>
        <w:rPr>
          <w:spacing w:val="4"/>
        </w:rPr>
        <w:t>case</w:t>
      </w:r>
      <w:r>
        <w:rPr>
          <w:spacing w:val="-17"/>
        </w:rPr>
        <w:t> </w:t>
      </w:r>
      <w:r>
        <w:rPr>
          <w:spacing w:val="4"/>
        </w:rPr>
        <w:t>studies,</w:t>
      </w:r>
      <w:r>
        <w:rPr/>
        <w:t> </w:t>
      </w:r>
      <w:r>
        <w:rPr>
          <w:spacing w:val="3"/>
        </w:rPr>
        <w:t>the</w:t>
      </w:r>
      <w:r>
        <w:rPr>
          <w:spacing w:val="-24"/>
        </w:rPr>
        <w:t> </w:t>
      </w:r>
      <w:r>
        <w:rPr>
          <w:spacing w:val="4"/>
        </w:rPr>
        <w:t>rights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>
          <w:spacing w:val="3"/>
        </w:rPr>
        <w:t>indigenous</w:t>
      </w:r>
      <w:r>
        <w:rPr>
          <w:spacing w:val="-24"/>
        </w:rPr>
        <w:t> </w:t>
      </w:r>
      <w:r>
        <w:rPr>
          <w:spacing w:val="2"/>
        </w:rPr>
        <w:t>people</w:t>
      </w:r>
      <w:r>
        <w:rPr>
          <w:spacing w:val="-24"/>
        </w:rPr>
        <w:t> </w:t>
      </w:r>
      <w:r>
        <w:rPr>
          <w:spacing w:val="3"/>
        </w:rPr>
        <w:t>and</w:t>
      </w:r>
      <w:r>
        <w:rPr>
          <w:spacing w:val="-24"/>
        </w:rPr>
        <w:t> </w:t>
      </w:r>
      <w:r>
        <w:rPr>
          <w:spacing w:val="3"/>
        </w:rPr>
        <w:t>worker-safety</w:t>
      </w:r>
      <w:r>
        <w:rPr>
          <w:w w:val="93"/>
        </w:rPr>
        <w:t> </w:t>
      </w:r>
      <w:r>
        <w:rPr>
          <w:spacing w:val="3"/>
        </w:rPr>
        <w:t>issues</w:t>
      </w:r>
      <w:r>
        <w:rPr>
          <w:spacing w:val="-14"/>
        </w:rPr>
        <w:t> </w:t>
      </w:r>
      <w:r>
        <w:rPr>
          <w:spacing w:val="3"/>
        </w:rPr>
        <w:t>in</w:t>
      </w:r>
      <w:r>
        <w:rPr>
          <w:spacing w:val="-14"/>
        </w:rPr>
        <w:t> </w:t>
      </w:r>
      <w:r>
        <w:rPr>
          <w:spacing w:val="3"/>
        </w:rPr>
        <w:t>the</w:t>
      </w:r>
      <w:r>
        <w:rPr>
          <w:spacing w:val="-14"/>
        </w:rPr>
        <w:t> </w:t>
      </w:r>
      <w:r>
        <w:rPr/>
        <w:t>supply</w:t>
      </w:r>
      <w:r>
        <w:rPr>
          <w:spacing w:val="-14"/>
        </w:rPr>
        <w:t> </w:t>
      </w:r>
      <w:r>
        <w:rPr>
          <w:spacing w:val="4"/>
        </w:rPr>
        <w:t>chain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>
          <w:spacing w:val="2"/>
        </w:rPr>
        <w:t>been</w:t>
      </w:r>
      <w:r>
        <w:rPr>
          <w:spacing w:val="-14"/>
        </w:rPr>
        <w:t> </w:t>
      </w:r>
      <w:r>
        <w:rPr>
          <w:spacing w:val="4"/>
        </w:rPr>
        <w:t>incorporated</w:t>
      </w:r>
      <w:r>
        <w:rPr>
          <w:w w:val="91"/>
        </w:rPr>
        <w:t> </w:t>
      </w:r>
      <w:r>
        <w:rPr>
          <w:spacing w:val="3"/>
        </w:rPr>
        <w:t>into</w:t>
      </w:r>
      <w:r>
        <w:rPr>
          <w:spacing w:val="-17"/>
        </w:rPr>
        <w:t> </w:t>
      </w:r>
      <w:r>
        <w:rPr>
          <w:spacing w:val="4"/>
        </w:rPr>
        <w:t>acquisition</w:t>
      </w:r>
      <w:r>
        <w:rPr>
          <w:spacing w:val="-17"/>
        </w:rPr>
        <w:t> </w:t>
      </w:r>
      <w:r>
        <w:rPr/>
        <w:t>or</w:t>
      </w:r>
      <w:r>
        <w:rPr>
          <w:spacing w:val="-17"/>
        </w:rPr>
        <w:t> </w:t>
      </w:r>
      <w:r>
        <w:rPr>
          <w:spacing w:val="2"/>
        </w:rPr>
        <w:t>new-venture</w:t>
      </w:r>
      <w:r>
        <w:rPr>
          <w:spacing w:val="-17"/>
        </w:rPr>
        <w:t> </w:t>
      </w:r>
      <w:r>
        <w:rPr>
          <w:spacing w:val="3"/>
        </w:rPr>
        <w:t>proposals.</w:t>
      </w:r>
      <w:r>
        <w:rPr>
          <w:spacing w:val="-17"/>
        </w:rPr>
        <w:t> </w:t>
      </w:r>
      <w:r>
        <w:rPr>
          <w:spacing w:val="4"/>
        </w:rPr>
        <w:t>CIMA</w:t>
      </w:r>
      <w:r>
        <w:rPr>
          <w:w w:val="96"/>
        </w:rPr>
        <w:t> </w:t>
      </w:r>
      <w:r>
        <w:rPr>
          <w:spacing w:val="3"/>
        </w:rPr>
        <w:t>students</w:t>
      </w:r>
      <w:r>
        <w:rPr>
          <w:spacing w:val="-13"/>
        </w:rPr>
        <w:t> </w:t>
      </w:r>
      <w:r>
        <w:rPr>
          <w:spacing w:val="2"/>
        </w:rPr>
        <w:t>need</w:t>
      </w:r>
      <w:r>
        <w:rPr>
          <w:spacing w:val="-13"/>
        </w:rPr>
        <w:t> </w:t>
      </w:r>
      <w:r>
        <w:rPr>
          <w:spacing w:val="3"/>
        </w:rPr>
        <w:t>to</w:t>
      </w:r>
      <w:r>
        <w:rPr>
          <w:spacing w:val="-13"/>
        </w:rPr>
        <w:t> </w:t>
      </w:r>
      <w:r>
        <w:rPr/>
        <w:t>show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>
          <w:spacing w:val="2"/>
        </w:rPr>
        <w:t>they</w:t>
      </w:r>
      <w:r>
        <w:rPr>
          <w:spacing w:val="-13"/>
        </w:rPr>
        <w:t> </w:t>
      </w:r>
      <w:r>
        <w:rPr>
          <w:spacing w:val="4"/>
        </w:rPr>
        <w:t>can</w:t>
      </w:r>
      <w:r>
        <w:rPr>
          <w:spacing w:val="-13"/>
        </w:rPr>
        <w:t> </w:t>
      </w:r>
      <w:r>
        <w:rPr>
          <w:spacing w:val="2"/>
        </w:rPr>
        <w:t>consider</w:t>
      </w:r>
      <w:r>
        <w:rPr>
          <w:spacing w:val="-13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2"/>
        </w:rPr>
        <w:t>respond</w:t>
      </w:r>
      <w:r>
        <w:rPr>
          <w:spacing w:val="-26"/>
        </w:rPr>
        <w:t> </w:t>
      </w:r>
      <w:r>
        <w:rPr>
          <w:spacing w:val="3"/>
        </w:rPr>
        <w:t>to</w:t>
      </w:r>
      <w:r>
        <w:rPr>
          <w:spacing w:val="-26"/>
        </w:rPr>
        <w:t> </w:t>
      </w:r>
      <w:r>
        <w:rPr>
          <w:spacing w:val="2"/>
        </w:rPr>
        <w:t>such</w:t>
      </w:r>
      <w:r>
        <w:rPr>
          <w:spacing w:val="-26"/>
        </w:rPr>
        <w:t> </w:t>
      </w:r>
      <w:r>
        <w:rPr>
          <w:spacing w:val="4"/>
        </w:rPr>
        <w:t>situations</w:t>
      </w:r>
      <w:r>
        <w:rPr>
          <w:spacing w:val="-26"/>
        </w:rPr>
        <w:t> </w:t>
      </w:r>
      <w:r>
        <w:rPr>
          <w:spacing w:val="3"/>
        </w:rPr>
        <w:t>and</w:t>
      </w:r>
      <w:r>
        <w:rPr>
          <w:spacing w:val="-26"/>
        </w:rPr>
        <w:t> </w:t>
      </w:r>
      <w:r>
        <w:rPr>
          <w:spacing w:val="4"/>
        </w:rPr>
        <w:t>risks.</w:t>
      </w:r>
    </w:p>
    <w:p>
      <w:pPr>
        <w:spacing w:line="240" w:lineRule="auto" w:before="0"/>
        <w:rPr>
          <w:rFonts w:ascii="Book Antiqua" w:hAnsi="Book Antiqua" w:cs="Book Antiqua" w:eastAsia="Book Antiqua"/>
          <w:sz w:val="15"/>
          <w:szCs w:val="15"/>
        </w:rPr>
      </w:pPr>
    </w:p>
    <w:p>
      <w:pPr>
        <w:pStyle w:val="Heading2"/>
        <w:spacing w:line="240" w:lineRule="auto"/>
        <w:ind w:right="65"/>
        <w:jc w:val="left"/>
      </w:pPr>
      <w:bookmarkStart w:name="_bookmark10" w:id="11"/>
      <w:bookmarkEnd w:id="11"/>
      <w:r>
        <w:rPr/>
      </w:r>
      <w:r>
        <w:rPr>
          <w:color w:val="39474F"/>
          <w:spacing w:val="4"/>
          <w:w w:val="95"/>
        </w:rPr>
        <w:t>Financial</w:t>
      </w:r>
      <w:r>
        <w:rPr>
          <w:color w:val="39474F"/>
          <w:spacing w:val="3"/>
          <w:w w:val="95"/>
        </w:rPr>
        <w:t> </w:t>
      </w:r>
      <w:r>
        <w:rPr>
          <w:color w:val="39474F"/>
          <w:spacing w:val="5"/>
          <w:w w:val="95"/>
        </w:rPr>
        <w:t>institutions</w:t>
      </w:r>
      <w:r>
        <w:rPr/>
      </w:r>
    </w:p>
    <w:p>
      <w:pPr>
        <w:spacing w:before="161"/>
        <w:ind w:left="117" w:right="65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5"/>
          <w:sz w:val="22"/>
        </w:rPr>
        <w:t>International</w:t>
      </w:r>
      <w:r>
        <w:rPr>
          <w:rFonts w:ascii="Bookman Old Style"/>
          <w:b w:val="0"/>
          <w:color w:val="F89E5D"/>
          <w:spacing w:val="-18"/>
          <w:sz w:val="22"/>
        </w:rPr>
        <w:t> </w:t>
      </w:r>
      <w:r>
        <w:rPr>
          <w:rFonts w:ascii="Bookman Old Style"/>
          <w:b w:val="0"/>
          <w:color w:val="F89E5D"/>
          <w:spacing w:val="4"/>
          <w:sz w:val="22"/>
        </w:rPr>
        <w:t>Finance</w:t>
      </w:r>
      <w:r>
        <w:rPr>
          <w:rFonts w:ascii="Bookman Old Style"/>
          <w:b w:val="0"/>
          <w:color w:val="F89E5D"/>
          <w:spacing w:val="-18"/>
          <w:sz w:val="22"/>
        </w:rPr>
        <w:t> </w:t>
      </w:r>
      <w:r>
        <w:rPr>
          <w:rFonts w:ascii="Bookman Old Style"/>
          <w:b w:val="0"/>
          <w:color w:val="F89E5D"/>
          <w:spacing w:val="3"/>
          <w:sz w:val="22"/>
        </w:rPr>
        <w:t>Corporation</w:t>
      </w:r>
      <w:r>
        <w:rPr>
          <w:rFonts w:ascii="Bookman Old Style"/>
          <w:b w:val="0"/>
          <w:color w:val="F89E5D"/>
          <w:spacing w:val="-18"/>
          <w:sz w:val="22"/>
        </w:rPr>
        <w:t> </w:t>
      </w:r>
      <w:r>
        <w:rPr>
          <w:rFonts w:ascii="Bookman Old Style"/>
          <w:b w:val="0"/>
          <w:color w:val="F89E5D"/>
          <w:spacing w:val="7"/>
          <w:sz w:val="22"/>
        </w:rPr>
        <w:t>(IFC)</w:t>
      </w:r>
      <w:r>
        <w:rPr>
          <w:rFonts w:ascii="Bookman Old Style"/>
          <w:spacing w:val="7"/>
          <w:sz w:val="22"/>
        </w:rPr>
      </w:r>
    </w:p>
    <w:p>
      <w:pPr>
        <w:pStyle w:val="BodyText"/>
        <w:spacing w:line="261" w:lineRule="auto" w:before="112"/>
        <w:ind w:right="65"/>
        <w:jc w:val="left"/>
      </w:pPr>
      <w:r>
        <w:rPr>
          <w:spacing w:val="2"/>
        </w:rPr>
        <w:t>In</w:t>
      </w:r>
      <w:r>
        <w:rPr>
          <w:spacing w:val="-5"/>
        </w:rPr>
        <w:t> </w:t>
      </w:r>
      <w:r>
        <w:rPr/>
        <w:t>2012,</w:t>
      </w:r>
      <w:r>
        <w:rPr>
          <w:spacing w:val="-5"/>
        </w:rPr>
        <w:t> </w:t>
      </w:r>
      <w:r>
        <w:rPr>
          <w:spacing w:val="2"/>
        </w:rPr>
        <w:t>the</w:t>
      </w:r>
      <w:r>
        <w:rPr>
          <w:spacing w:val="-5"/>
        </w:rPr>
        <w:t> </w:t>
      </w:r>
      <w:r>
        <w:rPr>
          <w:spacing w:val="3"/>
        </w:rPr>
        <w:t>IFC</w:t>
      </w:r>
      <w:r>
        <w:rPr>
          <w:spacing w:val="-5"/>
        </w:rPr>
        <w:t> </w:t>
      </w:r>
      <w:r>
        <w:rPr>
          <w:spacing w:val="2"/>
        </w:rPr>
        <w:t>updated</w:t>
      </w:r>
      <w:r>
        <w:rPr>
          <w:spacing w:val="-5"/>
        </w:rPr>
        <w:t> </w:t>
      </w:r>
      <w:r>
        <w:rPr>
          <w:spacing w:val="2"/>
        </w:rPr>
        <w:t>its</w:t>
      </w:r>
      <w:r>
        <w:rPr>
          <w:spacing w:val="-5"/>
        </w:rPr>
        <w:t> </w:t>
      </w:r>
      <w:r>
        <w:rPr>
          <w:spacing w:val="2"/>
        </w:rPr>
        <w:t>Performance</w:t>
      </w:r>
      <w:r>
        <w:rPr>
          <w:spacing w:val="-5"/>
        </w:rPr>
        <w:t> </w:t>
      </w:r>
      <w:r>
        <w:rPr>
          <w:spacing w:val="3"/>
        </w:rPr>
        <w:t>Standards</w:t>
      </w:r>
      <w:r>
        <w:rPr>
          <w:w w:val="88"/>
        </w:rPr>
        <w:t> </w:t>
      </w:r>
      <w:r>
        <w:rPr>
          <w:spacing w:val="2"/>
        </w:rPr>
        <w:t>and </w:t>
      </w:r>
      <w:r>
        <w:rPr>
          <w:spacing w:val="4"/>
        </w:rPr>
        <w:t>Sustainability </w:t>
      </w:r>
      <w:r>
        <w:rPr/>
        <w:t>Framework,</w:t>
      </w:r>
      <w:r>
        <w:rPr>
          <w:color w:val="F89E5D"/>
          <w:position w:val="7"/>
          <w:sz w:val="11"/>
        </w:rPr>
        <w:t>31 </w:t>
      </w:r>
      <w:r>
        <w:rPr>
          <w:spacing w:val="2"/>
        </w:rPr>
        <w:t>both </w:t>
      </w:r>
      <w:r>
        <w:rPr/>
        <w:t>of</w:t>
      </w:r>
      <w:r>
        <w:rPr>
          <w:spacing w:val="-24"/>
        </w:rPr>
        <w:t> </w:t>
      </w:r>
      <w:r>
        <w:rPr/>
        <w:t>which</w:t>
      </w:r>
      <w:r>
        <w:rPr>
          <w:w w:val="96"/>
        </w:rPr>
        <w:t> </w:t>
      </w:r>
      <w:r>
        <w:rPr>
          <w:spacing w:val="3"/>
        </w:rPr>
        <w:t>require</w:t>
      </w:r>
      <w:r>
        <w:rPr>
          <w:spacing w:val="-25"/>
        </w:rPr>
        <w:t> </w:t>
      </w:r>
      <w:r>
        <w:rPr>
          <w:spacing w:val="2"/>
        </w:rPr>
        <w:t>clients</w:t>
      </w:r>
      <w:r>
        <w:rPr>
          <w:spacing w:val="-25"/>
        </w:rPr>
        <w:t> </w:t>
      </w:r>
      <w:r>
        <w:rPr>
          <w:spacing w:val="2"/>
        </w:rPr>
        <w:t>to</w:t>
      </w:r>
      <w:r>
        <w:rPr>
          <w:spacing w:val="-25"/>
        </w:rPr>
        <w:t> </w:t>
      </w:r>
      <w:r>
        <w:rPr>
          <w:spacing w:val="3"/>
        </w:rPr>
        <w:t>address</w:t>
      </w:r>
      <w:r>
        <w:rPr>
          <w:spacing w:val="-25"/>
        </w:rPr>
        <w:t> </w:t>
      </w:r>
      <w:r>
        <w:rPr/>
        <w:t>any</w:t>
      </w:r>
      <w:r>
        <w:rPr>
          <w:spacing w:val="-25"/>
        </w:rPr>
        <w:t> </w:t>
      </w:r>
      <w:r>
        <w:rPr>
          <w:spacing w:val="2"/>
        </w:rPr>
        <w:t>identified</w:t>
      </w:r>
      <w:r>
        <w:rPr>
          <w:spacing w:val="-25"/>
        </w:rPr>
        <w:t> </w:t>
      </w:r>
      <w:r>
        <w:rPr>
          <w:spacing w:val="2"/>
        </w:rPr>
        <w:t>human</w:t>
      </w:r>
      <w:r>
        <w:rPr>
          <w:spacing w:val="-25"/>
        </w:rPr>
        <w:t> </w:t>
      </w:r>
      <w:r>
        <w:rPr>
          <w:spacing w:val="3"/>
        </w:rPr>
        <w:t>rights</w:t>
      </w:r>
      <w:r>
        <w:rPr>
          <w:w w:val="88"/>
        </w:rPr>
        <w:t> </w:t>
      </w:r>
      <w:r>
        <w:rPr>
          <w:spacing w:val="4"/>
        </w:rPr>
        <w:t>risks</w:t>
      </w:r>
      <w:r>
        <w:rPr>
          <w:spacing w:val="-11"/>
        </w:rPr>
        <w:t> </w:t>
      </w:r>
      <w:r>
        <w:rPr>
          <w:spacing w:val="2"/>
        </w:rPr>
        <w:t>and</w:t>
      </w:r>
      <w:r>
        <w:rPr>
          <w:spacing w:val="-11"/>
        </w:rPr>
        <w:t> </w:t>
      </w:r>
      <w:r>
        <w:rPr>
          <w:spacing w:val="3"/>
        </w:rPr>
        <w:t>impacts</w:t>
      </w:r>
      <w:r>
        <w:rPr>
          <w:spacing w:val="-11"/>
        </w:rPr>
        <w:t> </w:t>
      </w:r>
      <w:r>
        <w:rPr>
          <w:spacing w:val="3"/>
        </w:rPr>
        <w:t>through</w:t>
      </w:r>
      <w:r>
        <w:rPr>
          <w:spacing w:val="-11"/>
        </w:rPr>
        <w:t> </w:t>
      </w:r>
      <w:r>
        <w:rPr/>
        <w:t>approaches</w:t>
      </w:r>
      <w:r>
        <w:rPr>
          <w:spacing w:val="-11"/>
        </w:rPr>
        <w:t> </w:t>
      </w:r>
      <w:r>
        <w:rPr>
          <w:spacing w:val="3"/>
        </w:rPr>
        <w:t>that</w:t>
      </w:r>
      <w:r>
        <w:rPr>
          <w:spacing w:val="-11"/>
        </w:rPr>
        <w:t> </w:t>
      </w:r>
      <w:r>
        <w:rPr/>
        <w:t>include</w:t>
      </w:r>
      <w:r>
        <w:rPr/>
        <w:t> </w:t>
      </w:r>
      <w:r>
        <w:rPr>
          <w:w w:val="95"/>
        </w:rPr>
        <w:t>effective </w:t>
      </w:r>
      <w:r>
        <w:rPr>
          <w:spacing w:val="3"/>
          <w:w w:val="95"/>
        </w:rPr>
        <w:t>social </w:t>
      </w:r>
      <w:r>
        <w:rPr>
          <w:spacing w:val="2"/>
          <w:w w:val="95"/>
        </w:rPr>
        <w:t>and </w:t>
      </w:r>
      <w:r>
        <w:rPr>
          <w:spacing w:val="3"/>
          <w:w w:val="95"/>
        </w:rPr>
        <w:t>environmental risk </w:t>
      </w:r>
      <w:r>
        <w:rPr>
          <w:spacing w:val="12"/>
          <w:w w:val="95"/>
        </w:rPr>
        <w:t> </w:t>
      </w:r>
      <w:r>
        <w:rPr>
          <w:spacing w:val="3"/>
          <w:w w:val="95"/>
        </w:rPr>
        <w:t>assessments.</w:t>
      </w:r>
    </w:p>
    <w:p>
      <w:pPr>
        <w:spacing w:before="154"/>
        <w:ind w:left="117" w:right="65" w:firstLine="0"/>
        <w:jc w:val="left"/>
        <w:rPr>
          <w:rFonts w:ascii="Bookman Old Style" w:hAnsi="Bookman Old Style" w:cs="Bookman Old Style" w:eastAsia="Bookman Old Style"/>
          <w:sz w:val="22"/>
          <w:szCs w:val="22"/>
        </w:rPr>
      </w:pPr>
      <w:r>
        <w:rPr>
          <w:rFonts w:ascii="Bookman Old Style"/>
          <w:b w:val="0"/>
          <w:color w:val="F89E5D"/>
          <w:spacing w:val="4"/>
          <w:w w:val="95"/>
          <w:sz w:val="22"/>
        </w:rPr>
        <w:t>Equator</w:t>
      </w:r>
      <w:r>
        <w:rPr>
          <w:rFonts w:ascii="Bookman Old Style"/>
          <w:b w:val="0"/>
          <w:color w:val="F89E5D"/>
          <w:spacing w:val="32"/>
          <w:w w:val="95"/>
          <w:sz w:val="22"/>
        </w:rPr>
        <w:t> </w:t>
      </w:r>
      <w:r>
        <w:rPr>
          <w:rFonts w:ascii="Bookman Old Style"/>
          <w:b w:val="0"/>
          <w:color w:val="F89E5D"/>
          <w:spacing w:val="3"/>
          <w:w w:val="95"/>
          <w:sz w:val="22"/>
        </w:rPr>
        <w:t>Principles</w:t>
      </w:r>
      <w:r>
        <w:rPr>
          <w:rFonts w:ascii="Bookman Old Style"/>
          <w:spacing w:val="3"/>
          <w:sz w:val="22"/>
        </w:rPr>
      </w:r>
    </w:p>
    <w:p>
      <w:pPr>
        <w:pStyle w:val="BodyText"/>
        <w:spacing w:line="261" w:lineRule="auto" w:before="112"/>
        <w:ind w:right="65"/>
        <w:jc w:val="left"/>
      </w:pPr>
      <w:r>
        <w:rPr>
          <w:spacing w:val="2"/>
        </w:rPr>
        <w:t>The</w:t>
      </w:r>
      <w:r>
        <w:rPr>
          <w:spacing w:val="-9"/>
        </w:rPr>
        <w:t> </w:t>
      </w:r>
      <w:r>
        <w:rPr>
          <w:spacing w:val="3"/>
        </w:rPr>
        <w:t>Equator</w:t>
      </w:r>
      <w:r>
        <w:rPr>
          <w:spacing w:val="-9"/>
        </w:rPr>
        <w:t> </w:t>
      </w:r>
      <w:r>
        <w:rPr>
          <w:spacing w:val="3"/>
        </w:rPr>
        <w:t>Principles</w:t>
      </w:r>
      <w:r>
        <w:rPr>
          <w:spacing w:val="-9"/>
        </w:rPr>
        <w:t> </w:t>
      </w:r>
      <w:r>
        <w:rPr>
          <w:spacing w:val="3"/>
        </w:rPr>
        <w:t>updated</w:t>
      </w:r>
      <w:r>
        <w:rPr>
          <w:spacing w:val="-9"/>
        </w:rPr>
        <w:t> </w:t>
      </w:r>
      <w:r>
        <w:rPr>
          <w:spacing w:val="3"/>
        </w:rPr>
        <w:t>its</w:t>
      </w:r>
      <w:r>
        <w:rPr>
          <w:spacing w:val="-9"/>
        </w:rPr>
        <w:t> </w:t>
      </w:r>
      <w:r>
        <w:rPr>
          <w:spacing w:val="2"/>
        </w:rPr>
        <w:t>Code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Conduct</w:t>
      </w:r>
      <w:r>
        <w:rPr>
          <w:w w:val="89"/>
        </w:rPr>
        <w:t> </w:t>
      </w:r>
      <w:r>
        <w:rPr>
          <w:spacing w:val="3"/>
        </w:rPr>
        <w:t>in </w:t>
      </w:r>
      <w:r>
        <w:rPr/>
        <w:t>2013 </w:t>
      </w:r>
      <w:r>
        <w:rPr>
          <w:spacing w:val="3"/>
        </w:rPr>
        <w:t>to </w:t>
      </w:r>
      <w:r>
        <w:rPr>
          <w:spacing w:val="2"/>
        </w:rPr>
        <w:t>include </w:t>
      </w:r>
      <w:r>
        <w:rPr/>
        <w:t>a </w:t>
      </w:r>
      <w:r>
        <w:rPr>
          <w:spacing w:val="3"/>
        </w:rPr>
        <w:t>clause </w:t>
      </w:r>
      <w:r>
        <w:rPr/>
        <w:t>on </w:t>
      </w:r>
      <w:r>
        <w:rPr>
          <w:spacing w:val="3"/>
        </w:rPr>
        <w:t>human</w:t>
      </w:r>
      <w:r>
        <w:rPr>
          <w:spacing w:val="7"/>
        </w:rPr>
        <w:t> </w:t>
      </w:r>
      <w:r>
        <w:rPr>
          <w:spacing w:val="4"/>
        </w:rPr>
        <w:t>rights.</w:t>
      </w:r>
      <w:r>
        <w:rPr>
          <w:color w:val="F89E5D"/>
          <w:spacing w:val="4"/>
          <w:position w:val="7"/>
          <w:sz w:val="11"/>
        </w:rPr>
        <w:t>32</w:t>
      </w:r>
      <w:r>
        <w:rPr>
          <w:color w:val="F89E5D"/>
          <w:spacing w:val="3"/>
          <w:w w:val="110"/>
          <w:position w:val="7"/>
          <w:sz w:val="11"/>
        </w:rPr>
        <w:t> </w:t>
      </w:r>
      <w:r>
        <w:rPr>
          <w:spacing w:val="3"/>
        </w:rPr>
        <w:t>Echoing the IFC Performance </w:t>
      </w:r>
      <w:r>
        <w:rPr>
          <w:spacing w:val="4"/>
        </w:rPr>
        <w:t>Standards,</w:t>
      </w:r>
      <w:r>
        <w:rPr>
          <w:spacing w:val="-8"/>
        </w:rPr>
        <w:t> </w:t>
      </w:r>
      <w:r>
        <w:rPr>
          <w:spacing w:val="2"/>
        </w:rPr>
        <w:t>project</w:t>
      </w:r>
      <w:r>
        <w:rPr>
          <w:w w:val="89"/>
        </w:rPr>
        <w:t> </w:t>
      </w:r>
      <w:r>
        <w:rPr>
          <w:spacing w:val="3"/>
        </w:rPr>
        <w:t>sponsors </w:t>
      </w:r>
      <w:r>
        <w:rPr/>
        <w:t>who </w:t>
      </w:r>
      <w:r>
        <w:rPr>
          <w:spacing w:val="2"/>
        </w:rPr>
        <w:t>receive </w:t>
      </w:r>
      <w:r>
        <w:rPr>
          <w:spacing w:val="3"/>
        </w:rPr>
        <w:t>finance from EP</w:t>
      </w:r>
      <w:r>
        <w:rPr>
          <w:spacing w:val="-24"/>
        </w:rPr>
        <w:t> </w:t>
      </w:r>
      <w:r>
        <w:rPr>
          <w:spacing w:val="4"/>
        </w:rPr>
        <w:t>Financial</w:t>
      </w:r>
      <w:r>
        <w:rPr>
          <w:w w:val="93"/>
        </w:rPr>
        <w:t> </w:t>
      </w:r>
      <w:r>
        <w:rPr>
          <w:spacing w:val="4"/>
        </w:rPr>
        <w:t>Institutions</w:t>
      </w:r>
      <w:r>
        <w:rPr>
          <w:spacing w:val="-11"/>
        </w:rPr>
        <w:t> </w:t>
      </w:r>
      <w:r>
        <w:rPr>
          <w:spacing w:val="3"/>
        </w:rPr>
        <w:t>are</w:t>
      </w:r>
      <w:r>
        <w:rPr>
          <w:spacing w:val="-11"/>
        </w:rPr>
        <w:t> </w:t>
      </w:r>
      <w:r>
        <w:rPr/>
        <w:t>now</w:t>
      </w:r>
      <w:r>
        <w:rPr>
          <w:spacing w:val="-11"/>
        </w:rPr>
        <w:t> </w:t>
      </w:r>
      <w:r>
        <w:rPr>
          <w:spacing w:val="3"/>
        </w:rPr>
        <w:t>expected</w:t>
      </w:r>
      <w:r>
        <w:rPr>
          <w:spacing w:val="-11"/>
        </w:rPr>
        <w:t> </w:t>
      </w:r>
      <w:r>
        <w:rPr>
          <w:spacing w:val="3"/>
        </w:rPr>
        <w:t>to</w:t>
      </w:r>
      <w:r>
        <w:rPr>
          <w:spacing w:val="-11"/>
        </w:rPr>
        <w:t> </w:t>
      </w:r>
      <w:r>
        <w:rPr>
          <w:spacing w:val="4"/>
        </w:rPr>
        <w:t>undertake</w:t>
      </w:r>
      <w:r>
        <w:rPr>
          <w:spacing w:val="-11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</w:rPr>
        <w:t>rights</w:t>
      </w:r>
      <w:r>
        <w:rPr>
          <w:spacing w:val="-12"/>
        </w:rPr>
        <w:t> </w:t>
      </w:r>
      <w:r>
        <w:rPr/>
        <w:t>due</w:t>
      </w:r>
      <w:r>
        <w:rPr>
          <w:spacing w:val="-12"/>
        </w:rPr>
        <w:t> </w:t>
      </w:r>
      <w:r>
        <w:rPr>
          <w:spacing w:val="4"/>
        </w:rPr>
        <w:t>diligence</w:t>
      </w:r>
      <w:r>
        <w:rPr>
          <w:spacing w:val="-12"/>
        </w:rPr>
        <w:t> </w:t>
      </w:r>
      <w:r>
        <w:rPr>
          <w:spacing w:val="3"/>
        </w:rPr>
        <w:t>if</w:t>
      </w:r>
      <w:r>
        <w:rPr>
          <w:spacing w:val="-12"/>
        </w:rPr>
        <w:t> </w:t>
      </w:r>
      <w:r>
        <w:rPr>
          <w:spacing w:val="3"/>
        </w:rPr>
        <w:t>the</w:t>
      </w:r>
      <w:r>
        <w:rPr>
          <w:spacing w:val="-12"/>
        </w:rPr>
        <w:t> </w:t>
      </w:r>
      <w:r>
        <w:rPr>
          <w:spacing w:val="2"/>
        </w:rPr>
        <w:t>project</w:t>
      </w:r>
      <w:r>
        <w:rPr>
          <w:spacing w:val="-12"/>
        </w:rPr>
        <w:t> </w:t>
      </w:r>
      <w:r>
        <w:rPr>
          <w:spacing w:val="2"/>
        </w:rPr>
        <w:t>is</w:t>
      </w:r>
      <w:r>
        <w:rPr>
          <w:spacing w:val="-12"/>
        </w:rPr>
        <w:t> </w:t>
      </w:r>
      <w:r>
        <w:rPr>
          <w:spacing w:val="2"/>
        </w:rPr>
        <w:t>considered</w:t>
      </w:r>
      <w:r>
        <w:rPr>
          <w:spacing w:val="-12"/>
        </w:rPr>
        <w:t> </w:t>
      </w:r>
      <w:r>
        <w:rPr>
          <w:spacing w:val="4"/>
        </w:rPr>
        <w:t>high</w:t>
      </w:r>
      <w:r>
        <w:rPr>
          <w:w w:val="96"/>
        </w:rPr>
        <w:t> </w:t>
      </w:r>
      <w:r>
        <w:rPr>
          <w:spacing w:val="4"/>
        </w:rPr>
        <w:t>risk.</w:t>
      </w:r>
      <w:r>
        <w:rPr>
          <w:spacing w:val="-4"/>
        </w:rPr>
        <w:t> </w:t>
      </w:r>
      <w:r>
        <w:rPr>
          <w:spacing w:val="2"/>
        </w:rPr>
        <w:t>The</w:t>
      </w:r>
      <w:r>
        <w:rPr>
          <w:spacing w:val="-4"/>
        </w:rPr>
        <w:t> </w:t>
      </w:r>
      <w:r>
        <w:rPr>
          <w:spacing w:val="4"/>
        </w:rPr>
        <w:t>strengthened</w:t>
      </w:r>
      <w:r>
        <w:rPr>
          <w:spacing w:val="-4"/>
        </w:rPr>
        <w:t> </w:t>
      </w:r>
      <w:r>
        <w:rPr>
          <w:spacing w:val="3"/>
        </w:rPr>
        <w:t>principles</w:t>
      </w:r>
      <w:r>
        <w:rPr>
          <w:spacing w:val="-4"/>
        </w:rPr>
        <w:t> </w:t>
      </w:r>
      <w:r>
        <w:rPr/>
        <w:t>apply</w:t>
      </w:r>
      <w:r>
        <w:rPr>
          <w:spacing w:val="-4"/>
        </w:rPr>
        <w:t> </w:t>
      </w:r>
      <w:r>
        <w:rPr>
          <w:spacing w:val="3"/>
        </w:rPr>
        <w:t>to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80</w:t>
      </w:r>
      <w:r>
        <w:rPr>
          <w:w w:val="104"/>
        </w:rPr>
        <w:t> </w:t>
      </w:r>
      <w:r>
        <w:rPr>
          <w:spacing w:val="4"/>
          <w:w w:val="95"/>
        </w:rPr>
        <w:t>financial institutions operating</w:t>
      </w:r>
      <w:r>
        <w:rPr>
          <w:spacing w:val="33"/>
          <w:w w:val="95"/>
        </w:rPr>
        <w:t> </w:t>
      </w:r>
      <w:r>
        <w:rPr>
          <w:w w:val="95"/>
        </w:rPr>
        <w:t>globally.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960" w:right="960"/>
          <w:cols w:num="2" w:equalWidth="0">
            <w:col w:w="4831" w:space="187"/>
            <w:col w:w="4972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20"/>
          <w:szCs w:val="20"/>
        </w:rPr>
        <w:sectPr>
          <w:pgSz w:w="11910" w:h="16840"/>
          <w:pgMar w:header="759" w:footer="0" w:top="1080" w:bottom="280" w:left="960" w:right="700"/>
        </w:sectPr>
      </w:pPr>
    </w:p>
    <w:p>
      <w:pPr>
        <w:pStyle w:val="Heading2"/>
        <w:spacing w:line="240" w:lineRule="auto" w:before="44"/>
        <w:ind w:right="0"/>
        <w:jc w:val="left"/>
      </w:pPr>
      <w:bookmarkStart w:name="_bookmark11" w:id="12"/>
      <w:bookmarkEnd w:id="12"/>
      <w:r>
        <w:rPr/>
      </w:r>
      <w:r>
        <w:rPr>
          <w:color w:val="39474F"/>
          <w:spacing w:val="6"/>
        </w:rPr>
        <w:t>Investors</w:t>
      </w:r>
      <w:r>
        <w:rPr>
          <w:spacing w:val="6"/>
        </w:rPr>
      </w:r>
    </w:p>
    <w:p>
      <w:pPr>
        <w:pStyle w:val="BodyText"/>
        <w:spacing w:line="261" w:lineRule="auto" w:before="176"/>
        <w:ind w:right="0"/>
        <w:jc w:val="left"/>
      </w:pPr>
      <w:r>
        <w:rPr>
          <w:spacing w:val="4"/>
        </w:rPr>
        <w:t>Banks,</w:t>
      </w:r>
      <w:r>
        <w:rPr>
          <w:spacing w:val="-11"/>
        </w:rPr>
        <w:t> </w:t>
      </w:r>
      <w:r>
        <w:rPr>
          <w:spacing w:val="3"/>
        </w:rPr>
        <w:t>insurance</w:t>
      </w:r>
      <w:r>
        <w:rPr>
          <w:spacing w:val="-11"/>
        </w:rPr>
        <w:t> </w:t>
      </w:r>
      <w:r>
        <w:rPr>
          <w:spacing w:val="2"/>
        </w:rPr>
        <w:t>companies,</w:t>
      </w:r>
      <w:r>
        <w:rPr>
          <w:spacing w:val="-11"/>
        </w:rPr>
        <w:t> </w:t>
      </w:r>
      <w:r>
        <w:rPr>
          <w:spacing w:val="3"/>
        </w:rPr>
        <w:t>private</w:t>
      </w:r>
      <w:r>
        <w:rPr>
          <w:spacing w:val="-11"/>
        </w:rPr>
        <w:t> </w:t>
      </w:r>
      <w:r>
        <w:rPr>
          <w:spacing w:val="3"/>
        </w:rPr>
        <w:t>equity</w:t>
      </w:r>
      <w:r>
        <w:rPr>
          <w:spacing w:val="-11"/>
        </w:rPr>
        <w:t> </w:t>
      </w:r>
      <w:r>
        <w:rPr>
          <w:spacing w:val="4"/>
        </w:rPr>
        <w:t>funds</w:t>
      </w:r>
      <w:r>
        <w:rPr>
          <w:w w:val="88"/>
        </w:rPr>
        <w:t> </w:t>
      </w:r>
      <w:r>
        <w:rPr>
          <w:spacing w:val="2"/>
        </w:rPr>
        <w:t>and</w:t>
      </w:r>
      <w:r>
        <w:rPr>
          <w:spacing w:val="-28"/>
        </w:rPr>
        <w:t> </w:t>
      </w:r>
      <w:r>
        <w:rPr/>
        <w:t>other</w:t>
      </w:r>
      <w:r>
        <w:rPr>
          <w:spacing w:val="-28"/>
        </w:rPr>
        <w:t> </w:t>
      </w:r>
      <w:r>
        <w:rPr>
          <w:spacing w:val="3"/>
        </w:rPr>
        <w:t>institutional</w:t>
      </w:r>
      <w:r>
        <w:rPr>
          <w:spacing w:val="-28"/>
        </w:rPr>
        <w:t> </w:t>
      </w:r>
      <w:r>
        <w:rPr/>
        <w:t>investors</w:t>
      </w:r>
      <w:r>
        <w:rPr>
          <w:spacing w:val="-28"/>
        </w:rPr>
        <w:t> </w:t>
      </w:r>
      <w:r>
        <w:rPr>
          <w:spacing w:val="3"/>
        </w:rPr>
        <w:t>increasingly</w:t>
      </w:r>
      <w:r>
        <w:rPr>
          <w:spacing w:val="-28"/>
        </w:rPr>
        <w:t> </w:t>
      </w:r>
      <w:r>
        <w:rPr/>
        <w:t>consider</w:t>
      </w:r>
      <w:r>
        <w:rPr>
          <w:w w:val="94"/>
        </w:rPr>
        <w:t> </w:t>
      </w:r>
      <w:r>
        <w:rPr>
          <w:spacing w:val="2"/>
        </w:rPr>
        <w:t>the</w:t>
      </w:r>
      <w:r>
        <w:rPr>
          <w:spacing w:val="-10"/>
        </w:rPr>
        <w:t> </w:t>
      </w:r>
      <w:r>
        <w:rPr>
          <w:spacing w:val="4"/>
        </w:rPr>
        <w:t>sustainability</w:t>
      </w:r>
      <w:r>
        <w:rPr>
          <w:spacing w:val="-10"/>
        </w:rPr>
        <w:t> </w:t>
      </w:r>
      <w:r>
        <w:rPr>
          <w:spacing w:val="2"/>
        </w:rPr>
        <w:t>performance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2"/>
        </w:rPr>
        <w:t>the</w:t>
      </w:r>
      <w:r>
        <w:rPr>
          <w:spacing w:val="-10"/>
        </w:rPr>
        <w:t> </w:t>
      </w:r>
      <w:r>
        <w:rPr>
          <w:spacing w:val="2"/>
        </w:rPr>
        <w:t>companies</w:t>
      </w:r>
      <w:r>
        <w:rPr>
          <w:spacing w:val="-10"/>
        </w:rPr>
        <w:t> </w:t>
      </w:r>
      <w:r>
        <w:rPr>
          <w:spacing w:val="3"/>
        </w:rPr>
        <w:t>in</w:t>
      </w:r>
      <w:r>
        <w:rPr>
          <w:w w:val="96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invest</w:t>
      </w:r>
      <w:r>
        <w:rPr>
          <w:spacing w:val="-5"/>
        </w:rPr>
        <w:t> </w:t>
      </w:r>
      <w:r>
        <w:rPr>
          <w:spacing w:val="2"/>
        </w:rPr>
        <w:t>and</w:t>
      </w:r>
      <w:r>
        <w:rPr>
          <w:spacing w:val="-5"/>
        </w:rPr>
        <w:t> </w:t>
      </w:r>
      <w:r>
        <w:rPr>
          <w:spacing w:val="2"/>
        </w:rPr>
        <w:t>actively</w:t>
      </w:r>
      <w:r>
        <w:rPr>
          <w:spacing w:val="-5"/>
        </w:rPr>
        <w:t> </w:t>
      </w:r>
      <w:r>
        <w:rPr>
          <w:spacing w:val="5"/>
        </w:rPr>
        <w:t>carry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Economic</w:t>
      </w:r>
      <w:r>
        <w:rPr>
          <w:w w:val="103"/>
        </w:rPr>
        <w:t> </w:t>
      </w:r>
      <w:r>
        <w:rPr>
          <w:spacing w:val="3"/>
        </w:rPr>
        <w:t>Social </w:t>
      </w:r>
      <w:r>
        <w:rPr>
          <w:spacing w:val="2"/>
        </w:rPr>
        <w:t>and Governance </w:t>
      </w:r>
      <w:r>
        <w:rPr>
          <w:spacing w:val="4"/>
        </w:rPr>
        <w:t>(ESG) </w:t>
      </w:r>
      <w:r>
        <w:rPr>
          <w:spacing w:val="3"/>
        </w:rPr>
        <w:t>assessments.</w:t>
      </w:r>
      <w:r>
        <w:rPr>
          <w:spacing w:val="-26"/>
        </w:rPr>
        <w:t> </w:t>
      </w:r>
      <w:r>
        <w:rPr>
          <w:spacing w:val="3"/>
        </w:rPr>
        <w:t>Social</w:t>
      </w:r>
      <w:r>
        <w:rPr>
          <w:w w:val="93"/>
        </w:rPr>
        <w:t> </w:t>
      </w:r>
      <w:r>
        <w:rPr>
          <w:spacing w:val="3"/>
        </w:rPr>
        <w:t>reporting</w:t>
      </w:r>
      <w:r>
        <w:rPr>
          <w:spacing w:val="-24"/>
        </w:rPr>
        <w:t> </w:t>
      </w:r>
      <w:r>
        <w:rPr/>
        <w:t>is</w:t>
      </w:r>
      <w:r>
        <w:rPr>
          <w:spacing w:val="-24"/>
        </w:rPr>
        <w:t> </w:t>
      </w:r>
      <w:r>
        <w:rPr>
          <w:spacing w:val="3"/>
        </w:rPr>
        <w:t>increasingly</w:t>
      </w:r>
      <w:r>
        <w:rPr>
          <w:spacing w:val="-24"/>
        </w:rPr>
        <w:t> </w:t>
      </w:r>
      <w:r>
        <w:rPr>
          <w:spacing w:val="2"/>
        </w:rPr>
        <w:t>considering</w:t>
      </w:r>
      <w:r>
        <w:rPr>
          <w:spacing w:val="-24"/>
        </w:rPr>
        <w:t> </w:t>
      </w:r>
      <w:r>
        <w:rPr>
          <w:spacing w:val="2"/>
        </w:rPr>
        <w:t>the</w:t>
      </w:r>
      <w:r>
        <w:rPr>
          <w:spacing w:val="-24"/>
        </w:rPr>
        <w:t> </w:t>
      </w:r>
      <w:r>
        <w:rPr>
          <w:spacing w:val="3"/>
        </w:rPr>
        <w:t>potential</w:t>
      </w:r>
      <w:r>
        <w:rPr>
          <w:spacing w:val="-24"/>
        </w:rPr>
        <w:t> </w:t>
      </w:r>
      <w:r>
        <w:rPr/>
        <w:t>for</w:t>
      </w:r>
      <w:r>
        <w:rPr>
          <w:w w:val="94"/>
        </w:rPr>
        <w:t> </w:t>
      </w:r>
      <w:r>
        <w:rPr>
          <w:spacing w:val="2"/>
        </w:rPr>
        <w:t>and</w:t>
      </w:r>
      <w:r>
        <w:rPr>
          <w:spacing w:val="-10"/>
        </w:rPr>
        <w:t> </w:t>
      </w:r>
      <w:r>
        <w:rPr>
          <w:spacing w:val="2"/>
        </w:rPr>
        <w:t>impact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2"/>
        </w:rPr>
        <w:t>human</w:t>
      </w:r>
      <w:r>
        <w:rPr>
          <w:spacing w:val="-10"/>
        </w:rPr>
        <w:t> </w:t>
      </w:r>
      <w:r>
        <w:rPr>
          <w:spacing w:val="3"/>
        </w:rPr>
        <w:t>rights</w:t>
      </w:r>
      <w:r>
        <w:rPr>
          <w:spacing w:val="-10"/>
        </w:rPr>
        <w:t> </w:t>
      </w:r>
      <w:r>
        <w:rPr>
          <w:spacing w:val="3"/>
        </w:rPr>
        <w:t>violations,</w:t>
      </w:r>
      <w:r>
        <w:rPr>
          <w:spacing w:val="-10"/>
        </w:rPr>
        <w:t> </w:t>
      </w:r>
      <w:r>
        <w:rPr>
          <w:spacing w:val="4"/>
        </w:rPr>
        <w:t>material</w:t>
      </w:r>
      <w:r>
        <w:rPr>
          <w:spacing w:val="-10"/>
        </w:rPr>
        <w:t> </w:t>
      </w:r>
      <w:r>
        <w:rPr>
          <w:spacing w:val="2"/>
        </w:rPr>
        <w:t>to</w:t>
      </w:r>
      <w:r>
        <w:rPr>
          <w:w w:val="99"/>
        </w:rPr>
        <w:t> </w:t>
      </w:r>
      <w:r>
        <w:rPr>
          <w:spacing w:val="2"/>
        </w:rPr>
        <w:t>the</w:t>
      </w:r>
      <w:r>
        <w:rPr>
          <w:spacing w:val="-27"/>
        </w:rPr>
        <w:t> </w:t>
      </w:r>
      <w:r>
        <w:rPr>
          <w:spacing w:val="2"/>
        </w:rPr>
        <w:t>organisation’s</w:t>
      </w:r>
      <w:r>
        <w:rPr>
          <w:spacing w:val="-27"/>
        </w:rPr>
        <w:t> </w:t>
      </w:r>
      <w:r>
        <w:rPr>
          <w:spacing w:val="2"/>
        </w:rPr>
        <w:t>business</w:t>
      </w:r>
      <w:r>
        <w:rPr>
          <w:spacing w:val="-27"/>
        </w:rPr>
        <w:t> </w:t>
      </w:r>
      <w:r>
        <w:rPr>
          <w:spacing w:val="2"/>
        </w:rPr>
        <w:t>and</w:t>
      </w:r>
      <w:r>
        <w:rPr>
          <w:spacing w:val="-27"/>
        </w:rPr>
        <w:t> </w:t>
      </w:r>
      <w:r>
        <w:rPr>
          <w:spacing w:val="3"/>
        </w:rPr>
        <w:t>activities.</w:t>
      </w:r>
      <w:r>
        <w:rPr>
          <w:spacing w:val="-27"/>
        </w:rPr>
        <w:t> </w:t>
      </w:r>
      <w:r>
        <w:rPr>
          <w:spacing w:val="3"/>
        </w:rPr>
        <w:t>Signatories</w:t>
      </w:r>
      <w:r>
        <w:rPr>
          <w:w w:val="88"/>
        </w:rPr>
        <w:t> </w:t>
      </w:r>
      <w:r>
        <w:rPr>
          <w:spacing w:val="2"/>
        </w:rPr>
        <w:t>to the </w:t>
      </w:r>
      <w:r>
        <w:rPr>
          <w:spacing w:val="3"/>
        </w:rPr>
        <w:t>UN </w:t>
      </w:r>
      <w:r>
        <w:rPr>
          <w:spacing w:val="2"/>
        </w:rPr>
        <w:t>Principles </w:t>
      </w:r>
      <w:r>
        <w:rPr/>
        <w:t>for Responsible</w:t>
      </w:r>
      <w:r>
        <w:rPr>
          <w:spacing w:val="-16"/>
        </w:rPr>
        <w:t> </w:t>
      </w:r>
      <w:r>
        <w:rPr>
          <w:spacing w:val="2"/>
        </w:rPr>
        <w:t>Investment</w:t>
      </w:r>
      <w:r>
        <w:rPr>
          <w:color w:val="F89E5D"/>
          <w:spacing w:val="2"/>
          <w:position w:val="7"/>
          <w:sz w:val="11"/>
          <w:szCs w:val="11"/>
        </w:rPr>
        <w:t>33</w:t>
      </w:r>
      <w:r>
        <w:rPr>
          <w:color w:val="F89E5D"/>
          <w:spacing w:val="4"/>
          <w:w w:val="110"/>
          <w:position w:val="7"/>
          <w:sz w:val="11"/>
          <w:szCs w:val="11"/>
        </w:rPr>
        <w:t> </w:t>
      </w:r>
      <w:r>
        <w:rPr>
          <w:spacing w:val="5"/>
        </w:rPr>
        <w:t>(UNPRI)</w:t>
      </w:r>
      <w:r>
        <w:rPr>
          <w:spacing w:val="-7"/>
        </w:rPr>
        <w:t> </w:t>
      </w:r>
      <w:r>
        <w:rPr>
          <w:spacing w:val="3"/>
        </w:rPr>
        <w:t>initiative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>
          <w:spacing w:val="4"/>
        </w:rPr>
        <w:t>US$59</w:t>
      </w:r>
      <w:r>
        <w:rPr>
          <w:spacing w:val="-7"/>
        </w:rPr>
        <w:t> </w:t>
      </w:r>
      <w:r>
        <w:rPr>
          <w:spacing w:val="4"/>
        </w:rPr>
        <w:t>trillion</w:t>
      </w:r>
      <w:r>
        <w:rPr>
          <w:spacing w:val="-7"/>
        </w:rPr>
        <w:t> </w:t>
      </w:r>
      <w:r>
        <w:rPr>
          <w:spacing w:val="3"/>
        </w:rPr>
        <w:t>assets</w:t>
      </w:r>
      <w:r>
        <w:rPr>
          <w:spacing w:val="-7"/>
        </w:rPr>
        <w:t> </w:t>
      </w:r>
      <w:r>
        <w:rPr/>
        <w:t>under</w:t>
      </w:r>
      <w:r>
        <w:rPr>
          <w:w w:val="94"/>
        </w:rPr>
        <w:t> </w:t>
      </w:r>
      <w:r>
        <w:rPr>
          <w:spacing w:val="3"/>
        </w:rPr>
        <w:t>management,</w:t>
      </w:r>
      <w:r>
        <w:rPr>
          <w:spacing w:val="-31"/>
        </w:rPr>
        <w:t> </w:t>
      </w:r>
      <w:r>
        <w:rPr>
          <w:spacing w:val="4"/>
        </w:rPr>
        <w:t>illustrating</w:t>
      </w:r>
      <w:r>
        <w:rPr>
          <w:spacing w:val="-31"/>
        </w:rPr>
        <w:t> </w:t>
      </w:r>
      <w:r>
        <w:rPr>
          <w:spacing w:val="2"/>
        </w:rPr>
        <w:t>the</w:t>
      </w:r>
      <w:r>
        <w:rPr>
          <w:spacing w:val="-31"/>
        </w:rPr>
        <w:t> </w:t>
      </w:r>
      <w:r>
        <w:rPr>
          <w:spacing w:val="4"/>
        </w:rPr>
        <w:t>growing</w:t>
      </w:r>
      <w:r>
        <w:rPr>
          <w:spacing w:val="-31"/>
        </w:rPr>
        <w:t> </w:t>
      </w:r>
      <w:r>
        <w:rPr>
          <w:spacing w:val="2"/>
        </w:rPr>
        <w:t>interest</w:t>
      </w:r>
      <w:r>
        <w:rPr>
          <w:spacing w:val="-31"/>
        </w:rPr>
        <w:t> </w:t>
      </w:r>
      <w:r>
        <w:rPr>
          <w:spacing w:val="3"/>
        </w:rPr>
        <w:t>in</w:t>
      </w:r>
      <w:r>
        <w:rPr>
          <w:spacing w:val="-31"/>
        </w:rPr>
        <w:t> </w:t>
      </w:r>
      <w:r>
        <w:rPr/>
        <w:t>such</w:t>
      </w:r>
      <w:r>
        <w:rPr>
          <w:w w:val="96"/>
        </w:rPr>
        <w:t> </w:t>
      </w:r>
      <w:r>
        <w:rPr>
          <w:spacing w:val="2"/>
        </w:rPr>
        <w:t>disclosure. </w:t>
      </w:r>
      <w:r>
        <w:rPr/>
        <w:t>The </w:t>
      </w:r>
      <w:r>
        <w:rPr>
          <w:spacing w:val="2"/>
        </w:rPr>
        <w:t>commitment </w:t>
      </w:r>
      <w:r>
        <w:rPr/>
        <w:t>by Norway’s</w:t>
      </w:r>
      <w:r>
        <w:rPr>
          <w:spacing w:val="-25"/>
        </w:rPr>
        <w:t> </w:t>
      </w:r>
      <w:r>
        <w:rPr>
          <w:spacing w:val="2"/>
        </w:rPr>
        <w:t>US$810-</w:t>
      </w:r>
      <w:r>
        <w:rPr>
          <w:w w:val="87"/>
        </w:rPr>
        <w:t> </w:t>
      </w:r>
      <w:r>
        <w:rPr>
          <w:spacing w:val="2"/>
        </w:rPr>
        <w:t>billion</w:t>
      </w:r>
      <w:r>
        <w:rPr>
          <w:spacing w:val="-11"/>
        </w:rPr>
        <w:t> </w:t>
      </w:r>
      <w:r>
        <w:rPr>
          <w:spacing w:val="2"/>
        </w:rPr>
        <w:t>sovereign</w:t>
      </w:r>
      <w:r>
        <w:rPr>
          <w:spacing w:val="-11"/>
        </w:rPr>
        <w:t> </w:t>
      </w:r>
      <w:r>
        <w:rPr>
          <w:spacing w:val="2"/>
        </w:rPr>
        <w:t>wealth</w:t>
      </w:r>
      <w:r>
        <w:rPr>
          <w:color w:val="F89E5D"/>
          <w:spacing w:val="2"/>
          <w:position w:val="7"/>
          <w:sz w:val="11"/>
          <w:szCs w:val="11"/>
        </w:rPr>
        <w:t>34</w:t>
      </w:r>
      <w:r>
        <w:rPr>
          <w:color w:val="F89E5D"/>
          <w:spacing w:val="11"/>
          <w:position w:val="7"/>
          <w:sz w:val="11"/>
          <w:szCs w:val="11"/>
        </w:rPr>
        <w:t> </w:t>
      </w:r>
      <w:r>
        <w:rPr>
          <w:spacing w:val="4"/>
        </w:rPr>
        <w:t>fund</w:t>
      </w:r>
      <w:r>
        <w:rPr>
          <w:spacing w:val="-11"/>
        </w:rPr>
        <w:t> </w:t>
      </w:r>
      <w:r>
        <w:rPr>
          <w:spacing w:val="2"/>
        </w:rPr>
        <w:t>to</w:t>
      </w:r>
      <w:r>
        <w:rPr>
          <w:spacing w:val="-11"/>
        </w:rPr>
        <w:t> </w:t>
      </w:r>
      <w:r>
        <w:rPr>
          <w:spacing w:val="4"/>
        </w:rPr>
        <w:t>integrate</w:t>
      </w:r>
      <w:r>
        <w:rPr>
          <w:spacing w:val="-11"/>
        </w:rPr>
        <w:t> </w:t>
      </w:r>
      <w:r>
        <w:rPr>
          <w:spacing w:val="2"/>
        </w:rPr>
        <w:t>human</w:t>
      </w:r>
      <w:r>
        <w:rPr>
          <w:w w:val="96"/>
        </w:rPr>
        <w:t> </w:t>
      </w:r>
      <w:r>
        <w:rPr>
          <w:spacing w:val="3"/>
        </w:rPr>
        <w:t>rights</w:t>
      </w:r>
      <w:r>
        <w:rPr>
          <w:spacing w:val="-21"/>
        </w:rPr>
        <w:t> </w:t>
      </w:r>
      <w:r>
        <w:rPr>
          <w:spacing w:val="4"/>
        </w:rPr>
        <w:t>within</w:t>
      </w:r>
      <w:r>
        <w:rPr>
          <w:spacing w:val="-21"/>
        </w:rPr>
        <w:t> </w:t>
      </w:r>
      <w:r>
        <w:rPr>
          <w:spacing w:val="2"/>
        </w:rPr>
        <w:t>its</w:t>
      </w:r>
      <w:r>
        <w:rPr>
          <w:spacing w:val="-21"/>
        </w:rPr>
        <w:t> </w:t>
      </w:r>
      <w:r>
        <w:rPr>
          <w:spacing w:val="3"/>
        </w:rPr>
        <w:t>operating</w:t>
      </w:r>
      <w:r>
        <w:rPr>
          <w:spacing w:val="-21"/>
        </w:rPr>
        <w:t> </w:t>
      </w:r>
      <w:r>
        <w:rPr>
          <w:spacing w:val="3"/>
        </w:rPr>
        <w:t>standards</w:t>
      </w:r>
      <w:r>
        <w:rPr>
          <w:spacing w:val="-21"/>
        </w:rPr>
        <w:t> </w:t>
      </w:r>
      <w:r>
        <w:rPr>
          <w:spacing w:val="3"/>
        </w:rPr>
        <w:t>also</w:t>
      </w:r>
      <w:r>
        <w:rPr>
          <w:spacing w:val="-21"/>
        </w:rPr>
        <w:t> </w:t>
      </w:r>
      <w:r>
        <w:rPr>
          <w:spacing w:val="4"/>
        </w:rPr>
        <w:t>signals</w:t>
      </w:r>
      <w:r>
        <w:rPr>
          <w:spacing w:val="-21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3"/>
        </w:rPr>
        <w:t>recognition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3"/>
        </w:rPr>
        <w:t>important</w:t>
      </w:r>
      <w:r>
        <w:rPr>
          <w:spacing w:val="-9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players</w:t>
      </w:r>
      <w:r>
        <w:rPr>
          <w:spacing w:val="-9"/>
        </w:rPr>
        <w:t> </w:t>
      </w:r>
      <w:r>
        <w:rPr>
          <w:spacing w:val="3"/>
        </w:rPr>
        <w:t>that</w:t>
      </w:r>
      <w:r>
        <w:rPr>
          <w:spacing w:val="-9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2"/>
        </w:rPr>
        <w:t>consideration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2"/>
        </w:rPr>
        <w:t>human</w:t>
      </w:r>
      <w:r>
        <w:rPr>
          <w:spacing w:val="-13"/>
        </w:rPr>
        <w:t> </w:t>
      </w:r>
      <w:r>
        <w:rPr>
          <w:spacing w:val="3"/>
        </w:rPr>
        <w:t>rights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positive</w:t>
      </w:r>
      <w:r>
        <w:rPr>
          <w:spacing w:val="-13"/>
        </w:rPr>
        <w:t> </w:t>
      </w:r>
      <w:r>
        <w:rPr>
          <w:spacing w:val="3"/>
        </w:rPr>
        <w:t>indicator</w:t>
      </w:r>
      <w:r>
        <w:rPr>
          <w:w w:val="94"/>
        </w:rPr>
        <w:t> </w:t>
      </w:r>
      <w:r>
        <w:rPr/>
        <w:t>of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sound</w:t>
      </w:r>
      <w:r>
        <w:rPr>
          <w:spacing w:val="-24"/>
        </w:rPr>
        <w:t> </w:t>
      </w:r>
      <w:r>
        <w:rPr>
          <w:spacing w:val="2"/>
        </w:rPr>
        <w:t>and</w:t>
      </w:r>
      <w:r>
        <w:rPr>
          <w:spacing w:val="-24"/>
        </w:rPr>
        <w:t> </w:t>
      </w:r>
      <w:r>
        <w:rPr>
          <w:spacing w:val="3"/>
        </w:rPr>
        <w:t>sustainable</w:t>
      </w:r>
      <w:r>
        <w:rPr>
          <w:spacing w:val="-24"/>
        </w:rPr>
        <w:t> </w:t>
      </w:r>
      <w:r>
        <w:rPr>
          <w:spacing w:val="2"/>
        </w:rPr>
        <w:t>business.</w:t>
      </w:r>
    </w:p>
    <w:p>
      <w:pPr>
        <w:spacing w:line="240" w:lineRule="auto" w:before="0"/>
        <w:rPr>
          <w:rFonts w:ascii="Book Antiqua" w:hAnsi="Book Antiqua" w:cs="Book Antiqua" w:eastAsia="Book Antiqua"/>
          <w:sz w:val="17"/>
          <w:szCs w:val="17"/>
        </w:rPr>
      </w:pPr>
      <w:r>
        <w:rPr/>
        <w:br w:type="column"/>
      </w:r>
      <w:r>
        <w:rPr>
          <w:rFonts w:ascii="Book Antiqua"/>
          <w:sz w:val="17"/>
        </w:rPr>
      </w:r>
    </w:p>
    <w:p>
      <w:pPr>
        <w:pStyle w:val="BodyText"/>
        <w:spacing w:line="261" w:lineRule="auto"/>
        <w:ind w:right="829" w:hanging="1"/>
        <w:jc w:val="left"/>
      </w:pPr>
      <w:r>
        <w:rPr>
          <w:spacing w:val="2"/>
        </w:rPr>
        <w:t>The </w:t>
      </w:r>
      <w:r>
        <w:rPr>
          <w:spacing w:val="4"/>
        </w:rPr>
        <w:t>Corporate </w:t>
      </w:r>
      <w:r>
        <w:rPr>
          <w:spacing w:val="3"/>
        </w:rPr>
        <w:t>Human </w:t>
      </w:r>
      <w:r>
        <w:rPr>
          <w:spacing w:val="4"/>
        </w:rPr>
        <w:t>Rights</w:t>
      </w:r>
      <w:r>
        <w:rPr>
          <w:spacing w:val="3"/>
        </w:rPr>
        <w:t> </w:t>
      </w:r>
      <w:r>
        <w:rPr>
          <w:spacing w:val="4"/>
        </w:rPr>
        <w:t>Benchmark</w:t>
      </w:r>
      <w:r>
        <w:rPr>
          <w:color w:val="F89E5D"/>
          <w:spacing w:val="4"/>
          <w:position w:val="7"/>
          <w:sz w:val="11"/>
        </w:rPr>
        <w:t>35</w:t>
      </w:r>
      <w:r>
        <w:rPr>
          <w:color w:val="F89E5D"/>
          <w:spacing w:val="5"/>
          <w:w w:val="110"/>
          <w:position w:val="7"/>
          <w:sz w:val="11"/>
        </w:rPr>
        <w:t> </w:t>
      </w:r>
      <w:r>
        <w:rPr>
          <w:spacing w:val="6"/>
        </w:rPr>
        <w:t>will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3"/>
        </w:rPr>
        <w:t>launched</w:t>
      </w:r>
      <w:r>
        <w:rPr>
          <w:spacing w:val="-7"/>
        </w:rPr>
        <w:t> </w:t>
      </w:r>
      <w:r>
        <w:rPr>
          <w:spacing w:val="3"/>
        </w:rPr>
        <w:t>in</w:t>
      </w:r>
      <w:r>
        <w:rPr>
          <w:spacing w:val="-7"/>
        </w:rPr>
        <w:t> </w:t>
      </w:r>
      <w:r>
        <w:rPr>
          <w:spacing w:val="4"/>
        </w:rPr>
        <w:t>late</w:t>
      </w:r>
      <w:r>
        <w:rPr>
          <w:spacing w:val="-7"/>
        </w:rPr>
        <w:t> </w:t>
      </w:r>
      <w:r>
        <w:rPr/>
        <w:t>2016.</w:t>
      </w:r>
      <w:r>
        <w:rPr>
          <w:spacing w:val="-7"/>
        </w:rPr>
        <w:t> </w:t>
      </w:r>
      <w:r>
        <w:rPr>
          <w:spacing w:val="4"/>
        </w:rPr>
        <w:t>This</w:t>
      </w:r>
      <w:r>
        <w:rPr>
          <w:spacing w:val="-7"/>
        </w:rPr>
        <w:t> </w:t>
      </w:r>
      <w:r>
        <w:rPr>
          <w:spacing w:val="6"/>
        </w:rPr>
        <w:t>will</w:t>
      </w:r>
      <w:r>
        <w:rPr>
          <w:spacing w:val="-7"/>
        </w:rPr>
        <w:t> </w:t>
      </w:r>
      <w:r>
        <w:rPr>
          <w:spacing w:val="5"/>
        </w:rPr>
        <w:t>rank</w:t>
      </w:r>
      <w:r>
        <w:rPr>
          <w:spacing w:val="-7"/>
        </w:rPr>
        <w:t> </w:t>
      </w:r>
      <w:r>
        <w:rPr>
          <w:spacing w:val="3"/>
        </w:rPr>
        <w:t>the</w:t>
      </w:r>
      <w:r>
        <w:rPr/>
        <w:t> </w:t>
      </w:r>
      <w:r>
        <w:rPr>
          <w:spacing w:val="2"/>
        </w:rPr>
        <w:t>top</w:t>
      </w:r>
      <w:r>
        <w:rPr>
          <w:spacing w:val="-19"/>
        </w:rPr>
        <w:t> </w:t>
      </w:r>
      <w:r>
        <w:rPr/>
        <w:t>100</w:t>
      </w:r>
      <w:r>
        <w:rPr>
          <w:spacing w:val="-19"/>
        </w:rPr>
        <w:t> </w:t>
      </w:r>
      <w:r>
        <w:rPr>
          <w:spacing w:val="3"/>
        </w:rPr>
        <w:t>companies</w:t>
      </w:r>
      <w:r>
        <w:rPr>
          <w:spacing w:val="-19"/>
        </w:rPr>
        <w:t> </w:t>
      </w:r>
      <w:r>
        <w:rPr>
          <w:spacing w:val="3"/>
        </w:rPr>
        <w:t>in</w:t>
      </w:r>
      <w:r>
        <w:rPr>
          <w:spacing w:val="-19"/>
        </w:rPr>
        <w:t> </w:t>
      </w:r>
      <w:r>
        <w:rPr>
          <w:spacing w:val="3"/>
        </w:rPr>
        <w:t>the</w:t>
      </w:r>
      <w:r>
        <w:rPr>
          <w:spacing w:val="-19"/>
        </w:rPr>
        <w:t> </w:t>
      </w:r>
      <w:r>
        <w:rPr>
          <w:spacing w:val="6"/>
        </w:rPr>
        <w:t>agricultural</w:t>
      </w:r>
      <w:r>
        <w:rPr>
          <w:spacing w:val="-19"/>
        </w:rPr>
        <w:t> </w:t>
      </w:r>
      <w:r>
        <w:rPr>
          <w:spacing w:val="3"/>
        </w:rPr>
        <w:t>products,</w:t>
      </w:r>
    </w:p>
    <w:p>
      <w:pPr>
        <w:pStyle w:val="BodyText"/>
        <w:spacing w:line="261" w:lineRule="auto"/>
        <w:ind w:right="375"/>
        <w:jc w:val="left"/>
      </w:pPr>
      <w:r>
        <w:rPr>
          <w:spacing w:val="3"/>
        </w:rPr>
        <w:t>apparel</w:t>
      </w:r>
      <w:r>
        <w:rPr>
          <w:spacing w:val="-19"/>
        </w:rPr>
        <w:t> </w:t>
      </w:r>
      <w:r>
        <w:rPr>
          <w:spacing w:val="3"/>
        </w:rPr>
        <w:t>and</w:t>
      </w:r>
      <w:r>
        <w:rPr>
          <w:spacing w:val="-19"/>
        </w:rPr>
        <w:t> </w:t>
      </w:r>
      <w:r>
        <w:rPr>
          <w:spacing w:val="4"/>
        </w:rPr>
        <w:t>extractive</w:t>
      </w:r>
      <w:r>
        <w:rPr>
          <w:spacing w:val="-19"/>
        </w:rPr>
        <w:t> </w:t>
      </w:r>
      <w:r>
        <w:rPr>
          <w:spacing w:val="4"/>
        </w:rPr>
        <w:t>industries,</w:t>
      </w:r>
      <w:r>
        <w:rPr>
          <w:spacing w:val="-19"/>
        </w:rPr>
        <w:t> </w:t>
      </w:r>
      <w:r>
        <w:rPr>
          <w:spacing w:val="3"/>
        </w:rPr>
        <w:t>using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3"/>
        </w:rPr>
        <w:t>rigorous</w:t>
      </w:r>
      <w:r>
        <w:rPr>
          <w:w w:val="88"/>
        </w:rPr>
        <w:t> </w:t>
      </w:r>
      <w:r>
        <w:rPr>
          <w:spacing w:val="3"/>
        </w:rPr>
        <w:t>methodology</w:t>
      </w:r>
      <w:r>
        <w:rPr>
          <w:spacing w:val="-5"/>
        </w:rPr>
        <w:t> </w:t>
      </w:r>
      <w:r>
        <w:rPr>
          <w:spacing w:val="4"/>
        </w:rPr>
        <w:t>that</w:t>
      </w:r>
      <w:r>
        <w:rPr>
          <w:spacing w:val="-5"/>
        </w:rPr>
        <w:t> </w:t>
      </w:r>
      <w:r>
        <w:rPr>
          <w:spacing w:val="4"/>
        </w:rPr>
        <w:t>has</w:t>
      </w:r>
      <w:r>
        <w:rPr>
          <w:spacing w:val="-5"/>
        </w:rPr>
        <w:t> </w:t>
      </w:r>
      <w:r>
        <w:rPr>
          <w:spacing w:val="2"/>
        </w:rPr>
        <w:t>been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>
          <w:spacing w:val="3"/>
        </w:rPr>
        <w:t>two</w:t>
      </w:r>
      <w:r>
        <w:rPr>
          <w:w w:val="99"/>
        </w:rPr>
        <w:t> </w:t>
      </w:r>
      <w:r>
        <w:rPr>
          <w:spacing w:val="3"/>
        </w:rPr>
        <w:t>years in </w:t>
      </w:r>
      <w:r>
        <w:rPr>
          <w:spacing w:val="4"/>
        </w:rPr>
        <w:t>consultation with </w:t>
      </w:r>
      <w:r>
        <w:rPr/>
        <w:t>over </w:t>
      </w:r>
      <w:r>
        <w:rPr>
          <w:spacing w:val="4"/>
        </w:rPr>
        <w:t>400</w:t>
      </w:r>
      <w:r>
        <w:rPr>
          <w:spacing w:val="-31"/>
        </w:rPr>
        <w:t> </w:t>
      </w:r>
      <w:r>
        <w:rPr>
          <w:spacing w:val="3"/>
        </w:rPr>
        <w:t>companies,</w:t>
      </w:r>
      <w:r>
        <w:rPr/>
        <w:t> </w:t>
      </w:r>
      <w:r>
        <w:rPr>
          <w:spacing w:val="4"/>
          <w:w w:val="95"/>
        </w:rPr>
        <w:t>industry associations, </w:t>
      </w:r>
      <w:r>
        <w:rPr>
          <w:spacing w:val="3"/>
          <w:w w:val="95"/>
        </w:rPr>
        <w:t>investors, governments,</w:t>
      </w:r>
      <w:r>
        <w:rPr>
          <w:spacing w:val="34"/>
          <w:w w:val="95"/>
        </w:rPr>
        <w:t> </w:t>
      </w:r>
      <w:r>
        <w:rPr>
          <w:spacing w:val="4"/>
          <w:w w:val="95"/>
        </w:rPr>
        <w:t>civil</w:t>
      </w:r>
      <w:r>
        <w:rPr>
          <w:w w:val="93"/>
        </w:rPr>
        <w:t> </w:t>
      </w:r>
      <w:r>
        <w:rPr>
          <w:spacing w:val="3"/>
        </w:rPr>
        <w:t>society</w:t>
      </w:r>
      <w:r>
        <w:rPr>
          <w:spacing w:val="-14"/>
        </w:rPr>
        <w:t> </w:t>
      </w:r>
      <w:r>
        <w:rPr>
          <w:spacing w:val="3"/>
        </w:rPr>
        <w:t>representatives,</w:t>
      </w:r>
      <w:r>
        <w:rPr>
          <w:spacing w:val="-14"/>
        </w:rPr>
        <w:t> </w:t>
      </w:r>
      <w:r>
        <w:rPr>
          <w:spacing w:val="3"/>
        </w:rPr>
        <w:t>academics</w:t>
      </w:r>
      <w:r>
        <w:rPr>
          <w:spacing w:val="-14"/>
        </w:rPr>
        <w:t> </w:t>
      </w:r>
      <w:r>
        <w:rPr>
          <w:spacing w:val="3"/>
        </w:rPr>
        <w:t>and</w:t>
      </w:r>
      <w:r>
        <w:rPr>
          <w:spacing w:val="-14"/>
        </w:rPr>
        <w:t> </w:t>
      </w:r>
      <w:r>
        <w:rPr>
          <w:spacing w:val="3"/>
        </w:rPr>
        <w:t>lawyers.</w:t>
      </w:r>
      <w:r>
        <w:rPr>
          <w:spacing w:val="-14"/>
        </w:rPr>
        <w:t> </w:t>
      </w:r>
      <w:r>
        <w:rPr/>
        <w:t>It</w:t>
      </w:r>
      <w:r>
        <w:rPr>
          <w:w w:val="89"/>
        </w:rPr>
        <w:t> </w:t>
      </w:r>
      <w:r>
        <w:rPr>
          <w:spacing w:val="6"/>
        </w:rPr>
        <w:t>will</w:t>
      </w:r>
      <w:r>
        <w:rPr>
          <w:spacing w:val="-20"/>
        </w:rPr>
        <w:t> </w:t>
      </w:r>
      <w:r>
        <w:rPr/>
        <w:t>be</w:t>
      </w:r>
      <w:r>
        <w:rPr>
          <w:spacing w:val="-20"/>
        </w:rPr>
        <w:t> </w:t>
      </w:r>
      <w:r>
        <w:rPr>
          <w:spacing w:val="3"/>
        </w:rPr>
        <w:t>used</w:t>
      </w:r>
      <w:r>
        <w:rPr>
          <w:spacing w:val="-20"/>
        </w:rPr>
        <w:t> </w:t>
      </w:r>
      <w:r>
        <w:rPr/>
        <w:t>by</w:t>
      </w:r>
      <w:r>
        <w:rPr>
          <w:spacing w:val="-20"/>
        </w:rPr>
        <w:t> </w:t>
      </w:r>
      <w:r>
        <w:rPr>
          <w:spacing w:val="3"/>
        </w:rPr>
        <w:t>investors,</w:t>
      </w:r>
      <w:r>
        <w:rPr>
          <w:spacing w:val="-20"/>
        </w:rPr>
        <w:t> </w:t>
      </w:r>
      <w:r>
        <w:rPr>
          <w:spacing w:val="3"/>
        </w:rPr>
        <w:t>governments,</w:t>
      </w:r>
      <w:r>
        <w:rPr>
          <w:spacing w:val="-20"/>
        </w:rPr>
        <w:t> </w:t>
      </w:r>
      <w:r>
        <w:rPr>
          <w:spacing w:val="3"/>
        </w:rPr>
        <w:t>consumers</w:t>
      </w:r>
      <w:r>
        <w:rPr>
          <w:w w:val="8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2"/>
        </w:rPr>
        <w:t>other</w:t>
      </w:r>
      <w:r>
        <w:rPr>
          <w:spacing w:val="-8"/>
        </w:rPr>
        <w:t> </w:t>
      </w:r>
      <w:r>
        <w:rPr>
          <w:spacing w:val="3"/>
        </w:rPr>
        <w:t>stakeholders</w:t>
      </w:r>
      <w:r>
        <w:rPr>
          <w:spacing w:val="-8"/>
        </w:rPr>
        <w:t> </w:t>
      </w:r>
      <w:r>
        <w:rPr>
          <w:spacing w:val="2"/>
        </w:rPr>
        <w:t>keen</w:t>
      </w:r>
      <w:r>
        <w:rPr>
          <w:spacing w:val="-8"/>
        </w:rPr>
        <w:t> </w:t>
      </w:r>
      <w:r>
        <w:rPr>
          <w:spacing w:val="3"/>
        </w:rPr>
        <w:t>to</w:t>
      </w:r>
      <w:r>
        <w:rPr>
          <w:spacing w:val="-8"/>
        </w:rPr>
        <w:t> </w:t>
      </w:r>
      <w:r>
        <w:rPr>
          <w:spacing w:val="4"/>
        </w:rPr>
        <w:t>understand</w:t>
      </w:r>
      <w:r>
        <w:rPr>
          <w:spacing w:val="-8"/>
        </w:rPr>
        <w:t> </w:t>
      </w:r>
      <w:r>
        <w:rPr/>
        <w:t>how</w:t>
      </w:r>
      <w:r>
        <w:rPr>
          <w:w w:val="87"/>
        </w:rPr>
        <w:t> </w:t>
      </w:r>
      <w:r>
        <w:rPr>
          <w:spacing w:val="3"/>
        </w:rPr>
        <w:t>companies</w:t>
      </w:r>
      <w:r>
        <w:rPr>
          <w:spacing w:val="-14"/>
        </w:rPr>
        <w:t> </w:t>
      </w:r>
      <w:r>
        <w:rPr>
          <w:spacing w:val="3"/>
        </w:rPr>
        <w:t>are</w:t>
      </w:r>
      <w:r>
        <w:rPr>
          <w:spacing w:val="-14"/>
        </w:rPr>
        <w:t> </w:t>
      </w:r>
      <w:r>
        <w:rPr>
          <w:spacing w:val="5"/>
        </w:rPr>
        <w:t>integrating</w:t>
      </w:r>
      <w:r>
        <w:rPr>
          <w:spacing w:val="-14"/>
        </w:rPr>
        <w:t> </w:t>
      </w:r>
      <w:r>
        <w:rPr>
          <w:spacing w:val="3"/>
        </w:rPr>
        <w:t>human</w:t>
      </w:r>
      <w:r>
        <w:rPr>
          <w:spacing w:val="-14"/>
        </w:rPr>
        <w:t> </w:t>
      </w:r>
      <w:r>
        <w:rPr>
          <w:spacing w:val="4"/>
        </w:rPr>
        <w:t>rights</w:t>
      </w:r>
      <w:r>
        <w:rPr>
          <w:spacing w:val="-14"/>
        </w:rPr>
        <w:t> </w:t>
      </w:r>
      <w:r>
        <w:rPr>
          <w:spacing w:val="3"/>
        </w:rPr>
        <w:t>concerns</w:t>
      </w:r>
      <w:r>
        <w:rPr>
          <w:w w:val="88"/>
        </w:rPr>
        <w:t> </w:t>
      </w:r>
      <w:r>
        <w:rPr>
          <w:spacing w:val="3"/>
        </w:rPr>
        <w:t>into their business. </w:t>
      </w:r>
      <w:r>
        <w:rPr>
          <w:spacing w:val="4"/>
        </w:rPr>
        <w:t>This </w:t>
      </w:r>
      <w:r>
        <w:rPr/>
        <w:t>comes on </w:t>
      </w:r>
      <w:r>
        <w:rPr>
          <w:spacing w:val="3"/>
        </w:rPr>
        <w:t>the </w:t>
      </w:r>
      <w:r>
        <w:rPr>
          <w:spacing w:val="2"/>
        </w:rPr>
        <w:t>back</w:t>
      </w:r>
      <w:r>
        <w:rPr/>
        <w:t> of</w:t>
      </w:r>
      <w:r>
        <w:rPr>
          <w:w w:val="87"/>
        </w:rPr>
        <w:t> </w:t>
      </w:r>
      <w:r>
        <w:rPr>
          <w:spacing w:val="3"/>
        </w:rPr>
        <w:t>KnowTheChain,</w:t>
      </w:r>
      <w:r>
        <w:rPr>
          <w:color w:val="F89E5D"/>
          <w:spacing w:val="3"/>
          <w:position w:val="7"/>
          <w:sz w:val="11"/>
          <w:szCs w:val="11"/>
        </w:rPr>
        <w:t>36 </w:t>
      </w:r>
      <w:r>
        <w:rPr/>
        <w:t>a </w:t>
      </w:r>
      <w:r>
        <w:rPr>
          <w:spacing w:val="3"/>
        </w:rPr>
        <w:t>benchmark </w:t>
      </w:r>
      <w:r>
        <w:rPr/>
        <w:t>developed </w:t>
      </w:r>
      <w:r>
        <w:rPr>
          <w:spacing w:val="3"/>
        </w:rPr>
        <w:t>in</w:t>
      </w:r>
      <w:r>
        <w:rPr>
          <w:spacing w:val="-14"/>
        </w:rPr>
        <w:t> </w:t>
      </w:r>
      <w:r>
        <w:rPr/>
        <w:t>2013</w:t>
      </w:r>
      <w:r>
        <w:rPr>
          <w:w w:val="104"/>
        </w:rPr>
        <w:t> </w:t>
      </w:r>
      <w:r>
        <w:rPr>
          <w:spacing w:val="4"/>
        </w:rPr>
        <w:t>that</w:t>
      </w:r>
      <w:r>
        <w:rPr>
          <w:spacing w:val="-16"/>
        </w:rPr>
        <w:t> </w:t>
      </w:r>
      <w:r>
        <w:rPr>
          <w:spacing w:val="5"/>
        </w:rPr>
        <w:t>ranks</w:t>
      </w:r>
      <w:r>
        <w:rPr>
          <w:spacing w:val="-16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>
          <w:spacing w:val="3"/>
        </w:rPr>
        <w:t>performance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3"/>
        </w:rPr>
        <w:t>companies’</w:t>
      </w:r>
      <w:r>
        <w:rPr>
          <w:spacing w:val="-16"/>
        </w:rPr>
        <w:t> </w:t>
      </w:r>
      <w:r>
        <w:rPr>
          <w:spacing w:val="4"/>
        </w:rPr>
        <w:t>efforts</w:t>
      </w:r>
      <w:r>
        <w:rPr>
          <w:spacing w:val="-16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4"/>
        </w:rPr>
        <w:t>address</w:t>
      </w:r>
      <w:r>
        <w:rPr>
          <w:spacing w:val="-19"/>
        </w:rPr>
        <w:t> </w:t>
      </w:r>
      <w:r>
        <w:rPr>
          <w:spacing w:val="2"/>
        </w:rPr>
        <w:t>forced</w:t>
      </w:r>
      <w:r>
        <w:rPr>
          <w:spacing w:val="-19"/>
        </w:rPr>
        <w:t> </w:t>
      </w:r>
      <w:r>
        <w:rPr>
          <w:spacing w:val="3"/>
        </w:rPr>
        <w:t>labour</w:t>
      </w:r>
      <w:r>
        <w:rPr>
          <w:spacing w:val="-19"/>
        </w:rPr>
        <w:t> </w:t>
      </w:r>
      <w:r>
        <w:rPr>
          <w:spacing w:val="3"/>
        </w:rPr>
        <w:t>in</w:t>
      </w:r>
      <w:r>
        <w:rPr>
          <w:spacing w:val="-19"/>
        </w:rPr>
        <w:t> </w:t>
      </w:r>
      <w:r>
        <w:rPr>
          <w:spacing w:val="3"/>
        </w:rPr>
        <w:t>their</w:t>
      </w:r>
      <w:r>
        <w:rPr>
          <w:spacing w:val="-19"/>
        </w:rPr>
        <w:t> </w:t>
      </w:r>
      <w:r>
        <w:rPr/>
        <w:t>supply</w:t>
      </w:r>
      <w:r>
        <w:rPr>
          <w:spacing w:val="-19"/>
        </w:rPr>
        <w:t> </w:t>
      </w:r>
      <w:r>
        <w:rPr>
          <w:spacing w:val="4"/>
        </w:rPr>
        <w:t>chain.</w:t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960" w:right="700"/>
          <w:cols w:num="2" w:equalWidth="0">
            <w:col w:w="4839" w:space="178"/>
            <w:col w:w="5233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330" w:lineRule="exact" w:before="0"/>
        <w:ind w:left="420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>
        <w:rPr/>
        <w:pict>
          <v:group style="position:absolute;margin-left:53.858002pt;margin-top:-18.751171pt;width:501.15pt;height:336.25pt;mso-position-horizontal-relative:page;mso-position-vertical-relative:paragraph;z-index:-141232" coordorigin="1077,-375" coordsize="10023,6725">
            <v:group style="position:absolute;left:1077;top:-103;width:9752;height:973" coordorigin="1077,-103" coordsize="9752,973">
              <v:shape style="position:absolute;left:1077;top:-103;width:9752;height:973" coordorigin="1077,-103" coordsize="9752,973" path="m1077,869l10828,869,10828,-103,1077,-103,1077,869xe" filled="true" fillcolor="#f89e5d" stroked="false">
                <v:path arrowok="t"/>
                <v:fill type="solid"/>
              </v:shape>
            </v:group>
            <v:group style="position:absolute;left:1087;top:-93;width:9732;height:6433" coordorigin="1087,-93" coordsize="9732,6433">
              <v:shape style="position:absolute;left:1087;top:-93;width:9732;height:6433" coordorigin="1087,-93" coordsize="9732,6433" path="m1087,6339l10818,6339,10818,-93,1087,-93,1087,6339xe" filled="false" stroked="true" strokeweight="1pt" strokecolor="#f89e5d">
                <v:path arrowok="t"/>
              </v:shape>
            </v:group>
            <v:group style="position:absolute;left:10290;top:-375;width:811;height:811" coordorigin="10290,-375" coordsize="811,811">
              <v:shape style="position:absolute;left:10290;top:-375;width:811;height:811" coordorigin="10290,-375" coordsize="811,811" path="m10560,-375l10290,-105,10830,435,11100,165,10560,-37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Unicode MS"/>
          <w:color w:val="FFFFFF"/>
          <w:w w:val="90"/>
          <w:sz w:val="28"/>
        </w:rPr>
        <w:t>CASE</w:t>
      </w:r>
      <w:r>
        <w:rPr>
          <w:rFonts w:ascii="Arial Unicode MS"/>
          <w:color w:val="FFFFFF"/>
          <w:spacing w:val="21"/>
          <w:w w:val="90"/>
          <w:sz w:val="28"/>
        </w:rPr>
        <w:t> </w:t>
      </w:r>
      <w:r>
        <w:rPr>
          <w:rFonts w:ascii="Arial Unicode MS"/>
          <w:color w:val="FFFFFF"/>
          <w:spacing w:val="-3"/>
          <w:w w:val="90"/>
          <w:sz w:val="28"/>
        </w:rPr>
        <w:t>STUDY</w:t>
      </w:r>
      <w:r>
        <w:rPr>
          <w:rFonts w:ascii="Arial Unicode MS"/>
          <w:spacing w:val="-3"/>
          <w:sz w:val="28"/>
        </w:rPr>
      </w:r>
    </w:p>
    <w:p>
      <w:pPr>
        <w:spacing w:line="426" w:lineRule="exact" w:before="0"/>
        <w:ind w:left="420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>
        <w:rPr>
          <w:rFonts w:ascii="Arial Unicode MS"/>
          <w:color w:val="FFFFFF"/>
          <w:sz w:val="28"/>
        </w:rPr>
        <w:t>Marshalls:</w:t>
      </w:r>
      <w:r>
        <w:rPr>
          <w:rFonts w:ascii="Arial Unicode MS"/>
          <w:color w:val="FFFFFF"/>
          <w:spacing w:val="-28"/>
          <w:sz w:val="28"/>
        </w:rPr>
        <w:t> </w:t>
      </w:r>
      <w:r>
        <w:rPr>
          <w:rFonts w:ascii="Arial Unicode MS"/>
          <w:color w:val="FFFFFF"/>
          <w:sz w:val="28"/>
        </w:rPr>
        <w:t>Human</w:t>
      </w:r>
      <w:r>
        <w:rPr>
          <w:rFonts w:ascii="Arial Unicode MS"/>
          <w:color w:val="FFFFFF"/>
          <w:spacing w:val="-28"/>
          <w:sz w:val="28"/>
        </w:rPr>
        <w:t> </w:t>
      </w:r>
      <w:r>
        <w:rPr>
          <w:rFonts w:ascii="Arial Unicode MS"/>
          <w:color w:val="FFFFFF"/>
          <w:sz w:val="28"/>
        </w:rPr>
        <w:t>rights</w:t>
      </w:r>
      <w:r>
        <w:rPr>
          <w:rFonts w:ascii="Arial Unicode MS"/>
          <w:color w:val="FFFFFF"/>
          <w:spacing w:val="-28"/>
          <w:sz w:val="28"/>
        </w:rPr>
        <w:t> </w:t>
      </w:r>
      <w:r>
        <w:rPr>
          <w:rFonts w:ascii="Arial Unicode MS"/>
          <w:color w:val="FFFFFF"/>
          <w:sz w:val="28"/>
        </w:rPr>
        <w:t>set</w:t>
      </w:r>
      <w:r>
        <w:rPr>
          <w:rFonts w:ascii="Arial Unicode MS"/>
          <w:color w:val="FFFFFF"/>
          <w:spacing w:val="-28"/>
          <w:sz w:val="28"/>
        </w:rPr>
        <w:t> </w:t>
      </w:r>
      <w:r>
        <w:rPr>
          <w:rFonts w:ascii="Arial Unicode MS"/>
          <w:color w:val="FFFFFF"/>
          <w:sz w:val="28"/>
        </w:rPr>
        <w:t>in</w:t>
      </w:r>
      <w:r>
        <w:rPr>
          <w:rFonts w:ascii="Arial Unicode MS"/>
          <w:color w:val="FFFFFF"/>
          <w:spacing w:val="-28"/>
          <w:sz w:val="28"/>
        </w:rPr>
        <w:t> </w:t>
      </w:r>
      <w:r>
        <w:rPr>
          <w:rFonts w:ascii="Arial Unicode MS"/>
          <w:color w:val="FFFFFF"/>
          <w:sz w:val="28"/>
        </w:rPr>
        <w:t>stone</w:t>
      </w:r>
      <w:r>
        <w:rPr>
          <w:rFonts w:ascii="Arial Unicode MS"/>
          <w:sz w:val="28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8"/>
          <w:szCs w:val="18"/>
        </w:rPr>
        <w:sectPr>
          <w:type w:val="continuous"/>
          <w:pgSz w:w="11910" w:h="16840"/>
          <w:pgMar w:top="1580" w:bottom="0" w:left="960" w:right="700"/>
        </w:sectPr>
      </w:pPr>
    </w:p>
    <w:p>
      <w:pPr>
        <w:pStyle w:val="BodyText"/>
        <w:spacing w:line="184" w:lineRule="auto" w:before="28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spacing w:val="-3"/>
        </w:rPr>
        <w:t>Marshalls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is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</w:rPr>
        <w:t>a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member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company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FTSE4Good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  <w:spacing w:val="-3"/>
        </w:rPr>
        <w:t>Index, which assesses corporate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responsibility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  <w:spacing w:val="-3"/>
        </w:rPr>
        <w:t>practices </w:t>
      </w:r>
      <w:r>
        <w:rPr>
          <w:rFonts w:ascii="Arial Unicode MS"/>
          <w:color w:val="39474F"/>
        </w:rPr>
        <w:t>based on the </w:t>
      </w:r>
      <w:r>
        <w:rPr>
          <w:rFonts w:ascii="Arial Unicode MS"/>
          <w:color w:val="39474F"/>
          <w:spacing w:val="-3"/>
        </w:rPr>
        <w:t>principles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3"/>
        </w:rPr>
        <w:t>Socially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  <w:spacing w:val="-4"/>
          <w:w w:val="95"/>
        </w:rPr>
        <w:t>Responsible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spacing w:val="-4"/>
          <w:w w:val="95"/>
        </w:rPr>
        <w:t>Investment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spacing w:val="-6"/>
          <w:w w:val="95"/>
        </w:rPr>
        <w:t>(SRI).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w w:val="95"/>
        </w:rPr>
        <w:t>The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spacing w:val="-3"/>
          <w:w w:val="95"/>
        </w:rPr>
        <w:t>company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w w:val="95"/>
        </w:rPr>
        <w:t>has</w:t>
      </w:r>
      <w:r>
        <w:rPr>
          <w:rFonts w:ascii="Arial Unicode MS"/>
          <w:color w:val="39474F"/>
          <w:spacing w:val="-10"/>
          <w:w w:val="95"/>
        </w:rPr>
        <w:t> </w:t>
      </w:r>
      <w:r>
        <w:rPr>
          <w:rFonts w:ascii="Arial Unicode MS"/>
          <w:color w:val="39474F"/>
          <w:w w:val="95"/>
        </w:rPr>
        <w:t>been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3"/>
        </w:rPr>
        <w:t>supplying natural stone </w:t>
      </w:r>
      <w:r>
        <w:rPr>
          <w:rFonts w:ascii="Arial Unicode MS"/>
          <w:color w:val="39474F"/>
        </w:rPr>
        <w:t>and </w:t>
      </w:r>
      <w:r>
        <w:rPr>
          <w:rFonts w:ascii="Arial Unicode MS"/>
          <w:color w:val="39474F"/>
          <w:spacing w:val="-4"/>
        </w:rPr>
        <w:t>innovative</w:t>
      </w:r>
      <w:r>
        <w:rPr>
          <w:rFonts w:ascii="Arial Unicode MS"/>
          <w:color w:val="39474F"/>
          <w:spacing w:val="-19"/>
        </w:rPr>
        <w:t> </w:t>
      </w:r>
      <w:r>
        <w:rPr>
          <w:rFonts w:ascii="Arial Unicode MS"/>
          <w:color w:val="39474F"/>
          <w:spacing w:val="-3"/>
        </w:rPr>
        <w:t>concrete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-3"/>
        </w:rPr>
        <w:t>products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  <w:spacing w:val="-4"/>
        </w:rPr>
        <w:t>construction,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  <w:spacing w:val="-3"/>
        </w:rPr>
        <w:t>home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  <w:spacing w:val="-4"/>
        </w:rPr>
        <w:t>improvement</w:t>
      </w:r>
      <w:r>
        <w:rPr>
          <w:rFonts w:ascii="Arial Unicode MS"/>
          <w:spacing w:val="-4"/>
        </w:rPr>
      </w:r>
    </w:p>
    <w:p>
      <w:pPr>
        <w:pStyle w:val="BodyText"/>
        <w:spacing w:line="184" w:lineRule="auto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landscape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markets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4"/>
        </w:rPr>
        <w:t>since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7"/>
        </w:rPr>
        <w:t>1890s.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operates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  <w:spacing w:val="-3"/>
        </w:rPr>
        <w:t>quarries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  <w:spacing w:val="-3"/>
        </w:rPr>
        <w:t>manufacturing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  <w:spacing w:val="-4"/>
        </w:rPr>
        <w:t>sites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  <w:spacing w:val="-3"/>
        </w:rPr>
        <w:t>throughout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22"/>
        </w:rPr>
        <w:t> </w:t>
      </w:r>
      <w:r>
        <w:rPr>
          <w:rFonts w:ascii="Arial Unicode MS"/>
          <w:color w:val="39474F"/>
        </w:rPr>
        <w:t>UK.</w:t>
      </w:r>
      <w:r>
        <w:rPr>
          <w:rFonts w:ascii="Arial Unicode MS"/>
          <w:color w:val="39474F"/>
          <w:spacing w:val="-2"/>
          <w:w w:val="97"/>
        </w:rPr>
        <w:t> </w:t>
      </w:r>
      <w:r>
        <w:rPr>
          <w:rFonts w:ascii="Arial Unicode MS"/>
          <w:color w:val="39474F"/>
        </w:rPr>
        <w:t>It </w:t>
      </w:r>
      <w:r>
        <w:rPr>
          <w:rFonts w:ascii="Arial Unicode MS"/>
          <w:color w:val="39474F"/>
          <w:spacing w:val="-3"/>
        </w:rPr>
        <w:t>also </w:t>
      </w:r>
      <w:r>
        <w:rPr>
          <w:rFonts w:ascii="Arial Unicode MS"/>
          <w:color w:val="39474F"/>
        </w:rPr>
        <w:t>has </w:t>
      </w:r>
      <w:r>
        <w:rPr>
          <w:rFonts w:ascii="Arial Unicode MS"/>
          <w:color w:val="39474F"/>
          <w:spacing w:val="-3"/>
        </w:rPr>
        <w:t>operations in </w:t>
      </w:r>
      <w:r>
        <w:rPr>
          <w:rFonts w:ascii="Arial Unicode MS"/>
          <w:color w:val="39474F"/>
          <w:spacing w:val="-4"/>
        </w:rPr>
        <w:t>Belgium, </w:t>
      </w:r>
      <w:r>
        <w:rPr>
          <w:rFonts w:ascii="Arial Unicode MS"/>
          <w:color w:val="39474F"/>
          <w:spacing w:val="-3"/>
        </w:rPr>
        <w:t>major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  <w:spacing w:val="-3"/>
        </w:rPr>
        <w:t>supplier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  <w:spacing w:val="-3"/>
        </w:rPr>
        <w:t>partnerships in India </w:t>
      </w:r>
      <w:r>
        <w:rPr>
          <w:rFonts w:ascii="Arial Unicode MS"/>
          <w:color w:val="39474F"/>
        </w:rPr>
        <w:t>and </w:t>
      </w:r>
      <w:r>
        <w:rPr>
          <w:rFonts w:ascii="Arial Unicode MS"/>
          <w:color w:val="39474F"/>
          <w:spacing w:val="-5"/>
        </w:rPr>
        <w:t>China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27"/>
        </w:rPr>
        <w:t> </w:t>
      </w:r>
      <w:r>
        <w:rPr>
          <w:rFonts w:ascii="Arial Unicode MS"/>
          <w:color w:val="39474F"/>
          <w:spacing w:val="-3"/>
        </w:rPr>
        <w:t>representation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3"/>
        </w:rPr>
        <w:t>in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other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international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markets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4"/>
        </w:rPr>
        <w:t>including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USA.</w:t>
      </w:r>
      <w:r>
        <w:rPr>
          <w:rFonts w:ascii="Arial Unicode MS"/>
          <w:spacing w:val="-3"/>
        </w:rPr>
      </w:r>
    </w:p>
    <w:p>
      <w:pPr>
        <w:pStyle w:val="BodyText"/>
        <w:spacing w:line="184" w:lineRule="auto" w:before="113"/>
        <w:ind w:left="420" w:right="15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spacing w:val="-3"/>
        </w:rPr>
        <w:t>Given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  <w:spacing w:val="-3"/>
        </w:rPr>
        <w:t>nature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  <w:spacing w:val="-2"/>
        </w:rPr>
        <w:t>its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  <w:spacing w:val="-3"/>
        </w:rPr>
        <w:t>work,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  <w:spacing w:val="-3"/>
        </w:rPr>
        <w:t>Marshalls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has</w:t>
      </w:r>
      <w:r>
        <w:rPr>
          <w:rFonts w:ascii="Arial Unicode MS"/>
          <w:color w:val="39474F"/>
          <w:spacing w:val="-7"/>
        </w:rPr>
        <w:t> </w:t>
      </w:r>
      <w:r>
        <w:rPr>
          <w:rFonts w:ascii="Arial Unicode MS"/>
          <w:color w:val="39474F"/>
        </w:rPr>
        <w:t>been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3"/>
        </w:rPr>
        <w:t>actively </w:t>
      </w:r>
      <w:r>
        <w:rPr>
          <w:rFonts w:ascii="Arial Unicode MS"/>
          <w:color w:val="39474F"/>
        </w:rPr>
        <w:t>engaged </w:t>
      </w:r>
      <w:r>
        <w:rPr>
          <w:rFonts w:ascii="Arial Unicode MS"/>
          <w:color w:val="39474F"/>
          <w:spacing w:val="-3"/>
        </w:rPr>
        <w:t>in human rights issues</w:t>
      </w:r>
      <w:r>
        <w:rPr>
          <w:rFonts w:ascii="Arial Unicode MS"/>
          <w:color w:val="39474F"/>
          <w:spacing w:val="-15"/>
        </w:rPr>
        <w:t> </w:t>
      </w:r>
      <w:r>
        <w:rPr>
          <w:rFonts w:ascii="Arial Unicode MS"/>
          <w:color w:val="39474F"/>
          <w:spacing w:val="-4"/>
        </w:rPr>
        <w:t>since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-5"/>
        </w:rPr>
        <w:t>2005, </w:t>
      </w:r>
      <w:r>
        <w:rPr>
          <w:rFonts w:ascii="Arial Unicode MS"/>
          <w:color w:val="39474F"/>
        </w:rPr>
        <w:t>when it became the </w:t>
      </w:r>
      <w:r>
        <w:rPr>
          <w:rFonts w:ascii="Arial Unicode MS"/>
          <w:color w:val="39474F"/>
          <w:spacing w:val="-3"/>
        </w:rPr>
        <w:t>first company in</w:t>
      </w:r>
      <w:r>
        <w:rPr>
          <w:rFonts w:ascii="Arial Unicode MS"/>
          <w:color w:val="39474F"/>
          <w:spacing w:val="26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-3"/>
        </w:rPr>
        <w:t>hard landscaping industry </w:t>
      </w:r>
      <w:r>
        <w:rPr>
          <w:rFonts w:ascii="Arial Unicode MS"/>
          <w:color w:val="39474F"/>
        </w:rPr>
        <w:t>to </w:t>
      </w:r>
      <w:r>
        <w:rPr>
          <w:rFonts w:ascii="Arial Unicode MS"/>
          <w:color w:val="39474F"/>
          <w:spacing w:val="-4"/>
        </w:rPr>
        <w:t>join </w:t>
      </w:r>
      <w:r>
        <w:rPr>
          <w:rFonts w:ascii="Arial Unicode MS"/>
          <w:color w:val="39474F"/>
        </w:rPr>
        <w:t>the </w:t>
      </w:r>
      <w:r>
        <w:rPr>
          <w:rFonts w:ascii="Arial Unicode MS"/>
          <w:color w:val="39474F"/>
          <w:spacing w:val="-4"/>
        </w:rPr>
        <w:t>Ethical</w:t>
      </w:r>
      <w:r>
        <w:rPr>
          <w:rFonts w:ascii="Arial Unicode MS"/>
          <w:color w:val="39474F"/>
          <w:spacing w:val="-25"/>
        </w:rPr>
        <w:t> </w:t>
      </w:r>
      <w:r>
        <w:rPr>
          <w:rFonts w:ascii="Arial Unicode MS"/>
          <w:color w:val="39474F"/>
          <w:spacing w:val="-6"/>
        </w:rPr>
        <w:t>Trading</w:t>
      </w:r>
      <w:r>
        <w:rPr>
          <w:rFonts w:ascii="Arial Unicode MS"/>
          <w:color w:val="39474F"/>
          <w:w w:val="104"/>
        </w:rPr>
        <w:t> </w:t>
      </w:r>
      <w:r>
        <w:rPr>
          <w:rFonts w:ascii="Arial Unicode MS"/>
          <w:color w:val="39474F"/>
          <w:spacing w:val="-4"/>
        </w:rPr>
        <w:t>Initiative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5"/>
        </w:rPr>
        <w:t>(ETI).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3"/>
        </w:rPr>
        <w:t>is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3"/>
        </w:rPr>
        <w:t>also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a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3"/>
        </w:rPr>
        <w:t>signatory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an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3"/>
        </w:rPr>
        <w:t>active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-3"/>
        </w:rPr>
        <w:t>participant in </w:t>
      </w:r>
      <w:r>
        <w:rPr>
          <w:rFonts w:ascii="Arial Unicode MS"/>
          <w:color w:val="39474F"/>
        </w:rPr>
        <w:t>the UN Global Compact and</w:t>
      </w:r>
      <w:r>
        <w:rPr>
          <w:rFonts w:ascii="Arial Unicode MS"/>
          <w:color w:val="39474F"/>
          <w:spacing w:val="12"/>
        </w:rPr>
        <w:t> </w:t>
      </w:r>
      <w:r>
        <w:rPr>
          <w:rFonts w:ascii="Arial Unicode MS"/>
          <w:color w:val="39474F"/>
          <w:spacing w:val="-3"/>
        </w:rPr>
        <w:t>is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  <w:spacing w:val="-3"/>
        </w:rPr>
        <w:t>committed </w:t>
      </w:r>
      <w:r>
        <w:rPr>
          <w:rFonts w:ascii="Arial Unicode MS"/>
          <w:color w:val="39474F"/>
        </w:rPr>
        <w:t>to </w:t>
      </w:r>
      <w:r>
        <w:rPr>
          <w:rFonts w:ascii="Arial Unicode MS"/>
          <w:color w:val="39474F"/>
          <w:spacing w:val="-3"/>
        </w:rPr>
        <w:t>GRI </w:t>
      </w:r>
      <w:r>
        <w:rPr>
          <w:rFonts w:ascii="Arial Unicode MS"/>
          <w:color w:val="39474F"/>
          <w:spacing w:val="-4"/>
        </w:rPr>
        <w:t>monitoring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37"/>
        </w:rPr>
        <w:t> </w:t>
      </w:r>
      <w:r>
        <w:rPr>
          <w:rFonts w:ascii="Arial Unicode MS"/>
          <w:color w:val="39474F"/>
          <w:spacing w:val="-3"/>
        </w:rPr>
        <w:t>reporting.</w:t>
      </w:r>
      <w:r>
        <w:rPr>
          <w:rFonts w:ascii="Arial Unicode MS"/>
          <w:spacing w:val="-3"/>
        </w:rPr>
      </w:r>
    </w:p>
    <w:p>
      <w:pPr>
        <w:pStyle w:val="BodyText"/>
        <w:spacing w:line="184" w:lineRule="auto" w:before="28"/>
        <w:ind w:left="243" w:right="844"/>
        <w:jc w:val="left"/>
        <w:rPr>
          <w:rFonts w:ascii="Arial Unicode MS" w:hAnsi="Arial Unicode MS" w:cs="Arial Unicode MS" w:eastAsia="Arial Unicode MS"/>
        </w:rPr>
      </w:pPr>
      <w:r>
        <w:rPr/>
        <w:br w:type="column"/>
      </w:r>
      <w:r>
        <w:rPr>
          <w:rFonts w:ascii="Arial Unicode MS"/>
          <w:color w:val="39474F"/>
        </w:rPr>
        <w:t>It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3"/>
        </w:rPr>
        <w:t>conducted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2"/>
        </w:rPr>
        <w:t>its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3"/>
        </w:rPr>
        <w:t>first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3"/>
        </w:rPr>
        <w:t>human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3"/>
        </w:rPr>
        <w:t>rights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3"/>
        </w:rPr>
        <w:t>assessment</w:t>
      </w:r>
      <w:r>
        <w:rPr>
          <w:rFonts w:ascii="Arial Unicode MS"/>
          <w:color w:val="39474F"/>
          <w:spacing w:val="-28"/>
        </w:rPr>
        <w:t> </w:t>
      </w:r>
      <w:r>
        <w:rPr>
          <w:rFonts w:ascii="Arial Unicode MS"/>
          <w:color w:val="39474F"/>
          <w:spacing w:val="-3"/>
        </w:rPr>
        <w:t>in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12"/>
        </w:rPr>
        <w:t>2009.</w:t>
      </w:r>
      <w:r>
        <w:rPr>
          <w:rFonts w:ascii="Arial Unicode MS"/>
        </w:rPr>
      </w:r>
    </w:p>
    <w:p>
      <w:pPr>
        <w:pStyle w:val="BodyText"/>
        <w:spacing w:line="184" w:lineRule="auto" w:before="113"/>
        <w:ind w:left="243" w:right="516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In </w:t>
      </w:r>
      <w:r>
        <w:rPr>
          <w:rFonts w:ascii="Arial Unicode MS"/>
          <w:color w:val="39474F"/>
          <w:spacing w:val="-3"/>
        </w:rPr>
        <w:t>partnership with </w:t>
      </w:r>
      <w:r>
        <w:rPr>
          <w:rFonts w:ascii="Arial Unicode MS"/>
          <w:color w:val="39474F"/>
          <w:spacing w:val="-7"/>
        </w:rPr>
        <w:t>UNICEF, </w:t>
      </w:r>
      <w:r>
        <w:rPr>
          <w:rFonts w:ascii="Arial Unicode MS"/>
          <w:color w:val="39474F"/>
          <w:spacing w:val="-3"/>
        </w:rPr>
        <w:t>Marshalls is working</w:t>
      </w:r>
      <w:r>
        <w:rPr>
          <w:rFonts w:ascii="Arial Unicode MS"/>
          <w:color w:val="39474F"/>
          <w:spacing w:val="-39"/>
        </w:rPr>
        <w:t> </w:t>
      </w:r>
      <w:r>
        <w:rPr>
          <w:rFonts w:ascii="Arial Unicode MS"/>
          <w:color w:val="39474F"/>
        </w:rPr>
        <w:t>on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3"/>
        </w:rPr>
        <w:t>tackling </w:t>
      </w:r>
      <w:r>
        <w:rPr>
          <w:rFonts w:ascii="Arial Unicode MS"/>
          <w:color w:val="39474F"/>
          <w:spacing w:val="-4"/>
        </w:rPr>
        <w:t>child </w:t>
      </w:r>
      <w:r>
        <w:rPr>
          <w:rFonts w:ascii="Arial Unicode MS"/>
          <w:color w:val="39474F"/>
          <w:spacing w:val="-2"/>
        </w:rPr>
        <w:t>labour </w:t>
      </w:r>
      <w:r>
        <w:rPr>
          <w:rFonts w:ascii="Arial Unicode MS"/>
          <w:color w:val="39474F"/>
          <w:spacing w:val="-3"/>
        </w:rPr>
        <w:t>in </w:t>
      </w:r>
      <w:r>
        <w:rPr>
          <w:rFonts w:ascii="Arial Unicode MS"/>
          <w:color w:val="39474F"/>
          <w:spacing w:val="-4"/>
        </w:rPr>
        <w:t>India, </w:t>
      </w:r>
      <w:r>
        <w:rPr>
          <w:rFonts w:ascii="Arial Unicode MS"/>
          <w:color w:val="39474F"/>
          <w:spacing w:val="-3"/>
        </w:rPr>
        <w:t>where </w:t>
      </w:r>
      <w:r>
        <w:rPr>
          <w:rFonts w:ascii="Arial Unicode MS"/>
          <w:color w:val="39474F"/>
        </w:rPr>
        <w:t>it </w:t>
      </w:r>
      <w:r>
        <w:rPr>
          <w:rFonts w:ascii="Arial Unicode MS"/>
          <w:color w:val="39474F"/>
          <w:spacing w:val="-3"/>
        </w:rPr>
        <w:t>is</w:t>
      </w:r>
      <w:r>
        <w:rPr>
          <w:rFonts w:ascii="Arial Unicode MS"/>
          <w:color w:val="39474F"/>
          <w:spacing w:val="11"/>
        </w:rPr>
        <w:t> </w:t>
      </w:r>
      <w:r>
        <w:rPr>
          <w:rFonts w:ascii="Arial Unicode MS"/>
          <w:color w:val="39474F"/>
          <w:spacing w:val="-3"/>
        </w:rPr>
        <w:t>estimated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  <w:spacing w:val="-3"/>
        </w:rPr>
        <w:t>tens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3"/>
        </w:rPr>
        <w:t>thousands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4"/>
        </w:rPr>
        <w:t>children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3"/>
        </w:rPr>
        <w:t>are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4"/>
        </w:rPr>
        <w:t>still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3"/>
        </w:rPr>
        <w:t>working</w:t>
      </w:r>
      <w:r>
        <w:rPr>
          <w:rFonts w:ascii="Arial Unicode MS"/>
          <w:color w:val="39474F"/>
          <w:spacing w:val="-11"/>
        </w:rPr>
        <w:t> </w:t>
      </w:r>
      <w:r>
        <w:rPr>
          <w:rFonts w:ascii="Arial Unicode MS"/>
          <w:color w:val="39474F"/>
          <w:spacing w:val="-3"/>
        </w:rPr>
        <w:t>in</w:t>
      </w:r>
      <w:r>
        <w:rPr>
          <w:rFonts w:ascii="Arial Unicode MS"/>
          <w:spacing w:val="-3"/>
        </w:rPr>
      </w:r>
    </w:p>
    <w:p>
      <w:pPr>
        <w:pStyle w:val="BodyText"/>
        <w:spacing w:line="184" w:lineRule="auto"/>
        <w:ind w:left="243" w:right="844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/>
          <w:color w:val="39474F"/>
          <w:spacing w:val="-3"/>
        </w:rPr>
        <w:t>stone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  <w:spacing w:val="-3"/>
        </w:rPr>
        <w:t>quarries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  <w:spacing w:val="-3"/>
        </w:rPr>
        <w:t>across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</w:rPr>
        <w:t>the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  <w:spacing w:val="-4"/>
        </w:rPr>
        <w:t>country.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  <w:spacing w:val="-5"/>
        </w:rPr>
        <w:t>From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</w:rPr>
        <w:t>the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</w:rPr>
        <w:t>sale</w:t>
      </w:r>
      <w:r>
        <w:rPr>
          <w:rFonts w:ascii="Arial Unicode MS" w:hAnsi="Arial Unicode MS"/>
          <w:color w:val="39474F"/>
          <w:spacing w:val="-23"/>
        </w:rPr>
        <w:t> </w:t>
      </w:r>
      <w:r>
        <w:rPr>
          <w:rFonts w:ascii="Arial Unicode MS" w:hAnsi="Arial Unicode MS"/>
          <w:color w:val="39474F"/>
        </w:rPr>
        <w:t>of</w:t>
      </w:r>
      <w:r>
        <w:rPr>
          <w:rFonts w:ascii="Arial Unicode MS" w:hAnsi="Arial Unicode MS"/>
          <w:color w:val="39474F"/>
          <w:w w:val="98"/>
        </w:rPr>
        <w:t> </w:t>
      </w:r>
      <w:r>
        <w:rPr>
          <w:rFonts w:ascii="Arial Unicode MS" w:hAnsi="Arial Unicode MS"/>
          <w:color w:val="39474F"/>
        </w:rPr>
        <w:t>every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3"/>
        </w:rPr>
        <w:t>square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3"/>
        </w:rPr>
        <w:t>metre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</w:rPr>
        <w:t>of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2"/>
        </w:rPr>
        <w:t>its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3"/>
        </w:rPr>
        <w:t>ethically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3"/>
        </w:rPr>
        <w:t>sourced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3"/>
        </w:rPr>
        <w:t>range</w:t>
      </w:r>
      <w:r>
        <w:rPr>
          <w:rFonts w:ascii="Arial Unicode MS" w:hAnsi="Arial Unicode MS"/>
          <w:color w:val="39474F"/>
          <w:w w:val="93"/>
        </w:rPr>
        <w:t> </w:t>
      </w:r>
      <w:r>
        <w:rPr>
          <w:rFonts w:ascii="Arial Unicode MS" w:hAnsi="Arial Unicode MS"/>
          <w:color w:val="39474F"/>
        </w:rPr>
        <w:t>of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  <w:spacing w:val="-3"/>
        </w:rPr>
        <w:t>natural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  <w:spacing w:val="-4"/>
        </w:rPr>
        <w:t>stone,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  <w:spacing w:val="-5"/>
        </w:rPr>
        <w:t>Fairstone,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</w:rPr>
        <w:t>the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  <w:spacing w:val="-3"/>
        </w:rPr>
        <w:t>company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  <w:spacing w:val="-3"/>
        </w:rPr>
        <w:t>currently</w:t>
      </w:r>
      <w:r>
        <w:rPr>
          <w:rFonts w:ascii="Arial Unicode MS" w:hAnsi="Arial Unicode MS"/>
          <w:color w:val="39474F"/>
          <w:w w:val="99"/>
        </w:rPr>
        <w:t> </w:t>
      </w:r>
      <w:r>
        <w:rPr>
          <w:rFonts w:ascii="Arial Unicode MS" w:hAnsi="Arial Unicode MS"/>
          <w:color w:val="39474F"/>
        </w:rPr>
        <w:t>donates</w:t>
      </w:r>
      <w:r>
        <w:rPr>
          <w:rFonts w:ascii="Arial Unicode MS" w:hAnsi="Arial Unicode MS"/>
          <w:color w:val="39474F"/>
          <w:spacing w:val="-30"/>
        </w:rPr>
        <w:t> </w:t>
      </w:r>
      <w:r>
        <w:rPr>
          <w:rFonts w:ascii="Arial Unicode MS" w:hAnsi="Arial Unicode MS"/>
          <w:color w:val="39474F"/>
          <w:spacing w:val="-10"/>
        </w:rPr>
        <w:t>£1</w:t>
      </w:r>
      <w:r>
        <w:rPr>
          <w:rFonts w:ascii="Arial Unicode MS" w:hAnsi="Arial Unicode MS"/>
          <w:color w:val="39474F"/>
          <w:spacing w:val="-30"/>
        </w:rPr>
        <w:t> </w:t>
      </w:r>
      <w:r>
        <w:rPr>
          <w:rFonts w:ascii="Arial Unicode MS" w:hAnsi="Arial Unicode MS"/>
          <w:color w:val="39474F"/>
        </w:rPr>
        <w:t>to</w:t>
      </w:r>
      <w:r>
        <w:rPr>
          <w:rFonts w:ascii="Arial Unicode MS" w:hAnsi="Arial Unicode MS"/>
          <w:color w:val="39474F"/>
          <w:spacing w:val="-30"/>
        </w:rPr>
        <w:t> </w:t>
      </w:r>
      <w:r>
        <w:rPr>
          <w:rFonts w:ascii="Arial Unicode MS" w:hAnsi="Arial Unicode MS"/>
          <w:color w:val="39474F"/>
        </w:rPr>
        <w:t>UNICEF-supported</w:t>
      </w:r>
      <w:r>
        <w:rPr>
          <w:rFonts w:ascii="Arial Unicode MS" w:hAnsi="Arial Unicode MS"/>
          <w:color w:val="39474F"/>
          <w:spacing w:val="-30"/>
        </w:rPr>
        <w:t> </w:t>
      </w:r>
      <w:r>
        <w:rPr>
          <w:rFonts w:ascii="Arial Unicode MS" w:hAnsi="Arial Unicode MS"/>
          <w:color w:val="39474F"/>
          <w:spacing w:val="-3"/>
        </w:rPr>
        <w:t>projects.</w:t>
      </w:r>
      <w:r>
        <w:rPr>
          <w:rFonts w:ascii="Arial Unicode MS" w:hAnsi="Arial Unicode MS"/>
          <w:color w:val="39474F"/>
          <w:spacing w:val="-30"/>
        </w:rPr>
        <w:t> </w:t>
      </w:r>
      <w:r>
        <w:rPr>
          <w:rFonts w:ascii="Arial Unicode MS" w:hAnsi="Arial Unicode MS"/>
          <w:color w:val="39474F"/>
          <w:spacing w:val="-3"/>
        </w:rPr>
        <w:t>These</w:t>
      </w:r>
      <w:r>
        <w:rPr>
          <w:rFonts w:ascii="Arial Unicode MS" w:hAnsi="Arial Unicode MS"/>
          <w:color w:val="39474F"/>
          <w:spacing w:val="-2"/>
          <w:w w:val="86"/>
        </w:rPr>
        <w:t> </w:t>
      </w:r>
      <w:r>
        <w:rPr>
          <w:rFonts w:ascii="Arial Unicode MS" w:hAnsi="Arial Unicode MS"/>
          <w:color w:val="39474F"/>
          <w:spacing w:val="-3"/>
        </w:rPr>
        <w:t>products</w:t>
      </w:r>
      <w:r>
        <w:rPr>
          <w:rFonts w:ascii="Arial Unicode MS" w:hAnsi="Arial Unicode MS"/>
          <w:color w:val="39474F"/>
          <w:spacing w:val="-19"/>
        </w:rPr>
        <w:t> </w:t>
      </w:r>
      <w:r>
        <w:rPr>
          <w:rFonts w:ascii="Arial Unicode MS" w:hAnsi="Arial Unicode MS"/>
          <w:color w:val="39474F"/>
          <w:spacing w:val="-3"/>
        </w:rPr>
        <w:t>combine</w:t>
      </w:r>
      <w:r>
        <w:rPr>
          <w:rFonts w:ascii="Arial Unicode MS" w:hAnsi="Arial Unicode MS"/>
          <w:color w:val="39474F"/>
          <w:spacing w:val="-19"/>
        </w:rPr>
        <w:t> </w:t>
      </w:r>
      <w:r>
        <w:rPr>
          <w:rFonts w:ascii="Arial Unicode MS" w:hAnsi="Arial Unicode MS"/>
          <w:color w:val="39474F"/>
        </w:rPr>
        <w:t>the</w:t>
      </w:r>
      <w:r>
        <w:rPr>
          <w:rFonts w:ascii="Arial Unicode MS" w:hAnsi="Arial Unicode MS"/>
          <w:color w:val="39474F"/>
          <w:spacing w:val="-19"/>
        </w:rPr>
        <w:t> </w:t>
      </w:r>
      <w:r>
        <w:rPr>
          <w:rFonts w:ascii="Arial Unicode MS" w:hAnsi="Arial Unicode MS"/>
          <w:color w:val="39474F"/>
        </w:rPr>
        <w:t>attributes</w:t>
      </w:r>
      <w:r>
        <w:rPr>
          <w:rFonts w:ascii="Arial Unicode MS" w:hAnsi="Arial Unicode MS"/>
          <w:color w:val="39474F"/>
          <w:spacing w:val="-19"/>
        </w:rPr>
        <w:t> </w:t>
      </w:r>
      <w:r>
        <w:rPr>
          <w:rFonts w:ascii="Arial Unicode MS" w:hAnsi="Arial Unicode MS"/>
          <w:color w:val="39474F"/>
        </w:rPr>
        <w:t>of</w:t>
      </w:r>
      <w:r>
        <w:rPr>
          <w:rFonts w:ascii="Arial Unicode MS" w:hAnsi="Arial Unicode MS"/>
          <w:color w:val="39474F"/>
          <w:spacing w:val="-19"/>
        </w:rPr>
        <w:t> </w:t>
      </w:r>
      <w:r>
        <w:rPr>
          <w:rFonts w:ascii="Arial Unicode MS" w:hAnsi="Arial Unicode MS"/>
          <w:color w:val="39474F"/>
          <w:spacing w:val="-3"/>
        </w:rPr>
        <w:t>fair</w:t>
      </w:r>
      <w:r>
        <w:rPr>
          <w:rFonts w:ascii="Arial Unicode MS" w:hAnsi="Arial Unicode MS"/>
          <w:color w:val="39474F"/>
          <w:spacing w:val="-19"/>
        </w:rPr>
        <w:t> </w:t>
      </w:r>
      <w:r>
        <w:rPr>
          <w:rFonts w:ascii="Arial Unicode MS" w:hAnsi="Arial Unicode MS"/>
          <w:color w:val="39474F"/>
        </w:rPr>
        <w:t>trade</w:t>
      </w:r>
      <w:r>
        <w:rPr>
          <w:rFonts w:ascii="Arial Unicode MS" w:hAnsi="Arial Unicode MS"/>
        </w:rPr>
      </w:r>
    </w:p>
    <w:p>
      <w:pPr>
        <w:pStyle w:val="BodyText"/>
        <w:spacing w:line="184" w:lineRule="auto"/>
        <w:ind w:left="243" w:right="786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and </w:t>
      </w:r>
      <w:r>
        <w:rPr>
          <w:rFonts w:ascii="Arial Unicode MS"/>
          <w:color w:val="39474F"/>
          <w:spacing w:val="-3"/>
        </w:rPr>
        <w:t>ethical </w:t>
      </w:r>
      <w:r>
        <w:rPr>
          <w:rFonts w:ascii="Arial Unicode MS"/>
          <w:color w:val="39474F"/>
          <w:spacing w:val="-4"/>
        </w:rPr>
        <w:t>sourcing </w:t>
      </w:r>
      <w:r>
        <w:rPr>
          <w:rFonts w:ascii="Arial Unicode MS"/>
          <w:color w:val="39474F"/>
          <w:spacing w:val="-3"/>
        </w:rPr>
        <w:t>by incorporating</w:t>
      </w:r>
      <w:r>
        <w:rPr>
          <w:rFonts w:ascii="Arial Unicode MS"/>
          <w:color w:val="39474F"/>
          <w:spacing w:val="17"/>
        </w:rPr>
        <w:t> </w:t>
      </w:r>
      <w:r>
        <w:rPr>
          <w:rFonts w:ascii="Arial Unicode MS"/>
          <w:color w:val="39474F"/>
          <w:spacing w:val="-3"/>
        </w:rPr>
        <w:t>regular</w:t>
      </w:r>
      <w:r>
        <w:rPr>
          <w:rFonts w:ascii="Arial Unicode MS"/>
          <w:color w:val="39474F"/>
          <w:w w:val="100"/>
        </w:rPr>
        <w:t> </w:t>
      </w:r>
      <w:r>
        <w:rPr>
          <w:rFonts w:ascii="Arial Unicode MS"/>
          <w:color w:val="39474F"/>
          <w:spacing w:val="-3"/>
        </w:rPr>
        <w:t>independent supply chain </w:t>
      </w:r>
      <w:r>
        <w:rPr>
          <w:rFonts w:ascii="Arial Unicode MS"/>
          <w:color w:val="39474F"/>
          <w:spacing w:val="-4"/>
        </w:rPr>
        <w:t>audits. </w:t>
      </w:r>
      <w:r>
        <w:rPr>
          <w:rFonts w:ascii="Arial Unicode MS"/>
          <w:color w:val="39474F"/>
          <w:spacing w:val="-3"/>
        </w:rPr>
        <w:t>Marshalls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</w:rPr>
        <w:t>has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</w:rPr>
        <w:t>seen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</w:rPr>
        <w:t>a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  <w:spacing w:val="-3"/>
        </w:rPr>
        <w:t>notable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  <w:spacing w:val="-3"/>
        </w:rPr>
        <w:t>increase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  <w:spacing w:val="-3"/>
        </w:rPr>
        <w:t>in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</w:rPr>
        <w:t>sales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  <w:spacing w:val="-4"/>
        </w:rPr>
        <w:t>since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</w:rPr>
        <w:t>the</w:t>
      </w:r>
      <w:r>
        <w:rPr>
          <w:rFonts w:ascii="Arial Unicode MS"/>
          <w:color w:val="39474F"/>
          <w:spacing w:val="-14"/>
        </w:rPr>
        <w:t> </w:t>
      </w:r>
      <w:r>
        <w:rPr>
          <w:rFonts w:ascii="Arial Unicode MS"/>
          <w:color w:val="39474F"/>
          <w:spacing w:val="-3"/>
        </w:rPr>
        <w:t>launch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Fairstone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continues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experience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significant</w:t>
      </w:r>
      <w:r>
        <w:rPr>
          <w:rFonts w:ascii="Arial Unicode MS"/>
          <w:color w:val="39474F"/>
          <w:w w:val="86"/>
        </w:rPr>
        <w:t> </w:t>
      </w:r>
      <w:r>
        <w:rPr>
          <w:rFonts w:ascii="Arial Unicode MS"/>
          <w:color w:val="39474F"/>
        </w:rPr>
        <w:t>year-on-year </w:t>
      </w:r>
      <w:r>
        <w:rPr>
          <w:rFonts w:ascii="Arial Unicode MS"/>
          <w:color w:val="39474F"/>
          <w:spacing w:val="-3"/>
        </w:rPr>
        <w:t>growth while </w:t>
      </w:r>
      <w:r>
        <w:rPr>
          <w:rFonts w:ascii="Arial Unicode MS"/>
          <w:color w:val="39474F"/>
          <w:spacing w:val="-5"/>
        </w:rPr>
        <w:t>raising </w:t>
      </w:r>
      <w:r>
        <w:rPr>
          <w:rFonts w:ascii="Arial Unicode MS"/>
          <w:color w:val="39474F"/>
          <w:spacing w:val="-3"/>
        </w:rPr>
        <w:t>awareness</w:t>
      </w:r>
      <w:r>
        <w:rPr>
          <w:rFonts w:ascii="Arial Unicode MS"/>
          <w:color w:val="39474F"/>
          <w:spacing w:val="-26"/>
        </w:rPr>
        <w:t> </w:t>
      </w:r>
      <w:r>
        <w:rPr>
          <w:rFonts w:ascii="Arial Unicode MS"/>
          <w:color w:val="39474F"/>
        </w:rPr>
        <w:t>of</w:t>
      </w:r>
      <w:r>
        <w:rPr>
          <w:rFonts w:ascii="Arial Unicode MS"/>
          <w:color w:val="39474F"/>
          <w:w w:val="98"/>
        </w:rPr>
        <w:t> </w:t>
      </w:r>
      <w:r>
        <w:rPr>
          <w:rFonts w:ascii="Arial Unicode MS"/>
          <w:color w:val="39474F"/>
          <w:spacing w:val="-2"/>
        </w:rPr>
        <w:t>labour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</w:rPr>
        <w:t>and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3"/>
        </w:rPr>
        <w:t>human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3"/>
        </w:rPr>
        <w:t>rights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4"/>
        </w:rPr>
        <w:t>issues.</w:t>
      </w:r>
      <w:r>
        <w:rPr>
          <w:rFonts w:ascii="Arial Unicode MS"/>
          <w:spacing w:val="-4"/>
        </w:rPr>
      </w:r>
    </w:p>
    <w:p>
      <w:pPr>
        <w:pStyle w:val="BodyText"/>
        <w:spacing w:line="240" w:lineRule="auto" w:before="45"/>
        <w:ind w:left="243" w:right="844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w w:val="105"/>
        </w:rPr>
      </w:r>
      <w:hyperlink r:id="rId56">
        <w:r>
          <w:rPr>
            <w:rFonts w:ascii="Arial Unicode MS"/>
            <w:color w:val="39474F"/>
            <w:spacing w:val="-5"/>
            <w:u w:val="single" w:color="39474F"/>
          </w:rPr>
          <w:t>www.marshalls.co.uk</w:t>
        </w:r>
        <w:r>
          <w:rPr>
            <w:rFonts w:ascii="Arial Unicode MS"/>
            <w:color w:val="39474F"/>
            <w:spacing w:val="-5"/>
          </w:rPr>
        </w:r>
        <w:r>
          <w:rPr>
            <w:rFonts w:ascii="Arial Unicode MS"/>
            <w:spacing w:val="-5"/>
          </w:rPr>
        </w:r>
      </w:hyperlink>
    </w:p>
    <w:p>
      <w:pPr>
        <w:spacing w:after="0" w:line="240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10" w:h="16840"/>
          <w:pgMar w:top="1580" w:bottom="0" w:left="960" w:right="700"/>
          <w:cols w:num="2" w:equalWidth="0">
            <w:col w:w="4851" w:space="40"/>
            <w:col w:w="5359"/>
          </w:cols>
        </w:sect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Heading2"/>
        <w:spacing w:line="419" w:lineRule="exact"/>
        <w:ind w:right="0"/>
        <w:jc w:val="left"/>
      </w:pPr>
      <w:r>
        <w:rPr/>
        <w:pict>
          <v:group style="position:absolute;margin-left:305.724396pt;margin-top:4.999774pt;width:235.7pt;height:174.25pt;mso-position-horizontal-relative:page;mso-position-vertical-relative:paragraph;z-index:2848" coordorigin="6114,100" coordsize="4714,3485">
            <v:group style="position:absolute;left:6114;top:100;width:4714;height:3485" coordorigin="6114,100" coordsize="4714,3485">
              <v:shape style="position:absolute;left:6114;top:100;width:4714;height:3485" coordorigin="6114,100" coordsize="4714,3485" path="m10545,100l6114,100,6114,3585,10828,3585,10828,383,10545,100xe" filled="true" fillcolor="#f89e5d" stroked="false">
                <v:path arrowok="t"/>
                <v:fill type="solid"/>
              </v:shape>
            </v:group>
            <v:group style="position:absolute;left:6225;top:100;width:1391;height:618" coordorigin="6225,100" coordsize="1391,618">
              <v:shape style="position:absolute;left:6225;top:100;width:1391;height:618" coordorigin="6225,100" coordsize="1391,618" path="m6427,100l6332,100,6320,113,6280,168,6250,229,6232,288,6225,357,6225,362,6226,391,6245,471,6280,530,6326,570,6392,593,6413,591,6474,570,6518,523,6528,475,6526,451,6496,392,6360,366,6350,347,6343,328,6339,309,6337,289,6338,266,6354,201,6386,146,6413,114,6427,100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6419,357l6398,358,6378,362,6360,366,6459,366,6441,360,6419,357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6801,100l6706,100,6693,114,6653,170,6623,230,6606,289,6599,344,6600,377,6617,460,6650,523,6693,565,6757,591,6772,593,6792,592,6851,569,6893,519,6900,496,6899,468,6875,402,6730,368,6723,348,6717,328,6713,309,6711,290,6712,266,6728,201,6760,146,6787,114,6801,100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6789,357l6769,359,6750,362,6730,368,6834,368,6829,365,6809,359,6789,357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7614,400l7500,400,7509,419,7516,438,7519,457,7518,482,7514,506,7490,567,7453,616,7394,668,7380,678,7386,717,7450,683,7514,636,7558,586,7591,526,7609,467,7615,411,7614,400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7475,208l7412,222,7366,267,7359,289,7360,317,7387,379,7439,407,7464,406,7483,404,7500,400,7614,400,7602,325,7568,263,7507,216,7491,211,7475,208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7297,400l7182,400,7191,419,7198,438,7201,457,7200,482,7196,506,7172,567,7135,616,7076,668,7062,678,7068,717,7132,683,7196,636,7240,586,7273,526,7291,467,7297,411,7297,400xe" filled="true" fillcolor="#ffffff" stroked="false">
                <v:path arrowok="t"/>
                <v:fill type="solid"/>
              </v:shape>
              <v:shape style="position:absolute;left:6225;top:100;width:1391;height:618" coordorigin="6225,100" coordsize="1391,618" path="m7157,208l7094,222,7048,267,7041,289,7042,316,7069,379,7121,406,7146,406,7165,404,7182,400,7297,400,7284,325,7251,263,7189,216,7173,211,7157,208xe" filled="true" fillcolor="#ffffff" stroked="false">
                <v:path arrowok="t"/>
                <v:fill type="solid"/>
              </v:shape>
              <v:shape style="position:absolute;left:6114;top:100;width:4714;height:348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184" w:lineRule="auto" w:before="0"/>
                        <w:ind w:left="255" w:right="302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131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0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2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7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8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8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7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9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0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7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1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w w:val="7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9"/>
                          <w:w w:val="9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0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0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8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7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8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6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7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5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8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7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2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0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1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74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8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pl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7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7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0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1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3"/>
                          <w:w w:val="77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0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2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4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9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9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9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1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w w:val="87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5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10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7"/>
                          <w:w w:val="1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2"/>
                          <w:w w:val="8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3"/>
                          <w:w w:val="96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"/>
                          <w:w w:val="96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spacing w:val="-15"/>
                          <w:w w:val="103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Unicode MS" w:hAnsi="Arial Unicode MS" w:cs="Arial Unicode MS" w:eastAsia="Arial Unicode MS"/>
                          <w:color w:val="FFFFFF"/>
                          <w:w w:val="131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300" w:lineRule="exact" w:before="131"/>
                        <w:ind w:left="255" w:right="295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3"/>
                          <w:w w:val="74"/>
                          <w:sz w:val="20"/>
                        </w:rPr>
                        <w:t>P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sz w:val="20"/>
                        </w:rPr>
                        <w:t>l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2"/>
                          <w:sz w:val="20"/>
                        </w:rPr>
                        <w:t>D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8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2"/>
                          <w:sz w:val="20"/>
                        </w:rPr>
                        <w:t>k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95"/>
                          <w:sz w:val="20"/>
                        </w:rPr>
                        <w:t>m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-6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94"/>
                          <w:sz w:val="20"/>
                        </w:rPr>
                        <w:t>h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w w:val="98"/>
                          <w:sz w:val="20"/>
                        </w:rPr>
                        <w:t>f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6"/>
                          <w:w w:val="78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w w:val="97"/>
                          <w:sz w:val="20"/>
                        </w:rPr>
                        <w:t>x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8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89"/>
                          <w:sz w:val="20"/>
                        </w:rPr>
                        <w:t>v</w:t>
                      </w:r>
                      <w:r>
                        <w:rPr>
                          <w:rFonts w:ascii="Arial Unicode MS"/>
                          <w:color w:val="FFFFFF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106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7"/>
                          <w:w w:val="98"/>
                          <w:sz w:val="20"/>
                        </w:rPr>
                        <w:t>f</w:t>
                      </w:r>
                      <w:r>
                        <w:rPr>
                          <w:rFonts w:ascii="Arial Unicode MS"/>
                          <w:color w:val="FFFFFF"/>
                          <w:w w:val="102"/>
                          <w:sz w:val="20"/>
                        </w:rPr>
                        <w:t>fi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88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-19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,</w:t>
                      </w:r>
                      <w:r>
                        <w:rPr>
                          <w:rFonts w:ascii="Arial Unicode MS"/>
                          <w:color w:val="FFFFFF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8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8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z w:val="20"/>
                        </w:rPr>
                        <w:t>l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101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101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6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z w:val="20"/>
                        </w:rPr>
                        <w:t>d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w w:val="87"/>
                          <w:sz w:val="20"/>
                        </w:rPr>
                        <w:t>e</w:t>
                      </w:r>
                      <w:r>
                        <w:rPr>
                          <w:rFonts w:ascii="Arial Unicode MS"/>
                          <w:color w:val="FFFFFF"/>
                          <w:spacing w:val="5"/>
                          <w:sz w:val="20"/>
                        </w:rPr>
                        <w:t>p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7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7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8"/>
                          <w:sz w:val="20"/>
                        </w:rPr>
                        <w:t>t</w:t>
                      </w:r>
                      <w:r>
                        <w:rPr>
                          <w:rFonts w:ascii="Arial Unicode MS"/>
                          <w:color w:val="FFFFFF"/>
                          <w:w w:val="98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3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3"/>
                          <w:sz w:val="20"/>
                        </w:rPr>
                        <w:t>o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92"/>
                          <w:sz w:val="20"/>
                        </w:rPr>
                        <w:t>u</w:t>
                      </w:r>
                      <w:r>
                        <w:rPr>
                          <w:rFonts w:ascii="Arial Unicode MS"/>
                          <w:color w:val="FFFFFF"/>
                          <w:spacing w:val="3"/>
                          <w:w w:val="94"/>
                          <w:sz w:val="20"/>
                        </w:rPr>
                        <w:t>n</w:t>
                      </w:r>
                      <w:r>
                        <w:rPr>
                          <w:rFonts w:ascii="Arial Unicode MS"/>
                          <w:color w:val="FFFFFF"/>
                          <w:spacing w:val="1"/>
                          <w:w w:val="88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w w:val="114"/>
                          <w:sz w:val="20"/>
                        </w:rPr>
                        <w:t>i</w:t>
                      </w:r>
                      <w:r>
                        <w:rPr>
                          <w:rFonts w:ascii="Arial Unicode MS"/>
                          <w:color w:val="FFFFFF"/>
                          <w:sz w:val="20"/>
                        </w:rPr>
                        <w:t>l</w:t>
                      </w:r>
                      <w:r>
                        <w:rPr>
                          <w:rFonts w:ascii="Arial Unicode MS"/>
                          <w:color w:val="FFFFFF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 Unicode MS"/>
                          <w:color w:val="FFFFFF"/>
                          <w:spacing w:val="-3"/>
                          <w:w w:val="87"/>
                          <w:sz w:val="20"/>
                        </w:rPr>
                        <w:t>(</w:t>
                      </w:r>
                      <w:r>
                        <w:rPr>
                          <w:rFonts w:ascii="Arial Unicode MS"/>
                          <w:color w:val="FFFFFF"/>
                          <w:spacing w:val="2"/>
                          <w:w w:val="83"/>
                          <w:sz w:val="20"/>
                        </w:rPr>
                        <w:t>II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rFonts w:ascii="Arial Unicode MS"/>
                          <w:color w:val="FFFFFF"/>
                          <w:spacing w:val="-3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rFonts w:ascii="Arial Unicode MS"/>
                          <w:color w:val="FFFFFF"/>
                          <w:w w:val="87"/>
                          <w:sz w:val="20"/>
                        </w:rPr>
                        <w:t>)</w:t>
                      </w:r>
                      <w:r>
                        <w:rPr>
                          <w:rFonts w:ascii="Arial Unicode MS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_bookmark12" w:id="13"/>
      <w:bookmarkEnd w:id="13"/>
      <w:r>
        <w:rPr/>
      </w:r>
      <w:r>
        <w:rPr>
          <w:color w:val="F89E5D"/>
          <w:spacing w:val="8"/>
          <w:w w:val="95"/>
        </w:rPr>
        <w:t>Integrated</w:t>
      </w:r>
      <w:r>
        <w:rPr>
          <w:color w:val="F89E5D"/>
          <w:spacing w:val="52"/>
          <w:w w:val="95"/>
        </w:rPr>
        <w:t> </w:t>
      </w:r>
      <w:r>
        <w:rPr>
          <w:color w:val="F89E5D"/>
          <w:spacing w:val="7"/>
          <w:w w:val="95"/>
        </w:rPr>
        <w:t>reporting</w:t>
      </w:r>
      <w:r>
        <w:rPr>
          <w:spacing w:val="7"/>
        </w:rPr>
      </w:r>
    </w:p>
    <w:p>
      <w:pPr>
        <w:pStyle w:val="BodyText"/>
        <w:spacing w:line="261" w:lineRule="auto" w:before="166"/>
        <w:ind w:right="5274"/>
        <w:jc w:val="left"/>
      </w:pPr>
      <w:r>
        <w:rPr/>
        <w:t>The </w:t>
      </w:r>
      <w:r>
        <w:rPr>
          <w:spacing w:val="3"/>
        </w:rPr>
        <w:t>International </w:t>
      </w:r>
      <w:r>
        <w:rPr>
          <w:spacing w:val="4"/>
        </w:rPr>
        <w:t>Integrated </w:t>
      </w:r>
      <w:r>
        <w:rPr>
          <w:spacing w:val="3"/>
        </w:rPr>
        <w:t>Reporting</w:t>
      </w:r>
      <w:r>
        <w:rPr>
          <w:spacing w:val="10"/>
        </w:rPr>
        <w:t> </w:t>
      </w:r>
      <w:r>
        <w:rPr>
          <w:spacing w:val="6"/>
        </w:rPr>
        <w:t>&lt;IR&gt;</w:t>
      </w:r>
      <w:r>
        <w:rPr>
          <w:w w:val="110"/>
        </w:rPr>
        <w:t> </w:t>
      </w:r>
      <w:r>
        <w:rPr>
          <w:spacing w:val="2"/>
        </w:rPr>
        <w:t>framework </w:t>
      </w:r>
      <w:r>
        <w:rPr>
          <w:spacing w:val="4"/>
        </w:rPr>
        <w:t>aims </w:t>
      </w:r>
      <w:r>
        <w:rPr>
          <w:spacing w:val="2"/>
        </w:rPr>
        <w:t>to create </w:t>
      </w:r>
      <w:r>
        <w:rPr/>
        <w:t>a more cohesive</w:t>
      </w:r>
      <w:r>
        <w:rPr>
          <w:spacing w:val="-18"/>
        </w:rPr>
        <w:t> </w:t>
      </w:r>
      <w:r>
        <w:rPr>
          <w:spacing w:val="2"/>
        </w:rPr>
        <w:t>and</w:t>
      </w:r>
      <w:r>
        <w:rPr>
          <w:w w:val="91"/>
        </w:rPr>
        <w:t> </w:t>
      </w:r>
      <w:r>
        <w:rPr/>
        <w:t>efficient</w:t>
      </w:r>
      <w:r>
        <w:rPr>
          <w:spacing w:val="-5"/>
        </w:rPr>
        <w:t> </w:t>
      </w:r>
      <w:r>
        <w:rPr/>
        <w:t>approach</w:t>
      </w:r>
      <w:r>
        <w:rPr>
          <w:spacing w:val="-5"/>
        </w:rPr>
        <w:t> </w:t>
      </w:r>
      <w:r>
        <w:rPr>
          <w:spacing w:val="2"/>
        </w:rPr>
        <w:t>to</w:t>
      </w:r>
      <w:r>
        <w:rPr>
          <w:spacing w:val="-5"/>
        </w:rPr>
        <w:t> </w:t>
      </w:r>
      <w:r>
        <w:rPr>
          <w:spacing w:val="3"/>
        </w:rPr>
        <w:t>corporate</w:t>
      </w:r>
      <w:r>
        <w:rPr>
          <w:spacing w:val="-5"/>
        </w:rPr>
        <w:t> </w:t>
      </w:r>
      <w:r>
        <w:rPr>
          <w:spacing w:val="3"/>
        </w:rPr>
        <w:t>reporting,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3"/>
        </w:rPr>
        <w:t>that</w:t>
      </w:r>
      <w:r>
        <w:rPr>
          <w:w w:val="89"/>
        </w:rPr>
        <w:t> </w:t>
      </w:r>
      <w:r>
        <w:rPr>
          <w:spacing w:val="3"/>
        </w:rPr>
        <w:t>communicates</w:t>
      </w:r>
      <w:r>
        <w:rPr>
          <w:spacing w:val="-22"/>
        </w:rPr>
        <w:t> </w:t>
      </w:r>
      <w:r>
        <w:rPr>
          <w:spacing w:val="2"/>
        </w:rPr>
        <w:t>the</w:t>
      </w:r>
      <w:r>
        <w:rPr>
          <w:spacing w:val="-22"/>
        </w:rPr>
        <w:t> </w:t>
      </w:r>
      <w:r>
        <w:rPr>
          <w:spacing w:val="5"/>
        </w:rPr>
        <w:t>full</w:t>
      </w:r>
      <w:r>
        <w:rPr>
          <w:spacing w:val="-22"/>
        </w:rPr>
        <w:t> </w:t>
      </w:r>
      <w:r>
        <w:rPr>
          <w:spacing w:val="3"/>
        </w:rPr>
        <w:t>range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>
          <w:spacing w:val="2"/>
        </w:rPr>
        <w:t>factors</w:t>
      </w:r>
      <w:r>
        <w:rPr>
          <w:spacing w:val="-22"/>
        </w:rPr>
        <w:t> </w:t>
      </w:r>
      <w:r>
        <w:rPr>
          <w:spacing w:val="3"/>
        </w:rPr>
        <w:t>that</w:t>
      </w:r>
      <w:r>
        <w:rPr>
          <w:spacing w:val="-22"/>
        </w:rPr>
        <w:t> </w:t>
      </w:r>
      <w:r>
        <w:rPr>
          <w:spacing w:val="4"/>
        </w:rPr>
        <w:t>materially</w:t>
      </w:r>
      <w:r>
        <w:rPr>
          <w:spacing w:val="1"/>
          <w:w w:val="93"/>
        </w:rPr>
        <w:t> </w:t>
      </w:r>
      <w:r>
        <w:rPr>
          <w:spacing w:val="2"/>
        </w:rPr>
        <w:t>affect</w:t>
      </w:r>
      <w:r>
        <w:rPr>
          <w:spacing w:val="-8"/>
        </w:rPr>
        <w:t> </w:t>
      </w:r>
      <w:r>
        <w:rPr>
          <w:spacing w:val="3"/>
        </w:rPr>
        <w:t>an</w:t>
      </w:r>
      <w:r>
        <w:rPr>
          <w:spacing w:val="-8"/>
        </w:rPr>
        <w:t> </w:t>
      </w:r>
      <w:r>
        <w:rPr>
          <w:spacing w:val="2"/>
        </w:rPr>
        <w:t>organisation’s</w:t>
      </w:r>
      <w:r>
        <w:rPr>
          <w:spacing w:val="-8"/>
        </w:rPr>
        <w:t> </w:t>
      </w:r>
      <w:r>
        <w:rPr>
          <w:spacing w:val="3"/>
        </w:rPr>
        <w:t>ability</w:t>
      </w:r>
      <w:r>
        <w:rPr>
          <w:spacing w:val="-8"/>
        </w:rPr>
        <w:t> </w:t>
      </w:r>
      <w:r>
        <w:rPr>
          <w:spacing w:val="2"/>
        </w:rPr>
        <w:t>to</w:t>
      </w:r>
      <w:r>
        <w:rPr>
          <w:spacing w:val="-8"/>
        </w:rPr>
        <w:t> </w:t>
      </w:r>
      <w:r>
        <w:rPr>
          <w:spacing w:val="2"/>
        </w:rPr>
        <w:t>create</w:t>
      </w:r>
      <w:r>
        <w:rPr>
          <w:spacing w:val="-8"/>
        </w:rPr>
        <w:t> </w:t>
      </w:r>
      <w:r>
        <w:rPr>
          <w:spacing w:val="2"/>
        </w:rPr>
        <w:t>value</w:t>
      </w:r>
      <w:r>
        <w:rPr>
          <w:spacing w:val="-8"/>
        </w:rPr>
        <w:t> </w:t>
      </w:r>
      <w:r>
        <w:rPr/>
        <w:t>over</w:t>
      </w:r>
      <w:r>
        <w:rPr>
          <w:w w:val="94"/>
        </w:rPr>
        <w:t> </w:t>
      </w:r>
      <w:r>
        <w:rPr>
          <w:spacing w:val="2"/>
        </w:rPr>
        <w:t>time.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>
          <w:spacing w:val="3"/>
        </w:rPr>
        <w:t>Guiding</w:t>
      </w:r>
      <w:r>
        <w:rPr>
          <w:spacing w:val="-21"/>
        </w:rPr>
        <w:t> </w:t>
      </w:r>
      <w:r>
        <w:rPr>
          <w:spacing w:val="2"/>
        </w:rPr>
        <w:t>Principles</w:t>
      </w:r>
      <w:r>
        <w:rPr>
          <w:spacing w:val="-21"/>
        </w:rPr>
        <w:t> </w:t>
      </w:r>
      <w:r>
        <w:rPr/>
        <w:t>focus</w:t>
      </w:r>
      <w:r>
        <w:rPr>
          <w:spacing w:val="-21"/>
        </w:rPr>
        <w:t> </w:t>
      </w:r>
      <w:r>
        <w:rPr>
          <w:spacing w:val="3"/>
        </w:rPr>
        <w:t>specifically</w:t>
      </w:r>
      <w:r>
        <w:rPr/>
      </w:r>
    </w:p>
    <w:p>
      <w:pPr>
        <w:pStyle w:val="BodyText"/>
        <w:spacing w:line="261" w:lineRule="auto"/>
        <w:ind w:right="5419"/>
        <w:jc w:val="left"/>
      </w:pPr>
      <w:r>
        <w:rPr/>
        <w:t>on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2"/>
        </w:rPr>
        <w:t>those</w:t>
      </w:r>
      <w:r>
        <w:rPr>
          <w:spacing w:val="-7"/>
        </w:rPr>
        <w:t> </w:t>
      </w:r>
      <w:r>
        <w:rPr>
          <w:spacing w:val="2"/>
        </w:rPr>
        <w:t>factors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>
          <w:spacing w:val="2"/>
        </w:rPr>
        <w:t>companies</w:t>
      </w:r>
      <w:r>
        <w:rPr>
          <w:spacing w:val="-7"/>
        </w:rPr>
        <w:t> </w:t>
      </w:r>
      <w:r>
        <w:rPr>
          <w:spacing w:val="3"/>
        </w:rPr>
        <w:t>manage</w:t>
      </w:r>
      <w:r>
        <w:rPr/>
        <w:t> </w:t>
      </w:r>
      <w:r>
        <w:rPr>
          <w:spacing w:val="4"/>
        </w:rPr>
        <w:t>risks</w:t>
      </w:r>
      <w:r>
        <w:rPr>
          <w:spacing w:val="-20"/>
        </w:rPr>
        <w:t> </w:t>
      </w:r>
      <w:r>
        <w:rPr>
          <w:spacing w:val="2"/>
        </w:rPr>
        <w:t>to</w:t>
      </w:r>
      <w:r>
        <w:rPr>
          <w:spacing w:val="-20"/>
        </w:rPr>
        <w:t> </w:t>
      </w:r>
      <w:r>
        <w:rPr>
          <w:spacing w:val="2"/>
        </w:rPr>
        <w:t>human</w:t>
      </w:r>
      <w:r>
        <w:rPr>
          <w:spacing w:val="-20"/>
        </w:rPr>
        <w:t> </w:t>
      </w:r>
      <w:r>
        <w:rPr>
          <w:spacing w:val="3"/>
        </w:rPr>
        <w:t>rights</w:t>
      </w:r>
      <w:r>
        <w:rPr>
          <w:spacing w:val="-20"/>
        </w:rPr>
        <w:t> </w:t>
      </w:r>
      <w:r>
        <w:rPr>
          <w:spacing w:val="2"/>
        </w:rPr>
        <w:t>and</w:t>
      </w:r>
      <w:r>
        <w:rPr>
          <w:spacing w:val="-20"/>
        </w:rPr>
        <w:t> </w:t>
      </w:r>
      <w:r>
        <w:rPr/>
        <w:t>enable</w:t>
      </w:r>
      <w:r>
        <w:rPr>
          <w:spacing w:val="-20"/>
        </w:rPr>
        <w:t> </w:t>
      </w:r>
      <w:r>
        <w:rPr/>
        <w:t>more</w:t>
      </w:r>
      <w:r>
        <w:rPr>
          <w:spacing w:val="-20"/>
        </w:rPr>
        <w:t> </w:t>
      </w:r>
      <w:r>
        <w:rPr>
          <w:spacing w:val="5"/>
        </w:rPr>
        <w:t>meaningful</w:t>
      </w:r>
      <w:r>
        <w:rPr>
          <w:w w:val="93"/>
        </w:rPr>
        <w:t> </w:t>
      </w:r>
      <w:r>
        <w:rPr>
          <w:spacing w:val="3"/>
        </w:rPr>
        <w:t>reporting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4"/>
        </w:rPr>
        <w:t>this</w:t>
      </w:r>
      <w:r>
        <w:rPr>
          <w:spacing w:val="-10"/>
        </w:rPr>
        <w:t> </w:t>
      </w:r>
      <w:r>
        <w:rPr>
          <w:spacing w:val="2"/>
        </w:rPr>
        <w:t>issue</w:t>
      </w:r>
      <w:r>
        <w:rPr>
          <w:spacing w:val="-10"/>
        </w:rPr>
        <w:t> </w:t>
      </w:r>
      <w:r>
        <w:rPr>
          <w:spacing w:val="2"/>
        </w:rPr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embedded</w:t>
      </w:r>
      <w:r>
        <w:rPr>
          <w:spacing w:val="-10"/>
        </w:rPr>
        <w:t> </w:t>
      </w:r>
      <w:r>
        <w:rPr>
          <w:spacing w:val="4"/>
        </w:rPr>
        <w:t>within</w:t>
      </w:r>
      <w:r>
        <w:rPr>
          <w:spacing w:val="-10"/>
        </w:rPr>
        <w:t> </w:t>
      </w:r>
      <w:r>
        <w:rPr>
          <w:spacing w:val="3"/>
        </w:rPr>
        <w:t>an</w:t>
      </w:r>
      <w:r>
        <w:rPr>
          <w:w w:val="96"/>
        </w:rPr>
        <w:t> </w:t>
      </w:r>
      <w:r>
        <w:rPr>
          <w:spacing w:val="4"/>
        </w:rPr>
        <w:t>integrated</w:t>
      </w:r>
      <w:r>
        <w:rPr>
          <w:spacing w:val="-12"/>
        </w:rPr>
        <w:t> </w:t>
      </w:r>
      <w:r>
        <w:rPr>
          <w:spacing w:val="3"/>
        </w:rPr>
        <w:t>report.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6"/>
        </w:rPr>
        <w:t>&lt;IR&gt;</w:t>
      </w:r>
      <w:r>
        <w:rPr>
          <w:spacing w:val="-12"/>
        </w:rPr>
        <w:t> </w:t>
      </w:r>
      <w:r>
        <w:rPr>
          <w:spacing w:val="2"/>
        </w:rPr>
        <w:t>framework</w:t>
      </w:r>
      <w:r>
        <w:rPr>
          <w:spacing w:val="-12"/>
        </w:rPr>
        <w:t> </w:t>
      </w:r>
      <w:r>
        <w:rPr/>
        <w:t>leaves</w:t>
      </w:r>
    </w:p>
    <w:p>
      <w:pPr>
        <w:pStyle w:val="BodyText"/>
        <w:spacing w:line="261" w:lineRule="auto"/>
        <w:ind w:right="5452"/>
        <w:jc w:val="left"/>
      </w:pPr>
      <w:r>
        <w:rPr/>
        <w:t>it</w:t>
      </w:r>
      <w:r>
        <w:rPr>
          <w:spacing w:val="-7"/>
        </w:rPr>
        <w:t> </w:t>
      </w:r>
      <w:r>
        <w:rPr>
          <w:spacing w:val="2"/>
        </w:rPr>
        <w:t>to</w:t>
      </w:r>
      <w:r>
        <w:rPr>
          <w:spacing w:val="-7"/>
        </w:rPr>
        <w:t> </w:t>
      </w:r>
      <w:r>
        <w:rPr>
          <w:spacing w:val="2"/>
        </w:rPr>
        <w:t>the</w:t>
      </w:r>
      <w:r>
        <w:rPr>
          <w:spacing w:val="-7"/>
        </w:rPr>
        <w:t> </w:t>
      </w:r>
      <w:r>
        <w:rPr/>
        <w:t>judgement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3"/>
        </w:rPr>
        <w:t>reporting</w:t>
      </w:r>
      <w:r>
        <w:rPr>
          <w:spacing w:val="-7"/>
        </w:rPr>
        <w:t> </w:t>
      </w:r>
      <w:r>
        <w:rPr>
          <w:spacing w:val="3"/>
        </w:rPr>
        <w:t>organisations</w:t>
      </w:r>
      <w:r>
        <w:rPr>
          <w:spacing w:val="-7"/>
        </w:rPr>
        <w:t> </w:t>
      </w:r>
      <w:r>
        <w:rPr>
          <w:spacing w:val="2"/>
        </w:rPr>
        <w:t>to</w:t>
      </w:r>
      <w:r>
        <w:rPr>
          <w:w w:val="99"/>
        </w:rPr>
        <w:t> </w:t>
      </w:r>
      <w:r>
        <w:rPr>
          <w:spacing w:val="3"/>
        </w:rPr>
        <w:t>determine</w:t>
      </w:r>
      <w:r>
        <w:rPr>
          <w:spacing w:val="-23"/>
        </w:rPr>
        <w:t> </w:t>
      </w:r>
      <w:r>
        <w:rPr>
          <w:spacing w:val="2"/>
        </w:rPr>
        <w:t>what</w:t>
      </w:r>
      <w:r>
        <w:rPr>
          <w:spacing w:val="-23"/>
        </w:rPr>
        <w:t> </w:t>
      </w:r>
      <w:r>
        <w:rPr>
          <w:spacing w:val="3"/>
        </w:rPr>
        <w:t>information</w:t>
      </w:r>
      <w:r>
        <w:rPr>
          <w:spacing w:val="-23"/>
        </w:rPr>
        <w:t> </w:t>
      </w:r>
      <w:r>
        <w:rPr>
          <w:spacing w:val="2"/>
        </w:rPr>
        <w:t>to</w:t>
      </w:r>
      <w:r>
        <w:rPr>
          <w:spacing w:val="-23"/>
        </w:rPr>
        <w:t> </w:t>
      </w:r>
      <w:r>
        <w:rPr>
          <w:spacing w:val="2"/>
        </w:rPr>
        <w:t>disclose,</w:t>
      </w:r>
      <w:r>
        <w:rPr>
          <w:spacing w:val="-23"/>
        </w:rPr>
        <w:t> </w:t>
      </w:r>
      <w:r>
        <w:rPr>
          <w:spacing w:val="2"/>
        </w:rPr>
        <w:t>focusing</w:t>
      </w:r>
      <w:r>
        <w:rPr>
          <w:spacing w:val="-23"/>
        </w:rPr>
        <w:t> </w:t>
      </w:r>
      <w:r>
        <w:rPr/>
        <w:t>on</w:t>
      </w:r>
      <w:r>
        <w:rPr>
          <w:w w:val="96"/>
        </w:rPr>
        <w:t> </w:t>
      </w:r>
      <w:r>
        <w:rPr>
          <w:spacing w:val="2"/>
          <w:w w:val="95"/>
        </w:rPr>
        <w:t>those </w:t>
      </w:r>
      <w:r>
        <w:rPr>
          <w:spacing w:val="3"/>
          <w:w w:val="95"/>
        </w:rPr>
        <w:t>matters that </w:t>
      </w:r>
      <w:r>
        <w:rPr>
          <w:spacing w:val="2"/>
          <w:w w:val="95"/>
        </w:rPr>
        <w:t>substantively affect</w:t>
      </w:r>
      <w:r>
        <w:rPr>
          <w:spacing w:val="31"/>
          <w:w w:val="95"/>
        </w:rPr>
        <w:t> </w:t>
      </w:r>
      <w:r>
        <w:rPr>
          <w:spacing w:val="3"/>
          <w:w w:val="95"/>
        </w:rPr>
        <w:t>organisations’</w:t>
      </w:r>
      <w:r>
        <w:rPr>
          <w:w w:val="89"/>
        </w:rPr>
        <w:t> </w:t>
      </w:r>
      <w:r>
        <w:rPr>
          <w:spacing w:val="3"/>
        </w:rPr>
        <w:t>ability</w:t>
      </w:r>
      <w:r>
        <w:rPr>
          <w:spacing w:val="-5"/>
        </w:rPr>
        <w:t> </w:t>
      </w:r>
      <w:r>
        <w:rPr>
          <w:spacing w:val="2"/>
        </w:rPr>
        <w:t>to</w:t>
      </w:r>
      <w:r>
        <w:rPr>
          <w:spacing w:val="-5"/>
        </w:rPr>
        <w:t> </w:t>
      </w:r>
      <w:r>
        <w:rPr>
          <w:spacing w:val="2"/>
        </w:rPr>
        <w:t>create</w:t>
      </w:r>
      <w:r>
        <w:rPr>
          <w:spacing w:val="-5"/>
        </w:rPr>
        <w:t> </w:t>
      </w:r>
      <w:r>
        <w:rPr>
          <w:spacing w:val="2"/>
        </w:rPr>
        <w:t>value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>
          <w:spacing w:val="2"/>
        </w:rPr>
        <w:t>time.</w:t>
      </w:r>
      <w:r>
        <w:rPr>
          <w:spacing w:val="-5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shows</w:t>
      </w:r>
      <w:r>
        <w:rPr>
          <w:w w:val="88"/>
        </w:rPr>
        <w:t> </w:t>
      </w:r>
      <w:r>
        <w:rPr>
          <w:spacing w:val="3"/>
        </w:rPr>
        <w:t>that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company’s</w:t>
      </w:r>
      <w:r>
        <w:rPr>
          <w:spacing w:val="-17"/>
        </w:rPr>
        <w:t> </w:t>
      </w:r>
      <w:r>
        <w:rPr>
          <w:spacing w:val="2"/>
        </w:rPr>
        <w:t>salient</w:t>
      </w:r>
      <w:r>
        <w:rPr>
          <w:spacing w:val="-17"/>
        </w:rPr>
        <w:t> </w:t>
      </w:r>
      <w:r>
        <w:rPr>
          <w:spacing w:val="2"/>
        </w:rPr>
        <w:t>human</w:t>
      </w:r>
      <w:r>
        <w:rPr>
          <w:spacing w:val="-17"/>
        </w:rPr>
        <w:t> </w:t>
      </w:r>
      <w:r>
        <w:rPr>
          <w:spacing w:val="3"/>
        </w:rPr>
        <w:t>rights</w:t>
      </w:r>
      <w:r>
        <w:rPr>
          <w:spacing w:val="-17"/>
        </w:rPr>
        <w:t> </w:t>
      </w:r>
      <w:r>
        <w:rPr>
          <w:spacing w:val="2"/>
        </w:rPr>
        <w:t>issues</w:t>
      </w:r>
      <w:r>
        <w:rPr>
          <w:spacing w:val="-17"/>
        </w:rPr>
        <w:t> </w:t>
      </w:r>
      <w:r>
        <w:rPr/>
        <w:t>tend</w:t>
      </w:r>
      <w:r>
        <w:rPr>
          <w:spacing w:val="-17"/>
        </w:rPr>
        <w:t> </w:t>
      </w:r>
      <w:r>
        <w:rPr>
          <w:spacing w:val="2"/>
        </w:rPr>
        <w:t>to</w:t>
      </w:r>
      <w:r>
        <w:rPr>
          <w:w w:val="99"/>
        </w:rPr>
        <w:t> </w:t>
      </w:r>
      <w:r>
        <w:rPr/>
        <w:t>converge</w:t>
      </w:r>
      <w:r>
        <w:rPr>
          <w:spacing w:val="-11"/>
        </w:rPr>
        <w:t> </w:t>
      </w:r>
      <w:r>
        <w:rPr>
          <w:spacing w:val="2"/>
        </w:rPr>
        <w:t>strongly</w:t>
      </w:r>
      <w:r>
        <w:rPr>
          <w:spacing w:val="-11"/>
        </w:rPr>
        <w:t> </w:t>
      </w:r>
      <w:r>
        <w:rPr>
          <w:spacing w:val="4"/>
        </w:rPr>
        <w:t>with</w:t>
      </w:r>
      <w:r>
        <w:rPr>
          <w:spacing w:val="-11"/>
        </w:rPr>
        <w:t> </w:t>
      </w:r>
      <w:r>
        <w:rPr>
          <w:spacing w:val="4"/>
        </w:rPr>
        <w:t>risks</w:t>
      </w:r>
      <w:r>
        <w:rPr>
          <w:spacing w:val="-11"/>
        </w:rPr>
        <w:t> </w:t>
      </w:r>
      <w:r>
        <w:rPr>
          <w:spacing w:val="2"/>
        </w:rPr>
        <w:t>to</w:t>
      </w:r>
      <w:r>
        <w:rPr>
          <w:spacing w:val="-11"/>
        </w:rPr>
        <w:t> </w:t>
      </w:r>
      <w:r>
        <w:rPr>
          <w:spacing w:val="2"/>
        </w:rPr>
        <w:t>the</w:t>
      </w:r>
      <w:r>
        <w:rPr>
          <w:spacing w:val="-11"/>
        </w:rPr>
        <w:t> </w:t>
      </w:r>
      <w:r>
        <w:rPr>
          <w:spacing w:val="2"/>
        </w:rPr>
        <w:t>business</w:t>
      </w:r>
      <w:r>
        <w:rPr>
          <w:spacing w:val="-11"/>
        </w:rPr>
        <w:t> </w:t>
      </w:r>
      <w:r>
        <w:rPr>
          <w:spacing w:val="3"/>
        </w:rPr>
        <w:t>in</w:t>
      </w:r>
      <w:r>
        <w:rPr>
          <w:spacing w:val="-11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2"/>
        </w:rPr>
        <w:t>medium</w:t>
      </w:r>
      <w:r>
        <w:rPr>
          <w:spacing w:val="-9"/>
        </w:rPr>
        <w:t> </w:t>
      </w:r>
      <w:r>
        <w:rPr>
          <w:spacing w:val="2"/>
        </w:rPr>
        <w:t>to</w:t>
      </w:r>
      <w:r>
        <w:rPr>
          <w:spacing w:val="-9"/>
        </w:rPr>
        <w:t> </w:t>
      </w:r>
      <w:r>
        <w:rPr/>
        <w:t>long</w:t>
      </w:r>
      <w:r>
        <w:rPr>
          <w:spacing w:val="-9"/>
        </w:rPr>
        <w:t> </w:t>
      </w:r>
      <w:r>
        <w:rPr>
          <w:spacing w:val="4"/>
        </w:rPr>
        <w:t>term,</w:t>
      </w:r>
      <w:r>
        <w:rPr>
          <w:spacing w:val="-9"/>
        </w:rPr>
        <w:t> </w:t>
      </w:r>
      <w:r>
        <w:rPr>
          <w:spacing w:val="2"/>
        </w:rPr>
        <w:t>often</w:t>
      </w:r>
      <w:r>
        <w:rPr>
          <w:spacing w:val="-9"/>
        </w:rPr>
        <w:t> </w:t>
      </w:r>
      <w:r>
        <w:rPr>
          <w:spacing w:val="3"/>
        </w:rPr>
        <w:t>affecting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company’s</w:t>
      </w:r>
      <w:r>
        <w:rPr>
          <w:w w:val="88"/>
        </w:rPr>
        <w:t> </w:t>
      </w:r>
      <w:r>
        <w:rPr>
          <w:spacing w:val="3"/>
        </w:rPr>
        <w:t>ability</w:t>
      </w:r>
      <w:r>
        <w:rPr>
          <w:spacing w:val="-13"/>
        </w:rPr>
        <w:t> </w:t>
      </w:r>
      <w:r>
        <w:rPr>
          <w:spacing w:val="2"/>
        </w:rPr>
        <w:t>to</w:t>
      </w:r>
      <w:r>
        <w:rPr>
          <w:spacing w:val="-13"/>
        </w:rPr>
        <w:t> </w:t>
      </w:r>
      <w:r>
        <w:rPr>
          <w:spacing w:val="2"/>
        </w:rPr>
        <w:t>create</w:t>
      </w:r>
      <w:r>
        <w:rPr>
          <w:spacing w:val="-13"/>
        </w:rPr>
        <w:t> </w:t>
      </w:r>
      <w:r>
        <w:rPr>
          <w:spacing w:val="2"/>
        </w:rPr>
        <w:t>value</w:t>
      </w:r>
      <w:r>
        <w:rPr>
          <w:spacing w:val="-13"/>
        </w:rPr>
        <w:t> </w:t>
      </w:r>
      <w:r>
        <w:rPr/>
        <w:t>over</w:t>
      </w:r>
      <w:r>
        <w:rPr>
          <w:spacing w:val="-13"/>
        </w:rPr>
        <w:t> </w:t>
      </w:r>
      <w:r>
        <w:rPr>
          <w:spacing w:val="2"/>
        </w:rPr>
        <w:t>time.</w:t>
      </w:r>
    </w:p>
    <w:p>
      <w:pPr>
        <w:pStyle w:val="BodyText"/>
        <w:spacing w:line="261" w:lineRule="auto" w:before="169"/>
        <w:ind w:right="5899"/>
        <w:jc w:val="left"/>
      </w:pPr>
      <w:r>
        <w:rPr>
          <w:spacing w:val="3"/>
        </w:rPr>
        <w:t>See</w:t>
      </w:r>
      <w:r>
        <w:rPr>
          <w:spacing w:val="3"/>
        </w:rPr>
        <w:t> </w:t>
      </w:r>
      <w:hyperlink r:id="rId57">
        <w:r>
          <w:rPr>
            <w:spacing w:val="2"/>
            <w:u w:val="single" w:color="000000"/>
          </w:rPr>
          <w:t>The </w:t>
        </w:r>
        <w:r>
          <w:rPr>
            <w:u w:val="single" w:color="000000"/>
          </w:rPr>
          <w:t>UNGP </w:t>
        </w:r>
        <w:r>
          <w:rPr>
            <w:spacing w:val="4"/>
            <w:u w:val="single" w:color="000000"/>
          </w:rPr>
          <w:t>Reporting </w:t>
        </w:r>
        <w:r>
          <w:rPr>
            <w:spacing w:val="2"/>
            <w:u w:val="single" w:color="000000"/>
          </w:rPr>
          <w:t>Framework</w:t>
        </w:r>
        <w:r>
          <w:rPr>
            <w:spacing w:val="-19"/>
            <w:u w:val="single" w:color="000000"/>
          </w:rPr>
          <w:t> </w:t>
        </w:r>
        <w:r>
          <w:rPr>
            <w:spacing w:val="3"/>
            <w:u w:val="single" w:color="000000"/>
          </w:rPr>
          <w:t>and</w:t>
        </w:r>
        <w:r>
          <w:rPr>
            <w:spacing w:val="3"/>
            <w:w w:val="108"/>
            <w:u w:val="single" w:color="000000"/>
          </w:rPr>
          <w:t> </w:t>
        </w:r>
        <w:r>
          <w:rPr>
            <w:spacing w:val="3"/>
            <w:w w:val="108"/>
          </w:rPr>
        </w:r>
      </w:hyperlink>
      <w:r>
        <w:rPr>
          <w:spacing w:val="3"/>
          <w:w w:val="108"/>
        </w:rPr>
        <w:t> </w:t>
      </w:r>
      <w:hyperlink r:id="rId57">
        <w:r>
          <w:rPr>
            <w:spacing w:val="3"/>
            <w:w w:val="111"/>
          </w:rPr>
        </w:r>
        <w:r>
          <w:rPr>
            <w:spacing w:val="3"/>
            <w:w w:val="95"/>
            <w:u w:val="single" w:color="000000"/>
          </w:rPr>
          <w:t>Integ </w:t>
        </w:r>
        <w:r>
          <w:rPr>
            <w:spacing w:val="4"/>
            <w:w w:val="95"/>
            <w:u w:val="single" w:color="000000"/>
          </w:rPr>
          <w:t>rated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4"/>
            <w:w w:val="95"/>
            <w:u w:val="single" w:color="000000"/>
          </w:rPr>
          <w:t>Reporting</w:t>
        </w:r>
        <w:r>
          <w:rPr>
            <w:spacing w:val="4"/>
            <w:w w:val="95"/>
          </w:rPr>
        </w:r>
        <w:r>
          <w:rPr>
            <w:spacing w:val="4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7"/>
        <w:rPr>
          <w:rFonts w:ascii="Book Antiqua" w:hAnsi="Book Antiqua" w:cs="Book Antiqua" w:eastAsia="Book Antiqua"/>
          <w:sz w:val="21"/>
          <w:szCs w:val="21"/>
        </w:rPr>
      </w:pPr>
    </w:p>
    <w:p>
      <w:pPr>
        <w:spacing w:line="330" w:lineRule="exact" w:before="0"/>
        <w:ind w:left="420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>
        <w:rPr/>
        <w:pict>
          <v:group style="position:absolute;margin-left:53.858002pt;margin-top:-18.69087pt;width:501.1pt;height:341.75pt;mso-position-horizontal-relative:page;mso-position-vertical-relative:paragraph;z-index:-141208" coordorigin="1077,-374" coordsize="10022,6835">
            <v:group style="position:absolute;left:1077;top:-103;width:9752;height:973" coordorigin="1077,-103" coordsize="9752,973">
              <v:shape style="position:absolute;left:1077;top:-103;width:9752;height:973" coordorigin="1077,-103" coordsize="9752,973" path="m1077,869l10828,869,10828,-103,1077,-103,1077,869xe" filled="true" fillcolor="#f89e5d" stroked="false">
                <v:path arrowok="t"/>
                <v:fill type="solid"/>
              </v:shape>
            </v:group>
            <v:group style="position:absolute;left:1087;top:-93;width:9732;height:6544" coordorigin="1087,-93" coordsize="9732,6544">
              <v:shape style="position:absolute;left:1087;top:-93;width:9732;height:6544" coordorigin="1087,-93" coordsize="9732,6544" path="m1087,6450l10818,6450,10818,-93,1087,-93,1087,6450xe" filled="false" stroked="true" strokeweight="1pt" strokecolor="#f89e5d">
                <v:path arrowok="t"/>
              </v:shape>
            </v:group>
            <v:group style="position:absolute;left:10288;top:-374;width:811;height:811" coordorigin="10288,-374" coordsize="811,811">
              <v:shape style="position:absolute;left:10288;top:-374;width:811;height:811" coordorigin="10288,-374" coordsize="811,811" path="m10558,-374l10288,-104,10828,436,11098,166,10558,-37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Unicode MS"/>
          <w:color w:val="FFFFFF"/>
          <w:w w:val="90"/>
          <w:sz w:val="28"/>
        </w:rPr>
        <w:t>CASE</w:t>
      </w:r>
      <w:r>
        <w:rPr>
          <w:rFonts w:ascii="Arial Unicode MS"/>
          <w:color w:val="FFFFFF"/>
          <w:spacing w:val="21"/>
          <w:w w:val="90"/>
          <w:sz w:val="28"/>
        </w:rPr>
        <w:t> </w:t>
      </w:r>
      <w:r>
        <w:rPr>
          <w:rFonts w:ascii="Arial Unicode MS"/>
          <w:color w:val="FFFFFF"/>
          <w:spacing w:val="-3"/>
          <w:w w:val="90"/>
          <w:sz w:val="28"/>
        </w:rPr>
        <w:t>STUDY</w:t>
      </w:r>
      <w:r>
        <w:rPr>
          <w:rFonts w:ascii="Arial Unicode MS"/>
          <w:spacing w:val="-3"/>
          <w:sz w:val="28"/>
        </w:rPr>
      </w:r>
    </w:p>
    <w:p>
      <w:pPr>
        <w:spacing w:line="426" w:lineRule="exact" w:before="0"/>
        <w:ind w:left="420" w:right="0" w:firstLine="0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>
        <w:rPr>
          <w:rFonts w:ascii="Arial Unicode MS"/>
          <w:color w:val="FFFFFF"/>
          <w:sz w:val="28"/>
        </w:rPr>
        <w:t>Illovo Sugar: integrated reporting and land</w:t>
      </w:r>
      <w:r>
        <w:rPr>
          <w:rFonts w:ascii="Arial Unicode MS"/>
          <w:color w:val="FFFFFF"/>
          <w:spacing w:val="-9"/>
          <w:sz w:val="28"/>
        </w:rPr>
        <w:t> </w:t>
      </w:r>
      <w:r>
        <w:rPr>
          <w:rFonts w:ascii="Arial Unicode MS"/>
          <w:color w:val="FFFFFF"/>
          <w:sz w:val="28"/>
        </w:rPr>
        <w:t>rights</w:t>
      </w:r>
      <w:r>
        <w:rPr>
          <w:rFonts w:ascii="Arial Unicode MS"/>
          <w:sz w:val="28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8"/>
          <w:szCs w:val="18"/>
        </w:rPr>
        <w:sectPr>
          <w:pgSz w:w="11910" w:h="16840"/>
          <w:pgMar w:header="759" w:footer="0" w:top="1080" w:bottom="280" w:left="960" w:right="700"/>
        </w:sectPr>
      </w:pPr>
    </w:p>
    <w:p>
      <w:pPr>
        <w:pStyle w:val="BodyText"/>
        <w:spacing w:line="184" w:lineRule="auto" w:before="28"/>
        <w:ind w:left="420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  <w:spacing w:val="-5"/>
        </w:rPr>
        <w:t>Illovo Group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is </w:t>
      </w:r>
      <w:r>
        <w:rPr>
          <w:rFonts w:ascii="Arial Unicode MS" w:hAnsi="Arial Unicode MS" w:cs="Arial Unicode MS" w:eastAsia="Arial Unicode MS"/>
          <w:color w:val="39474F"/>
          <w:spacing w:val="-7"/>
        </w:rPr>
        <w:t>Africa’s </w:t>
      </w:r>
      <w:r>
        <w:rPr>
          <w:rFonts w:ascii="Arial Unicode MS" w:hAnsi="Arial Unicode MS" w:cs="Arial Unicode MS" w:eastAsia="Arial Unicode MS"/>
          <w:color w:val="39474F"/>
          <w:spacing w:val="-5"/>
        </w:rPr>
        <w:t>largest sugar</w:t>
      </w:r>
      <w:r>
        <w:rPr>
          <w:rFonts w:ascii="Arial Unicode MS" w:hAnsi="Arial Unicode MS" w:cs="Arial Unicode MS" w:eastAsia="Arial Unicode MS"/>
          <w:color w:val="39474F"/>
          <w:spacing w:val="2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producer.</w:t>
      </w:r>
      <w:r>
        <w:rPr>
          <w:rFonts w:ascii="Arial Unicode MS" w:hAnsi="Arial Unicode MS" w:cs="Arial Unicode MS" w:eastAsia="Arial Unicode MS"/>
          <w:color w:val="39474F"/>
          <w:w w:val="1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Operating across six </w:t>
      </w:r>
      <w:r>
        <w:rPr>
          <w:rFonts w:ascii="Arial Unicode MS" w:hAnsi="Arial Unicode MS" w:cs="Arial Unicode MS" w:eastAsia="Arial Unicode MS"/>
          <w:color w:val="39474F"/>
          <w:spacing w:val="-6"/>
        </w:rPr>
        <w:t>countries,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it </w:t>
      </w:r>
      <w:r>
        <w:rPr>
          <w:rFonts w:ascii="Arial Unicode MS" w:hAnsi="Arial Unicode MS" w:cs="Arial Unicode MS" w:eastAsia="Arial Unicode MS"/>
          <w:color w:val="39474F"/>
          <w:spacing w:val="-5"/>
        </w:rPr>
        <w:t>employs</w:t>
      </w:r>
      <w:r>
        <w:rPr>
          <w:rFonts w:ascii="Arial Unicode MS" w:hAnsi="Arial Unicode MS" w:cs="Arial Unicode MS" w:eastAsia="Arial Unicode MS"/>
          <w:color w:val="39474F"/>
          <w:spacing w:val="-19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nearly</w:t>
      </w:r>
      <w:r>
        <w:rPr>
          <w:rFonts w:ascii="Arial Unicode MS" w:hAnsi="Arial Unicode MS" w:cs="Arial Unicode MS" w:eastAsia="Arial Unicode MS"/>
          <w:color w:val="39474F"/>
          <w:w w:val="99"/>
        </w:rPr>
        <w:t> </w:t>
      </w:r>
      <w:r>
        <w:rPr>
          <w:rFonts w:ascii="Arial Unicode MS" w:hAnsi="Arial Unicode MS" w:cs="Arial Unicode MS" w:eastAsia="Arial Unicode MS"/>
          <w:color w:val="39474F"/>
          <w:spacing w:val="-8"/>
        </w:rPr>
        <w:t>13,000 </w:t>
      </w:r>
      <w:r>
        <w:rPr>
          <w:rFonts w:ascii="Arial Unicode MS" w:hAnsi="Arial Unicode MS" w:cs="Arial Unicode MS" w:eastAsia="Arial Unicode MS"/>
          <w:color w:val="39474F"/>
          <w:spacing w:val="-4"/>
        </w:rPr>
        <w:t>full-time </w:t>
      </w:r>
      <w:r>
        <w:rPr>
          <w:rFonts w:ascii="Arial Unicode MS" w:hAnsi="Arial Unicode MS" w:cs="Arial Unicode MS" w:eastAsia="Arial Unicode MS"/>
          <w:color w:val="39474F"/>
          <w:spacing w:val="-3"/>
        </w:rPr>
        <w:t>staff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and </w:t>
      </w:r>
      <w:r>
        <w:rPr>
          <w:rFonts w:ascii="Arial Unicode MS" w:hAnsi="Arial Unicode MS" w:cs="Arial Unicode MS" w:eastAsia="Arial Unicode MS"/>
          <w:color w:val="39474F"/>
          <w:spacing w:val="-5"/>
        </w:rPr>
        <w:t>more </w:t>
      </w:r>
      <w:r>
        <w:rPr>
          <w:rFonts w:ascii="Arial Unicode MS" w:hAnsi="Arial Unicode MS" w:cs="Arial Unicode MS" w:eastAsia="Arial Unicode MS"/>
          <w:color w:val="39474F"/>
          <w:spacing w:val="-4"/>
        </w:rPr>
        <w:t>than   </w:t>
      </w:r>
      <w:r>
        <w:rPr>
          <w:rFonts w:ascii="Arial Unicode MS" w:hAnsi="Arial Unicode MS" w:cs="Arial Unicode MS" w:eastAsia="Arial Unicode MS"/>
          <w:color w:val="39474F"/>
          <w:spacing w:val="-6"/>
        </w:rPr>
        <w:t>20,000</w:t>
      </w:r>
      <w:r>
        <w:rPr>
          <w:rFonts w:ascii="Arial Unicode MS" w:hAnsi="Arial Unicode MS" w:cs="Arial Unicode MS" w:eastAsia="Arial Unicode MS"/>
          <w:color w:val="39474F"/>
          <w:w w:val="1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seasonal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workers.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8"/>
        </w:rPr>
        <w:t>group’s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investment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case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is</w:t>
      </w:r>
      <w:r>
        <w:rPr>
          <w:rFonts w:ascii="Arial Unicode MS" w:hAnsi="Arial Unicode MS" w:cs="Arial Unicode MS" w:eastAsia="Arial Unicode MS"/>
          <w:color w:val="39474F"/>
          <w:spacing w:val="-24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set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against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the </w:t>
      </w:r>
      <w:r>
        <w:rPr>
          <w:rFonts w:ascii="Arial Unicode MS" w:hAnsi="Arial Unicode MS" w:cs="Arial Unicode MS" w:eastAsia="Arial Unicode MS"/>
          <w:color w:val="39474F"/>
          <w:spacing w:val="-5"/>
        </w:rPr>
        <w:t>background </w:t>
      </w:r>
      <w:r>
        <w:rPr>
          <w:rFonts w:ascii="Arial Unicode MS" w:hAnsi="Arial Unicode MS" w:cs="Arial Unicode MS" w:eastAsia="Arial Unicode MS"/>
          <w:color w:val="39474F"/>
          <w:spacing w:val="-3"/>
        </w:rPr>
        <w:t>of </w:t>
      </w:r>
      <w:r>
        <w:rPr>
          <w:rFonts w:ascii="Arial Unicode MS" w:hAnsi="Arial Unicode MS" w:cs="Arial Unicode MS" w:eastAsia="Arial Unicode MS"/>
          <w:color w:val="39474F"/>
          <w:spacing w:val="-6"/>
        </w:rPr>
        <w:t>achieving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sustainable,</w:t>
      </w:r>
      <w:r>
        <w:rPr>
          <w:rFonts w:ascii="Arial Unicode MS" w:hAnsi="Arial Unicode MS" w:cs="Arial Unicode MS" w:eastAsia="Arial Unicode MS"/>
          <w:color w:val="39474F"/>
          <w:w w:val="1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balanced and </w:t>
      </w:r>
      <w:r>
        <w:rPr>
          <w:rFonts w:ascii="Arial Unicode MS" w:hAnsi="Arial Unicode MS" w:cs="Arial Unicode MS" w:eastAsia="Arial Unicode MS"/>
          <w:color w:val="39474F"/>
          <w:spacing w:val="-5"/>
        </w:rPr>
        <w:t>integrated economic, social</w:t>
      </w:r>
      <w:r>
        <w:rPr>
          <w:rFonts w:ascii="Arial Unicode MS" w:hAnsi="Arial Unicode MS" w:cs="Arial Unicode MS" w:eastAsia="Arial Unicode MS"/>
          <w:color w:val="39474F"/>
          <w:spacing w:val="7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and</w:t>
      </w:r>
      <w:r>
        <w:rPr>
          <w:rFonts w:ascii="Arial Unicode MS" w:hAnsi="Arial Unicode MS" w:cs="Arial Unicode MS" w:eastAsia="Arial Unicode MS"/>
          <w:color w:val="39474F"/>
          <w:w w:val="103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environmental </w:t>
      </w:r>
      <w:r>
        <w:rPr>
          <w:rFonts w:ascii="Arial Unicode MS" w:hAnsi="Arial Unicode MS" w:cs="Arial Unicode MS" w:eastAsia="Arial Unicode MS"/>
          <w:color w:val="39474F"/>
          <w:spacing w:val="-4"/>
        </w:rPr>
        <w:t>performance.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In </w:t>
      </w:r>
      <w:r>
        <w:rPr>
          <w:rFonts w:ascii="Arial Unicode MS" w:hAnsi="Arial Unicode MS" w:cs="Arial Unicode MS" w:eastAsia="Arial Unicode MS"/>
          <w:color w:val="39474F"/>
          <w:spacing w:val="-5"/>
        </w:rPr>
        <w:t>line </w:t>
      </w:r>
      <w:r>
        <w:rPr>
          <w:rFonts w:ascii="Arial Unicode MS" w:hAnsi="Arial Unicode MS" w:cs="Arial Unicode MS" w:eastAsia="Arial Unicode MS"/>
          <w:color w:val="39474F"/>
          <w:spacing w:val="-4"/>
        </w:rPr>
        <w:t>with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</w:rPr>
        <w:t>UN</w:t>
      </w:r>
      <w:r>
        <w:rPr>
          <w:rFonts w:ascii="Arial Unicode MS" w:hAnsi="Arial Unicode MS" w:cs="Arial Unicode MS" w:eastAsia="Arial Unicode MS"/>
          <w:color w:val="39474F"/>
          <w:w w:val="115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Global Compact and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the </w:t>
      </w:r>
      <w:r>
        <w:rPr>
          <w:rFonts w:ascii="Arial Unicode MS" w:hAnsi="Arial Unicode MS" w:cs="Arial Unicode MS" w:eastAsia="Arial Unicode MS"/>
          <w:color w:val="39474F"/>
          <w:spacing w:val="-5"/>
        </w:rPr>
        <w:t>Guiding </w:t>
      </w:r>
      <w:r>
        <w:rPr>
          <w:rFonts w:ascii="Arial Unicode MS" w:hAnsi="Arial Unicode MS" w:cs="Arial Unicode MS" w:eastAsia="Arial Unicode MS"/>
          <w:color w:val="39474F"/>
          <w:spacing w:val="-6"/>
        </w:rPr>
        <w:t>Principles,</w:t>
      </w:r>
      <w:r>
        <w:rPr>
          <w:rFonts w:ascii="Arial Unicode MS" w:hAnsi="Arial Unicode MS" w:cs="Arial Unicode MS" w:eastAsia="Arial Unicode MS"/>
          <w:color w:val="39474F"/>
          <w:spacing w:val="-4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Illovo</w:t>
      </w:r>
      <w:r>
        <w:rPr>
          <w:rFonts w:ascii="Arial Unicode MS" w:hAnsi="Arial Unicode MS" w:cs="Arial Unicode MS" w:eastAsia="Arial Unicode MS"/>
          <w:color w:val="39474F"/>
          <w:w w:val="101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has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adopted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policies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and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practices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to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protect</w:t>
      </w:r>
      <w:r>
        <w:rPr>
          <w:rFonts w:ascii="Arial Unicode MS" w:hAnsi="Arial Unicode MS" w:cs="Arial Unicode MS" w:eastAsia="Arial Unicode MS"/>
          <w:color w:val="39474F"/>
          <w:spacing w:val="-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against</w:t>
      </w:r>
      <w:r>
        <w:rPr>
          <w:rFonts w:ascii="Arial Unicode MS" w:hAnsi="Arial Unicode MS" w:cs="Arial Unicode MS" w:eastAsia="Arial Unicode MS"/>
          <w:color w:val="39474F"/>
          <w:w w:val="86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human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rights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abuses.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These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are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encapsulated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in</w:t>
      </w:r>
      <w:r>
        <w:rPr>
          <w:rFonts w:ascii="Arial Unicode MS" w:hAnsi="Arial Unicode MS" w:cs="Arial Unicode MS" w:eastAsia="Arial Unicode MS"/>
          <w:color w:val="39474F"/>
          <w:spacing w:val="-21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the</w:t>
      </w:r>
      <w:r>
        <w:rPr>
          <w:rFonts w:ascii="Arial Unicode MS" w:hAnsi="Arial Unicode MS" w:cs="Arial Unicode MS" w:eastAsia="Arial Unicode MS"/>
          <w:color w:val="39474F"/>
          <w:w w:val="93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Illovo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Group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Code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of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Conduct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and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Business</w:t>
      </w:r>
      <w:r>
        <w:rPr>
          <w:rFonts w:ascii="Arial Unicode MS" w:hAnsi="Arial Unicode MS" w:cs="Arial Unicode MS" w:eastAsia="Arial Unicode MS"/>
          <w:color w:val="39474F"/>
          <w:spacing w:val="-14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Ethics,</w:t>
      </w:r>
      <w:r>
        <w:rPr>
          <w:rFonts w:ascii="Arial Unicode MS" w:hAnsi="Arial Unicode MS" w:cs="Arial Unicode MS" w:eastAsia="Arial Unicode MS"/>
          <w:color w:val="39474F"/>
          <w:w w:val="110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which extends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to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all </w:t>
      </w:r>
      <w:r>
        <w:rPr>
          <w:rFonts w:ascii="Arial Unicode MS" w:hAnsi="Arial Unicode MS" w:cs="Arial Unicode MS" w:eastAsia="Arial Unicode MS"/>
          <w:color w:val="39474F"/>
          <w:spacing w:val="-6"/>
        </w:rPr>
        <w:t>suppliers. </w:t>
      </w:r>
      <w:r>
        <w:rPr>
          <w:rFonts w:ascii="Arial Unicode MS" w:hAnsi="Arial Unicode MS" w:cs="Arial Unicode MS" w:eastAsia="Arial Unicode MS"/>
          <w:color w:val="39474F"/>
          <w:spacing w:val="-5"/>
        </w:rPr>
        <w:t>Performance</w:t>
      </w:r>
      <w:r>
        <w:rPr>
          <w:rFonts w:ascii="Arial Unicode MS" w:hAnsi="Arial Unicode MS" w:cs="Arial Unicode MS" w:eastAsia="Arial Unicode MS"/>
          <w:color w:val="39474F"/>
          <w:spacing w:val="-27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and</w:t>
      </w:r>
      <w:r>
        <w:rPr>
          <w:rFonts w:ascii="Arial Unicode MS" w:hAnsi="Arial Unicode MS" w:cs="Arial Unicode MS" w:eastAsia="Arial Unicode MS"/>
          <w:color w:val="39474F"/>
          <w:w w:val="103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progress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are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outlined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in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3"/>
        </w:rPr>
        <w:t>the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8"/>
        </w:rPr>
        <w:t>group’s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annual</w:t>
      </w:r>
      <w:r>
        <w:rPr>
          <w:rFonts w:ascii="Arial Unicode MS" w:hAnsi="Arial Unicode MS" w:cs="Arial Unicode MS" w:eastAsia="Arial Unicode MS"/>
          <w:color w:val="39474F"/>
          <w:spacing w:val="-13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integrated</w:t>
      </w:r>
      <w:r>
        <w:rPr>
          <w:rFonts w:ascii="Arial Unicode MS" w:hAnsi="Arial Unicode MS" w:cs="Arial Unicode MS" w:eastAsia="Arial Unicode MS"/>
          <w:color w:val="39474F"/>
          <w:w w:val="103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reports, </w:t>
      </w:r>
      <w:r>
        <w:rPr>
          <w:rFonts w:ascii="Arial Unicode MS" w:hAnsi="Arial Unicode MS" w:cs="Arial Unicode MS" w:eastAsia="Arial Unicode MS"/>
          <w:color w:val="39474F"/>
          <w:spacing w:val="-4"/>
        </w:rPr>
        <w:t>with </w:t>
      </w:r>
      <w:r>
        <w:rPr>
          <w:rFonts w:ascii="Arial Unicode MS" w:hAnsi="Arial Unicode MS" w:cs="Arial Unicode MS" w:eastAsia="Arial Unicode MS"/>
          <w:color w:val="39474F"/>
          <w:spacing w:val="-5"/>
        </w:rPr>
        <w:t>financial </w:t>
      </w:r>
      <w:r>
        <w:rPr>
          <w:rFonts w:ascii="Arial Unicode MS" w:hAnsi="Arial Unicode MS" w:cs="Arial Unicode MS" w:eastAsia="Arial Unicode MS"/>
          <w:color w:val="39474F"/>
          <w:spacing w:val="-4"/>
        </w:rPr>
        <w:t>and non-financial</w:t>
      </w:r>
      <w:r>
        <w:rPr>
          <w:rFonts w:ascii="Arial Unicode MS" w:hAnsi="Arial Unicode MS" w:cs="Arial Unicode MS" w:eastAsia="Arial Unicode MS"/>
          <w:color w:val="39474F"/>
          <w:spacing w:val="-7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metrics</w:t>
      </w:r>
      <w:r>
        <w:rPr>
          <w:rFonts w:ascii="Arial Unicode MS" w:hAnsi="Arial Unicode MS" w:cs="Arial Unicode MS" w:eastAsia="Arial Unicode MS"/>
          <w:color w:val="39474F"/>
          <w:spacing w:val="-4"/>
          <w:w w:val="87"/>
        </w:rPr>
        <w:t> </w:t>
      </w:r>
      <w:r>
        <w:rPr>
          <w:rFonts w:ascii="Arial Unicode MS" w:hAnsi="Arial Unicode MS" w:cs="Arial Unicode MS" w:eastAsia="Arial Unicode MS"/>
          <w:color w:val="39474F"/>
          <w:spacing w:val="-6"/>
        </w:rPr>
        <w:t>highlighting </w:t>
      </w:r>
      <w:r>
        <w:rPr>
          <w:rFonts w:ascii="Arial Unicode MS" w:hAnsi="Arial Unicode MS" w:cs="Arial Unicode MS" w:eastAsia="Arial Unicode MS"/>
          <w:color w:val="39474F"/>
          <w:spacing w:val="-4"/>
        </w:rPr>
        <w:t>its socio-economic</w:t>
      </w:r>
      <w:r>
        <w:rPr>
          <w:rFonts w:ascii="Arial Unicode MS" w:hAnsi="Arial Unicode MS" w:cs="Arial Unicode MS" w:eastAsia="Arial Unicode MS"/>
          <w:color w:val="39474F"/>
          <w:spacing w:val="-41"/>
        </w:rPr>
        <w:t> </w:t>
      </w:r>
      <w:r>
        <w:rPr>
          <w:rFonts w:ascii="Arial Unicode MS" w:hAnsi="Arial Unicode MS" w:cs="Arial Unicode MS" w:eastAsia="Arial Unicode MS"/>
          <w:color w:val="39474F"/>
          <w:spacing w:val="-5"/>
        </w:rPr>
        <w:t>impact.</w:t>
      </w:r>
      <w:r>
        <w:rPr>
          <w:rFonts w:ascii="Arial Unicode MS" w:hAnsi="Arial Unicode MS" w:cs="Arial Unicode MS" w:eastAsia="Arial Unicode MS"/>
          <w:spacing w:val="-5"/>
        </w:rPr>
      </w:r>
    </w:p>
    <w:p>
      <w:pPr>
        <w:pStyle w:val="BodyText"/>
        <w:spacing w:line="184" w:lineRule="auto" w:before="113"/>
        <w:ind w:left="420" w:right="334"/>
        <w:jc w:val="both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</w:rPr>
        <w:t>In </w:t>
      </w:r>
      <w:r>
        <w:rPr>
          <w:rFonts w:ascii="Arial Unicode MS"/>
          <w:color w:val="39474F"/>
          <w:spacing w:val="-12"/>
        </w:rPr>
        <w:t>2015, </w:t>
      </w:r>
      <w:r>
        <w:rPr>
          <w:rFonts w:ascii="Arial Unicode MS"/>
          <w:color w:val="39474F"/>
          <w:spacing w:val="-4"/>
        </w:rPr>
        <w:t>Illovo </w:t>
      </w:r>
      <w:r>
        <w:rPr>
          <w:rFonts w:ascii="Arial Unicode MS"/>
          <w:color w:val="39474F"/>
          <w:spacing w:val="-3"/>
        </w:rPr>
        <w:t>became the first </w:t>
      </w:r>
      <w:r>
        <w:rPr>
          <w:rFonts w:ascii="Arial Unicode MS"/>
          <w:color w:val="39474F"/>
          <w:spacing w:val="-4"/>
        </w:rPr>
        <w:t>African</w:t>
      </w:r>
      <w:r>
        <w:rPr>
          <w:rFonts w:ascii="Arial Unicode MS"/>
          <w:color w:val="39474F"/>
          <w:spacing w:val="-1"/>
        </w:rPr>
        <w:t> </w:t>
      </w:r>
      <w:r>
        <w:rPr>
          <w:rFonts w:ascii="Arial Unicode MS"/>
          <w:color w:val="39474F"/>
          <w:spacing w:val="-4"/>
        </w:rPr>
        <w:t>company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</w:rPr>
        <w:t>to </w:t>
      </w:r>
      <w:r>
        <w:rPr>
          <w:rFonts w:ascii="Arial Unicode MS"/>
          <w:color w:val="39474F"/>
          <w:spacing w:val="-3"/>
        </w:rPr>
        <w:t>adopt </w:t>
      </w:r>
      <w:r>
        <w:rPr>
          <w:rFonts w:ascii="Arial Unicode MS"/>
          <w:color w:val="39474F"/>
          <w:spacing w:val="-5"/>
        </w:rPr>
        <w:t>guidelines </w:t>
      </w:r>
      <w:r>
        <w:rPr>
          <w:rFonts w:ascii="Arial Unicode MS"/>
          <w:color w:val="39474F"/>
        </w:rPr>
        <w:t>on </w:t>
      </w:r>
      <w:r>
        <w:rPr>
          <w:rFonts w:ascii="Arial Unicode MS"/>
          <w:color w:val="39474F"/>
          <w:spacing w:val="-3"/>
        </w:rPr>
        <w:t>land and land </w:t>
      </w:r>
      <w:r>
        <w:rPr>
          <w:rFonts w:ascii="Arial Unicode MS"/>
          <w:color w:val="39474F"/>
          <w:spacing w:val="-5"/>
        </w:rPr>
        <w:t>rights,</w:t>
      </w:r>
      <w:r>
        <w:rPr>
          <w:rFonts w:ascii="Arial Unicode MS"/>
          <w:color w:val="39474F"/>
          <w:spacing w:val="9"/>
        </w:rPr>
        <w:t> </w:t>
      </w:r>
      <w:r>
        <w:rPr>
          <w:rFonts w:ascii="Arial Unicode MS"/>
          <w:color w:val="39474F"/>
          <w:spacing w:val="-3"/>
        </w:rPr>
        <w:t>with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5"/>
        </w:rPr>
        <w:t>requirements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</w:rPr>
        <w:t>for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3"/>
        </w:rPr>
        <w:t>its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4"/>
        </w:rPr>
        <w:t>suppliers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</w:rPr>
        <w:t>do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3"/>
        </w:rPr>
        <w:t>the</w:t>
      </w:r>
      <w:r>
        <w:rPr>
          <w:rFonts w:ascii="Arial Unicode MS"/>
          <w:color w:val="39474F"/>
          <w:spacing w:val="-23"/>
        </w:rPr>
        <w:t> </w:t>
      </w:r>
      <w:r>
        <w:rPr>
          <w:rFonts w:ascii="Arial Unicode MS"/>
          <w:color w:val="39474F"/>
          <w:spacing w:val="-4"/>
        </w:rPr>
        <w:t>same.</w:t>
      </w:r>
      <w:r>
        <w:rPr>
          <w:rFonts w:ascii="Arial Unicode MS"/>
          <w:spacing w:val="-4"/>
        </w:rPr>
      </w:r>
    </w:p>
    <w:p>
      <w:pPr>
        <w:pStyle w:val="BodyText"/>
        <w:spacing w:line="184" w:lineRule="auto" w:before="28"/>
        <w:ind w:left="250" w:right="678"/>
        <w:jc w:val="left"/>
        <w:rPr>
          <w:rFonts w:ascii="Arial Unicode MS" w:hAnsi="Arial Unicode MS" w:cs="Arial Unicode MS" w:eastAsia="Arial Unicode MS"/>
        </w:rPr>
      </w:pPr>
      <w:r>
        <w:rPr>
          <w:spacing w:val="-3"/>
        </w:rPr>
        <w:br w:type="column"/>
      </w:r>
      <w:r>
        <w:rPr>
          <w:rFonts w:ascii="Arial Unicode MS" w:hAnsi="Arial Unicode MS"/>
          <w:color w:val="39474F"/>
          <w:spacing w:val="-3"/>
        </w:rPr>
        <w:t>Coca-Cola, </w:t>
      </w:r>
      <w:r>
        <w:rPr>
          <w:rFonts w:ascii="Arial Unicode MS" w:hAnsi="Arial Unicode MS"/>
          <w:color w:val="39474F"/>
          <w:spacing w:val="-7"/>
        </w:rPr>
        <w:t>PepsiCo, </w:t>
      </w:r>
      <w:r>
        <w:rPr>
          <w:rFonts w:ascii="Arial Unicode MS" w:hAnsi="Arial Unicode MS"/>
          <w:color w:val="39474F"/>
          <w:spacing w:val="-3"/>
        </w:rPr>
        <w:t>Nestlé and </w:t>
      </w:r>
      <w:r>
        <w:rPr>
          <w:rFonts w:ascii="Arial Unicode MS" w:hAnsi="Arial Unicode MS"/>
          <w:color w:val="39474F"/>
          <w:spacing w:val="-5"/>
        </w:rPr>
        <w:t>Unilever </w:t>
      </w:r>
      <w:r>
        <w:rPr>
          <w:rFonts w:ascii="Arial Unicode MS" w:hAnsi="Arial Unicode MS"/>
          <w:color w:val="39474F"/>
          <w:spacing w:val="-3"/>
        </w:rPr>
        <w:t>have</w:t>
      </w:r>
      <w:r>
        <w:rPr>
          <w:rFonts w:ascii="Arial Unicode MS" w:hAnsi="Arial Unicode MS"/>
          <w:color w:val="39474F"/>
          <w:spacing w:val="-15"/>
        </w:rPr>
        <w:t> </w:t>
      </w:r>
      <w:r>
        <w:rPr>
          <w:rFonts w:ascii="Arial Unicode MS" w:hAnsi="Arial Unicode MS"/>
          <w:color w:val="39474F"/>
          <w:spacing w:val="-3"/>
        </w:rPr>
        <w:t>all</w:t>
      </w:r>
      <w:r>
        <w:rPr>
          <w:rFonts w:ascii="Arial Unicode MS" w:hAnsi="Arial Unicode MS"/>
          <w:color w:val="39474F"/>
          <w:w w:val="102"/>
        </w:rPr>
        <w:t> </w:t>
      </w:r>
      <w:r>
        <w:rPr>
          <w:rFonts w:ascii="Arial Unicode MS" w:hAnsi="Arial Unicode MS"/>
          <w:color w:val="39474F"/>
          <w:spacing w:val="-5"/>
        </w:rPr>
        <w:t>previously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4"/>
        </w:rPr>
        <w:t>committed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</w:rPr>
        <w:t>to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4"/>
        </w:rPr>
        <w:t>respecting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4"/>
        </w:rPr>
        <w:t>community</w:t>
      </w:r>
      <w:r>
        <w:rPr>
          <w:rFonts w:ascii="Arial Unicode MS" w:hAnsi="Arial Unicode MS"/>
          <w:color w:val="39474F"/>
          <w:spacing w:val="-13"/>
        </w:rPr>
        <w:t> </w:t>
      </w:r>
      <w:r>
        <w:rPr>
          <w:rFonts w:ascii="Arial Unicode MS" w:hAnsi="Arial Unicode MS"/>
          <w:color w:val="39474F"/>
          <w:spacing w:val="-3"/>
        </w:rPr>
        <w:t>land</w:t>
      </w:r>
      <w:r>
        <w:rPr>
          <w:rFonts w:ascii="Arial Unicode MS" w:hAnsi="Arial Unicode MS"/>
          <w:color w:val="39474F"/>
          <w:w w:val="103"/>
        </w:rPr>
        <w:t> </w:t>
      </w:r>
      <w:r>
        <w:rPr>
          <w:rFonts w:ascii="Arial Unicode MS" w:hAnsi="Arial Unicode MS"/>
          <w:color w:val="39474F"/>
          <w:spacing w:val="-5"/>
        </w:rPr>
        <w:t>rights.</w:t>
      </w:r>
      <w:r>
        <w:rPr>
          <w:rFonts w:ascii="Arial Unicode MS" w:hAnsi="Arial Unicode MS"/>
          <w:color w:val="39474F"/>
          <w:spacing w:val="-18"/>
        </w:rPr>
        <w:t> </w:t>
      </w:r>
      <w:r>
        <w:rPr>
          <w:rFonts w:ascii="Arial Unicode MS" w:hAnsi="Arial Unicode MS"/>
          <w:color w:val="39474F"/>
          <w:spacing w:val="-3"/>
        </w:rPr>
        <w:t>The</w:t>
      </w:r>
      <w:r>
        <w:rPr>
          <w:rFonts w:ascii="Arial Unicode MS" w:hAnsi="Arial Unicode MS"/>
          <w:color w:val="39474F"/>
          <w:spacing w:val="-18"/>
        </w:rPr>
        <w:t> </w:t>
      </w:r>
      <w:r>
        <w:rPr>
          <w:rFonts w:ascii="Arial Unicode MS" w:hAnsi="Arial Unicode MS"/>
          <w:color w:val="39474F"/>
          <w:spacing w:val="-5"/>
        </w:rPr>
        <w:t>guidelines</w:t>
      </w:r>
      <w:r>
        <w:rPr>
          <w:rFonts w:ascii="Arial Unicode MS" w:hAnsi="Arial Unicode MS"/>
          <w:color w:val="39474F"/>
          <w:spacing w:val="-18"/>
        </w:rPr>
        <w:t> </w:t>
      </w:r>
      <w:r>
        <w:rPr>
          <w:rFonts w:ascii="Arial Unicode MS" w:hAnsi="Arial Unicode MS"/>
          <w:color w:val="39474F"/>
          <w:spacing w:val="-4"/>
        </w:rPr>
        <w:t>were</w:t>
      </w:r>
      <w:r>
        <w:rPr>
          <w:rFonts w:ascii="Arial Unicode MS" w:hAnsi="Arial Unicode MS"/>
          <w:color w:val="39474F"/>
          <w:spacing w:val="-18"/>
        </w:rPr>
        <w:t> </w:t>
      </w:r>
      <w:r>
        <w:rPr>
          <w:rFonts w:ascii="Arial Unicode MS" w:hAnsi="Arial Unicode MS"/>
          <w:color w:val="39474F"/>
          <w:spacing w:val="-4"/>
        </w:rPr>
        <w:t>formulated</w:t>
      </w:r>
      <w:r>
        <w:rPr>
          <w:rFonts w:ascii="Arial Unicode MS" w:hAnsi="Arial Unicode MS"/>
          <w:color w:val="39474F"/>
          <w:spacing w:val="-18"/>
        </w:rPr>
        <w:t> </w:t>
      </w:r>
      <w:r>
        <w:rPr>
          <w:rFonts w:ascii="Arial Unicode MS" w:hAnsi="Arial Unicode MS"/>
          <w:color w:val="39474F"/>
          <w:spacing w:val="-3"/>
        </w:rPr>
        <w:t>in</w:t>
      </w:r>
      <w:r>
        <w:rPr>
          <w:rFonts w:ascii="Arial Unicode MS" w:hAnsi="Arial Unicode MS"/>
          <w:color w:val="39474F"/>
          <w:spacing w:val="-18"/>
        </w:rPr>
        <w:t> </w:t>
      </w:r>
      <w:r>
        <w:rPr>
          <w:rFonts w:ascii="Arial Unicode MS" w:hAnsi="Arial Unicode MS"/>
          <w:color w:val="39474F"/>
          <w:spacing w:val="-4"/>
        </w:rPr>
        <w:t>consultation</w:t>
      </w:r>
      <w:r>
        <w:rPr>
          <w:rFonts w:ascii="Arial Unicode MS" w:hAnsi="Arial Unicode MS"/>
          <w:color w:val="39474F"/>
          <w:w w:val="94"/>
        </w:rPr>
        <w:t> </w:t>
      </w:r>
      <w:r>
        <w:rPr>
          <w:rFonts w:ascii="Arial Unicode MS" w:hAnsi="Arial Unicode MS"/>
          <w:color w:val="39474F"/>
          <w:spacing w:val="-3"/>
        </w:rPr>
        <w:t>with local and </w:t>
      </w:r>
      <w:r>
        <w:rPr>
          <w:rFonts w:ascii="Arial Unicode MS" w:hAnsi="Arial Unicode MS"/>
          <w:color w:val="39474F"/>
          <w:spacing w:val="-4"/>
        </w:rPr>
        <w:t>international experts,</w:t>
      </w:r>
      <w:r>
        <w:rPr>
          <w:rFonts w:ascii="Arial Unicode MS" w:hAnsi="Arial Unicode MS"/>
          <w:color w:val="39474F"/>
          <w:spacing w:val="11"/>
        </w:rPr>
        <w:t> </w:t>
      </w:r>
      <w:r>
        <w:rPr>
          <w:rFonts w:ascii="Arial Unicode MS" w:hAnsi="Arial Unicode MS"/>
          <w:color w:val="39474F"/>
          <w:spacing w:val="-4"/>
        </w:rPr>
        <w:t>including</w:t>
      </w:r>
      <w:r>
        <w:rPr>
          <w:rFonts w:ascii="Arial Unicode MS" w:hAnsi="Arial Unicode MS"/>
          <w:color w:val="39474F"/>
          <w:w w:val="104"/>
        </w:rPr>
        <w:t> </w:t>
      </w:r>
      <w:r>
        <w:rPr>
          <w:rFonts w:ascii="Arial Unicode MS" w:hAnsi="Arial Unicode MS"/>
          <w:color w:val="39474F"/>
          <w:spacing w:val="-3"/>
        </w:rPr>
        <w:t>Oxfam.</w:t>
      </w:r>
      <w:r>
        <w:rPr>
          <w:rFonts w:ascii="Arial Unicode MS" w:hAnsi="Arial Unicode MS"/>
          <w:color w:val="39474F"/>
          <w:spacing w:val="-12"/>
        </w:rPr>
        <w:t> </w:t>
      </w:r>
      <w:r>
        <w:rPr>
          <w:rFonts w:ascii="Arial Unicode MS" w:hAnsi="Arial Unicode MS"/>
          <w:color w:val="39474F"/>
          <w:spacing w:val="-3"/>
        </w:rPr>
        <w:t>The</w:t>
      </w:r>
      <w:r>
        <w:rPr>
          <w:rFonts w:ascii="Arial Unicode MS" w:hAnsi="Arial Unicode MS"/>
          <w:color w:val="39474F"/>
          <w:spacing w:val="-12"/>
        </w:rPr>
        <w:t> </w:t>
      </w:r>
      <w:r>
        <w:rPr>
          <w:rFonts w:ascii="Arial Unicode MS" w:hAnsi="Arial Unicode MS"/>
          <w:color w:val="39474F"/>
          <w:spacing w:val="-5"/>
        </w:rPr>
        <w:t>guidelines</w:t>
      </w:r>
      <w:r>
        <w:rPr>
          <w:rFonts w:ascii="Arial Unicode MS" w:hAnsi="Arial Unicode MS"/>
          <w:color w:val="39474F"/>
          <w:spacing w:val="-12"/>
        </w:rPr>
        <w:t> </w:t>
      </w:r>
      <w:r>
        <w:rPr>
          <w:rFonts w:ascii="Arial Unicode MS" w:hAnsi="Arial Unicode MS"/>
          <w:color w:val="39474F"/>
          <w:spacing w:val="-4"/>
        </w:rPr>
        <w:t>outline</w:t>
      </w:r>
      <w:r>
        <w:rPr>
          <w:rFonts w:ascii="Arial Unicode MS" w:hAnsi="Arial Unicode MS"/>
          <w:color w:val="39474F"/>
          <w:spacing w:val="-12"/>
        </w:rPr>
        <w:t> </w:t>
      </w:r>
      <w:r>
        <w:rPr>
          <w:rFonts w:ascii="Arial Unicode MS" w:hAnsi="Arial Unicode MS"/>
          <w:color w:val="39474F"/>
          <w:spacing w:val="-4"/>
        </w:rPr>
        <w:t>how</w:t>
      </w:r>
      <w:r>
        <w:rPr>
          <w:rFonts w:ascii="Arial Unicode MS" w:hAnsi="Arial Unicode MS"/>
          <w:color w:val="39474F"/>
          <w:spacing w:val="-12"/>
        </w:rPr>
        <w:t> </w:t>
      </w:r>
      <w:r>
        <w:rPr>
          <w:rFonts w:ascii="Arial Unicode MS" w:hAnsi="Arial Unicode MS"/>
          <w:color w:val="39474F"/>
          <w:spacing w:val="-3"/>
        </w:rPr>
        <w:t>the</w:t>
      </w:r>
      <w:r>
        <w:rPr>
          <w:rFonts w:ascii="Arial Unicode MS" w:hAnsi="Arial Unicode MS"/>
          <w:color w:val="39474F"/>
          <w:spacing w:val="-12"/>
        </w:rPr>
        <w:t> </w:t>
      </w:r>
      <w:r>
        <w:rPr>
          <w:rFonts w:ascii="Arial Unicode MS" w:hAnsi="Arial Unicode MS"/>
          <w:color w:val="39474F"/>
          <w:spacing w:val="-4"/>
        </w:rPr>
        <w:t>company</w:t>
      </w:r>
      <w:r>
        <w:rPr>
          <w:rFonts w:ascii="Arial Unicode MS" w:hAnsi="Arial Unicode MS"/>
          <w:spacing w:val="-4"/>
        </w:rPr>
      </w:r>
    </w:p>
    <w:p>
      <w:pPr>
        <w:pStyle w:val="BodyText"/>
        <w:spacing w:line="184" w:lineRule="auto"/>
        <w:ind w:left="250" w:right="863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spacing w:val="-4"/>
        </w:rPr>
        <w:t>will </w:t>
      </w:r>
      <w:r>
        <w:rPr>
          <w:rFonts w:ascii="Arial Unicode MS"/>
          <w:color w:val="39474F"/>
          <w:spacing w:val="-3"/>
        </w:rPr>
        <w:t>work with local </w:t>
      </w:r>
      <w:r>
        <w:rPr>
          <w:rFonts w:ascii="Arial Unicode MS"/>
          <w:color w:val="39474F"/>
          <w:spacing w:val="-5"/>
        </w:rPr>
        <w:t>communities </w:t>
      </w:r>
      <w:r>
        <w:rPr>
          <w:rFonts w:ascii="Arial Unicode MS"/>
          <w:color w:val="39474F"/>
          <w:spacing w:val="-3"/>
        </w:rPr>
        <w:t>and </w:t>
      </w:r>
      <w:r>
        <w:rPr>
          <w:rFonts w:ascii="Arial Unicode MS"/>
          <w:color w:val="39474F"/>
          <w:spacing w:val="-4"/>
        </w:rPr>
        <w:t>include</w:t>
      </w:r>
      <w:r>
        <w:rPr>
          <w:rFonts w:ascii="Arial Unicode MS"/>
          <w:color w:val="39474F"/>
          <w:spacing w:val="13"/>
        </w:rPr>
        <w:t> </w:t>
      </w:r>
      <w:r>
        <w:rPr>
          <w:rFonts w:ascii="Arial Unicode MS"/>
          <w:color w:val="39474F"/>
        </w:rPr>
        <w:t>a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  <w:spacing w:val="-3"/>
        </w:rPr>
        <w:t>plan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for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4"/>
        </w:rPr>
        <w:t>holding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5"/>
        </w:rPr>
        <w:t>suppliers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4"/>
        </w:rPr>
        <w:t>account.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5"/>
        </w:rPr>
        <w:t>Key</w:t>
      </w:r>
      <w:r>
        <w:rPr>
          <w:rFonts w:ascii="Arial Unicode MS"/>
          <w:color w:val="39474F"/>
          <w:spacing w:val="-10"/>
        </w:rPr>
        <w:t> </w:t>
      </w:r>
      <w:r>
        <w:rPr>
          <w:rFonts w:ascii="Arial Unicode MS"/>
          <w:color w:val="39474F"/>
          <w:spacing w:val="-4"/>
        </w:rPr>
        <w:t>projects</w:t>
      </w:r>
      <w:r>
        <w:rPr>
          <w:rFonts w:ascii="Arial Unicode MS"/>
          <w:color w:val="39474F"/>
          <w:w w:val="79"/>
        </w:rPr>
        <w:t> </w:t>
      </w:r>
      <w:r>
        <w:rPr>
          <w:rFonts w:ascii="Arial Unicode MS"/>
          <w:color w:val="39474F"/>
          <w:spacing w:val="-5"/>
        </w:rPr>
        <w:t>arising </w:t>
      </w:r>
      <w:r>
        <w:rPr>
          <w:rFonts w:ascii="Arial Unicode MS"/>
          <w:color w:val="39474F"/>
          <w:spacing w:val="-4"/>
        </w:rPr>
        <w:t>from </w:t>
      </w:r>
      <w:r>
        <w:rPr>
          <w:rFonts w:ascii="Arial Unicode MS"/>
          <w:color w:val="39474F"/>
          <w:spacing w:val="-3"/>
        </w:rPr>
        <w:t>the </w:t>
      </w:r>
      <w:r>
        <w:rPr>
          <w:rFonts w:ascii="Arial Unicode MS"/>
          <w:color w:val="39474F"/>
          <w:spacing w:val="-5"/>
        </w:rPr>
        <w:t>guidelines </w:t>
      </w:r>
      <w:r>
        <w:rPr>
          <w:rFonts w:ascii="Arial Unicode MS"/>
          <w:color w:val="39474F"/>
          <w:spacing w:val="-4"/>
        </w:rPr>
        <w:t>include working</w:t>
      </w:r>
      <w:r>
        <w:rPr>
          <w:rFonts w:ascii="Arial Unicode MS"/>
          <w:color w:val="39474F"/>
          <w:spacing w:val="9"/>
        </w:rPr>
        <w:t> </w:t>
      </w:r>
      <w:r>
        <w:rPr>
          <w:rFonts w:ascii="Arial Unicode MS"/>
          <w:color w:val="39474F"/>
          <w:spacing w:val="-3"/>
        </w:rPr>
        <w:t>with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3"/>
        </w:rPr>
        <w:t>local</w:t>
      </w:r>
      <w:r>
        <w:rPr>
          <w:rFonts w:ascii="Arial Unicode MS"/>
          <w:color w:val="39474F"/>
          <w:spacing w:val="-21"/>
        </w:rPr>
        <w:t> </w:t>
      </w:r>
      <w:r>
        <w:rPr>
          <w:rFonts w:ascii="Arial Unicode MS"/>
          <w:color w:val="39474F"/>
          <w:spacing w:val="-4"/>
        </w:rPr>
        <w:t>stakeholders</w:t>
      </w:r>
      <w:r>
        <w:rPr>
          <w:rFonts w:ascii="Arial Unicode MS"/>
          <w:color w:val="39474F"/>
          <w:spacing w:val="-21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21"/>
        </w:rPr>
        <w:t> </w:t>
      </w:r>
      <w:r>
        <w:rPr>
          <w:rFonts w:ascii="Arial Unicode MS"/>
          <w:color w:val="39474F"/>
          <w:spacing w:val="-4"/>
        </w:rPr>
        <w:t>establish</w:t>
      </w:r>
      <w:r>
        <w:rPr>
          <w:rFonts w:ascii="Arial Unicode MS"/>
          <w:color w:val="39474F"/>
          <w:spacing w:val="-21"/>
        </w:rPr>
        <w:t> </w:t>
      </w:r>
      <w:r>
        <w:rPr>
          <w:rFonts w:ascii="Arial Unicode MS"/>
          <w:color w:val="39474F"/>
          <w:spacing w:val="-4"/>
        </w:rPr>
        <w:t>secure</w:t>
      </w:r>
      <w:r>
        <w:rPr>
          <w:rFonts w:ascii="Arial Unicode MS"/>
          <w:color w:val="39474F"/>
          <w:spacing w:val="-21"/>
        </w:rPr>
        <w:t> </w:t>
      </w:r>
      <w:r>
        <w:rPr>
          <w:rFonts w:ascii="Arial Unicode MS"/>
          <w:color w:val="39474F"/>
          <w:spacing w:val="-4"/>
        </w:rPr>
        <w:t>community</w:t>
      </w:r>
      <w:r>
        <w:rPr>
          <w:rFonts w:ascii="Arial Unicode MS"/>
          <w:color w:val="39474F"/>
          <w:w w:val="99"/>
        </w:rPr>
        <w:t> </w:t>
      </w:r>
      <w:r>
        <w:rPr>
          <w:rFonts w:ascii="Arial Unicode MS"/>
          <w:color w:val="39474F"/>
          <w:spacing w:val="-3"/>
        </w:rPr>
        <w:t>land </w:t>
      </w:r>
      <w:r>
        <w:rPr>
          <w:rFonts w:ascii="Arial Unicode MS"/>
          <w:color w:val="39474F"/>
          <w:spacing w:val="-4"/>
        </w:rPr>
        <w:t>rights </w:t>
      </w:r>
      <w:r>
        <w:rPr>
          <w:rFonts w:ascii="Arial Unicode MS"/>
          <w:color w:val="39474F"/>
          <w:spacing w:val="-3"/>
        </w:rPr>
        <w:t>in </w:t>
      </w:r>
      <w:r>
        <w:rPr>
          <w:rFonts w:ascii="Arial Unicode MS"/>
          <w:color w:val="39474F"/>
          <w:spacing w:val="-5"/>
        </w:rPr>
        <w:t>Mozambique </w:t>
      </w:r>
      <w:r>
        <w:rPr>
          <w:rFonts w:ascii="Arial Unicode MS"/>
          <w:color w:val="39474F"/>
          <w:spacing w:val="-3"/>
        </w:rPr>
        <w:t>and </w:t>
      </w:r>
      <w:r>
        <w:rPr>
          <w:rFonts w:ascii="Arial Unicode MS"/>
          <w:color w:val="39474F"/>
          <w:spacing w:val="-4"/>
        </w:rPr>
        <w:t>resolving</w:t>
      </w:r>
      <w:r>
        <w:rPr>
          <w:rFonts w:ascii="Arial Unicode MS"/>
          <w:color w:val="39474F"/>
          <w:spacing w:val="26"/>
        </w:rPr>
        <w:t> </w:t>
      </w:r>
      <w:r>
        <w:rPr>
          <w:rFonts w:ascii="Arial Unicode MS"/>
          <w:color w:val="39474F"/>
          <w:spacing w:val="-4"/>
        </w:rPr>
        <w:t>ongoing</w:t>
      </w:r>
      <w:r>
        <w:rPr>
          <w:rFonts w:ascii="Arial Unicode MS"/>
          <w:spacing w:val="-4"/>
        </w:rPr>
      </w:r>
    </w:p>
    <w:p>
      <w:pPr>
        <w:pStyle w:val="BodyText"/>
        <w:spacing w:line="184" w:lineRule="auto"/>
        <w:ind w:left="250" w:right="694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39474F"/>
          <w:spacing w:val="-3"/>
        </w:rPr>
        <w:t>land </w:t>
      </w:r>
      <w:r>
        <w:rPr>
          <w:rFonts w:ascii="Arial Unicode MS"/>
          <w:color w:val="39474F"/>
          <w:spacing w:val="-4"/>
        </w:rPr>
        <w:t>disputes </w:t>
      </w:r>
      <w:r>
        <w:rPr>
          <w:rFonts w:ascii="Arial Unicode MS"/>
          <w:color w:val="39474F"/>
          <w:spacing w:val="-3"/>
        </w:rPr>
        <w:t>in </w:t>
      </w:r>
      <w:r>
        <w:rPr>
          <w:rFonts w:ascii="Arial Unicode MS"/>
          <w:color w:val="39474F"/>
          <w:spacing w:val="-4"/>
        </w:rPr>
        <w:t>Malawi. Illovo </w:t>
      </w:r>
      <w:r>
        <w:rPr>
          <w:rFonts w:ascii="Arial Unicode MS"/>
          <w:color w:val="39474F"/>
          <w:spacing w:val="-3"/>
        </w:rPr>
        <w:t>is </w:t>
      </w:r>
      <w:r>
        <w:rPr>
          <w:rFonts w:ascii="Arial Unicode MS"/>
          <w:color w:val="39474F"/>
          <w:spacing w:val="-4"/>
        </w:rPr>
        <w:t>taking </w:t>
      </w:r>
      <w:r>
        <w:rPr>
          <w:rFonts w:ascii="Arial Unicode MS"/>
          <w:color w:val="39474F"/>
        </w:rPr>
        <w:t>a</w:t>
      </w:r>
      <w:r>
        <w:rPr>
          <w:rFonts w:ascii="Arial Unicode MS"/>
          <w:color w:val="39474F"/>
          <w:spacing w:val="16"/>
        </w:rPr>
        <w:t> </w:t>
      </w:r>
      <w:r>
        <w:rPr>
          <w:rFonts w:ascii="Arial Unicode MS"/>
          <w:color w:val="39474F"/>
          <w:spacing w:val="-4"/>
        </w:rPr>
        <w:t>leadership</w:t>
      </w:r>
      <w:r>
        <w:rPr>
          <w:rFonts w:ascii="Arial Unicode MS"/>
          <w:color w:val="39474F"/>
          <w:w w:val="103"/>
        </w:rPr>
        <w:t> </w:t>
      </w:r>
      <w:r>
        <w:rPr>
          <w:rFonts w:ascii="Arial Unicode MS"/>
          <w:color w:val="39474F"/>
          <w:spacing w:val="-4"/>
        </w:rPr>
        <w:t>position </w:t>
      </w:r>
      <w:r>
        <w:rPr>
          <w:rFonts w:ascii="Arial Unicode MS"/>
          <w:color w:val="39474F"/>
          <w:spacing w:val="-3"/>
        </w:rPr>
        <w:t>in </w:t>
      </w:r>
      <w:r>
        <w:rPr>
          <w:rFonts w:ascii="Arial Unicode MS"/>
          <w:color w:val="39474F"/>
          <w:spacing w:val="-4"/>
        </w:rPr>
        <w:t>Africa, encouraging others </w:t>
      </w:r>
      <w:r>
        <w:rPr>
          <w:rFonts w:ascii="Arial Unicode MS"/>
          <w:color w:val="39474F"/>
        </w:rPr>
        <w:t>to </w:t>
      </w:r>
      <w:r>
        <w:rPr>
          <w:rFonts w:ascii="Arial Unicode MS"/>
          <w:color w:val="39474F"/>
          <w:spacing w:val="-6"/>
        </w:rPr>
        <w:t>follow.</w:t>
      </w:r>
      <w:r>
        <w:rPr>
          <w:rFonts w:ascii="Arial Unicode MS"/>
          <w:color w:val="39474F"/>
          <w:spacing w:val="1"/>
        </w:rPr>
        <w:t> </w:t>
      </w:r>
      <w:r>
        <w:rPr>
          <w:rFonts w:ascii="Arial Unicode MS"/>
          <w:color w:val="39474F"/>
          <w:spacing w:val="-10"/>
        </w:rPr>
        <w:t>To</w:t>
      </w:r>
      <w:r>
        <w:rPr>
          <w:rFonts w:ascii="Arial Unicode MS"/>
          <w:color w:val="39474F"/>
          <w:w w:val="101"/>
        </w:rPr>
        <w:t> </w:t>
      </w:r>
      <w:r>
        <w:rPr>
          <w:rFonts w:ascii="Arial Unicode MS"/>
          <w:color w:val="39474F"/>
        </w:rPr>
        <w:t>be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successful,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Illovo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4"/>
        </w:rPr>
        <w:t>acknowledges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the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need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</w:rPr>
        <w:t>to</w:t>
      </w:r>
      <w:r>
        <w:rPr>
          <w:rFonts w:ascii="Arial Unicode MS"/>
          <w:color w:val="39474F"/>
          <w:spacing w:val="-17"/>
        </w:rPr>
        <w:t> </w:t>
      </w:r>
      <w:r>
        <w:rPr>
          <w:rFonts w:ascii="Arial Unicode MS"/>
          <w:color w:val="39474F"/>
          <w:spacing w:val="-3"/>
        </w:rPr>
        <w:t>work</w:t>
      </w:r>
      <w:r>
        <w:rPr>
          <w:rFonts w:ascii="Arial Unicode MS"/>
          <w:color w:val="39474F"/>
          <w:w w:val="94"/>
        </w:rPr>
        <w:t> </w:t>
      </w:r>
      <w:r>
        <w:rPr>
          <w:rFonts w:ascii="Arial Unicode MS"/>
          <w:color w:val="39474F"/>
          <w:spacing w:val="-3"/>
        </w:rPr>
        <w:t>in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4"/>
        </w:rPr>
        <w:t>partnership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with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4"/>
        </w:rPr>
        <w:t>others.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4"/>
        </w:rPr>
        <w:t>Through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3"/>
        </w:rPr>
        <w:t>such</w:t>
      </w:r>
      <w:r>
        <w:rPr>
          <w:rFonts w:ascii="Arial Unicode MS"/>
          <w:color w:val="39474F"/>
          <w:spacing w:val="-12"/>
        </w:rPr>
        <w:t> </w:t>
      </w:r>
      <w:r>
        <w:rPr>
          <w:rFonts w:ascii="Arial Unicode MS"/>
          <w:color w:val="39474F"/>
          <w:spacing w:val="-4"/>
        </w:rPr>
        <w:t>collective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-5"/>
        </w:rPr>
        <w:t>action, </w:t>
      </w:r>
      <w:r>
        <w:rPr>
          <w:rFonts w:ascii="Arial Unicode MS"/>
          <w:color w:val="39474F"/>
          <w:spacing w:val="-4"/>
        </w:rPr>
        <w:t>Illovo </w:t>
      </w:r>
      <w:r>
        <w:rPr>
          <w:rFonts w:ascii="Arial Unicode MS"/>
          <w:color w:val="39474F"/>
          <w:spacing w:val="-5"/>
        </w:rPr>
        <w:t>aims </w:t>
      </w:r>
      <w:r>
        <w:rPr>
          <w:rFonts w:ascii="Arial Unicode MS"/>
          <w:color w:val="39474F"/>
        </w:rPr>
        <w:t>to </w:t>
      </w:r>
      <w:r>
        <w:rPr>
          <w:rFonts w:ascii="Arial Unicode MS"/>
          <w:color w:val="39474F"/>
          <w:spacing w:val="-3"/>
        </w:rPr>
        <w:t>create </w:t>
      </w:r>
      <w:r>
        <w:rPr>
          <w:rFonts w:ascii="Arial Unicode MS"/>
          <w:color w:val="39474F"/>
          <w:spacing w:val="-4"/>
        </w:rPr>
        <w:t>lasting change</w:t>
      </w:r>
      <w:r>
        <w:rPr>
          <w:rFonts w:ascii="Arial Unicode MS"/>
          <w:color w:val="39474F"/>
          <w:spacing w:val="-8"/>
        </w:rPr>
        <w:t> </w:t>
      </w:r>
      <w:r>
        <w:rPr>
          <w:rFonts w:ascii="Arial Unicode MS"/>
          <w:color w:val="39474F"/>
          <w:spacing w:val="-4"/>
        </w:rPr>
        <w:t>while</w:t>
      </w:r>
      <w:r>
        <w:rPr>
          <w:rFonts w:ascii="Arial Unicode MS"/>
          <w:color w:val="39474F"/>
          <w:w w:val="93"/>
        </w:rPr>
        <w:t> </w:t>
      </w:r>
      <w:r>
        <w:rPr>
          <w:rFonts w:ascii="Arial Unicode MS"/>
          <w:color w:val="39474F"/>
          <w:spacing w:val="-4"/>
        </w:rPr>
        <w:t>positively</w:t>
      </w:r>
      <w:r>
        <w:rPr>
          <w:rFonts w:ascii="Arial Unicode MS"/>
          <w:color w:val="39474F"/>
          <w:spacing w:val="-26"/>
        </w:rPr>
        <w:t> </w:t>
      </w:r>
      <w:r>
        <w:rPr>
          <w:rFonts w:ascii="Arial Unicode MS"/>
          <w:color w:val="39474F"/>
          <w:spacing w:val="-4"/>
        </w:rPr>
        <w:t>influencing</w:t>
      </w:r>
      <w:r>
        <w:rPr>
          <w:rFonts w:ascii="Arial Unicode MS"/>
          <w:color w:val="39474F"/>
          <w:spacing w:val="-26"/>
        </w:rPr>
        <w:t> </w:t>
      </w:r>
      <w:r>
        <w:rPr>
          <w:rFonts w:ascii="Arial Unicode MS"/>
          <w:color w:val="39474F"/>
          <w:spacing w:val="-5"/>
        </w:rPr>
        <w:t>others.</w:t>
      </w:r>
      <w:r>
        <w:rPr>
          <w:rFonts w:ascii="Arial Unicode MS"/>
        </w:rPr>
      </w:r>
    </w:p>
    <w:p>
      <w:pPr>
        <w:pStyle w:val="BodyText"/>
        <w:spacing w:line="240" w:lineRule="auto" w:before="45"/>
        <w:ind w:left="250" w:right="67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39474F"/>
          <w:w w:val="83"/>
        </w:rPr>
      </w:r>
      <w:hyperlink r:id="rId58">
        <w:r>
          <w:rPr>
            <w:rFonts w:ascii="Arial Unicode MS" w:hAnsi="Arial Unicode MS" w:cs="Arial Unicode MS" w:eastAsia="Arial Unicode MS"/>
            <w:color w:val="39474F"/>
            <w:u w:val="single" w:color="39474F"/>
          </w:rPr>
          <w:t>See</w:t>
        </w:r>
        <w:r>
          <w:rPr>
            <w:rFonts w:ascii="Arial Unicode MS" w:hAnsi="Arial Unicode MS" w:cs="Arial Unicode MS" w:eastAsia="Arial Unicode MS"/>
            <w:color w:val="39474F"/>
            <w:spacing w:val="-24"/>
            <w:u w:val="single" w:color="39474F"/>
          </w:rPr>
          <w:t> </w:t>
        </w:r>
        <w:r>
          <w:rPr>
            <w:rFonts w:ascii="Arial Unicode MS" w:hAnsi="Arial Unicode MS" w:cs="Arial Unicode MS" w:eastAsia="Arial Unicode MS"/>
            <w:color w:val="39474F"/>
            <w:spacing w:val="-6"/>
            <w:u w:val="single" w:color="39474F"/>
          </w:rPr>
          <w:t>Illovo’s</w:t>
        </w:r>
        <w:r>
          <w:rPr>
            <w:rFonts w:ascii="Arial Unicode MS" w:hAnsi="Arial Unicode MS" w:cs="Arial Unicode MS" w:eastAsia="Arial Unicode MS"/>
            <w:color w:val="39474F"/>
            <w:spacing w:val="-24"/>
            <w:u w:val="single" w:color="39474F"/>
          </w:rPr>
          <w:t> </w:t>
        </w:r>
        <w:r>
          <w:rPr>
            <w:rFonts w:ascii="Arial Unicode MS" w:hAnsi="Arial Unicode MS" w:cs="Arial Unicode MS" w:eastAsia="Arial Unicode MS"/>
            <w:color w:val="39474F"/>
            <w:spacing w:val="-3"/>
            <w:u w:val="single" w:color="39474F"/>
          </w:rPr>
          <w:t>integrated</w:t>
        </w:r>
        <w:r>
          <w:rPr>
            <w:rFonts w:ascii="Arial Unicode MS" w:hAnsi="Arial Unicode MS" w:cs="Arial Unicode MS" w:eastAsia="Arial Unicode MS"/>
            <w:color w:val="39474F"/>
            <w:spacing w:val="-24"/>
            <w:u w:val="single" w:color="39474F"/>
          </w:rPr>
          <w:t> </w:t>
        </w:r>
        <w:r>
          <w:rPr>
            <w:rFonts w:ascii="Arial Unicode MS" w:hAnsi="Arial Unicode MS" w:cs="Arial Unicode MS" w:eastAsia="Arial Unicode MS"/>
            <w:color w:val="39474F"/>
            <w:u w:val="single" w:color="39474F"/>
          </w:rPr>
          <w:t>report</w:t>
        </w:r>
        <w:r>
          <w:rPr>
            <w:rFonts w:ascii="Arial Unicode MS" w:hAnsi="Arial Unicode MS" w:cs="Arial Unicode MS" w:eastAsia="Arial Unicode MS"/>
            <w:color w:val="39474F"/>
          </w:rPr>
        </w:r>
        <w:r>
          <w:rPr>
            <w:rFonts w:ascii="Arial Unicode MS" w:hAnsi="Arial Unicode MS" w:cs="Arial Unicode MS" w:eastAsia="Arial Unicode MS"/>
          </w:rPr>
        </w:r>
      </w:hyperlink>
    </w:p>
    <w:p>
      <w:pPr>
        <w:spacing w:after="0" w:line="240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10" w:h="16840"/>
          <w:pgMar w:top="1580" w:bottom="0" w:left="960" w:right="700"/>
          <w:cols w:num="2" w:equalWidth="0">
            <w:col w:w="4845" w:space="40"/>
            <w:col w:w="5365"/>
          </w:cols>
        </w:sectPr>
      </w:pPr>
    </w:p>
    <w:p>
      <w:pPr>
        <w:spacing w:line="240" w:lineRule="auto" w:before="8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28"/>
          <w:szCs w:val="28"/>
        </w:rPr>
        <w:sectPr>
          <w:headerReference w:type="default" r:id="rId59"/>
          <w:headerReference w:type="even" r:id="rId60"/>
          <w:pgSz w:w="11910" w:h="16840"/>
          <w:pgMar w:header="0" w:footer="0" w:top="3460" w:bottom="280" w:left="0" w:right="0"/>
          <w:pgNumType w:start="17"/>
        </w:sectPr>
      </w:pPr>
    </w:p>
    <w:p>
      <w:pPr>
        <w:spacing w:before="61"/>
        <w:ind w:left="1077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_bookmark13" w:id="14"/>
      <w:bookmarkEnd w:id="14"/>
      <w:r>
        <w:rPr/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UN Global Compact – Human</w:t>
      </w:r>
      <w:r>
        <w:rPr>
          <w:rFonts w:ascii="Calibri" w:hAnsi="Calibri" w:cs="Calibri" w:eastAsia="Calibri"/>
          <w:color w:val="F89E5D"/>
          <w:spacing w:val="-36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Rights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61" w:lineRule="auto" w:before="98"/>
        <w:ind w:left="1077" w:right="0"/>
        <w:jc w:val="left"/>
      </w:pPr>
      <w:r>
        <w:rPr/>
        <w:t>The</w:t>
      </w:r>
      <w:r>
        <w:rPr>
          <w:spacing w:val="-7"/>
        </w:rPr>
        <w:t> </w:t>
      </w:r>
      <w:r>
        <w:rPr/>
        <w:t>United</w:t>
      </w:r>
      <w:r>
        <w:rPr>
          <w:spacing w:val="-7"/>
        </w:rPr>
        <w:t> </w:t>
      </w:r>
      <w:r>
        <w:rPr/>
        <w:t>Nations</w:t>
      </w:r>
      <w:r>
        <w:rPr>
          <w:spacing w:val="-7"/>
        </w:rPr>
        <w:t> </w:t>
      </w:r>
      <w:r>
        <w:rPr/>
        <w:t>Global</w:t>
      </w:r>
      <w:r>
        <w:rPr>
          <w:spacing w:val="-7"/>
        </w:rPr>
        <w:t> </w:t>
      </w:r>
      <w:r>
        <w:rPr/>
        <w:t>Compact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United</w:t>
      </w:r>
      <w:r>
        <w:rPr>
          <w:w w:val="91"/>
        </w:rPr>
        <w:t> </w:t>
      </w:r>
      <w:r>
        <w:rPr>
          <w:w w:val="95"/>
        </w:rPr>
        <w:t>Nations initiative to encourage businesses </w:t>
      </w:r>
      <w:r>
        <w:rPr>
          <w:spacing w:val="-3"/>
          <w:w w:val="95"/>
        </w:rPr>
        <w:t>worldwide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w w:val="99"/>
        </w:rPr>
        <w:t> </w:t>
      </w:r>
      <w:r>
        <w:rPr/>
        <w:t>adopt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report</w:t>
      </w:r>
      <w:r>
        <w:rPr>
          <w:spacing w:val="-24"/>
        </w:rPr>
        <w:t> </w:t>
      </w:r>
      <w:r>
        <w:rPr/>
        <w:t>on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implementation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sustainable</w:t>
      </w:r>
      <w:r>
        <w:rPr/>
        <w:t> and</w:t>
      </w:r>
      <w:r>
        <w:rPr>
          <w:spacing w:val="-30"/>
        </w:rPr>
        <w:t> </w:t>
      </w:r>
      <w:r>
        <w:rPr/>
        <w:t>socially</w:t>
      </w:r>
      <w:r>
        <w:rPr>
          <w:spacing w:val="-30"/>
        </w:rPr>
        <w:t> </w:t>
      </w:r>
      <w:r>
        <w:rPr/>
        <w:t>responsible</w:t>
      </w:r>
      <w:r>
        <w:rPr>
          <w:spacing w:val="-30"/>
        </w:rPr>
        <w:t> </w:t>
      </w:r>
      <w:r>
        <w:rPr/>
        <w:t>policies.</w:t>
      </w:r>
      <w:r>
        <w:rPr>
          <w:spacing w:val="-30"/>
        </w:rPr>
        <w:t> </w:t>
      </w:r>
      <w:r>
        <w:rPr/>
        <w:t>It</w:t>
      </w:r>
      <w:r>
        <w:rPr>
          <w:spacing w:val="-30"/>
        </w:rPr>
        <w:t> </w:t>
      </w:r>
      <w:r>
        <w:rPr/>
        <w:t>is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framework</w:t>
      </w:r>
    </w:p>
    <w:p>
      <w:pPr>
        <w:pStyle w:val="BodyText"/>
        <w:spacing w:line="261" w:lineRule="auto"/>
        <w:ind w:left="1077" w:right="25"/>
        <w:jc w:val="left"/>
      </w:pPr>
      <w:r>
        <w:rPr>
          <w:spacing w:val="-3"/>
        </w:rPr>
        <w:t>for</w:t>
      </w:r>
      <w:r>
        <w:rPr>
          <w:spacing w:val="-16"/>
        </w:rPr>
        <w:t> </w:t>
      </w:r>
      <w:r>
        <w:rPr/>
        <w:t>responsible</w:t>
      </w:r>
      <w:r>
        <w:rPr>
          <w:spacing w:val="-16"/>
        </w:rPr>
        <w:t> </w:t>
      </w:r>
      <w:r>
        <w:rPr/>
        <w:t>business</w:t>
      </w:r>
      <w:r>
        <w:rPr>
          <w:spacing w:val="-16"/>
        </w:rPr>
        <w:t> </w:t>
      </w:r>
      <w:r>
        <w:rPr/>
        <w:t>based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>
          <w:spacing w:val="-5"/>
        </w:rPr>
        <w:t>10</w:t>
      </w:r>
      <w:r>
        <w:rPr>
          <w:spacing w:val="-16"/>
        </w:rPr>
        <w:t> </w:t>
      </w:r>
      <w:r>
        <w:rPr/>
        <w:t>principles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/>
        <w:t> areas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human</w:t>
      </w:r>
      <w:r>
        <w:rPr>
          <w:spacing w:val="-15"/>
        </w:rPr>
        <w:t> </w:t>
      </w:r>
      <w:r>
        <w:rPr/>
        <w:t>rights,</w:t>
      </w:r>
      <w:r>
        <w:rPr>
          <w:spacing w:val="-15"/>
        </w:rPr>
        <w:t> </w:t>
      </w:r>
      <w:r>
        <w:rPr/>
        <w:t>labour,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environment</w:t>
      </w:r>
      <w:r>
        <w:rPr>
          <w:spacing w:val="-15"/>
        </w:rPr>
        <w:t> </w:t>
      </w:r>
      <w:r>
        <w:rPr/>
        <w:t>and</w:t>
      </w:r>
      <w:r>
        <w:rPr>
          <w:w w:val="91"/>
        </w:rPr>
        <w:t> </w:t>
      </w:r>
      <w:r>
        <w:rPr/>
        <w:t>anti-corruption.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Global</w:t>
      </w:r>
      <w:r>
        <w:rPr>
          <w:spacing w:val="-11"/>
        </w:rPr>
        <w:t> </w:t>
      </w:r>
      <w:r>
        <w:rPr/>
        <w:t>Compact’s</w:t>
      </w:r>
      <w:r>
        <w:rPr>
          <w:spacing w:val="-11"/>
        </w:rPr>
        <w:t> </w:t>
      </w:r>
      <w:r>
        <w:rPr/>
        <w:t>human</w:t>
      </w:r>
      <w:r>
        <w:rPr>
          <w:w w:val="96"/>
        </w:rPr>
        <w:t> </w:t>
      </w:r>
      <w:r>
        <w:rPr/>
        <w:t>rights</w:t>
      </w:r>
      <w:r>
        <w:rPr>
          <w:spacing w:val="-18"/>
        </w:rPr>
        <w:t> </w:t>
      </w:r>
      <w:r>
        <w:rPr/>
        <w:t>principles</w:t>
      </w:r>
      <w:r>
        <w:rPr>
          <w:spacing w:val="-18"/>
        </w:rPr>
        <w:t> </w:t>
      </w:r>
      <w:r>
        <w:rPr/>
        <w:t>(Principles</w:t>
      </w:r>
      <w:r>
        <w:rPr>
          <w:spacing w:val="-18"/>
        </w:rPr>
        <w:t> </w:t>
      </w:r>
      <w:r>
        <w:rPr/>
        <w:t>1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2)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derived</w:t>
      </w:r>
      <w:r>
        <w:rPr>
          <w:spacing w:val="-18"/>
        </w:rPr>
        <w:t> </w:t>
      </w:r>
      <w:r>
        <w:rPr/>
        <w:t>from</w:t>
      </w:r>
      <w:r>
        <w:rPr>
          <w:spacing w:val="-2"/>
          <w:w w:val="97"/>
        </w:rPr>
        <w:t> </w:t>
      </w:r>
      <w:r>
        <w:rPr/>
        <w:t>the</w:t>
      </w:r>
      <w:r>
        <w:rPr>
          <w:spacing w:val="-11"/>
        </w:rPr>
        <w:t> </w:t>
      </w:r>
      <w:r>
        <w:rPr/>
        <w:t>Universal</w:t>
      </w:r>
      <w:r>
        <w:rPr>
          <w:spacing w:val="-11"/>
        </w:rPr>
        <w:t> </w:t>
      </w:r>
      <w:r>
        <w:rPr/>
        <w:t>Declaration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Human</w:t>
      </w:r>
      <w:r>
        <w:rPr>
          <w:spacing w:val="-11"/>
        </w:rPr>
        <w:t> </w:t>
      </w:r>
      <w:r>
        <w:rPr/>
        <w:t>Rights.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UN</w:t>
      </w:r>
      <w:r>
        <w:rPr>
          <w:w w:val="95"/>
        </w:rPr>
        <w:t> </w:t>
      </w:r>
      <w:r>
        <w:rPr/>
        <w:t>Global</w:t>
      </w:r>
      <w:r>
        <w:rPr>
          <w:spacing w:val="-24"/>
        </w:rPr>
        <w:t> </w:t>
      </w:r>
      <w:r>
        <w:rPr/>
        <w:t>Compact</w:t>
      </w:r>
      <w:r>
        <w:rPr>
          <w:spacing w:val="-24"/>
        </w:rPr>
        <w:t> </w:t>
      </w:r>
      <w:r>
        <w:rPr/>
        <w:t>promotes</w:t>
      </w:r>
      <w:r>
        <w:rPr>
          <w:spacing w:val="-24"/>
        </w:rPr>
        <w:t> </w:t>
      </w:r>
      <w:r>
        <w:rPr/>
        <w:t>tools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resources</w:t>
      </w:r>
      <w:r>
        <w:rPr>
          <w:spacing w:val="-24"/>
        </w:rPr>
        <w:t> </w:t>
      </w:r>
      <w:r>
        <w:rPr/>
        <w:t>aligned</w:t>
      </w:r>
      <w:r>
        <w:rPr>
          <w:w w:val="9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Guiding</w:t>
      </w:r>
      <w:r>
        <w:rPr>
          <w:spacing w:val="-10"/>
        </w:rPr>
        <w:t> </w:t>
      </w:r>
      <w:r>
        <w:rPr/>
        <w:t>Principles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Business</w:t>
      </w:r>
      <w:r>
        <w:rPr>
          <w:spacing w:val="-10"/>
        </w:rPr>
        <w:t> </w:t>
      </w:r>
      <w:r>
        <w:rPr/>
        <w:t>and</w:t>
      </w:r>
      <w:r>
        <w:rPr>
          <w:w w:val="91"/>
        </w:rPr>
        <w:t> </w:t>
      </w:r>
      <w:r>
        <w:rPr/>
        <w:t>Human</w:t>
      </w:r>
      <w:r>
        <w:rPr>
          <w:spacing w:val="-31"/>
        </w:rPr>
        <w:t> </w:t>
      </w:r>
      <w:r>
        <w:rPr/>
        <w:t>Rights.</w:t>
      </w:r>
      <w:r>
        <w:rPr>
          <w:spacing w:val="-31"/>
        </w:rPr>
        <w:t> </w:t>
      </w:r>
      <w:r>
        <w:rPr/>
        <w:t>It</w:t>
      </w:r>
      <w:r>
        <w:rPr>
          <w:spacing w:val="-31"/>
        </w:rPr>
        <w:t> </w:t>
      </w:r>
      <w:r>
        <w:rPr/>
        <w:t>also</w:t>
      </w:r>
      <w:r>
        <w:rPr>
          <w:spacing w:val="-31"/>
        </w:rPr>
        <w:t> </w:t>
      </w:r>
      <w:r>
        <w:rPr/>
        <w:t>offers</w:t>
      </w:r>
      <w:r>
        <w:rPr>
          <w:spacing w:val="-31"/>
        </w:rPr>
        <w:t> </w:t>
      </w:r>
      <w:r>
        <w:rPr/>
        <w:t>engagement</w:t>
      </w:r>
      <w:r>
        <w:rPr>
          <w:spacing w:val="-31"/>
        </w:rPr>
        <w:t> </w:t>
      </w:r>
      <w:r>
        <w:rPr/>
        <w:t>opportunities</w:t>
      </w:r>
      <w:r>
        <w:rPr>
          <w:w w:val="88"/>
        </w:rPr>
        <w:t> </w:t>
      </w:r>
      <w:r>
        <w:rPr/>
        <w:t>to</w:t>
      </w:r>
      <w:r>
        <w:rPr>
          <w:spacing w:val="-34"/>
        </w:rPr>
        <w:t> </w:t>
      </w:r>
      <w:r>
        <w:rPr>
          <w:spacing w:val="-3"/>
        </w:rPr>
        <w:t>help</w:t>
      </w:r>
      <w:r>
        <w:rPr>
          <w:spacing w:val="-34"/>
        </w:rPr>
        <w:t> </w:t>
      </w:r>
      <w:r>
        <w:rPr/>
        <w:t>businesses</w:t>
      </w:r>
      <w:r>
        <w:rPr>
          <w:spacing w:val="-34"/>
        </w:rPr>
        <w:t> </w:t>
      </w:r>
      <w:r>
        <w:rPr/>
        <w:t>respect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support</w:t>
      </w:r>
      <w:r>
        <w:rPr>
          <w:spacing w:val="-34"/>
        </w:rPr>
        <w:t> </w:t>
      </w:r>
      <w:r>
        <w:rPr/>
        <w:t>human</w:t>
      </w:r>
      <w:r>
        <w:rPr>
          <w:spacing w:val="-34"/>
        </w:rPr>
        <w:t> </w:t>
      </w:r>
      <w:r>
        <w:rPr/>
        <w:t>rights.</w:t>
      </w:r>
    </w:p>
    <w:p>
      <w:pPr>
        <w:pStyle w:val="BodyText"/>
        <w:spacing w:line="261" w:lineRule="auto" w:before="169"/>
        <w:ind w:left="1077" w:right="367"/>
        <w:jc w:val="left"/>
      </w:pPr>
      <w:r>
        <w:rPr>
          <w:w w:val="87"/>
        </w:rPr>
      </w:r>
      <w:hyperlink r:id="rId61">
        <w:r>
          <w:rPr>
            <w:spacing w:val="3"/>
            <w:w w:val="90"/>
            <w:u w:val="single" w:color="000000"/>
          </w:rPr>
          <w:t>www.unglobalcompact.org/what-is-gc/our-work </w:t>
        </w:r>
        <w:r>
          <w:rPr>
            <w:w w:val="90"/>
            <w:u w:val="single" w:color="000000"/>
          </w:rPr>
          <w:t>/</w:t>
        </w:r>
        <w:r>
          <w:rPr>
            <w:spacing w:val="4"/>
            <w:w w:val="90"/>
            <w:u w:val="single" w:color="000000"/>
          </w:rPr>
          <w:t> </w:t>
        </w:r>
        <w:r>
          <w:rPr>
            <w:spacing w:val="4"/>
            <w:w w:val="90"/>
          </w:rPr>
        </w:r>
      </w:hyperlink>
      <w:r>
        <w:rPr>
          <w:spacing w:val="4"/>
          <w:w w:val="90"/>
        </w:rPr>
      </w:r>
      <w:hyperlink r:id="rId61">
        <w:r>
          <w:rPr>
            <w:spacing w:val="4"/>
            <w:w w:val="90"/>
          </w:rPr>
        </w:r>
        <w:r>
          <w:rPr>
            <w:spacing w:val="5"/>
            <w:w w:val="95"/>
            <w:u w:val="single" w:color="000000"/>
          </w:rPr>
          <w:t>social/human-rights</w:t>
        </w:r>
        <w:r>
          <w:rPr>
            <w:spacing w:val="5"/>
            <w:w w:val="95"/>
          </w:rPr>
        </w:r>
        <w:r>
          <w:rPr>
            <w:spacing w:val="5"/>
          </w:rPr>
        </w:r>
      </w:hyperlink>
    </w:p>
    <w:p>
      <w:pPr>
        <w:spacing w:line="240" w:lineRule="auto" w:before="3"/>
        <w:rPr>
          <w:rFonts w:ascii="Book Antiqua" w:hAnsi="Book Antiqua" w:cs="Book Antiqua" w:eastAsia="Book Antiqua"/>
          <w:sz w:val="22"/>
          <w:szCs w:val="22"/>
        </w:rPr>
      </w:pPr>
    </w:p>
    <w:p>
      <w:pPr>
        <w:spacing w:before="0"/>
        <w:ind w:left="107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89E5D"/>
          <w:w w:val="105"/>
          <w:sz w:val="24"/>
        </w:rPr>
        <w:t>UN</w:t>
      </w:r>
      <w:r>
        <w:rPr>
          <w:rFonts w:ascii="Calibri"/>
          <w:color w:val="F89E5D"/>
          <w:spacing w:val="-20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Guiding</w:t>
      </w:r>
      <w:r>
        <w:rPr>
          <w:rFonts w:ascii="Calibri"/>
          <w:color w:val="F89E5D"/>
          <w:spacing w:val="-20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Principles</w:t>
      </w:r>
      <w:r>
        <w:rPr>
          <w:rFonts w:ascii="Calibri"/>
          <w:color w:val="F89E5D"/>
          <w:spacing w:val="-20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Reporting</w:t>
      </w:r>
      <w:r>
        <w:rPr>
          <w:rFonts w:ascii="Calibri"/>
          <w:color w:val="F89E5D"/>
          <w:spacing w:val="-20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Framework</w:t>
      </w:r>
      <w:r>
        <w:rPr>
          <w:rFonts w:ascii="Calibri"/>
          <w:sz w:val="24"/>
        </w:rPr>
      </w:r>
    </w:p>
    <w:p>
      <w:pPr>
        <w:pStyle w:val="BodyText"/>
        <w:spacing w:line="261" w:lineRule="auto" w:before="98"/>
        <w:ind w:left="1077" w:right="0"/>
        <w:jc w:val="left"/>
      </w:pPr>
      <w:r>
        <w:rPr>
          <w:spacing w:val="3"/>
        </w:rPr>
        <w:t>Launched in February </w:t>
      </w:r>
      <w:r>
        <w:rPr/>
        <w:t>2015, </w:t>
      </w:r>
      <w:r>
        <w:rPr>
          <w:spacing w:val="5"/>
        </w:rPr>
        <w:t>this </w:t>
      </w:r>
      <w:r>
        <w:rPr>
          <w:spacing w:val="2"/>
        </w:rPr>
        <w:t>is </w:t>
      </w:r>
      <w:r>
        <w:rPr>
          <w:spacing w:val="3"/>
        </w:rPr>
        <w:t>the first</w:t>
      </w:r>
      <w:r>
        <w:rPr>
          <w:w w:val="89"/>
        </w:rPr>
        <w:t> </w:t>
      </w:r>
      <w:r>
        <w:rPr>
          <w:spacing w:val="2"/>
        </w:rPr>
        <w:t>comprehensive</w:t>
      </w:r>
      <w:r>
        <w:rPr>
          <w:spacing w:val="-13"/>
        </w:rPr>
        <w:t> </w:t>
      </w:r>
      <w:r>
        <w:rPr>
          <w:spacing w:val="5"/>
        </w:rPr>
        <w:t>guidance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>
          <w:spacing w:val="3"/>
        </w:rPr>
        <w:t>companies</w:t>
      </w:r>
      <w:r>
        <w:rPr>
          <w:spacing w:val="-13"/>
        </w:rPr>
        <w:t> </w:t>
      </w:r>
      <w:r>
        <w:rPr>
          <w:spacing w:val="3"/>
        </w:rPr>
        <w:t>to</w:t>
      </w:r>
      <w:r>
        <w:rPr>
          <w:spacing w:val="-13"/>
        </w:rPr>
        <w:t> </w:t>
      </w:r>
      <w:r>
        <w:rPr>
          <w:spacing w:val="3"/>
        </w:rPr>
        <w:t>report</w:t>
      </w:r>
      <w:r>
        <w:rPr>
          <w:spacing w:val="-13"/>
        </w:rPr>
        <w:t> </w:t>
      </w:r>
      <w:r>
        <w:rPr/>
        <w:t>on</w:t>
      </w:r>
      <w:r>
        <w:rPr>
          <w:w w:val="96"/>
        </w:rPr>
        <w:t> </w:t>
      </w:r>
      <w:r>
        <w:rPr>
          <w:spacing w:val="3"/>
        </w:rPr>
        <w:t>human</w:t>
      </w:r>
      <w:r>
        <w:rPr>
          <w:spacing w:val="-15"/>
        </w:rPr>
        <w:t> </w:t>
      </w:r>
      <w:r>
        <w:rPr>
          <w:spacing w:val="4"/>
        </w:rPr>
        <w:t>rights</w:t>
      </w:r>
      <w:r>
        <w:rPr>
          <w:spacing w:val="-15"/>
        </w:rPr>
        <w:t> </w:t>
      </w:r>
      <w:r>
        <w:rPr>
          <w:spacing w:val="3"/>
        </w:rPr>
        <w:t>issues</w:t>
      </w:r>
      <w:r>
        <w:rPr>
          <w:spacing w:val="-15"/>
        </w:rPr>
        <w:t> </w:t>
      </w:r>
      <w:r>
        <w:rPr>
          <w:spacing w:val="3"/>
        </w:rPr>
        <w:t>in</w:t>
      </w:r>
      <w:r>
        <w:rPr>
          <w:spacing w:val="-15"/>
        </w:rPr>
        <w:t> </w:t>
      </w:r>
      <w:r>
        <w:rPr>
          <w:spacing w:val="3"/>
        </w:rPr>
        <w:t>line</w:t>
      </w:r>
      <w:r>
        <w:rPr>
          <w:spacing w:val="-15"/>
        </w:rPr>
        <w:t> </w:t>
      </w:r>
      <w:r>
        <w:rPr>
          <w:spacing w:val="4"/>
        </w:rPr>
        <w:t>with</w:t>
      </w:r>
      <w:r>
        <w:rPr>
          <w:spacing w:val="-15"/>
        </w:rPr>
        <w:t> </w:t>
      </w:r>
      <w:r>
        <w:rPr>
          <w:spacing w:val="3"/>
        </w:rPr>
        <w:t>their</w:t>
      </w:r>
      <w:r>
        <w:rPr>
          <w:spacing w:val="-15"/>
        </w:rPr>
        <w:t> </w:t>
      </w:r>
      <w:r>
        <w:rPr>
          <w:spacing w:val="3"/>
        </w:rPr>
        <w:t>responsibility</w:t>
      </w:r>
      <w:r>
        <w:rPr>
          <w:w w:val="93"/>
        </w:rPr>
        <w:t> </w:t>
      </w:r>
      <w:r>
        <w:rPr>
          <w:spacing w:val="3"/>
        </w:rPr>
        <w:t>to</w:t>
      </w:r>
      <w:r>
        <w:rPr>
          <w:spacing w:val="-12"/>
        </w:rPr>
        <w:t> </w:t>
      </w:r>
      <w:r>
        <w:rPr>
          <w:spacing w:val="3"/>
        </w:rPr>
        <w:t>respect</w:t>
      </w:r>
      <w:r>
        <w:rPr>
          <w:spacing w:val="-12"/>
        </w:rPr>
        <w:t> </w:t>
      </w:r>
      <w:r>
        <w:rPr>
          <w:spacing w:val="3"/>
        </w:rPr>
        <w:t>human</w:t>
      </w:r>
      <w:r>
        <w:rPr>
          <w:spacing w:val="-12"/>
        </w:rPr>
        <w:t> </w:t>
      </w:r>
      <w:r>
        <w:rPr>
          <w:spacing w:val="4"/>
        </w:rPr>
        <w:t>rights</w:t>
      </w:r>
      <w:r>
        <w:rPr>
          <w:spacing w:val="-12"/>
        </w:rPr>
        <w:t> </w:t>
      </w:r>
      <w:r>
        <w:rPr>
          <w:spacing w:val="4"/>
        </w:rPr>
        <w:t>as</w:t>
      </w:r>
      <w:r>
        <w:rPr>
          <w:spacing w:val="-12"/>
        </w:rPr>
        <w:t> </w:t>
      </w:r>
      <w:r>
        <w:rPr>
          <w:spacing w:val="2"/>
        </w:rPr>
        <w:t>set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>
          <w:spacing w:val="3"/>
        </w:rPr>
        <w:t>in</w:t>
      </w:r>
      <w:r>
        <w:rPr>
          <w:spacing w:val="-12"/>
        </w:rPr>
        <w:t> </w:t>
      </w:r>
      <w:r>
        <w:rPr>
          <w:spacing w:val="3"/>
        </w:rPr>
        <w:t>the</w:t>
      </w:r>
      <w:r>
        <w:rPr>
          <w:spacing w:val="-12"/>
        </w:rPr>
        <w:t> </w:t>
      </w:r>
      <w:r>
        <w:rPr>
          <w:spacing w:val="3"/>
        </w:rPr>
        <w:t>UN</w:t>
      </w:r>
      <w:r>
        <w:rPr>
          <w:spacing w:val="-12"/>
        </w:rPr>
        <w:t> </w:t>
      </w:r>
      <w:r>
        <w:rPr>
          <w:spacing w:val="4"/>
        </w:rPr>
        <w:t>Guiding</w:t>
      </w:r>
      <w:r>
        <w:rPr>
          <w:w w:val="89"/>
        </w:rPr>
        <w:t> </w:t>
      </w:r>
      <w:r>
        <w:rPr>
          <w:spacing w:val="3"/>
        </w:rPr>
        <w:t>Principles </w:t>
      </w:r>
      <w:r>
        <w:rPr/>
        <w:t>on </w:t>
      </w:r>
      <w:r>
        <w:rPr>
          <w:spacing w:val="3"/>
        </w:rPr>
        <w:t>Business and Human </w:t>
      </w:r>
      <w:r>
        <w:rPr>
          <w:spacing w:val="4"/>
        </w:rPr>
        <w:t>Rights.</w:t>
      </w:r>
      <w:r>
        <w:rPr>
          <w:spacing w:val="-13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4"/>
        </w:rPr>
        <w:t>Reporting </w:t>
      </w:r>
      <w:r>
        <w:rPr>
          <w:spacing w:val="2"/>
        </w:rPr>
        <w:t>Framework provides </w:t>
      </w:r>
      <w:r>
        <w:rPr/>
        <w:t>a </w:t>
      </w:r>
      <w:r>
        <w:rPr>
          <w:spacing w:val="2"/>
        </w:rPr>
        <w:t>concise set</w:t>
      </w:r>
      <w:r>
        <w:rPr>
          <w:spacing w:val="-16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3"/>
        </w:rPr>
        <w:t>questions</w:t>
      </w:r>
      <w:r>
        <w:rPr>
          <w:spacing w:val="-6"/>
        </w:rPr>
        <w:t> </w:t>
      </w:r>
      <w:r>
        <w:rPr>
          <w:spacing w:val="3"/>
        </w:rPr>
        <w:t>to</w:t>
      </w:r>
      <w:r>
        <w:rPr>
          <w:spacing w:val="-6"/>
        </w:rPr>
        <w:t> </w:t>
      </w:r>
      <w:r>
        <w:rPr>
          <w:spacing w:val="2"/>
        </w:rPr>
        <w:t>which</w:t>
      </w:r>
      <w:r>
        <w:rPr>
          <w:spacing w:val="-6"/>
        </w:rPr>
        <w:t> </w:t>
      </w:r>
      <w:r>
        <w:rPr>
          <w:spacing w:val="2"/>
        </w:rPr>
        <w:t>any</w:t>
      </w:r>
      <w:r>
        <w:rPr>
          <w:spacing w:val="-6"/>
        </w:rPr>
        <w:t> </w:t>
      </w:r>
      <w:r>
        <w:rPr>
          <w:spacing w:val="2"/>
        </w:rPr>
        <w:t>company</w:t>
      </w:r>
      <w:r>
        <w:rPr>
          <w:spacing w:val="-6"/>
        </w:rPr>
        <w:t> </w:t>
      </w:r>
      <w:r>
        <w:rPr>
          <w:spacing w:val="2"/>
        </w:rPr>
        <w:t>should</w:t>
      </w:r>
      <w:r>
        <w:rPr>
          <w:spacing w:val="-6"/>
        </w:rPr>
        <w:t> </w:t>
      </w:r>
      <w:r>
        <w:rPr>
          <w:spacing w:val="3"/>
        </w:rPr>
        <w:t>strive</w:t>
      </w:r>
      <w:r>
        <w:rPr>
          <w:spacing w:val="-6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/>
        <w:t>have</w:t>
      </w:r>
      <w:r>
        <w:rPr>
          <w:spacing w:val="-14"/>
        </w:rPr>
        <w:t> </w:t>
      </w:r>
      <w:r>
        <w:rPr>
          <w:spacing w:val="3"/>
        </w:rPr>
        <w:t>answers</w:t>
      </w:r>
      <w:r>
        <w:rPr>
          <w:spacing w:val="-14"/>
        </w:rPr>
        <w:t> </w:t>
      </w:r>
      <w:r>
        <w:rPr/>
        <w:t>so</w:t>
      </w:r>
      <w:r>
        <w:rPr>
          <w:spacing w:val="-14"/>
        </w:rPr>
        <w:t> </w:t>
      </w:r>
      <w:r>
        <w:rPr>
          <w:spacing w:val="4"/>
        </w:rPr>
        <w:t>that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>
          <w:spacing w:val="4"/>
        </w:rPr>
        <w:t>can</w:t>
      </w:r>
      <w:r>
        <w:rPr>
          <w:spacing w:val="-14"/>
        </w:rPr>
        <w:t> </w:t>
      </w:r>
      <w:r>
        <w:rPr>
          <w:spacing w:val="2"/>
        </w:rPr>
        <w:t>know</w:t>
      </w:r>
      <w:r>
        <w:rPr>
          <w:spacing w:val="-14"/>
        </w:rPr>
        <w:t> </w:t>
      </w:r>
      <w:r>
        <w:rPr>
          <w:spacing w:val="3"/>
        </w:rPr>
        <w:t>and</w:t>
      </w:r>
      <w:r>
        <w:rPr>
          <w:spacing w:val="-14"/>
        </w:rPr>
        <w:t> </w:t>
      </w:r>
      <w:r>
        <w:rPr/>
        <w:t>show</w:t>
      </w:r>
      <w:r>
        <w:rPr>
          <w:spacing w:val="-14"/>
        </w:rPr>
        <w:t> </w:t>
      </w:r>
      <w:r>
        <w:rPr>
          <w:spacing w:val="4"/>
        </w:rPr>
        <w:t>that</w:t>
      </w:r>
      <w:r>
        <w:rPr>
          <w:spacing w:val="-14"/>
        </w:rPr>
        <w:t> </w:t>
      </w:r>
      <w:r>
        <w:rPr/>
        <w:t>it</w:t>
      </w:r>
    </w:p>
    <w:p>
      <w:pPr>
        <w:pStyle w:val="BodyText"/>
        <w:spacing w:line="261" w:lineRule="auto"/>
        <w:ind w:left="1077" w:right="0"/>
        <w:jc w:val="left"/>
      </w:pPr>
      <w:r>
        <w:rPr>
          <w:spacing w:val="2"/>
        </w:rPr>
        <w:t>is</w:t>
      </w:r>
      <w:r>
        <w:rPr>
          <w:spacing w:val="-14"/>
        </w:rPr>
        <w:t> </w:t>
      </w:r>
      <w:r>
        <w:rPr>
          <w:spacing w:val="3"/>
        </w:rPr>
        <w:t>meeting</w:t>
      </w:r>
      <w:r>
        <w:rPr>
          <w:spacing w:val="-14"/>
        </w:rPr>
        <w:t> </w:t>
      </w:r>
      <w:r>
        <w:rPr>
          <w:spacing w:val="3"/>
        </w:rPr>
        <w:t>its</w:t>
      </w:r>
      <w:r>
        <w:rPr>
          <w:spacing w:val="-14"/>
        </w:rPr>
        <w:t> </w:t>
      </w:r>
      <w:r>
        <w:rPr>
          <w:spacing w:val="2"/>
        </w:rPr>
        <w:t>responsibility.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>
          <w:spacing w:val="4"/>
        </w:rPr>
        <w:t>has</w:t>
      </w:r>
      <w:r>
        <w:rPr>
          <w:spacing w:val="-14"/>
        </w:rPr>
        <w:t> </w:t>
      </w:r>
      <w:r>
        <w:rPr>
          <w:spacing w:val="2"/>
        </w:rPr>
        <w:t>been</w:t>
      </w:r>
      <w:r>
        <w:rPr>
          <w:spacing w:val="-14"/>
        </w:rPr>
        <w:t> </w:t>
      </w:r>
      <w:r>
        <w:rPr/>
        <w:t>developed</w:t>
      </w:r>
      <w:r>
        <w:rPr>
          <w:w w:val="91"/>
        </w:rPr>
        <w:t> </w:t>
      </w:r>
      <w:r>
        <w:rPr>
          <w:spacing w:val="4"/>
        </w:rPr>
        <w:t>through </w:t>
      </w:r>
      <w:r>
        <w:rPr>
          <w:spacing w:val="3"/>
        </w:rPr>
        <w:t>the Human </w:t>
      </w:r>
      <w:r>
        <w:rPr>
          <w:spacing w:val="4"/>
        </w:rPr>
        <w:t>Rights Reporting</w:t>
      </w:r>
      <w:r>
        <w:rPr>
          <w:spacing w:val="-13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4"/>
        </w:rPr>
        <w:t>Assurance</w:t>
      </w:r>
      <w:r>
        <w:rPr>
          <w:spacing w:val="-31"/>
        </w:rPr>
        <w:t> </w:t>
      </w:r>
      <w:r>
        <w:rPr>
          <w:spacing w:val="2"/>
        </w:rPr>
        <w:t>Frameworks</w:t>
      </w:r>
      <w:r>
        <w:rPr>
          <w:spacing w:val="-31"/>
        </w:rPr>
        <w:t> </w:t>
      </w:r>
      <w:r>
        <w:rPr>
          <w:spacing w:val="4"/>
        </w:rPr>
        <w:t>Initiative</w:t>
      </w:r>
      <w:r>
        <w:rPr>
          <w:spacing w:val="-31"/>
        </w:rPr>
        <w:t> </w:t>
      </w:r>
      <w:r>
        <w:rPr>
          <w:spacing w:val="7"/>
        </w:rPr>
        <w:t>(RAFI).</w:t>
      </w:r>
    </w:p>
    <w:p>
      <w:pPr>
        <w:pStyle w:val="BodyText"/>
        <w:spacing w:line="240" w:lineRule="auto" w:before="169"/>
        <w:ind w:left="1077" w:right="0"/>
        <w:jc w:val="left"/>
      </w:pPr>
      <w:r>
        <w:rPr>
          <w:w w:val="87"/>
        </w:rPr>
      </w:r>
      <w:hyperlink r:id="rId62">
        <w:r>
          <w:rPr>
            <w:spacing w:val="3"/>
            <w:w w:val="90"/>
            <w:u w:val="single" w:color="000000"/>
          </w:rPr>
          <w:t>www.ung</w:t>
        </w:r>
        <w:r>
          <w:rPr>
            <w:spacing w:val="32"/>
            <w:w w:val="90"/>
            <w:u w:val="single" w:color="000000"/>
          </w:rPr>
          <w:t> </w:t>
        </w:r>
        <w:r>
          <w:rPr>
            <w:spacing w:val="3"/>
            <w:w w:val="90"/>
            <w:u w:val="single" w:color="000000"/>
          </w:rPr>
          <w:t>preporting.org</w:t>
        </w:r>
        <w:r>
          <w:rPr>
            <w:spacing w:val="3"/>
            <w:w w:val="90"/>
          </w:rPr>
        </w:r>
        <w:r>
          <w:rPr>
            <w:spacing w:val="3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before="0"/>
        <w:ind w:left="107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89E5D"/>
          <w:sz w:val="24"/>
        </w:rPr>
        <w:t>Business &amp; Human Rights Resource </w:t>
      </w:r>
      <w:r>
        <w:rPr>
          <w:rFonts w:ascii="Calibri"/>
          <w:color w:val="F89E5D"/>
          <w:spacing w:val="24"/>
          <w:sz w:val="24"/>
        </w:rPr>
        <w:t> </w:t>
      </w:r>
      <w:r>
        <w:rPr>
          <w:rFonts w:ascii="Calibri"/>
          <w:color w:val="F89E5D"/>
          <w:sz w:val="24"/>
        </w:rPr>
        <w:t>Centre</w:t>
      </w:r>
      <w:r>
        <w:rPr>
          <w:rFonts w:ascii="Calibri"/>
          <w:sz w:val="24"/>
        </w:rPr>
      </w:r>
    </w:p>
    <w:p>
      <w:pPr>
        <w:pStyle w:val="BodyText"/>
        <w:spacing w:line="261" w:lineRule="auto" w:before="98"/>
        <w:ind w:left="1077" w:right="407"/>
        <w:jc w:val="left"/>
      </w:pPr>
      <w:r>
        <w:rPr/>
        <w:t>A</w:t>
      </w:r>
      <w:r>
        <w:rPr>
          <w:spacing w:val="-29"/>
        </w:rPr>
        <w:t> </w:t>
      </w:r>
      <w:r>
        <w:rPr/>
        <w:t>non-profit</w:t>
      </w:r>
      <w:r>
        <w:rPr>
          <w:spacing w:val="-29"/>
        </w:rPr>
        <w:t> </w:t>
      </w:r>
      <w:r>
        <w:rPr/>
        <w:t>organisation,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Business</w:t>
      </w:r>
      <w:r>
        <w:rPr>
          <w:spacing w:val="-29"/>
        </w:rPr>
        <w:t> </w:t>
      </w:r>
      <w:r>
        <w:rPr/>
        <w:t>&amp;</w:t>
      </w:r>
      <w:r>
        <w:rPr>
          <w:spacing w:val="-29"/>
        </w:rPr>
        <w:t> </w:t>
      </w:r>
      <w:r>
        <w:rPr/>
        <w:t>Human</w:t>
      </w:r>
      <w:r>
        <w:rPr>
          <w:w w:val="96"/>
        </w:rPr>
        <w:t> </w:t>
      </w:r>
      <w:r>
        <w:rPr/>
        <w:t>Rights</w:t>
      </w:r>
      <w:r>
        <w:rPr>
          <w:spacing w:val="-11"/>
        </w:rPr>
        <w:t> </w:t>
      </w:r>
      <w:r>
        <w:rPr/>
        <w:t>Resource</w:t>
      </w:r>
      <w:r>
        <w:rPr>
          <w:spacing w:val="-11"/>
        </w:rPr>
        <w:t> </w:t>
      </w:r>
      <w:r>
        <w:rPr/>
        <w:t>Centre</w:t>
      </w:r>
      <w:r>
        <w:rPr>
          <w:spacing w:val="-11"/>
        </w:rPr>
        <w:t> </w:t>
      </w:r>
      <w:r>
        <w:rPr/>
        <w:t>draws</w:t>
      </w:r>
      <w:r>
        <w:rPr>
          <w:spacing w:val="-11"/>
        </w:rPr>
        <w:t> </w:t>
      </w:r>
      <w:r>
        <w:rPr/>
        <w:t>attention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/>
        <w:t> human</w:t>
      </w:r>
      <w:r>
        <w:rPr>
          <w:spacing w:val="-32"/>
        </w:rPr>
        <w:t> </w:t>
      </w:r>
      <w:r>
        <w:rPr/>
        <w:t>rights</w:t>
      </w:r>
      <w:r>
        <w:rPr>
          <w:spacing w:val="-32"/>
        </w:rPr>
        <w:t> </w:t>
      </w:r>
      <w:r>
        <w:rPr/>
        <w:t>impacts,</w:t>
      </w:r>
      <w:r>
        <w:rPr>
          <w:spacing w:val="-32"/>
        </w:rPr>
        <w:t> </w:t>
      </w:r>
      <w:r>
        <w:rPr/>
        <w:t>both</w:t>
      </w:r>
      <w:r>
        <w:rPr>
          <w:spacing w:val="-32"/>
        </w:rPr>
        <w:t> </w:t>
      </w:r>
      <w:r>
        <w:rPr/>
        <w:t>positive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negative,</w:t>
      </w:r>
      <w:r>
        <w:rPr/>
        <w:t> of</w:t>
      </w:r>
      <w:r>
        <w:rPr>
          <w:spacing w:val="-21"/>
        </w:rPr>
        <w:t> </w:t>
      </w:r>
      <w:r>
        <w:rPr/>
        <w:t>companies</w:t>
      </w:r>
      <w:r>
        <w:rPr>
          <w:spacing w:val="-21"/>
        </w:rPr>
        <w:t> </w:t>
      </w:r>
      <w:r>
        <w:rPr>
          <w:spacing w:val="2"/>
        </w:rPr>
        <w:t>all</w:t>
      </w:r>
      <w:r>
        <w:rPr>
          <w:spacing w:val="-21"/>
        </w:rPr>
        <w:t> </w:t>
      </w:r>
      <w:r>
        <w:rPr>
          <w:spacing w:val="-3"/>
        </w:rPr>
        <w:t>over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>
          <w:spacing w:val="-3"/>
        </w:rPr>
        <w:t>world.</w:t>
      </w:r>
      <w:r>
        <w:rPr>
          <w:spacing w:val="-21"/>
        </w:rPr>
        <w:t> </w:t>
      </w:r>
      <w:r>
        <w:rPr/>
        <w:t>It</w:t>
      </w:r>
      <w:r>
        <w:rPr>
          <w:spacing w:val="-21"/>
        </w:rPr>
        <w:t> </w:t>
      </w:r>
      <w:r>
        <w:rPr/>
        <w:t>has</w:t>
      </w:r>
      <w:r>
        <w:rPr>
          <w:spacing w:val="-21"/>
        </w:rPr>
        <w:t> </w:t>
      </w:r>
      <w:r>
        <w:rPr/>
        <w:t>established</w:t>
      </w:r>
      <w:r>
        <w:rPr>
          <w:w w:val="91"/>
        </w:rPr>
        <w:t> </w:t>
      </w:r>
      <w:r>
        <w:rPr/>
        <w:t>a</w:t>
      </w:r>
      <w:r>
        <w:rPr>
          <w:spacing w:val="-30"/>
        </w:rPr>
        <w:t> </w:t>
      </w:r>
      <w:r>
        <w:rPr/>
        <w:t>global</w:t>
      </w:r>
      <w:r>
        <w:rPr>
          <w:spacing w:val="-30"/>
        </w:rPr>
        <w:t> </w:t>
      </w:r>
      <w:r>
        <w:rPr/>
        <w:t>network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close</w:t>
      </w:r>
      <w:r>
        <w:rPr>
          <w:spacing w:val="-30"/>
        </w:rPr>
        <w:t> </w:t>
      </w:r>
      <w:r>
        <w:rPr/>
        <w:t>contacts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grassroots</w:t>
      </w:r>
    </w:p>
    <w:p>
      <w:pPr>
        <w:pStyle w:val="BodyText"/>
        <w:spacing w:line="261" w:lineRule="auto"/>
        <w:ind w:left="1077" w:right="17"/>
        <w:jc w:val="left"/>
      </w:pPr>
      <w:r>
        <w:rPr/>
        <w:t>NGOs,</w:t>
      </w:r>
      <w:r>
        <w:rPr>
          <w:spacing w:val="-16"/>
        </w:rPr>
        <w:t> </w:t>
      </w:r>
      <w:r>
        <w:rPr/>
        <w:t>local</w:t>
      </w:r>
      <w:r>
        <w:rPr>
          <w:spacing w:val="-16"/>
        </w:rPr>
        <w:t> </w:t>
      </w:r>
      <w:r>
        <w:rPr/>
        <w:t>businesspeople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others.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website</w:t>
      </w:r>
      <w:r>
        <w:rPr/>
        <w:t> </w:t>
      </w:r>
      <w:r>
        <w:rPr>
          <w:spacing w:val="2"/>
        </w:rPr>
        <w:t>tracks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makes</w:t>
      </w:r>
      <w:r>
        <w:rPr>
          <w:spacing w:val="-23"/>
        </w:rPr>
        <w:t> </w:t>
      </w:r>
      <w:r>
        <w:rPr/>
        <w:t>public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human</w:t>
      </w:r>
      <w:r>
        <w:rPr>
          <w:spacing w:val="-23"/>
        </w:rPr>
        <w:t> </w:t>
      </w:r>
      <w:r>
        <w:rPr/>
        <w:t>rights</w:t>
      </w:r>
      <w:r>
        <w:rPr>
          <w:spacing w:val="-23"/>
        </w:rPr>
        <w:t> </w:t>
      </w:r>
      <w:r>
        <w:rPr/>
        <w:t>policies</w:t>
      </w:r>
      <w:r>
        <w:rPr>
          <w:spacing w:val="-23"/>
        </w:rPr>
        <w:t> </w:t>
      </w:r>
      <w:r>
        <w:rPr/>
        <w:t>and</w:t>
      </w:r>
      <w:r>
        <w:rPr>
          <w:w w:val="91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3"/>
        </w:rPr>
        <w:t>over</w:t>
      </w:r>
      <w:r>
        <w:rPr>
          <w:spacing w:val="-8"/>
        </w:rPr>
        <w:t> </w:t>
      </w:r>
      <w:r>
        <w:rPr/>
        <w:t>6,000</w:t>
      </w:r>
      <w:r>
        <w:rPr>
          <w:spacing w:val="-8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than</w:t>
      </w:r>
      <w:r>
        <w:rPr>
          <w:w w:val="96"/>
        </w:rPr>
        <w:t> </w:t>
      </w:r>
      <w:r>
        <w:rPr>
          <w:spacing w:val="-4"/>
        </w:rPr>
        <w:t>180</w:t>
      </w:r>
      <w:r>
        <w:rPr>
          <w:spacing w:val="-18"/>
        </w:rPr>
        <w:t> </w:t>
      </w:r>
      <w:r>
        <w:rPr/>
        <w:t>countries.</w:t>
      </w:r>
      <w:r>
        <w:rPr>
          <w:spacing w:val="-18"/>
        </w:rPr>
        <w:t> </w:t>
      </w:r>
      <w:r>
        <w:rPr/>
        <w:t>When</w:t>
      </w:r>
      <w:r>
        <w:rPr>
          <w:spacing w:val="-18"/>
        </w:rPr>
        <w:t> </w:t>
      </w:r>
      <w:r>
        <w:rPr/>
        <w:t>civil</w:t>
      </w:r>
      <w:r>
        <w:rPr>
          <w:spacing w:val="-18"/>
        </w:rPr>
        <w:t> </w:t>
      </w:r>
      <w:r>
        <w:rPr/>
        <w:t>society</w:t>
      </w:r>
      <w:r>
        <w:rPr>
          <w:spacing w:val="-18"/>
        </w:rPr>
        <w:t> </w:t>
      </w:r>
      <w:r>
        <w:rPr/>
        <w:t>raises</w:t>
      </w:r>
      <w:r>
        <w:rPr>
          <w:spacing w:val="-18"/>
        </w:rPr>
        <w:t> </w:t>
      </w:r>
      <w:r>
        <w:rPr/>
        <w:t>concerns</w:t>
      </w:r>
      <w:r>
        <w:rPr>
          <w:spacing w:val="-18"/>
        </w:rPr>
        <w:t> </w:t>
      </w:r>
      <w:r>
        <w:rPr/>
        <w:t>about</w:t>
      </w:r>
    </w:p>
    <w:p>
      <w:pPr>
        <w:pStyle w:val="BodyText"/>
        <w:spacing w:line="261" w:lineRule="auto" w:before="70"/>
        <w:ind w:left="254" w:right="1276"/>
        <w:jc w:val="left"/>
      </w:pPr>
      <w:r>
        <w:rPr/>
        <w:br w:type="column"/>
      </w:r>
      <w:r>
        <w:rPr/>
        <w:t>a</w:t>
      </w:r>
      <w:r>
        <w:rPr>
          <w:spacing w:val="-27"/>
        </w:rPr>
        <w:t> </w:t>
      </w:r>
      <w:r>
        <w:rPr>
          <w:spacing w:val="-4"/>
        </w:rPr>
        <w:t>company,</w:t>
      </w:r>
      <w:r>
        <w:rPr>
          <w:spacing w:val="-27"/>
        </w:rPr>
        <w:t> </w:t>
      </w:r>
      <w:r>
        <w:rPr/>
        <w:t>it</w:t>
      </w:r>
      <w:r>
        <w:rPr>
          <w:spacing w:val="-27"/>
        </w:rPr>
        <w:t> </w:t>
      </w:r>
      <w:r>
        <w:rPr/>
        <w:t>provides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platform</w:t>
      </w:r>
      <w:r>
        <w:rPr>
          <w:spacing w:val="-27"/>
        </w:rPr>
        <w:t> </w:t>
      </w:r>
      <w:r>
        <w:rPr/>
        <w:t>where</w:t>
      </w:r>
      <w:r>
        <w:rPr>
          <w:spacing w:val="-27"/>
        </w:rPr>
        <w:t> </w:t>
      </w:r>
      <w:r>
        <w:rPr/>
        <w:t>companies</w:t>
      </w:r>
      <w:r>
        <w:rPr>
          <w:w w:val="88"/>
        </w:rPr>
        <w:t> </w:t>
      </w:r>
      <w:r>
        <w:rPr/>
        <w:t>may</w:t>
      </w:r>
      <w:r>
        <w:rPr>
          <w:spacing w:val="-17"/>
        </w:rPr>
        <w:t> </w:t>
      </w:r>
      <w:r>
        <w:rPr/>
        <w:t>respond.</w:t>
      </w:r>
      <w:r>
        <w:rPr>
          <w:spacing w:val="-17"/>
        </w:rPr>
        <w:t> </w:t>
      </w:r>
      <w:r>
        <w:rPr/>
        <w:t>This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only</w:t>
      </w:r>
      <w:r>
        <w:rPr>
          <w:spacing w:val="-17"/>
        </w:rPr>
        <w:t> </w:t>
      </w:r>
      <w:r>
        <w:rPr/>
        <w:t>global</w:t>
      </w:r>
      <w:r>
        <w:rPr>
          <w:spacing w:val="-17"/>
        </w:rPr>
        <w:t> </w:t>
      </w:r>
      <w:r>
        <w:rPr/>
        <w:t>business</w:t>
      </w:r>
      <w:r>
        <w:rPr>
          <w:spacing w:val="-17"/>
        </w:rPr>
        <w:t> </w:t>
      </w:r>
      <w:r>
        <w:rPr/>
        <w:t>and</w:t>
      </w:r>
      <w:r>
        <w:rPr>
          <w:w w:val="91"/>
        </w:rPr>
        <w:t> </w:t>
      </w:r>
      <w:r>
        <w:rPr>
          <w:w w:val="95"/>
        </w:rPr>
        <w:t>human rights knowledge </w:t>
      </w:r>
      <w:r>
        <w:rPr>
          <w:spacing w:val="-3"/>
          <w:w w:val="95"/>
        </w:rPr>
        <w:t>hub, </w:t>
      </w:r>
      <w:r>
        <w:rPr>
          <w:w w:val="95"/>
        </w:rPr>
        <w:t>delivering</w:t>
      </w:r>
      <w:r>
        <w:rPr>
          <w:spacing w:val="-3"/>
          <w:w w:val="95"/>
        </w:rPr>
        <w:t> </w:t>
      </w:r>
      <w:r>
        <w:rPr>
          <w:w w:val="95"/>
        </w:rPr>
        <w:t>up-to-date</w:t>
      </w:r>
      <w:r>
        <w:rPr/>
        <w:t> and</w:t>
      </w:r>
      <w:r>
        <w:rPr>
          <w:spacing w:val="-33"/>
        </w:rPr>
        <w:t> </w:t>
      </w:r>
      <w:r>
        <w:rPr>
          <w:spacing w:val="-3"/>
        </w:rPr>
        <w:t>comprehensive</w:t>
      </w:r>
      <w:r>
        <w:rPr>
          <w:spacing w:val="-33"/>
        </w:rPr>
        <w:t> </w:t>
      </w:r>
      <w:r>
        <w:rPr/>
        <w:t>news</w:t>
      </w:r>
      <w:r>
        <w:rPr>
          <w:spacing w:val="-33"/>
        </w:rPr>
        <w:t> </w:t>
      </w:r>
      <w:r>
        <w:rPr/>
        <w:t>in</w:t>
      </w:r>
      <w:r>
        <w:rPr>
          <w:spacing w:val="-33"/>
        </w:rPr>
        <w:t> </w:t>
      </w:r>
      <w:r>
        <w:rPr/>
        <w:t>eight</w:t>
      </w:r>
      <w:r>
        <w:rPr>
          <w:spacing w:val="-33"/>
        </w:rPr>
        <w:t> </w:t>
      </w:r>
      <w:r>
        <w:rPr/>
        <w:t>languages.</w:t>
      </w:r>
    </w:p>
    <w:p>
      <w:pPr>
        <w:pStyle w:val="BodyText"/>
        <w:spacing w:line="240" w:lineRule="auto" w:before="169"/>
        <w:ind w:left="254" w:right="1276"/>
        <w:jc w:val="left"/>
      </w:pPr>
      <w:r>
        <w:rPr>
          <w:w w:val="101"/>
        </w:rPr>
      </w:r>
      <w:hyperlink r:id="rId49">
        <w:r>
          <w:rPr>
            <w:spacing w:val="4"/>
            <w:u w:val="single" w:color="000000"/>
          </w:rPr>
          <w:t>business-humanrights.org</w:t>
        </w:r>
        <w:r>
          <w:rPr>
            <w:spacing w:val="4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4" w:lineRule="auto" w:before="0"/>
        <w:ind w:left="254" w:right="1648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89E5D"/>
          <w:sz w:val="24"/>
        </w:rPr>
        <w:t>Global</w:t>
      </w:r>
      <w:r>
        <w:rPr>
          <w:rFonts w:ascii="Calibri"/>
          <w:color w:val="F89E5D"/>
          <w:spacing w:val="21"/>
          <w:sz w:val="24"/>
        </w:rPr>
        <w:t> </w:t>
      </w:r>
      <w:r>
        <w:rPr>
          <w:rFonts w:ascii="Calibri"/>
          <w:color w:val="F89E5D"/>
          <w:sz w:val="24"/>
        </w:rPr>
        <w:t>Business</w:t>
      </w:r>
      <w:r>
        <w:rPr>
          <w:rFonts w:ascii="Calibri"/>
          <w:color w:val="F89E5D"/>
          <w:spacing w:val="21"/>
          <w:sz w:val="24"/>
        </w:rPr>
        <w:t> </w:t>
      </w:r>
      <w:r>
        <w:rPr>
          <w:rFonts w:ascii="Calibri"/>
          <w:color w:val="F89E5D"/>
          <w:sz w:val="24"/>
        </w:rPr>
        <w:t>Initiative</w:t>
      </w:r>
      <w:r>
        <w:rPr>
          <w:rFonts w:ascii="Calibri"/>
          <w:color w:val="F89E5D"/>
          <w:spacing w:val="21"/>
          <w:sz w:val="24"/>
        </w:rPr>
        <w:t> </w:t>
      </w:r>
      <w:r>
        <w:rPr>
          <w:rFonts w:ascii="Calibri"/>
          <w:color w:val="F89E5D"/>
          <w:sz w:val="24"/>
        </w:rPr>
        <w:t>on</w:t>
      </w:r>
      <w:r>
        <w:rPr>
          <w:rFonts w:ascii="Calibri"/>
          <w:color w:val="F89E5D"/>
          <w:spacing w:val="21"/>
          <w:sz w:val="24"/>
        </w:rPr>
        <w:t> </w:t>
      </w:r>
      <w:r>
        <w:rPr>
          <w:rFonts w:ascii="Calibri"/>
          <w:color w:val="F89E5D"/>
          <w:sz w:val="24"/>
        </w:rPr>
        <w:t>Human</w:t>
      </w:r>
      <w:r>
        <w:rPr>
          <w:rFonts w:ascii="Calibri"/>
          <w:color w:val="F89E5D"/>
          <w:spacing w:val="-47"/>
          <w:sz w:val="24"/>
        </w:rPr>
        <w:t> </w:t>
      </w:r>
      <w:r>
        <w:rPr>
          <w:rFonts w:ascii="Calibri"/>
          <w:color w:val="F89E5D"/>
          <w:spacing w:val="-47"/>
          <w:sz w:val="24"/>
        </w:rPr>
      </w:r>
      <w:r>
        <w:rPr>
          <w:rFonts w:ascii="Calibri"/>
          <w:color w:val="F89E5D"/>
          <w:sz w:val="24"/>
        </w:rPr>
        <w:t>Rights</w:t>
      </w:r>
      <w:r>
        <w:rPr>
          <w:rFonts w:ascii="Calibri"/>
          <w:color w:val="F89E5D"/>
          <w:spacing w:val="13"/>
          <w:sz w:val="24"/>
        </w:rPr>
        <w:t> </w:t>
      </w:r>
      <w:r>
        <w:rPr>
          <w:rFonts w:ascii="Calibri"/>
          <w:color w:val="F89E5D"/>
          <w:sz w:val="24"/>
        </w:rPr>
        <w:t>(GBI)</w:t>
      </w:r>
      <w:r>
        <w:rPr>
          <w:rFonts w:ascii="Calibri"/>
          <w:sz w:val="24"/>
        </w:rPr>
      </w:r>
    </w:p>
    <w:p>
      <w:pPr>
        <w:pStyle w:val="BodyText"/>
        <w:spacing w:line="261" w:lineRule="auto" w:before="92"/>
        <w:ind w:left="254" w:right="1027"/>
        <w:jc w:val="left"/>
      </w:pPr>
      <w:r>
        <w:rPr/>
        <w:t>GBI’s </w:t>
      </w:r>
      <w:r>
        <w:rPr>
          <w:spacing w:val="3"/>
        </w:rPr>
        <w:t>mission </w:t>
      </w:r>
      <w:r>
        <w:rPr>
          <w:spacing w:val="2"/>
        </w:rPr>
        <w:t>is </w:t>
      </w:r>
      <w:r>
        <w:rPr>
          <w:spacing w:val="3"/>
        </w:rPr>
        <w:t>to advance human </w:t>
      </w:r>
      <w:r>
        <w:rPr>
          <w:spacing w:val="4"/>
        </w:rPr>
        <w:t>rights </w:t>
      </w:r>
      <w:r>
        <w:rPr>
          <w:spacing w:val="3"/>
        </w:rPr>
        <w:t>in</w:t>
      </w:r>
      <w:r>
        <w:rPr>
          <w:spacing w:val="-16"/>
        </w:rPr>
        <w:t> </w:t>
      </w:r>
      <w:r>
        <w:rPr/>
        <w:t>a</w:t>
      </w:r>
      <w:r>
        <w:rPr>
          <w:w w:val="95"/>
        </w:rPr>
        <w:t> </w:t>
      </w:r>
      <w:r>
        <w:rPr/>
        <w:t>business</w:t>
      </w:r>
      <w:r>
        <w:rPr>
          <w:spacing w:val="-30"/>
        </w:rPr>
        <w:t> </w:t>
      </w:r>
      <w:r>
        <w:rPr/>
        <w:t>context</w:t>
      </w:r>
      <w:r>
        <w:rPr>
          <w:spacing w:val="-30"/>
        </w:rPr>
        <w:t> </w:t>
      </w:r>
      <w:r>
        <w:rPr>
          <w:spacing w:val="2"/>
        </w:rPr>
        <w:t>through</w:t>
      </w:r>
      <w:r>
        <w:rPr>
          <w:spacing w:val="-30"/>
        </w:rPr>
        <w:t> </w:t>
      </w:r>
      <w:r>
        <w:rPr>
          <w:spacing w:val="2"/>
        </w:rPr>
        <w:t>cross-industry</w:t>
      </w:r>
      <w:r>
        <w:rPr>
          <w:spacing w:val="-30"/>
        </w:rPr>
        <w:t> </w:t>
      </w:r>
      <w:r>
        <w:rPr/>
        <w:t>peer</w:t>
      </w:r>
      <w:r>
        <w:rPr>
          <w:spacing w:val="-30"/>
        </w:rPr>
        <w:t> </w:t>
      </w:r>
      <w:r>
        <w:rPr>
          <w:spacing w:val="2"/>
        </w:rPr>
        <w:t>learning,</w:t>
      </w:r>
      <w:r>
        <w:rPr/>
        <w:t> </w:t>
      </w:r>
      <w:r>
        <w:rPr>
          <w:spacing w:val="3"/>
        </w:rPr>
        <w:t>outreach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4"/>
        </w:rPr>
        <w:t>capacity</w:t>
      </w:r>
      <w:r>
        <w:rPr>
          <w:spacing w:val="-8"/>
        </w:rPr>
        <w:t> </w:t>
      </w:r>
      <w:r>
        <w:rPr>
          <w:spacing w:val="4"/>
        </w:rPr>
        <w:t>building,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>
          <w:spacing w:val="4"/>
        </w:rPr>
        <w:t>informing</w:t>
      </w:r>
      <w:r>
        <w:rPr>
          <w:w w:val="89"/>
        </w:rPr>
        <w:t> </w:t>
      </w:r>
      <w:r>
        <w:rPr/>
        <w:t>policy.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not-for-profit</w:t>
      </w:r>
      <w:r>
        <w:rPr>
          <w:spacing w:val="-16"/>
        </w:rPr>
        <w:t> </w:t>
      </w:r>
      <w:r>
        <w:rPr>
          <w:spacing w:val="2"/>
        </w:rPr>
        <w:t>organisation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led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a</w:t>
      </w:r>
      <w:r>
        <w:rPr>
          <w:w w:val="95"/>
        </w:rPr>
        <w:t> </w:t>
      </w:r>
      <w:r>
        <w:rPr/>
        <w:t>core</w:t>
      </w:r>
      <w:r>
        <w:rPr>
          <w:spacing w:val="-26"/>
        </w:rPr>
        <w:t> </w:t>
      </w:r>
      <w:r>
        <w:rPr/>
        <w:t>group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>
          <w:spacing w:val="2"/>
        </w:rPr>
        <w:t>corporations</w:t>
      </w:r>
      <w:r>
        <w:rPr>
          <w:spacing w:val="-26"/>
        </w:rPr>
        <w:t> </w:t>
      </w:r>
      <w:r>
        <w:rPr/>
        <w:t>from</w:t>
      </w:r>
      <w:r>
        <w:rPr>
          <w:spacing w:val="-26"/>
        </w:rPr>
        <w:t> </w:t>
      </w:r>
      <w:r>
        <w:rPr/>
        <w:t>different</w:t>
      </w:r>
      <w:r>
        <w:rPr>
          <w:spacing w:val="-26"/>
        </w:rPr>
        <w:t> </w:t>
      </w:r>
      <w:r>
        <w:rPr>
          <w:spacing w:val="2"/>
        </w:rPr>
        <w:t>industries.</w:t>
      </w:r>
    </w:p>
    <w:p>
      <w:pPr>
        <w:pStyle w:val="BodyText"/>
        <w:spacing w:line="240" w:lineRule="auto" w:before="169"/>
        <w:ind w:left="254" w:right="1276"/>
        <w:jc w:val="left"/>
      </w:pPr>
      <w:r>
        <w:rPr>
          <w:w w:val="87"/>
        </w:rPr>
      </w:r>
      <w:hyperlink r:id="rId50">
        <w:r>
          <w:rPr>
            <w:spacing w:val="3"/>
            <w:u w:val="single" w:color="000000"/>
          </w:rPr>
          <w:t>www.global-business-initiative.org</w:t>
        </w:r>
        <w:r>
          <w:rPr>
            <w:spacing w:val="3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4" w:lineRule="auto" w:before="0"/>
        <w:ind w:left="254" w:right="127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F89E5D"/>
          <w:sz w:val="24"/>
          <w:szCs w:val="24"/>
        </w:rPr>
        <w:t>International</w:t>
      </w:r>
      <w:r>
        <w:rPr>
          <w:rFonts w:ascii="Calibri" w:hAnsi="Calibri" w:cs="Calibri" w:eastAsia="Calibri"/>
          <w:color w:val="F89E5D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Chamber</w:t>
      </w:r>
      <w:r>
        <w:rPr>
          <w:rFonts w:ascii="Calibri" w:hAnsi="Calibri" w:cs="Calibri" w:eastAsia="Calibri"/>
          <w:color w:val="F89E5D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of</w:t>
      </w:r>
      <w:r>
        <w:rPr>
          <w:rFonts w:ascii="Calibri" w:hAnsi="Calibri" w:cs="Calibri" w:eastAsia="Calibri"/>
          <w:color w:val="F89E5D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Commerce</w:t>
      </w:r>
      <w:r>
        <w:rPr>
          <w:rFonts w:ascii="Calibri" w:hAnsi="Calibri" w:cs="Calibri" w:eastAsia="Calibri"/>
          <w:color w:val="F89E5D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(ICC)</w:t>
      </w:r>
      <w:r>
        <w:rPr>
          <w:rFonts w:ascii="Calibri" w:hAnsi="Calibri" w:cs="Calibri" w:eastAsia="Calibri"/>
          <w:color w:val="F89E5D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–</w:t>
      </w:r>
      <w:r>
        <w:rPr>
          <w:rFonts w:ascii="Calibri" w:hAnsi="Calibri" w:cs="Calibri" w:eastAsia="Calibri"/>
          <w:color w:val="F89E5D"/>
          <w:spacing w:val="-4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pacing w:val="-48"/>
          <w:sz w:val="24"/>
          <w:szCs w:val="24"/>
        </w:rPr>
      </w:r>
      <w:r>
        <w:rPr>
          <w:rFonts w:ascii="Calibri" w:hAnsi="Calibri" w:cs="Calibri" w:eastAsia="Calibri"/>
          <w:color w:val="F89E5D"/>
          <w:sz w:val="24"/>
          <w:szCs w:val="24"/>
        </w:rPr>
        <w:t>Business  and  Human</w:t>
      </w:r>
      <w:r>
        <w:rPr>
          <w:rFonts w:ascii="Calibri" w:hAnsi="Calibri" w:cs="Calibri" w:eastAsia="Calibri"/>
          <w:color w:val="F89E5D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Rights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61" w:lineRule="auto" w:before="92"/>
        <w:ind w:left="254" w:right="1276"/>
        <w:jc w:val="left"/>
      </w:pPr>
      <w:r>
        <w:rPr/>
        <w:t>ICC</w:t>
      </w:r>
      <w:r>
        <w:rPr>
          <w:spacing w:val="-7"/>
        </w:rPr>
        <w:t> </w:t>
      </w:r>
      <w:r>
        <w:rPr>
          <w:spacing w:val="2"/>
        </w:rPr>
        <w:t>provides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3"/>
        </w:rPr>
        <w:t>forum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3"/>
        </w:rPr>
        <w:t>businesses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2"/>
        </w:rPr>
        <w:t>other</w:t>
      </w:r>
      <w:r>
        <w:rPr>
          <w:w w:val="94"/>
        </w:rPr>
        <w:t> </w:t>
      </w:r>
      <w:r>
        <w:rPr>
          <w:spacing w:val="4"/>
        </w:rPr>
        <w:t>organisations</w:t>
      </w:r>
      <w:r>
        <w:rPr>
          <w:spacing w:val="-24"/>
        </w:rPr>
        <w:t> </w:t>
      </w:r>
      <w:r>
        <w:rPr>
          <w:spacing w:val="3"/>
        </w:rPr>
        <w:t>to</w:t>
      </w:r>
      <w:r>
        <w:rPr>
          <w:spacing w:val="-24"/>
        </w:rPr>
        <w:t> </w:t>
      </w:r>
      <w:r>
        <w:rPr>
          <w:spacing w:val="4"/>
        </w:rPr>
        <w:t>examine</w:t>
      </w:r>
      <w:r>
        <w:rPr>
          <w:spacing w:val="-24"/>
        </w:rPr>
        <w:t> </w:t>
      </w:r>
      <w:r>
        <w:rPr>
          <w:spacing w:val="3"/>
        </w:rPr>
        <w:t>and</w:t>
      </w:r>
      <w:r>
        <w:rPr>
          <w:spacing w:val="-24"/>
        </w:rPr>
        <w:t> </w:t>
      </w:r>
      <w:r>
        <w:rPr>
          <w:spacing w:val="3"/>
        </w:rPr>
        <w:t>better</w:t>
      </w:r>
      <w:r>
        <w:rPr>
          <w:spacing w:val="-24"/>
        </w:rPr>
        <w:t> </w:t>
      </w:r>
      <w:r>
        <w:rPr>
          <w:spacing w:val="4"/>
        </w:rPr>
        <w:t>understand</w:t>
      </w:r>
      <w:r>
        <w:rPr>
          <w:w w:val="91"/>
        </w:rPr>
        <w:t> </w:t>
      </w:r>
      <w:r>
        <w:rPr>
          <w:spacing w:val="3"/>
        </w:rPr>
        <w:t>the</w:t>
      </w:r>
      <w:r>
        <w:rPr>
          <w:spacing w:val="-8"/>
        </w:rPr>
        <w:t> </w:t>
      </w:r>
      <w:r>
        <w:rPr>
          <w:spacing w:val="5"/>
        </w:rPr>
        <w:t>nature</w:t>
      </w:r>
      <w:r>
        <w:rPr>
          <w:spacing w:val="-8"/>
        </w:rPr>
        <w:t> </w:t>
      </w:r>
      <w:r>
        <w:rPr>
          <w:spacing w:val="3"/>
        </w:rPr>
        <w:t>and</w:t>
      </w:r>
      <w:r>
        <w:rPr>
          <w:spacing w:val="-8"/>
        </w:rPr>
        <w:t> </w:t>
      </w:r>
      <w:r>
        <w:rPr>
          <w:spacing w:val="4"/>
        </w:rPr>
        <w:t>significance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3"/>
        </w:rPr>
        <w:t>the</w:t>
      </w:r>
      <w:r>
        <w:rPr>
          <w:spacing w:val="-8"/>
        </w:rPr>
        <w:t> </w:t>
      </w:r>
      <w:r>
        <w:rPr>
          <w:spacing w:val="2"/>
        </w:rPr>
        <w:t>major</w:t>
      </w:r>
      <w:r>
        <w:rPr>
          <w:spacing w:val="-8"/>
        </w:rPr>
        <w:t> </w:t>
      </w:r>
      <w:r>
        <w:rPr>
          <w:spacing w:val="5"/>
        </w:rPr>
        <w:t>shifts</w:t>
      </w:r>
      <w:r>
        <w:rPr>
          <w:w w:val="88"/>
        </w:rPr>
        <w:t> </w:t>
      </w:r>
      <w:r>
        <w:rPr>
          <w:spacing w:val="6"/>
        </w:rPr>
        <w:t>taking</w:t>
      </w:r>
      <w:r>
        <w:rPr>
          <w:spacing w:val="-16"/>
        </w:rPr>
        <w:t> </w:t>
      </w:r>
      <w:r>
        <w:rPr>
          <w:spacing w:val="3"/>
        </w:rPr>
        <w:t>place</w:t>
      </w:r>
      <w:r>
        <w:rPr>
          <w:spacing w:val="-16"/>
        </w:rPr>
        <w:t> </w:t>
      </w:r>
      <w:r>
        <w:rPr>
          <w:spacing w:val="3"/>
        </w:rPr>
        <w:t>in</w:t>
      </w:r>
      <w:r>
        <w:rPr>
          <w:spacing w:val="-16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/>
        <w:t>world</w:t>
      </w:r>
      <w:r>
        <w:rPr>
          <w:spacing w:val="-16"/>
        </w:rPr>
        <w:t> </w:t>
      </w:r>
      <w:r>
        <w:rPr/>
        <w:t>economy.</w:t>
      </w:r>
      <w:r>
        <w:rPr>
          <w:spacing w:val="-16"/>
        </w:rPr>
        <w:t> </w:t>
      </w:r>
      <w:r>
        <w:rPr>
          <w:spacing w:val="3"/>
        </w:rPr>
        <w:t>Among</w:t>
      </w:r>
      <w:r>
        <w:rPr>
          <w:spacing w:val="-16"/>
        </w:rPr>
        <w:t> </w:t>
      </w:r>
      <w:r>
        <w:rPr>
          <w:spacing w:val="3"/>
        </w:rPr>
        <w:t>its</w:t>
      </w:r>
    </w:p>
    <w:p>
      <w:pPr>
        <w:pStyle w:val="BodyText"/>
        <w:spacing w:line="261" w:lineRule="auto"/>
        <w:ind w:left="254" w:right="1027"/>
        <w:jc w:val="left"/>
      </w:pPr>
      <w:r>
        <w:rPr>
          <w:spacing w:val="3"/>
        </w:rPr>
        <w:t>many</w:t>
      </w:r>
      <w:r>
        <w:rPr>
          <w:spacing w:val="-10"/>
        </w:rPr>
        <w:t> </w:t>
      </w:r>
      <w:r>
        <w:rPr>
          <w:spacing w:val="4"/>
        </w:rPr>
        <w:t>areas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2"/>
        </w:rPr>
        <w:t>work,</w:t>
      </w:r>
      <w:r>
        <w:rPr>
          <w:spacing w:val="-10"/>
        </w:rPr>
        <w:t> </w:t>
      </w:r>
      <w:r>
        <w:rPr/>
        <w:t>ICC</w:t>
      </w:r>
      <w:r>
        <w:rPr>
          <w:spacing w:val="-10"/>
        </w:rPr>
        <w:t> </w:t>
      </w:r>
      <w:r>
        <w:rPr>
          <w:spacing w:val="4"/>
        </w:rPr>
        <w:t>recognises</w:t>
      </w:r>
      <w:r>
        <w:rPr>
          <w:spacing w:val="-10"/>
        </w:rPr>
        <w:t> </w:t>
      </w:r>
      <w:r>
        <w:rPr>
          <w:spacing w:val="3"/>
        </w:rPr>
        <w:t>the</w:t>
      </w:r>
      <w:r>
        <w:rPr>
          <w:spacing w:val="-10"/>
        </w:rPr>
        <w:t> </w:t>
      </w:r>
      <w:r>
        <w:rPr>
          <w:spacing w:val="4"/>
        </w:rPr>
        <w:t>importance</w:t>
      </w:r>
      <w:r>
        <w:rPr/>
        <w:t> of</w:t>
      </w:r>
      <w:r>
        <w:rPr>
          <w:spacing w:val="-25"/>
        </w:rPr>
        <w:t> </w:t>
      </w:r>
      <w:r>
        <w:rPr>
          <w:spacing w:val="4"/>
        </w:rPr>
        <w:t>international</w:t>
      </w:r>
      <w:r>
        <w:rPr>
          <w:spacing w:val="-25"/>
        </w:rPr>
        <w:t> </w:t>
      </w:r>
      <w:r>
        <w:rPr>
          <w:spacing w:val="3"/>
        </w:rPr>
        <w:t>business</w:t>
      </w:r>
      <w:r>
        <w:rPr>
          <w:spacing w:val="-25"/>
        </w:rPr>
        <w:t> </w:t>
      </w:r>
      <w:r>
        <w:rPr>
          <w:spacing w:val="3"/>
        </w:rPr>
        <w:t>and</w:t>
      </w:r>
      <w:r>
        <w:rPr>
          <w:spacing w:val="-25"/>
        </w:rPr>
        <w:t> </w:t>
      </w:r>
      <w:r>
        <w:rPr>
          <w:spacing w:val="3"/>
        </w:rPr>
        <w:t>human</w:t>
      </w:r>
      <w:r>
        <w:rPr>
          <w:spacing w:val="-25"/>
        </w:rPr>
        <w:t> </w:t>
      </w:r>
      <w:r>
        <w:rPr>
          <w:spacing w:val="4"/>
        </w:rPr>
        <w:t>rights</w:t>
      </w:r>
      <w:r>
        <w:rPr>
          <w:spacing w:val="-25"/>
        </w:rPr>
        <w:t> </w:t>
      </w:r>
      <w:r>
        <w:rPr>
          <w:spacing w:val="3"/>
        </w:rPr>
        <w:t>and</w:t>
      </w:r>
    </w:p>
    <w:p>
      <w:pPr>
        <w:pStyle w:val="BodyText"/>
        <w:spacing w:line="261" w:lineRule="auto"/>
        <w:ind w:left="254" w:right="1276"/>
        <w:jc w:val="left"/>
      </w:pPr>
      <w:r>
        <w:rPr>
          <w:spacing w:val="2"/>
        </w:rPr>
        <w:t>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pioneer</w:t>
      </w:r>
      <w:r>
        <w:rPr>
          <w:spacing w:val="-10"/>
        </w:rPr>
        <w:t> </w:t>
      </w:r>
      <w:r>
        <w:rPr>
          <w:spacing w:val="3"/>
        </w:rPr>
        <w:t>in</w:t>
      </w:r>
      <w:r>
        <w:rPr>
          <w:spacing w:val="-10"/>
        </w:rPr>
        <w:t> </w:t>
      </w:r>
      <w:r>
        <w:rPr>
          <w:spacing w:val="2"/>
        </w:rPr>
        <w:t>helping</w:t>
      </w:r>
      <w:r>
        <w:rPr>
          <w:spacing w:val="-10"/>
        </w:rPr>
        <w:t> </w:t>
      </w:r>
      <w:r>
        <w:rPr>
          <w:spacing w:val="3"/>
        </w:rPr>
        <w:t>companies</w:t>
      </w:r>
      <w:r>
        <w:rPr>
          <w:spacing w:val="-10"/>
        </w:rPr>
        <w:t> </w:t>
      </w:r>
      <w:r>
        <w:rPr/>
        <w:t>develop</w:t>
      </w:r>
      <w:r>
        <w:rPr>
          <w:spacing w:val="-10"/>
        </w:rPr>
        <w:t> </w:t>
      </w:r>
      <w:r>
        <w:rPr>
          <w:spacing w:val="3"/>
        </w:rPr>
        <w:t>their</w:t>
      </w:r>
      <w:r>
        <w:rPr>
          <w:w w:val="94"/>
        </w:rPr>
        <w:t> </w:t>
      </w:r>
      <w:r>
        <w:rPr>
          <w:spacing w:val="3"/>
        </w:rPr>
        <w:t>own</w:t>
      </w:r>
      <w:r>
        <w:rPr>
          <w:spacing w:val="-17"/>
        </w:rPr>
        <w:t> </w:t>
      </w:r>
      <w:r>
        <w:rPr>
          <w:spacing w:val="2"/>
        </w:rPr>
        <w:t>approach</w:t>
      </w:r>
      <w:r>
        <w:rPr>
          <w:spacing w:val="-17"/>
        </w:rPr>
        <w:t> </w:t>
      </w:r>
      <w:r>
        <w:rPr>
          <w:spacing w:val="3"/>
        </w:rPr>
        <w:t>to</w:t>
      </w:r>
      <w:r>
        <w:rPr>
          <w:spacing w:val="-17"/>
        </w:rPr>
        <w:t> </w:t>
      </w:r>
      <w:r>
        <w:rPr/>
        <w:t>supply</w:t>
      </w:r>
      <w:r>
        <w:rPr>
          <w:spacing w:val="-17"/>
        </w:rPr>
        <w:t> </w:t>
      </w:r>
      <w:r>
        <w:rPr>
          <w:spacing w:val="4"/>
        </w:rPr>
        <w:t>chain</w:t>
      </w:r>
      <w:r>
        <w:rPr>
          <w:spacing w:val="-17"/>
        </w:rPr>
        <w:t> </w:t>
      </w:r>
      <w:r>
        <w:rPr>
          <w:spacing w:val="3"/>
        </w:rPr>
        <w:t>responsibility</w:t>
      </w:r>
      <w:r>
        <w:rPr>
          <w:spacing w:val="-17"/>
        </w:rPr>
        <w:t> </w:t>
      </w:r>
      <w:r>
        <w:rPr/>
        <w:t>by</w:t>
      </w:r>
      <w:r>
        <w:rPr>
          <w:w w:val="93"/>
        </w:rPr>
        <w:t> </w:t>
      </w:r>
      <w:r>
        <w:rPr/>
        <w:t>developing</w:t>
      </w:r>
      <w:r>
        <w:rPr>
          <w:spacing w:val="-14"/>
        </w:rPr>
        <w:t> </w:t>
      </w:r>
      <w:r>
        <w:rPr>
          <w:spacing w:val="3"/>
        </w:rPr>
        <w:t>and</w:t>
      </w:r>
      <w:r>
        <w:rPr>
          <w:spacing w:val="-14"/>
        </w:rPr>
        <w:t> </w:t>
      </w:r>
      <w:r>
        <w:rPr>
          <w:spacing w:val="4"/>
        </w:rPr>
        <w:t>issuing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4"/>
        </w:rPr>
        <w:t>suite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3"/>
        </w:rPr>
        <w:t>publications,</w:t>
      </w:r>
      <w:r>
        <w:rPr/>
        <w:t> </w:t>
      </w:r>
      <w:r>
        <w:rPr>
          <w:spacing w:val="4"/>
        </w:rPr>
        <w:t>private</w:t>
      </w:r>
      <w:r>
        <w:rPr>
          <w:spacing w:val="-23"/>
        </w:rPr>
        <w:t> </w:t>
      </w:r>
      <w:r>
        <w:rPr>
          <w:spacing w:val="3"/>
        </w:rPr>
        <w:t>sector</w:t>
      </w:r>
      <w:r>
        <w:rPr>
          <w:spacing w:val="-23"/>
        </w:rPr>
        <w:t> </w:t>
      </w:r>
      <w:r>
        <w:rPr>
          <w:spacing w:val="4"/>
        </w:rPr>
        <w:t>rules,</w:t>
      </w:r>
      <w:r>
        <w:rPr>
          <w:spacing w:val="-23"/>
        </w:rPr>
        <w:t> </w:t>
      </w:r>
      <w:r>
        <w:rPr>
          <w:spacing w:val="4"/>
        </w:rPr>
        <w:t>guidelines</w:t>
      </w:r>
      <w:r>
        <w:rPr>
          <w:spacing w:val="-23"/>
        </w:rPr>
        <w:t> </w:t>
      </w:r>
      <w:r>
        <w:rPr>
          <w:spacing w:val="3"/>
        </w:rPr>
        <w:t>and</w:t>
      </w:r>
      <w:r>
        <w:rPr>
          <w:spacing w:val="-23"/>
        </w:rPr>
        <w:t> </w:t>
      </w:r>
      <w:r>
        <w:rPr>
          <w:spacing w:val="2"/>
        </w:rPr>
        <w:t>other</w:t>
      </w:r>
      <w:r>
        <w:rPr>
          <w:spacing w:val="-23"/>
        </w:rPr>
        <w:t> </w:t>
      </w:r>
      <w:r>
        <w:rPr>
          <w:spacing w:val="3"/>
        </w:rPr>
        <w:t>tools.</w:t>
      </w:r>
    </w:p>
    <w:p>
      <w:pPr>
        <w:pStyle w:val="BodyText"/>
        <w:spacing w:line="261" w:lineRule="auto" w:before="169"/>
        <w:ind w:left="254" w:right="1100"/>
        <w:jc w:val="left"/>
      </w:pPr>
      <w:r>
        <w:rPr>
          <w:w w:val="87"/>
        </w:rPr>
      </w:r>
      <w:hyperlink r:id="rId63">
        <w:r>
          <w:rPr>
            <w:spacing w:val="3"/>
            <w:w w:val="90"/>
            <w:u w:val="single" w:color="000000"/>
          </w:rPr>
          <w:t>www.iccwbo.org/advocacy-codes-and-rules/areas-of-</w:t>
        </w:r>
        <w:r>
          <w:rPr>
            <w:spacing w:val="36"/>
            <w:w w:val="90"/>
            <w:u w:val="single" w:color="000000"/>
          </w:rPr>
          <w:t> </w:t>
        </w:r>
        <w:r>
          <w:rPr>
            <w:spacing w:val="36"/>
            <w:w w:val="90"/>
          </w:rPr>
        </w:r>
      </w:hyperlink>
      <w:r>
        <w:rPr>
          <w:spacing w:val="36"/>
          <w:w w:val="90"/>
        </w:rPr>
      </w:r>
      <w:hyperlink r:id="rId63">
        <w:r>
          <w:rPr>
            <w:spacing w:val="36"/>
            <w:w w:val="90"/>
          </w:rPr>
        </w:r>
        <w:r>
          <w:rPr>
            <w:w w:val="95"/>
            <w:u w:val="single" w:color="000000"/>
          </w:rPr>
          <w:t>work</w:t>
        </w:r>
        <w:r>
          <w:rPr>
            <w:spacing w:val="-41"/>
            <w:w w:val="95"/>
            <w:u w:val="single" w:color="000000"/>
          </w:rPr>
          <w:t> </w:t>
        </w:r>
        <w:r>
          <w:rPr>
            <w:spacing w:val="4"/>
            <w:w w:val="95"/>
            <w:u w:val="single" w:color="000000"/>
          </w:rPr>
          <w:t>/corporate-responsibility-and-anti-corruption/</w:t>
        </w:r>
        <w:r>
          <w:rPr>
            <w:w w:val="68"/>
          </w:rPr>
        </w:r>
      </w:hyperlink>
      <w:r>
        <w:rPr>
          <w:w w:val="68"/>
        </w:rPr>
        <w:t> </w:t>
      </w:r>
      <w:hyperlink r:id="rId63">
        <w:r>
          <w:rPr>
            <w:w w:val="93"/>
          </w:rPr>
        </w:r>
        <w:r>
          <w:rPr>
            <w:spacing w:val="4"/>
            <w:u w:val="single" w:color="000000"/>
          </w:rPr>
          <w:t>international-business-and-human-rights</w:t>
        </w:r>
        <w:r>
          <w:rPr>
            <w:spacing w:val="4"/>
          </w:rPr>
        </w:r>
      </w:hyperlink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0" w:right="0"/>
          <w:cols w:num="2" w:equalWidth="0">
            <w:col w:w="5800" w:space="40"/>
            <w:col w:w="6070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20"/>
          <w:szCs w:val="20"/>
        </w:rPr>
        <w:sectPr>
          <w:pgSz w:w="11910" w:h="16840"/>
          <w:pgMar w:header="759" w:footer="0" w:top="1080" w:bottom="280" w:left="960" w:right="960"/>
        </w:sectPr>
      </w:pPr>
    </w:p>
    <w:p>
      <w:pPr>
        <w:spacing w:line="244" w:lineRule="auto" w:before="202"/>
        <w:ind w:left="11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F89E5D"/>
          <w:sz w:val="24"/>
          <w:szCs w:val="24"/>
        </w:rPr>
        <w:t>International</w:t>
      </w:r>
      <w:r>
        <w:rPr>
          <w:rFonts w:ascii="Calibri" w:hAnsi="Calibri" w:cs="Calibri" w:eastAsia="Calibri"/>
          <w:color w:val="F89E5D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Organization</w:t>
      </w:r>
      <w:r>
        <w:rPr>
          <w:rFonts w:ascii="Calibri" w:hAnsi="Calibri" w:cs="Calibri" w:eastAsia="Calibri"/>
          <w:color w:val="F89E5D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of</w:t>
      </w:r>
      <w:r>
        <w:rPr>
          <w:rFonts w:ascii="Calibri" w:hAnsi="Calibri" w:cs="Calibri" w:eastAsia="Calibri"/>
          <w:color w:val="F89E5D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Employers</w:t>
      </w:r>
      <w:r>
        <w:rPr>
          <w:rFonts w:ascii="Calibri" w:hAnsi="Calibri" w:cs="Calibri" w:eastAsia="Calibri"/>
          <w:color w:val="F89E5D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(IOE)</w:t>
      </w:r>
      <w:r>
        <w:rPr>
          <w:rFonts w:ascii="Calibri" w:hAnsi="Calibri" w:cs="Calibri" w:eastAsia="Calibri"/>
          <w:color w:val="F89E5D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–</w:t>
      </w:r>
      <w:r>
        <w:rPr>
          <w:rFonts w:ascii="Calibri" w:hAnsi="Calibri" w:cs="Calibri" w:eastAsia="Calibri"/>
          <w:color w:val="F89E5D"/>
          <w:spacing w:val="-48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pacing w:val="-48"/>
          <w:sz w:val="24"/>
          <w:szCs w:val="24"/>
        </w:rPr>
      </w:r>
      <w:r>
        <w:rPr>
          <w:rFonts w:ascii="Calibri" w:hAnsi="Calibri" w:cs="Calibri" w:eastAsia="Calibri"/>
          <w:color w:val="F89E5D"/>
          <w:sz w:val="24"/>
          <w:szCs w:val="24"/>
        </w:rPr>
        <w:t>Business  and  Human</w:t>
      </w:r>
      <w:r>
        <w:rPr>
          <w:rFonts w:ascii="Calibri" w:hAnsi="Calibri" w:cs="Calibri" w:eastAsia="Calibri"/>
          <w:color w:val="F89E5D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sz w:val="24"/>
          <w:szCs w:val="24"/>
        </w:rPr>
        <w:t>Rights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61" w:lineRule="auto" w:before="92"/>
        <w:ind w:right="0"/>
        <w:jc w:val="left"/>
      </w:pPr>
      <w:r>
        <w:rPr/>
        <w:t>With more </w:t>
      </w:r>
      <w:r>
        <w:rPr>
          <w:spacing w:val="5"/>
        </w:rPr>
        <w:t>than </w:t>
      </w:r>
      <w:r>
        <w:rPr/>
        <w:t>150 </w:t>
      </w:r>
      <w:r>
        <w:rPr>
          <w:spacing w:val="3"/>
        </w:rPr>
        <w:t>business and</w:t>
      </w:r>
      <w:r>
        <w:rPr>
          <w:spacing w:val="12"/>
        </w:rPr>
        <w:t> </w:t>
      </w:r>
      <w:r>
        <w:rPr/>
        <w:t>employer</w:t>
      </w:r>
      <w:r>
        <w:rPr>
          <w:w w:val="94"/>
        </w:rPr>
        <w:t> </w:t>
      </w:r>
      <w:r>
        <w:rPr>
          <w:spacing w:val="4"/>
        </w:rPr>
        <w:t>organisation </w:t>
      </w:r>
      <w:r>
        <w:rPr>
          <w:spacing w:val="2"/>
        </w:rPr>
        <w:t>members, </w:t>
      </w:r>
      <w:r>
        <w:rPr>
          <w:spacing w:val="3"/>
        </w:rPr>
        <w:t>the </w:t>
      </w:r>
      <w:r>
        <w:rPr/>
        <w:t>IOE </w:t>
      </w:r>
      <w:r>
        <w:rPr>
          <w:spacing w:val="2"/>
        </w:rPr>
        <w:t>is </w:t>
      </w:r>
      <w:r>
        <w:rPr>
          <w:spacing w:val="3"/>
        </w:rPr>
        <w:t>the</w:t>
      </w:r>
      <w:r>
        <w:rPr>
          <w:spacing w:val="2"/>
        </w:rPr>
        <w:t> </w:t>
      </w:r>
      <w:r>
        <w:rPr>
          <w:spacing w:val="3"/>
        </w:rPr>
        <w:t>largest</w:t>
      </w:r>
      <w:r>
        <w:rPr>
          <w:w w:val="89"/>
        </w:rPr>
        <w:t> </w:t>
      </w:r>
      <w:r>
        <w:rPr>
          <w:w w:val="89"/>
        </w:rPr>
        <w:t> </w:t>
      </w:r>
      <w:r>
        <w:rPr>
          <w:spacing w:val="2"/>
        </w:rPr>
        <w:t>network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>
          <w:spacing w:val="4"/>
        </w:rPr>
        <w:t>private</w:t>
      </w:r>
      <w:r>
        <w:rPr>
          <w:spacing w:val="-16"/>
        </w:rPr>
        <w:t> </w:t>
      </w:r>
      <w:r>
        <w:rPr>
          <w:spacing w:val="3"/>
        </w:rPr>
        <w:t>sector</w:t>
      </w:r>
      <w:r>
        <w:rPr>
          <w:spacing w:val="-16"/>
        </w:rPr>
        <w:t> </w:t>
      </w:r>
      <w:r>
        <w:rPr>
          <w:spacing w:val="3"/>
        </w:rPr>
        <w:t>in</w:t>
      </w:r>
      <w:r>
        <w:rPr>
          <w:spacing w:val="-16"/>
        </w:rPr>
        <w:t> </w:t>
      </w:r>
      <w:r>
        <w:rPr>
          <w:spacing w:val="3"/>
        </w:rPr>
        <w:t>the</w:t>
      </w:r>
      <w:r>
        <w:rPr>
          <w:spacing w:val="-16"/>
        </w:rPr>
        <w:t> </w:t>
      </w:r>
      <w:r>
        <w:rPr/>
        <w:t>world.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>
          <w:spacing w:val="3"/>
        </w:rPr>
        <w:t>supports</w:t>
      </w:r>
      <w:r>
        <w:rPr>
          <w:w w:val="88"/>
        </w:rPr>
        <w:t> </w:t>
      </w:r>
      <w:r>
        <w:rPr>
          <w:spacing w:val="3"/>
        </w:rPr>
        <w:t>and</w:t>
      </w:r>
      <w:r>
        <w:rPr>
          <w:spacing w:val="-29"/>
        </w:rPr>
        <w:t> </w:t>
      </w:r>
      <w:r>
        <w:rPr>
          <w:spacing w:val="3"/>
        </w:rPr>
        <w:t>represents</w:t>
      </w:r>
      <w:r>
        <w:rPr>
          <w:spacing w:val="-29"/>
        </w:rPr>
        <w:t> </w:t>
      </w:r>
      <w:r>
        <w:rPr>
          <w:spacing w:val="3"/>
        </w:rPr>
        <w:t>the</w:t>
      </w:r>
      <w:r>
        <w:rPr>
          <w:spacing w:val="-29"/>
        </w:rPr>
        <w:t> </w:t>
      </w:r>
      <w:r>
        <w:rPr>
          <w:spacing w:val="2"/>
        </w:rPr>
        <w:t>worldwide</w:t>
      </w:r>
      <w:r>
        <w:rPr>
          <w:spacing w:val="-29"/>
        </w:rPr>
        <w:t> </w:t>
      </w:r>
      <w:r>
        <w:rPr>
          <w:spacing w:val="3"/>
        </w:rPr>
        <w:t>business</w:t>
      </w:r>
      <w:r>
        <w:rPr>
          <w:spacing w:val="-29"/>
        </w:rPr>
        <w:t> </w:t>
      </w:r>
      <w:r>
        <w:rPr>
          <w:spacing w:val="4"/>
        </w:rPr>
        <w:t>community</w:t>
      </w:r>
      <w:r>
        <w:rPr>
          <w:spacing w:val="-29"/>
        </w:rPr>
        <w:t> </w:t>
      </w:r>
      <w:r>
        <w:rPr>
          <w:spacing w:val="3"/>
        </w:rPr>
        <w:t>in</w:t>
      </w:r>
      <w:r>
        <w:rPr>
          <w:w w:val="96"/>
        </w:rPr>
        <w:t> </w:t>
      </w:r>
      <w:r>
        <w:rPr>
          <w:spacing w:val="4"/>
        </w:rPr>
        <w:t>international</w:t>
      </w:r>
      <w:r>
        <w:rPr>
          <w:spacing w:val="-18"/>
        </w:rPr>
        <w:t> </w:t>
      </w:r>
      <w:r>
        <w:rPr>
          <w:spacing w:val="3"/>
        </w:rPr>
        <w:t>labour</w:t>
      </w:r>
      <w:r>
        <w:rPr>
          <w:spacing w:val="-18"/>
        </w:rPr>
        <w:t> </w:t>
      </w:r>
      <w:r>
        <w:rPr>
          <w:spacing w:val="3"/>
        </w:rPr>
        <w:t>and</w:t>
      </w:r>
      <w:r>
        <w:rPr>
          <w:spacing w:val="-18"/>
        </w:rPr>
        <w:t> </w:t>
      </w:r>
      <w:r>
        <w:rPr>
          <w:spacing w:val="3"/>
        </w:rPr>
        <w:t>social-policy</w:t>
      </w:r>
      <w:r>
        <w:rPr>
          <w:spacing w:val="-18"/>
        </w:rPr>
        <w:t> </w:t>
      </w:r>
      <w:r>
        <w:rPr>
          <w:spacing w:val="3"/>
        </w:rPr>
        <w:t>forums</w:t>
      </w:r>
      <w:r>
        <w:rPr>
          <w:spacing w:val="-18"/>
        </w:rPr>
        <w:t> </w:t>
      </w:r>
      <w:r>
        <w:rPr>
          <w:spacing w:val="3"/>
        </w:rPr>
        <w:t>across</w:t>
      </w:r>
      <w:r>
        <w:rPr>
          <w:w w:val="88"/>
        </w:rPr>
        <w:t> </w:t>
      </w:r>
      <w:r>
        <w:rPr>
          <w:spacing w:val="2"/>
        </w:rPr>
        <w:t>the</w:t>
      </w:r>
      <w:r>
        <w:rPr>
          <w:spacing w:val="-21"/>
        </w:rPr>
        <w:t> </w:t>
      </w:r>
      <w:r>
        <w:rPr>
          <w:spacing w:val="3"/>
        </w:rPr>
        <w:t>multilateral</w:t>
      </w:r>
      <w:r>
        <w:rPr>
          <w:spacing w:val="-21"/>
        </w:rPr>
        <w:t> </w:t>
      </w:r>
      <w:r>
        <w:rPr>
          <w:spacing w:val="2"/>
        </w:rPr>
        <w:t>system</w:t>
      </w:r>
      <w:r>
        <w:rPr>
          <w:spacing w:val="-21"/>
        </w:rPr>
        <w:t> </w:t>
      </w:r>
      <w:r>
        <w:rPr>
          <w:spacing w:val="2"/>
        </w:rPr>
        <w:t>and</w:t>
      </w:r>
      <w:r>
        <w:rPr>
          <w:spacing w:val="-21"/>
        </w:rPr>
        <w:t> </w:t>
      </w:r>
      <w:r>
        <w:rPr>
          <w:spacing w:val="3"/>
        </w:rPr>
        <w:t>in</w:t>
      </w:r>
      <w:r>
        <w:rPr>
          <w:spacing w:val="-21"/>
        </w:rPr>
        <w:t> </w:t>
      </w:r>
      <w:r>
        <w:rPr/>
        <w:t>other</w:t>
      </w:r>
      <w:r>
        <w:rPr>
          <w:spacing w:val="-21"/>
        </w:rPr>
        <w:t> </w:t>
      </w:r>
      <w:r>
        <w:rPr/>
        <w:t>high-level</w:t>
      </w:r>
      <w:r>
        <w:rPr>
          <w:spacing w:val="-21"/>
        </w:rPr>
        <w:t> </w:t>
      </w:r>
      <w:r>
        <w:rPr>
          <w:spacing w:val="2"/>
        </w:rPr>
        <w:t>forums</w:t>
      </w:r>
      <w:r>
        <w:rPr>
          <w:w w:val="88"/>
        </w:rPr>
        <w:t> </w:t>
      </w:r>
      <w:r>
        <w:rPr>
          <w:spacing w:val="2"/>
        </w:rPr>
        <w:t>such </w:t>
      </w:r>
      <w:r>
        <w:rPr>
          <w:spacing w:val="4"/>
        </w:rPr>
        <w:t>as </w:t>
      </w:r>
      <w:r>
        <w:rPr>
          <w:spacing w:val="3"/>
        </w:rPr>
        <w:t>the </w:t>
      </w:r>
      <w:r>
        <w:rPr/>
        <w:t>G20. </w:t>
      </w:r>
      <w:r>
        <w:rPr>
          <w:spacing w:val="2"/>
        </w:rPr>
        <w:t>The </w:t>
      </w:r>
      <w:r>
        <w:rPr/>
        <w:t>IOE welcomed </w:t>
      </w:r>
      <w:r>
        <w:rPr>
          <w:spacing w:val="3"/>
        </w:rPr>
        <w:t>the UN</w:t>
      </w:r>
      <w:r>
        <w:rPr>
          <w:spacing w:val="55"/>
        </w:rPr>
        <w:t> </w:t>
      </w:r>
      <w:r>
        <w:rPr>
          <w:spacing w:val="5"/>
        </w:rPr>
        <w:t>PRR</w:t>
      </w:r>
      <w:r>
        <w:rPr>
          <w:w w:val="109"/>
        </w:rPr>
        <w:t> </w:t>
      </w:r>
      <w:r>
        <w:rPr>
          <w:spacing w:val="-3"/>
          <w:w w:val="95"/>
        </w:rPr>
        <w:t>Framework </w:t>
      </w:r>
      <w:r>
        <w:rPr>
          <w:w w:val="95"/>
        </w:rPr>
        <w:t>because </w:t>
      </w:r>
      <w:r>
        <w:rPr>
          <w:spacing w:val="-3"/>
          <w:w w:val="95"/>
        </w:rPr>
        <w:t>it </w:t>
      </w:r>
      <w:r>
        <w:rPr>
          <w:w w:val="95"/>
        </w:rPr>
        <w:t>clearly defines the</w:t>
      </w:r>
      <w:r>
        <w:rPr>
          <w:spacing w:val="-5"/>
          <w:w w:val="95"/>
        </w:rPr>
        <w:t> </w:t>
      </w:r>
      <w:r>
        <w:rPr>
          <w:w w:val="95"/>
        </w:rPr>
        <w:t>responsibilities</w:t>
      </w:r>
      <w:r>
        <w:rPr>
          <w:w w:val="88"/>
        </w:rPr>
        <w:t> </w:t>
      </w:r>
      <w:r>
        <w:rPr/>
        <w:t>of </w:t>
      </w:r>
      <w:r>
        <w:rPr>
          <w:spacing w:val="3"/>
        </w:rPr>
        <w:t>the </w:t>
      </w:r>
      <w:r>
        <w:rPr>
          <w:spacing w:val="4"/>
        </w:rPr>
        <w:t>various </w:t>
      </w:r>
      <w:r>
        <w:rPr/>
        <w:t>players </w:t>
      </w:r>
      <w:r>
        <w:rPr>
          <w:spacing w:val="3"/>
        </w:rPr>
        <w:t>and </w:t>
      </w:r>
      <w:r>
        <w:rPr>
          <w:spacing w:val="4"/>
        </w:rPr>
        <w:t>clarifies </w:t>
      </w:r>
      <w:r>
        <w:rPr>
          <w:spacing w:val="3"/>
        </w:rPr>
        <w:t>the</w:t>
      </w:r>
      <w:r>
        <w:rPr>
          <w:spacing w:val="-22"/>
        </w:rPr>
        <w:t> </w:t>
      </w:r>
      <w:r>
        <w:rPr/>
        <w:t>complex</w:t>
      </w:r>
      <w:r>
        <w:rPr>
          <w:w w:val="105"/>
        </w:rPr>
        <w:t> </w:t>
      </w:r>
      <w:r>
        <w:rPr>
          <w:spacing w:val="4"/>
        </w:rPr>
        <w:t>interface</w:t>
      </w:r>
      <w:r>
        <w:rPr>
          <w:spacing w:val="-26"/>
        </w:rPr>
        <w:t> </w:t>
      </w:r>
      <w:r>
        <w:rPr>
          <w:spacing w:val="3"/>
        </w:rPr>
        <w:t>between</w:t>
      </w:r>
      <w:r>
        <w:rPr>
          <w:spacing w:val="-26"/>
        </w:rPr>
        <w:t> </w:t>
      </w:r>
      <w:r>
        <w:rPr>
          <w:spacing w:val="3"/>
        </w:rPr>
        <w:t>human</w:t>
      </w:r>
      <w:r>
        <w:rPr>
          <w:spacing w:val="-26"/>
        </w:rPr>
        <w:t> </w:t>
      </w:r>
      <w:r>
        <w:rPr>
          <w:spacing w:val="4"/>
        </w:rPr>
        <w:t>rights</w:t>
      </w:r>
      <w:r>
        <w:rPr>
          <w:spacing w:val="-26"/>
        </w:rPr>
        <w:t> </w:t>
      </w:r>
      <w:r>
        <w:rPr>
          <w:spacing w:val="3"/>
        </w:rPr>
        <w:t>and</w:t>
      </w:r>
      <w:r>
        <w:rPr>
          <w:spacing w:val="-26"/>
        </w:rPr>
        <w:t> </w:t>
      </w:r>
      <w:r>
        <w:rPr>
          <w:spacing w:val="3"/>
        </w:rPr>
        <w:t>companies.</w:t>
      </w:r>
    </w:p>
    <w:p>
      <w:pPr>
        <w:pStyle w:val="BodyText"/>
        <w:spacing w:line="261" w:lineRule="auto" w:before="169"/>
        <w:ind w:right="0"/>
        <w:jc w:val="left"/>
      </w:pPr>
      <w:r>
        <w:rPr>
          <w:w w:val="87"/>
        </w:rPr>
      </w:r>
      <w:hyperlink r:id="rId64">
        <w:r>
          <w:rPr>
            <w:spacing w:val="3"/>
            <w:w w:val="90"/>
            <w:u w:val="single" w:color="000000"/>
          </w:rPr>
          <w:t>www.ioe-emp.org/policy-areas </w:t>
        </w:r>
        <w:r>
          <w:rPr>
            <w:spacing w:val="4"/>
            <w:w w:val="90"/>
            <w:u w:val="single" w:color="000000"/>
          </w:rPr>
          <w:t>/business-and-human-</w:t>
        </w:r>
        <w:r>
          <w:rPr>
            <w:spacing w:val="9"/>
            <w:w w:val="90"/>
            <w:u w:val="single" w:color="000000"/>
          </w:rPr>
          <w:t> </w:t>
        </w:r>
        <w:r>
          <w:rPr>
            <w:spacing w:val="9"/>
            <w:w w:val="90"/>
          </w:rPr>
        </w:r>
      </w:hyperlink>
      <w:r>
        <w:rPr>
          <w:spacing w:val="9"/>
          <w:w w:val="90"/>
        </w:rPr>
      </w:r>
      <w:hyperlink r:id="rId64">
        <w:r>
          <w:rPr>
            <w:spacing w:val="9"/>
            <w:w w:val="90"/>
          </w:rPr>
        </w:r>
        <w:r>
          <w:rPr>
            <w:spacing w:val="4"/>
            <w:u w:val="single" w:color="000000"/>
          </w:rPr>
          <w:t>rights</w:t>
        </w:r>
        <w:r>
          <w:rPr>
            <w:spacing w:val="4"/>
          </w:rPr>
        </w:r>
      </w:hyperlink>
    </w:p>
    <w:p>
      <w:pPr>
        <w:spacing w:line="240" w:lineRule="auto" w:before="3"/>
        <w:rPr>
          <w:rFonts w:ascii="Book Antiqua" w:hAnsi="Book Antiqua" w:cs="Book Antiqua" w:eastAsia="Book Antiqua"/>
          <w:sz w:val="22"/>
          <w:szCs w:val="22"/>
        </w:rPr>
      </w:pPr>
    </w:p>
    <w:p>
      <w:pPr>
        <w:spacing w:line="244" w:lineRule="auto" w:before="0"/>
        <w:ind w:left="11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Office of the United Nations</w:t>
      </w:r>
      <w:r>
        <w:rPr>
          <w:rFonts w:ascii="Calibri" w:hAnsi="Calibri" w:cs="Calibri" w:eastAsia="Calibri"/>
          <w:color w:val="F89E5D"/>
          <w:spacing w:val="-2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High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Commissioner</w:t>
      </w:r>
      <w:r>
        <w:rPr>
          <w:rFonts w:ascii="Calibri" w:hAnsi="Calibri" w:cs="Calibri" w:eastAsia="Calibri"/>
          <w:color w:val="F89E5D"/>
          <w:spacing w:val="-1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for</w:t>
      </w:r>
      <w:r>
        <w:rPr>
          <w:rFonts w:ascii="Calibri" w:hAnsi="Calibri" w:cs="Calibri" w:eastAsia="Calibri"/>
          <w:color w:val="F89E5D"/>
          <w:spacing w:val="-1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Human</w:t>
      </w:r>
      <w:r>
        <w:rPr>
          <w:rFonts w:ascii="Calibri" w:hAnsi="Calibri" w:cs="Calibri" w:eastAsia="Calibri"/>
          <w:color w:val="F89E5D"/>
          <w:spacing w:val="-1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Rights</w:t>
      </w:r>
      <w:r>
        <w:rPr>
          <w:rFonts w:ascii="Calibri" w:hAnsi="Calibri" w:cs="Calibri" w:eastAsia="Calibri"/>
          <w:color w:val="F89E5D"/>
          <w:spacing w:val="-1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(OHCHR)</w:t>
      </w:r>
      <w:r>
        <w:rPr>
          <w:rFonts w:ascii="Calibri" w:hAnsi="Calibri" w:cs="Calibri" w:eastAsia="Calibri"/>
          <w:color w:val="F89E5D"/>
          <w:spacing w:val="-1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–</w:t>
      </w:r>
      <w:r>
        <w:rPr>
          <w:rFonts w:ascii="Calibri" w:hAnsi="Calibri" w:cs="Calibri" w:eastAsia="Calibri"/>
          <w:color w:val="F89E5D"/>
          <w:w w:val="100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Business and Human</w:t>
      </w:r>
      <w:r>
        <w:rPr>
          <w:rFonts w:ascii="Calibri" w:hAnsi="Calibri" w:cs="Calibri" w:eastAsia="Calibri"/>
          <w:color w:val="F89E5D"/>
          <w:spacing w:val="-41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F89E5D"/>
          <w:w w:val="105"/>
          <w:sz w:val="24"/>
          <w:szCs w:val="24"/>
        </w:rPr>
        <w:t>Rights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61" w:lineRule="auto" w:before="92"/>
        <w:ind w:right="0"/>
        <w:jc w:val="left"/>
      </w:pPr>
      <w:r>
        <w:rPr>
          <w:spacing w:val="2"/>
        </w:rPr>
        <w:t>The</w:t>
      </w:r>
      <w:r>
        <w:rPr>
          <w:spacing w:val="-8"/>
        </w:rPr>
        <w:t> </w:t>
      </w:r>
      <w:r>
        <w:rPr/>
        <w:t>OHCHR</w:t>
      </w:r>
      <w:r>
        <w:rPr>
          <w:spacing w:val="-8"/>
        </w:rPr>
        <w:t> </w:t>
      </w:r>
      <w:r>
        <w:rPr>
          <w:spacing w:val="3"/>
        </w:rPr>
        <w:t>represents</w:t>
      </w:r>
      <w:r>
        <w:rPr>
          <w:spacing w:val="-8"/>
        </w:rPr>
        <w:t> </w:t>
      </w:r>
      <w:r>
        <w:rPr>
          <w:spacing w:val="3"/>
        </w:rPr>
        <w:t>the</w:t>
      </w:r>
      <w:r>
        <w:rPr>
          <w:spacing w:val="-8"/>
        </w:rPr>
        <w:t> </w:t>
      </w:r>
      <w:r>
        <w:rPr/>
        <w:t>world’s</w:t>
      </w:r>
      <w:r>
        <w:rPr>
          <w:spacing w:val="-8"/>
        </w:rPr>
        <w:t> </w:t>
      </w:r>
      <w:r>
        <w:rPr>
          <w:spacing w:val="3"/>
        </w:rPr>
        <w:t>commitment</w:t>
      </w:r>
      <w:r>
        <w:rPr>
          <w:spacing w:val="-8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4"/>
        </w:rPr>
        <w:t>universal</w:t>
      </w:r>
      <w:r>
        <w:rPr>
          <w:spacing w:val="-10"/>
        </w:rPr>
        <w:t> </w:t>
      </w:r>
      <w:r>
        <w:rPr>
          <w:spacing w:val="3"/>
        </w:rPr>
        <w:t>ideals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3"/>
        </w:rPr>
        <w:t>human</w:t>
      </w:r>
      <w:r>
        <w:rPr>
          <w:spacing w:val="-10"/>
        </w:rPr>
        <w:t> </w:t>
      </w:r>
      <w:r>
        <w:rPr>
          <w:spacing w:val="3"/>
        </w:rPr>
        <w:t>dignity.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>
          <w:spacing w:val="4"/>
        </w:rPr>
        <w:t>has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3"/>
        </w:rPr>
        <w:t>unique</w:t>
      </w:r>
      <w:r>
        <w:rPr/>
        <w:t> </w:t>
      </w:r>
      <w:r>
        <w:rPr>
          <w:spacing w:val="4"/>
        </w:rPr>
        <w:t>mandate </w:t>
      </w:r>
      <w:r>
        <w:rPr>
          <w:spacing w:val="3"/>
        </w:rPr>
        <w:t>from the </w:t>
      </w:r>
      <w:r>
        <w:rPr>
          <w:spacing w:val="4"/>
        </w:rPr>
        <w:t>international community</w:t>
      </w:r>
      <w:r>
        <w:rPr>
          <w:spacing w:val="-29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2"/>
        </w:rPr>
        <w:t>promote </w:t>
      </w:r>
      <w:r>
        <w:rPr>
          <w:spacing w:val="3"/>
        </w:rPr>
        <w:t>and </w:t>
      </w:r>
      <w:r>
        <w:rPr>
          <w:spacing w:val="2"/>
        </w:rPr>
        <w:t>protect </w:t>
      </w:r>
      <w:r>
        <w:rPr>
          <w:spacing w:val="5"/>
        </w:rPr>
        <w:t>all </w:t>
      </w:r>
      <w:r>
        <w:rPr>
          <w:spacing w:val="3"/>
        </w:rPr>
        <w:t>human </w:t>
      </w:r>
      <w:r>
        <w:rPr>
          <w:spacing w:val="4"/>
        </w:rPr>
        <w:t>rights.</w:t>
      </w:r>
      <w:r>
        <w:rPr>
          <w:spacing w:val="-34"/>
        </w:rPr>
        <w:t> </w:t>
      </w:r>
      <w:r>
        <w:rPr/>
        <w:t>OHCHR’s</w:t>
      </w:r>
      <w:r>
        <w:rPr>
          <w:w w:val="88"/>
        </w:rPr>
        <w:t> </w:t>
      </w:r>
      <w:r>
        <w:rPr/>
        <w:t>work</w:t>
      </w:r>
      <w:r>
        <w:rPr>
          <w:spacing w:val="-19"/>
        </w:rPr>
        <w:t> </w:t>
      </w:r>
      <w:r>
        <w:rPr/>
        <w:t>on</w:t>
      </w:r>
      <w:r>
        <w:rPr>
          <w:spacing w:val="-19"/>
        </w:rPr>
        <w:t> </w:t>
      </w:r>
      <w:r>
        <w:rPr>
          <w:spacing w:val="3"/>
        </w:rPr>
        <w:t>the</w:t>
      </w:r>
      <w:r>
        <w:rPr>
          <w:spacing w:val="-19"/>
        </w:rPr>
        <w:t> </w:t>
      </w:r>
      <w:r>
        <w:rPr>
          <w:spacing w:val="3"/>
        </w:rPr>
        <w:t>issue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>
          <w:spacing w:val="3"/>
        </w:rPr>
        <w:t>business</w:t>
      </w:r>
      <w:r>
        <w:rPr>
          <w:spacing w:val="-19"/>
        </w:rPr>
        <w:t> </w:t>
      </w:r>
      <w:r>
        <w:rPr>
          <w:spacing w:val="3"/>
        </w:rPr>
        <w:t>and</w:t>
      </w:r>
      <w:r>
        <w:rPr>
          <w:spacing w:val="-19"/>
        </w:rPr>
        <w:t> </w:t>
      </w:r>
      <w:r>
        <w:rPr>
          <w:spacing w:val="3"/>
        </w:rPr>
        <w:t>human</w:t>
      </w:r>
      <w:r>
        <w:rPr>
          <w:spacing w:val="-19"/>
        </w:rPr>
        <w:t> </w:t>
      </w:r>
      <w:r>
        <w:rPr>
          <w:spacing w:val="4"/>
        </w:rPr>
        <w:t>rights</w:t>
      </w:r>
    </w:p>
    <w:p>
      <w:pPr>
        <w:pStyle w:val="BodyText"/>
        <w:spacing w:line="261" w:lineRule="auto"/>
        <w:ind w:right="62"/>
        <w:jc w:val="left"/>
      </w:pPr>
      <w:r>
        <w:rPr>
          <w:spacing w:val="2"/>
        </w:rPr>
        <w:t>is focused </w:t>
      </w:r>
      <w:r>
        <w:rPr/>
        <w:t>on four </w:t>
      </w:r>
      <w:r>
        <w:rPr>
          <w:spacing w:val="5"/>
        </w:rPr>
        <w:t>areas: </w:t>
      </w:r>
      <w:r>
        <w:rPr>
          <w:spacing w:val="3"/>
        </w:rPr>
        <w:t>advocacy </w:t>
      </w:r>
      <w:r>
        <w:rPr/>
        <w:t>by </w:t>
      </w:r>
      <w:r>
        <w:rPr>
          <w:spacing w:val="3"/>
        </w:rPr>
        <w:t>the</w:t>
      </w:r>
      <w:r>
        <w:rPr>
          <w:spacing w:val="-23"/>
        </w:rPr>
        <w:t> </w:t>
      </w:r>
      <w:r>
        <w:rPr>
          <w:spacing w:val="4"/>
        </w:rPr>
        <w:t>High</w:t>
      </w:r>
      <w:r>
        <w:rPr>
          <w:w w:val="96"/>
        </w:rPr>
        <w:t> </w:t>
      </w:r>
      <w:r>
        <w:rPr>
          <w:spacing w:val="3"/>
        </w:rPr>
        <w:t>Commissioner;</w:t>
      </w:r>
      <w:r>
        <w:rPr>
          <w:spacing w:val="-9"/>
        </w:rPr>
        <w:t> </w:t>
      </w:r>
      <w:r>
        <w:rPr>
          <w:spacing w:val="5"/>
        </w:rPr>
        <w:t>guidance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>
          <w:spacing w:val="3"/>
        </w:rPr>
        <w:t>the</w:t>
      </w:r>
      <w:r>
        <w:rPr>
          <w:spacing w:val="-9"/>
        </w:rPr>
        <w:t> </w:t>
      </w:r>
      <w:r>
        <w:rPr>
          <w:spacing w:val="4"/>
        </w:rPr>
        <w:t>interpretation</w:t>
      </w:r>
      <w:r>
        <w:rPr>
          <w:spacing w:val="-9"/>
        </w:rPr>
        <w:t> </w:t>
      </w:r>
      <w:r>
        <w:rPr/>
        <w:t>of</w:t>
      </w:r>
      <w:r>
        <w:rPr>
          <w:w w:val="87"/>
        </w:rPr>
        <w:t> </w:t>
      </w:r>
      <w:r>
        <w:rPr>
          <w:spacing w:val="3"/>
        </w:rPr>
        <w:t>the</w:t>
      </w:r>
      <w:r>
        <w:rPr>
          <w:spacing w:val="-21"/>
        </w:rPr>
        <w:t> </w:t>
      </w:r>
      <w:r>
        <w:rPr>
          <w:spacing w:val="3"/>
        </w:rPr>
        <w:t>UN</w:t>
      </w:r>
      <w:r>
        <w:rPr>
          <w:spacing w:val="-21"/>
        </w:rPr>
        <w:t> </w:t>
      </w:r>
      <w:r>
        <w:rPr>
          <w:spacing w:val="4"/>
        </w:rPr>
        <w:t>Guiding</w:t>
      </w:r>
      <w:r>
        <w:rPr>
          <w:spacing w:val="-21"/>
        </w:rPr>
        <w:t> </w:t>
      </w:r>
      <w:r>
        <w:rPr>
          <w:spacing w:val="4"/>
        </w:rPr>
        <w:t>Principles;</w:t>
      </w:r>
      <w:r>
        <w:rPr>
          <w:spacing w:val="-21"/>
        </w:rPr>
        <w:t> </w:t>
      </w:r>
      <w:r>
        <w:rPr>
          <w:spacing w:val="3"/>
        </w:rPr>
        <w:t>support</w:t>
      </w:r>
      <w:r>
        <w:rPr>
          <w:spacing w:val="-21"/>
        </w:rPr>
        <w:t> </w:t>
      </w:r>
      <w:r>
        <w:rPr>
          <w:spacing w:val="3"/>
        </w:rPr>
        <w:t>to</w:t>
      </w:r>
      <w:r>
        <w:rPr>
          <w:spacing w:val="-21"/>
        </w:rPr>
        <w:t> </w:t>
      </w:r>
      <w:r>
        <w:rPr>
          <w:spacing w:val="3"/>
        </w:rPr>
        <w:t>the</w:t>
      </w:r>
      <w:r>
        <w:rPr>
          <w:spacing w:val="-21"/>
        </w:rPr>
        <w:t> </w:t>
      </w:r>
      <w:r>
        <w:rPr>
          <w:spacing w:val="3"/>
        </w:rPr>
        <w:t>working</w:t>
      </w:r>
    </w:p>
    <w:p>
      <w:pPr>
        <w:pStyle w:val="BodyText"/>
        <w:spacing w:line="261" w:lineRule="auto"/>
        <w:ind w:right="0"/>
        <w:jc w:val="left"/>
      </w:pPr>
      <w:r>
        <w:rPr>
          <w:spacing w:val="3"/>
        </w:rPr>
        <w:t>group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>
          <w:spacing w:val="3"/>
        </w:rPr>
        <w:t>the</w:t>
      </w:r>
      <w:r>
        <w:rPr>
          <w:spacing w:val="-20"/>
        </w:rPr>
        <w:t> </w:t>
      </w:r>
      <w:r>
        <w:rPr>
          <w:spacing w:val="3"/>
        </w:rPr>
        <w:t>issue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>
          <w:spacing w:val="3"/>
        </w:rPr>
        <w:t>human</w:t>
      </w:r>
      <w:r>
        <w:rPr>
          <w:spacing w:val="-20"/>
        </w:rPr>
        <w:t> </w:t>
      </w:r>
      <w:r>
        <w:rPr>
          <w:spacing w:val="4"/>
        </w:rPr>
        <w:t>rights</w:t>
      </w:r>
      <w:r>
        <w:rPr>
          <w:spacing w:val="-20"/>
        </w:rPr>
        <w:t> </w:t>
      </w:r>
      <w:r>
        <w:rPr>
          <w:spacing w:val="3"/>
        </w:rPr>
        <w:t>and</w:t>
      </w:r>
      <w:r>
        <w:rPr>
          <w:spacing w:val="-20"/>
        </w:rPr>
        <w:t> </w:t>
      </w:r>
      <w:r>
        <w:rPr>
          <w:spacing w:val="5"/>
        </w:rPr>
        <w:t>transnational</w:t>
      </w:r>
      <w:r>
        <w:rPr>
          <w:w w:val="93"/>
        </w:rPr>
        <w:t> </w:t>
      </w:r>
      <w:r>
        <w:rPr>
          <w:spacing w:val="4"/>
        </w:rPr>
        <w:t>corporations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spacing w:val="-7"/>
        </w:rPr>
        <w:t> </w:t>
      </w:r>
      <w:r>
        <w:rPr>
          <w:spacing w:val="2"/>
        </w:rPr>
        <w:t>other</w:t>
      </w:r>
      <w:r>
        <w:rPr>
          <w:spacing w:val="-7"/>
        </w:rPr>
        <w:t> </w:t>
      </w:r>
      <w:r>
        <w:rPr>
          <w:spacing w:val="3"/>
        </w:rPr>
        <w:t>business</w:t>
      </w:r>
      <w:r>
        <w:rPr>
          <w:spacing w:val="-7"/>
        </w:rPr>
        <w:t> </w:t>
      </w:r>
      <w:r>
        <w:rPr>
          <w:spacing w:val="4"/>
        </w:rPr>
        <w:t>enterprises;</w:t>
      </w:r>
      <w:r>
        <w:rPr>
          <w:spacing w:val="-7"/>
        </w:rPr>
        <w:t> </w:t>
      </w:r>
      <w:r>
        <w:rPr>
          <w:spacing w:val="3"/>
        </w:rPr>
        <w:t>and</w:t>
      </w:r>
      <w:r>
        <w:rPr>
          <w:w w:val="91"/>
        </w:rPr>
        <w:t> </w:t>
      </w:r>
      <w:r>
        <w:rPr>
          <w:spacing w:val="3"/>
        </w:rPr>
        <w:t>active</w:t>
      </w:r>
      <w:r>
        <w:rPr>
          <w:spacing w:val="-5"/>
        </w:rPr>
        <w:t> </w:t>
      </w:r>
      <w:r>
        <w:rPr/>
        <w:t>involvement</w:t>
      </w:r>
      <w:r>
        <w:rPr>
          <w:spacing w:val="-5"/>
        </w:rPr>
        <w:t> </w:t>
      </w:r>
      <w:r>
        <w:rPr>
          <w:spacing w:val="3"/>
        </w:rPr>
        <w:t>in</w:t>
      </w:r>
      <w:r>
        <w:rPr>
          <w:spacing w:val="-5"/>
        </w:rPr>
        <w:t> </w:t>
      </w:r>
      <w:r>
        <w:rPr>
          <w:spacing w:val="3"/>
        </w:rPr>
        <w:t>the</w:t>
      </w:r>
      <w:r>
        <w:rPr>
          <w:spacing w:val="-5"/>
        </w:rPr>
        <w:t> </w:t>
      </w:r>
      <w:r>
        <w:rPr>
          <w:spacing w:val="3"/>
        </w:rPr>
        <w:t>UN</w:t>
      </w:r>
      <w:r>
        <w:rPr>
          <w:spacing w:val="-5"/>
        </w:rPr>
        <w:t> </w:t>
      </w:r>
      <w:r>
        <w:rPr>
          <w:spacing w:val="2"/>
        </w:rPr>
        <w:t>Global</w:t>
      </w:r>
      <w:r>
        <w:rPr>
          <w:spacing w:val="-5"/>
        </w:rPr>
        <w:t> </w:t>
      </w:r>
      <w:r>
        <w:rPr>
          <w:spacing w:val="3"/>
        </w:rPr>
        <w:t>Compact.</w:t>
      </w:r>
    </w:p>
    <w:p>
      <w:pPr>
        <w:pStyle w:val="BodyText"/>
        <w:spacing w:line="261" w:lineRule="auto" w:before="169"/>
        <w:ind w:right="0"/>
        <w:jc w:val="left"/>
      </w:pPr>
      <w:r>
        <w:rPr>
          <w:w w:val="87"/>
        </w:rPr>
      </w:r>
      <w:hyperlink r:id="rId65">
        <w:r>
          <w:rPr>
            <w:spacing w:val="3"/>
            <w:w w:val="90"/>
            <w:u w:val="single" w:color="000000"/>
          </w:rPr>
          <w:t>www.ohchr.org/EN/Issues/Business </w:t>
        </w:r>
        <w:r>
          <w:rPr>
            <w:spacing w:val="5"/>
            <w:w w:val="90"/>
            <w:u w:val="single" w:color="000000"/>
          </w:rPr>
          <w:t>/Pages/</w:t>
        </w:r>
        <w:r>
          <w:rPr>
            <w:spacing w:val="-25"/>
            <w:w w:val="90"/>
            <w:u w:val="single" w:color="000000"/>
          </w:rPr>
          <w:t> </w:t>
        </w:r>
        <w:r>
          <w:rPr>
            <w:spacing w:val="-25"/>
            <w:w w:val="90"/>
          </w:rPr>
        </w:r>
      </w:hyperlink>
      <w:r>
        <w:rPr>
          <w:spacing w:val="-25"/>
          <w:w w:val="90"/>
        </w:rPr>
      </w:r>
      <w:hyperlink r:id="rId65">
        <w:r>
          <w:rPr>
            <w:spacing w:val="-25"/>
            <w:w w:val="90"/>
          </w:rPr>
        </w:r>
        <w:r>
          <w:rPr>
            <w:spacing w:val="3"/>
            <w:u w:val="single" w:color="000000"/>
          </w:rPr>
          <w:t>BusinessIndex.asp</w:t>
        </w:r>
      </w:hyperlink>
      <w:r>
        <w:rPr>
          <w:spacing w:val="3"/>
          <w:u w:val="single" w:color="000000"/>
        </w:rPr>
        <w:t>x</w:t>
      </w:r>
      <w:r>
        <w:rPr>
          <w:spacing w:val="3"/>
        </w:rPr>
      </w:r>
    </w:p>
    <w:p>
      <w:pPr>
        <w:spacing w:line="244" w:lineRule="auto" w:before="202"/>
        <w:ind w:left="117" w:right="1063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w w:val="105"/>
        </w:rPr>
        <w:br w:type="column"/>
      </w:r>
      <w:r>
        <w:rPr>
          <w:rFonts w:ascii="Calibri"/>
          <w:color w:val="F89E5D"/>
          <w:w w:val="105"/>
          <w:sz w:val="24"/>
        </w:rPr>
        <w:t>CGMA Managing</w:t>
      </w:r>
      <w:r>
        <w:rPr>
          <w:rFonts w:ascii="Calibri"/>
          <w:color w:val="F89E5D"/>
          <w:spacing w:val="-46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Responsible</w:t>
      </w:r>
      <w:r>
        <w:rPr>
          <w:rFonts w:ascii="Calibri"/>
          <w:color w:val="F89E5D"/>
          <w:w w:val="100"/>
          <w:sz w:val="24"/>
        </w:rPr>
        <w:t> </w:t>
      </w:r>
      <w:r>
        <w:rPr>
          <w:rFonts w:ascii="Calibri"/>
          <w:color w:val="F89E5D"/>
          <w:sz w:val="24"/>
        </w:rPr>
        <w:t>Business</w:t>
      </w:r>
      <w:r>
        <w:rPr>
          <w:rFonts w:ascii="Calibri"/>
          <w:color w:val="F89E5D"/>
          <w:spacing w:val="24"/>
          <w:sz w:val="24"/>
        </w:rPr>
        <w:t> </w:t>
      </w:r>
      <w:r>
        <w:rPr>
          <w:rFonts w:ascii="Calibri"/>
          <w:color w:val="F89E5D"/>
          <w:spacing w:val="-8"/>
          <w:sz w:val="24"/>
        </w:rPr>
        <w:t>2015</w:t>
      </w:r>
      <w:r>
        <w:rPr>
          <w:rFonts w:ascii="Calibri"/>
          <w:spacing w:val="-8"/>
          <w:sz w:val="24"/>
        </w:rPr>
      </w:r>
    </w:p>
    <w:p>
      <w:pPr>
        <w:pStyle w:val="BodyText"/>
        <w:spacing w:line="261" w:lineRule="auto" w:before="92"/>
        <w:ind w:right="28"/>
        <w:jc w:val="left"/>
      </w:pPr>
      <w:r>
        <w:rPr>
          <w:spacing w:val="4"/>
        </w:rPr>
        <w:t>This </w:t>
      </w:r>
      <w:r>
        <w:rPr>
          <w:spacing w:val="2"/>
        </w:rPr>
        <w:t>CGMA </w:t>
      </w:r>
      <w:r>
        <w:rPr>
          <w:spacing w:val="3"/>
        </w:rPr>
        <w:t>report draws </w:t>
      </w:r>
      <w:r>
        <w:rPr/>
        <w:t>on </w:t>
      </w:r>
      <w:r>
        <w:rPr>
          <w:spacing w:val="3"/>
        </w:rPr>
        <w:t>insight from</w:t>
      </w:r>
      <w:r>
        <w:rPr>
          <w:spacing w:val="-29"/>
        </w:rPr>
        <w:t> </w:t>
      </w:r>
      <w:r>
        <w:rPr>
          <w:spacing w:val="3"/>
        </w:rPr>
        <w:t>nearly</w:t>
      </w:r>
      <w:r>
        <w:rPr>
          <w:spacing w:val="2"/>
          <w:w w:val="93"/>
        </w:rPr>
        <w:t> </w:t>
      </w:r>
      <w:r>
        <w:rPr>
          <w:spacing w:val="5"/>
        </w:rPr>
        <w:t>2,500 </w:t>
      </w:r>
      <w:r>
        <w:rPr>
          <w:spacing w:val="2"/>
        </w:rPr>
        <w:t>CGMA </w:t>
      </w:r>
      <w:r>
        <w:rPr>
          <w:spacing w:val="4"/>
        </w:rPr>
        <w:t>designation </w:t>
      </w:r>
      <w:r>
        <w:rPr/>
        <w:t>holders </w:t>
      </w:r>
      <w:r>
        <w:rPr>
          <w:spacing w:val="3"/>
        </w:rPr>
        <w:t>and</w:t>
      </w:r>
      <w:r>
        <w:rPr>
          <w:spacing w:val="16"/>
        </w:rPr>
        <w:t> </w:t>
      </w:r>
      <w:r>
        <w:rPr>
          <w:spacing w:val="4"/>
        </w:rPr>
        <w:t>CIMA</w:t>
      </w:r>
      <w:r>
        <w:rPr>
          <w:w w:val="96"/>
        </w:rPr>
        <w:t> </w:t>
      </w:r>
      <w:r>
        <w:rPr>
          <w:spacing w:val="3"/>
        </w:rPr>
        <w:t>students</w:t>
      </w:r>
      <w:r>
        <w:rPr>
          <w:spacing w:val="-17"/>
        </w:rPr>
        <w:t> </w:t>
      </w:r>
      <w:r>
        <w:rPr>
          <w:spacing w:val="3"/>
        </w:rPr>
        <w:t>working</w:t>
      </w:r>
      <w:r>
        <w:rPr>
          <w:spacing w:val="-17"/>
        </w:rPr>
        <w:t> </w:t>
      </w:r>
      <w:r>
        <w:rPr>
          <w:spacing w:val="3"/>
        </w:rPr>
        <w:t>in</w:t>
      </w:r>
      <w:r>
        <w:rPr>
          <w:spacing w:val="-17"/>
        </w:rPr>
        <w:t> </w:t>
      </w:r>
      <w:r>
        <w:rPr>
          <w:spacing w:val="3"/>
        </w:rPr>
        <w:t>the</w:t>
      </w:r>
      <w:r>
        <w:rPr>
          <w:spacing w:val="-17"/>
        </w:rPr>
        <w:t> </w:t>
      </w:r>
      <w:r>
        <w:rPr>
          <w:spacing w:val="4"/>
        </w:rPr>
        <w:t>private</w:t>
      </w:r>
      <w:r>
        <w:rPr>
          <w:spacing w:val="-17"/>
        </w:rPr>
        <w:t> </w:t>
      </w:r>
      <w:r>
        <w:rPr>
          <w:spacing w:val="3"/>
        </w:rPr>
        <w:t>and</w:t>
      </w:r>
      <w:r>
        <w:rPr>
          <w:spacing w:val="-17"/>
        </w:rPr>
        <w:t> </w:t>
      </w:r>
      <w:r>
        <w:rPr>
          <w:spacing w:val="2"/>
        </w:rPr>
        <w:t>public</w:t>
      </w:r>
      <w:r>
        <w:rPr>
          <w:spacing w:val="-17"/>
        </w:rPr>
        <w:t> </w:t>
      </w:r>
      <w:r>
        <w:rPr>
          <w:spacing w:val="3"/>
        </w:rPr>
        <w:t>sectors</w:t>
      </w:r>
      <w:r>
        <w:rPr>
          <w:spacing w:val="-17"/>
        </w:rPr>
        <w:t> </w:t>
      </w:r>
      <w:r>
        <w:rPr>
          <w:spacing w:val="3"/>
        </w:rPr>
        <w:t>to</w:t>
      </w:r>
      <w:r>
        <w:rPr>
          <w:w w:val="99"/>
        </w:rPr>
        <w:t> </w:t>
      </w:r>
      <w:r>
        <w:rPr>
          <w:spacing w:val="2"/>
        </w:rPr>
        <w:t>review</w:t>
      </w:r>
      <w:r>
        <w:rPr>
          <w:spacing w:val="-12"/>
        </w:rPr>
        <w:t> </w:t>
      </w:r>
      <w:r>
        <w:rPr/>
        <w:t>how</w:t>
      </w:r>
      <w:r>
        <w:rPr>
          <w:spacing w:val="-12"/>
        </w:rPr>
        <w:t> </w:t>
      </w:r>
      <w:r>
        <w:rPr>
          <w:spacing w:val="3"/>
        </w:rPr>
        <w:t>the</w:t>
      </w:r>
      <w:r>
        <w:rPr>
          <w:spacing w:val="-12"/>
        </w:rPr>
        <w:t> </w:t>
      </w:r>
      <w:r>
        <w:rPr>
          <w:spacing w:val="4"/>
        </w:rPr>
        <w:t>ethical</w:t>
      </w:r>
      <w:r>
        <w:rPr>
          <w:spacing w:val="-12"/>
        </w:rPr>
        <w:t> </w:t>
      </w:r>
      <w:r>
        <w:rPr>
          <w:spacing w:val="3"/>
        </w:rPr>
        <w:t>landscape</w:t>
      </w:r>
      <w:r>
        <w:rPr>
          <w:spacing w:val="-12"/>
        </w:rPr>
        <w:t> </w:t>
      </w:r>
      <w:r>
        <w:rPr>
          <w:spacing w:val="4"/>
        </w:rPr>
        <w:t>has</w:t>
      </w:r>
      <w:r>
        <w:rPr>
          <w:spacing w:val="-12"/>
        </w:rPr>
        <w:t> </w:t>
      </w:r>
      <w:r>
        <w:rPr>
          <w:spacing w:val="3"/>
        </w:rPr>
        <w:t>changed</w:t>
      </w:r>
      <w:r>
        <w:rPr>
          <w:spacing w:val="-12"/>
        </w:rPr>
        <w:t> </w:t>
      </w:r>
      <w:r>
        <w:rPr>
          <w:spacing w:val="3"/>
        </w:rPr>
        <w:t>since</w:t>
      </w:r>
      <w:r>
        <w:rPr/>
        <w:t> 2012.</w:t>
      </w:r>
      <w:r>
        <w:rPr>
          <w:spacing w:val="-7"/>
        </w:rPr>
        <w:t> </w:t>
      </w:r>
      <w:r>
        <w:rPr/>
        <w:t>Various</w:t>
      </w:r>
      <w:r>
        <w:rPr>
          <w:spacing w:val="-7"/>
        </w:rPr>
        <w:t> </w:t>
      </w:r>
      <w:r>
        <w:rPr>
          <w:spacing w:val="3"/>
        </w:rPr>
        <w:t>trends</w:t>
      </w:r>
      <w:r>
        <w:rPr>
          <w:spacing w:val="-7"/>
        </w:rPr>
        <w:t> </w:t>
      </w:r>
      <w:r>
        <w:rPr>
          <w:spacing w:val="4"/>
        </w:rPr>
        <w:t>indicate</w:t>
      </w:r>
      <w:r>
        <w:rPr>
          <w:spacing w:val="-7"/>
        </w:rPr>
        <w:t> </w:t>
      </w:r>
      <w:r>
        <w:rPr>
          <w:spacing w:val="4"/>
        </w:rPr>
        <w:t>that</w:t>
      </w:r>
      <w:r>
        <w:rPr>
          <w:spacing w:val="-7"/>
        </w:rPr>
        <w:t> </w:t>
      </w:r>
      <w:r>
        <w:rPr>
          <w:spacing w:val="3"/>
        </w:rPr>
        <w:t>human</w:t>
      </w:r>
      <w:r>
        <w:rPr>
          <w:spacing w:val="-7"/>
        </w:rPr>
        <w:t> </w:t>
      </w:r>
      <w:r>
        <w:rPr>
          <w:spacing w:val="4"/>
        </w:rPr>
        <w:t>rights</w:t>
      </w:r>
      <w:r>
        <w:rPr>
          <w:spacing w:val="-7"/>
        </w:rPr>
        <w:t> </w:t>
      </w:r>
      <w:r>
        <w:rPr>
          <w:spacing w:val="2"/>
        </w:rPr>
        <w:t>is</w:t>
      </w:r>
      <w:r>
        <w:rPr>
          <w:spacing w:val="-7"/>
        </w:rPr>
        <w:t> </w:t>
      </w:r>
      <w:r>
        <w:rPr/>
        <w:t>a</w:t>
      </w:r>
      <w:r>
        <w:rPr>
          <w:w w:val="95"/>
        </w:rPr>
        <w:t> </w:t>
      </w:r>
      <w:r>
        <w:rPr>
          <w:spacing w:val="5"/>
        </w:rPr>
        <w:t>growing</w:t>
      </w:r>
      <w:r>
        <w:rPr>
          <w:spacing w:val="-21"/>
        </w:rPr>
        <w:t> </w:t>
      </w:r>
      <w:r>
        <w:rPr>
          <w:spacing w:val="3"/>
        </w:rPr>
        <w:t>concern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>
          <w:spacing w:val="3"/>
        </w:rPr>
        <w:t>businesses.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>
          <w:spacing w:val="4"/>
        </w:rPr>
        <w:t>instance,</w:t>
      </w:r>
      <w:r>
        <w:rPr>
          <w:spacing w:val="-21"/>
        </w:rPr>
        <w:t> </w:t>
      </w:r>
      <w:r>
        <w:rPr>
          <w:spacing w:val="3"/>
        </w:rPr>
        <w:t>human</w:t>
      </w:r>
      <w:r>
        <w:rPr>
          <w:w w:val="96"/>
        </w:rPr>
        <w:t> </w:t>
      </w:r>
      <w:r>
        <w:rPr>
          <w:spacing w:val="4"/>
        </w:rPr>
        <w:t>rights</w:t>
      </w:r>
      <w:r>
        <w:rPr>
          <w:spacing w:val="-10"/>
        </w:rPr>
        <w:t> </w:t>
      </w:r>
      <w:r>
        <w:rPr>
          <w:spacing w:val="4"/>
        </w:rPr>
        <w:t>has</w:t>
      </w:r>
      <w:r>
        <w:rPr>
          <w:spacing w:val="-10"/>
        </w:rPr>
        <w:t> </w:t>
      </w:r>
      <w:r>
        <w:rPr>
          <w:spacing w:val="4"/>
        </w:rPr>
        <w:t>risen</w:t>
      </w:r>
      <w:r>
        <w:rPr>
          <w:spacing w:val="-10"/>
        </w:rPr>
        <w:t> </w:t>
      </w:r>
      <w:r>
        <w:rPr>
          <w:spacing w:val="4"/>
        </w:rPr>
        <w:t>as</w:t>
      </w:r>
      <w:r>
        <w:rPr>
          <w:spacing w:val="-10"/>
        </w:rPr>
        <w:t> </w:t>
      </w:r>
      <w:r>
        <w:rPr>
          <w:spacing w:val="4"/>
        </w:rPr>
        <w:t>an</w:t>
      </w:r>
      <w:r>
        <w:rPr>
          <w:spacing w:val="-10"/>
        </w:rPr>
        <w:t> </w:t>
      </w:r>
      <w:r>
        <w:rPr>
          <w:spacing w:val="4"/>
        </w:rPr>
        <w:t>ethical</w:t>
      </w:r>
      <w:r>
        <w:rPr>
          <w:spacing w:val="-10"/>
        </w:rPr>
        <w:t> </w:t>
      </w:r>
      <w:r>
        <w:rPr>
          <w:spacing w:val="3"/>
        </w:rPr>
        <w:t>issue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2"/>
        </w:rPr>
        <w:t>relevance</w:t>
      </w:r>
      <w:r>
        <w:rPr>
          <w:spacing w:val="-10"/>
        </w:rPr>
        <w:t> </w:t>
      </w:r>
      <w:r>
        <w:rPr>
          <w:spacing w:val="4"/>
        </w:rPr>
        <w:t>from</w:t>
      </w:r>
      <w:r>
        <w:rPr>
          <w:spacing w:val="2"/>
          <w:w w:val="97"/>
        </w:rPr>
        <w:t> </w:t>
      </w:r>
      <w:r>
        <w:rPr>
          <w:spacing w:val="3"/>
        </w:rPr>
        <w:t>55% </w:t>
      </w:r>
      <w:r>
        <w:rPr/>
        <w:t>of </w:t>
      </w:r>
      <w:r>
        <w:rPr>
          <w:spacing w:val="4"/>
        </w:rPr>
        <w:t>organisations </w:t>
      </w:r>
      <w:r>
        <w:rPr>
          <w:spacing w:val="3"/>
        </w:rPr>
        <w:t>in 2008 to </w:t>
      </w:r>
      <w:r>
        <w:rPr>
          <w:spacing w:val="5"/>
        </w:rPr>
        <w:t>68% </w:t>
      </w:r>
      <w:r>
        <w:rPr>
          <w:spacing w:val="3"/>
        </w:rPr>
        <w:t>in</w:t>
      </w:r>
      <w:r>
        <w:rPr>
          <w:spacing w:val="-9"/>
        </w:rPr>
        <w:t> </w:t>
      </w:r>
      <w:r>
        <w:rPr/>
        <w:t>2015.</w:t>
      </w:r>
    </w:p>
    <w:p>
      <w:pPr>
        <w:pStyle w:val="BodyText"/>
        <w:spacing w:line="240" w:lineRule="auto" w:before="169"/>
        <w:ind w:right="1063"/>
        <w:jc w:val="left"/>
      </w:pPr>
      <w:r>
        <w:rPr>
          <w:w w:val="87"/>
        </w:rPr>
      </w:r>
      <w:hyperlink r:id="rId66">
        <w:r>
          <w:rPr>
            <w:spacing w:val="2"/>
            <w:w w:val="90"/>
            <w:u w:val="single" w:color="000000"/>
          </w:rPr>
          <w:t>www.cg </w:t>
        </w:r>
        <w:r>
          <w:rPr>
            <w:spacing w:val="48"/>
            <w:w w:val="90"/>
            <w:u w:val="single" w:color="000000"/>
          </w:rPr>
          <w:t> </w:t>
        </w:r>
        <w:r>
          <w:rPr>
            <w:spacing w:val="2"/>
            <w:w w:val="90"/>
            <w:u w:val="single" w:color="000000"/>
          </w:rPr>
          <w:t>ma.org/responsiblebusiness</w:t>
        </w:r>
        <w:r>
          <w:rPr>
            <w:spacing w:val="2"/>
            <w:w w:val="90"/>
          </w:rPr>
        </w:r>
        <w:r>
          <w:rPr>
            <w:spacing w:val="2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before="0"/>
        <w:ind w:left="117" w:right="1063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89E5D"/>
          <w:w w:val="105"/>
          <w:sz w:val="24"/>
        </w:rPr>
        <w:t>CGMA</w:t>
      </w:r>
      <w:r>
        <w:rPr>
          <w:rFonts w:ascii="Calibri"/>
          <w:color w:val="F89E5D"/>
          <w:spacing w:val="-17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Code</w:t>
      </w:r>
      <w:r>
        <w:rPr>
          <w:rFonts w:ascii="Calibri"/>
          <w:color w:val="F89E5D"/>
          <w:spacing w:val="-17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of</w:t>
      </w:r>
      <w:r>
        <w:rPr>
          <w:rFonts w:ascii="Calibri"/>
          <w:color w:val="F89E5D"/>
          <w:spacing w:val="-17"/>
          <w:w w:val="105"/>
          <w:sz w:val="24"/>
        </w:rPr>
        <w:t> </w:t>
      </w:r>
      <w:r>
        <w:rPr>
          <w:rFonts w:ascii="Calibri"/>
          <w:color w:val="F89E5D"/>
          <w:w w:val="105"/>
          <w:sz w:val="24"/>
        </w:rPr>
        <w:t>Ethics</w:t>
      </w:r>
      <w:r>
        <w:rPr>
          <w:rFonts w:ascii="Calibri"/>
          <w:sz w:val="24"/>
        </w:rPr>
      </w:r>
    </w:p>
    <w:p>
      <w:pPr>
        <w:pStyle w:val="BodyText"/>
        <w:spacing w:line="276" w:lineRule="auto" w:before="102"/>
        <w:ind w:right="1063"/>
        <w:jc w:val="left"/>
        <w:rPr>
          <w:rFonts w:ascii="Bookman Old Style" w:hAnsi="Bookman Old Style" w:cs="Bookman Old Style" w:eastAsia="Bookman Old Style"/>
        </w:rPr>
      </w:pPr>
      <w:r>
        <w:rPr>
          <w:rFonts w:ascii="Bookman Old Style"/>
          <w:b w:val="0"/>
          <w:spacing w:val="2"/>
        </w:rPr>
        <w:t>The Code </w:t>
      </w:r>
      <w:r>
        <w:rPr>
          <w:rFonts w:ascii="Bookman Old Style"/>
          <w:b w:val="0"/>
        </w:rPr>
        <w:t>of </w:t>
      </w:r>
      <w:r>
        <w:rPr>
          <w:rFonts w:ascii="Bookman Old Style"/>
          <w:b w:val="0"/>
          <w:spacing w:val="6"/>
        </w:rPr>
        <w:t>Ethics </w:t>
      </w:r>
      <w:r>
        <w:rPr>
          <w:rFonts w:ascii="Bookman Old Style"/>
          <w:b w:val="0"/>
        </w:rPr>
        <w:t>for</w:t>
      </w:r>
      <w:r>
        <w:rPr>
          <w:rFonts w:ascii="Bookman Old Style"/>
          <w:b w:val="0"/>
          <w:spacing w:val="41"/>
        </w:rPr>
        <w:t> </w:t>
      </w:r>
      <w:r>
        <w:rPr>
          <w:rFonts w:ascii="Bookman Old Style"/>
          <w:b w:val="0"/>
          <w:spacing w:val="4"/>
        </w:rPr>
        <w:t>CGMA</w:t>
      </w:r>
      <w:r>
        <w:rPr>
          <w:rFonts w:ascii="Bookman Old Style"/>
          <w:b w:val="0"/>
          <w:w w:val="116"/>
        </w:rPr>
        <w:t> </w:t>
      </w:r>
      <w:r>
        <w:rPr>
          <w:rFonts w:ascii="Bookman Old Style"/>
          <w:b w:val="0"/>
          <w:spacing w:val="4"/>
        </w:rPr>
        <w:t>Designation</w:t>
      </w:r>
      <w:r>
        <w:rPr>
          <w:rFonts w:ascii="Bookman Old Style"/>
          <w:b w:val="0"/>
          <w:spacing w:val="-22"/>
        </w:rPr>
        <w:t> </w:t>
      </w:r>
      <w:r>
        <w:rPr>
          <w:rFonts w:ascii="Bookman Old Style"/>
          <w:b w:val="0"/>
        </w:rPr>
        <w:t>Holders</w:t>
      </w:r>
      <w:r>
        <w:rPr>
          <w:rFonts w:ascii="Bookman Old Style"/>
        </w:rPr>
      </w:r>
    </w:p>
    <w:p>
      <w:pPr>
        <w:pStyle w:val="BodyText"/>
        <w:spacing w:line="261" w:lineRule="auto" w:before="83"/>
        <w:ind w:right="143"/>
        <w:jc w:val="left"/>
      </w:pPr>
      <w:r>
        <w:rPr/>
        <w:t>The</w:t>
      </w:r>
      <w:r>
        <w:rPr>
          <w:spacing w:val="-9"/>
        </w:rPr>
        <w:t> </w:t>
      </w:r>
      <w:r>
        <w:rPr/>
        <w:t>Code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Ethics</w:t>
      </w:r>
      <w:r>
        <w:rPr>
          <w:spacing w:val="-9"/>
        </w:rPr>
        <w:t> </w:t>
      </w:r>
      <w:r>
        <w:rPr>
          <w:spacing w:val="-3"/>
        </w:rPr>
        <w:t>for</w:t>
      </w:r>
      <w:r>
        <w:rPr>
          <w:spacing w:val="-9"/>
        </w:rPr>
        <w:t> </w:t>
      </w:r>
      <w:r>
        <w:rPr/>
        <w:t>CGMA</w:t>
      </w:r>
      <w:r>
        <w:rPr>
          <w:spacing w:val="-9"/>
        </w:rPr>
        <w:t> </w:t>
      </w:r>
      <w:r>
        <w:rPr/>
        <w:t>designation</w:t>
      </w:r>
      <w:r>
        <w:rPr>
          <w:spacing w:val="-9"/>
        </w:rPr>
        <w:t> </w:t>
      </w:r>
      <w:r>
        <w:rPr>
          <w:spacing w:val="-3"/>
        </w:rPr>
        <w:t>holders</w:t>
      </w:r>
      <w:r>
        <w:rPr>
          <w:spacing w:val="-9"/>
        </w:rPr>
        <w:t> </w:t>
      </w:r>
      <w:r>
        <w:rPr/>
        <w:t>is</w:t>
      </w:r>
      <w:r>
        <w:rPr>
          <w:w w:val="88"/>
        </w:rPr>
        <w:t> </w:t>
      </w:r>
      <w:r>
        <w:rPr/>
        <w:t>aligned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requirements</w:t>
      </w:r>
      <w:r>
        <w:rPr>
          <w:spacing w:val="-21"/>
        </w:rPr>
        <w:t> </w:t>
      </w:r>
      <w:r>
        <w:rPr/>
        <w:t>contained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>
          <w:spacing w:val="-3"/>
        </w:rPr>
        <w:t>AICPA</w:t>
      </w:r>
      <w:r>
        <w:rPr>
          <w:w w:val="96"/>
        </w:rPr>
        <w:t> </w:t>
      </w:r>
      <w:r>
        <w:rPr/>
        <w:t>Code of Professional Conduct and </w:t>
      </w:r>
      <w:r>
        <w:rPr>
          <w:spacing w:val="-5"/>
        </w:rPr>
        <w:t>2015 </w:t>
      </w:r>
      <w:r>
        <w:rPr/>
        <w:t>CIMA</w:t>
      </w:r>
      <w:r>
        <w:rPr>
          <w:spacing w:val="-31"/>
        </w:rPr>
        <w:t> </w:t>
      </w:r>
      <w:r>
        <w:rPr/>
        <w:t>Code</w:t>
      </w:r>
      <w:r>
        <w:rPr/>
        <w:t> of</w:t>
      </w:r>
      <w:r>
        <w:rPr>
          <w:spacing w:val="-18"/>
        </w:rPr>
        <w:t> </w:t>
      </w:r>
      <w:r>
        <w:rPr/>
        <w:t>Ethics</w:t>
      </w:r>
      <w:r>
        <w:rPr>
          <w:spacing w:val="-18"/>
        </w:rPr>
        <w:t> </w:t>
      </w:r>
      <w:r>
        <w:rPr>
          <w:spacing w:val="-3"/>
        </w:rPr>
        <w:t>for</w:t>
      </w:r>
      <w:r>
        <w:rPr>
          <w:spacing w:val="-18"/>
        </w:rPr>
        <w:t> </w:t>
      </w:r>
      <w:r>
        <w:rPr/>
        <w:t>Professional</w:t>
      </w:r>
      <w:r>
        <w:rPr>
          <w:spacing w:val="-18"/>
        </w:rPr>
        <w:t> </w:t>
      </w:r>
      <w:r>
        <w:rPr/>
        <w:t>Accountants.</w:t>
      </w:r>
      <w:r>
        <w:rPr>
          <w:spacing w:val="-18"/>
        </w:rPr>
        <w:t> </w:t>
      </w:r>
      <w:r>
        <w:rPr/>
        <w:t>Accordingly,</w:t>
      </w:r>
      <w:r>
        <w:rPr/>
        <w:t> CIMA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>
          <w:spacing w:val="-3"/>
        </w:rPr>
        <w:t>AICPA</w:t>
      </w:r>
      <w:r>
        <w:rPr>
          <w:spacing w:val="-22"/>
        </w:rPr>
        <w:t> </w:t>
      </w:r>
      <w:r>
        <w:rPr/>
        <w:t>members</w:t>
      </w:r>
      <w:r>
        <w:rPr>
          <w:spacing w:val="-22"/>
        </w:rPr>
        <w:t> </w:t>
      </w:r>
      <w:r>
        <w:rPr/>
        <w:t>(in</w:t>
      </w:r>
      <w:r>
        <w:rPr>
          <w:spacing w:val="-22"/>
        </w:rPr>
        <w:t> </w:t>
      </w:r>
      <w:r>
        <w:rPr/>
        <w:t>business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industry)</w:t>
      </w:r>
      <w:r>
        <w:rPr>
          <w:w w:val="87"/>
        </w:rPr>
        <w:t> </w:t>
      </w:r>
      <w:r>
        <w:rPr>
          <w:spacing w:val="-3"/>
        </w:rPr>
        <w:t>who</w:t>
      </w:r>
      <w:r>
        <w:rPr>
          <w:spacing w:val="-12"/>
        </w:rPr>
        <w:t> </w:t>
      </w:r>
      <w:r>
        <w:rPr>
          <w:spacing w:val="-3"/>
        </w:rPr>
        <w:t>hold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CGMA</w:t>
      </w:r>
      <w:r>
        <w:rPr>
          <w:spacing w:val="-12"/>
        </w:rPr>
        <w:t> </w:t>
      </w:r>
      <w:r>
        <w:rPr/>
        <w:t>designation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compliant</w:t>
      </w:r>
      <w:r>
        <w:rPr>
          <w:w w:val="89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respective</w:t>
      </w:r>
      <w:r>
        <w:rPr>
          <w:spacing w:val="-13"/>
        </w:rPr>
        <w:t> </w:t>
      </w:r>
      <w:r>
        <w:rPr>
          <w:spacing w:val="-3"/>
        </w:rPr>
        <w:t>AICPA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CIMA</w:t>
      </w:r>
      <w:r>
        <w:rPr>
          <w:spacing w:val="-13"/>
        </w:rPr>
        <w:t> </w:t>
      </w:r>
      <w:r>
        <w:rPr/>
        <w:t>codes</w:t>
      </w:r>
      <w:r>
        <w:rPr>
          <w:spacing w:val="-13"/>
        </w:rPr>
        <w:t> </w:t>
      </w:r>
      <w:r>
        <w:rPr>
          <w:spacing w:val="2"/>
        </w:rPr>
        <w:t>will</w:t>
      </w:r>
      <w:r>
        <w:rPr>
          <w:spacing w:val="-13"/>
        </w:rPr>
        <w:t> </w:t>
      </w:r>
      <w:r>
        <w:rPr/>
        <w:t>also</w:t>
      </w:r>
      <w:r>
        <w:rPr>
          <w:w w:val="99"/>
        </w:rPr>
        <w:t> </w:t>
      </w:r>
      <w:r>
        <w:rPr/>
        <w:t>be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compliance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CGMA</w:t>
      </w:r>
      <w:r>
        <w:rPr>
          <w:spacing w:val="-13"/>
        </w:rPr>
        <w:t> </w:t>
      </w:r>
      <w:r>
        <w:rPr/>
        <w:t>code.</w:t>
      </w:r>
    </w:p>
    <w:p>
      <w:pPr>
        <w:pStyle w:val="BodyText"/>
        <w:spacing w:line="261" w:lineRule="auto" w:before="169"/>
        <w:ind w:right="28"/>
        <w:jc w:val="left"/>
      </w:pPr>
      <w:r>
        <w:rPr>
          <w:w w:val="87"/>
        </w:rPr>
      </w:r>
      <w:hyperlink r:id="rId47">
        <w:r>
          <w:rPr>
            <w:spacing w:val="2"/>
            <w:w w:val="90"/>
            <w:u w:val="single" w:color="000000"/>
          </w:rPr>
          <w:t>www.cg ma.org/AboutCGMA </w:t>
        </w:r>
        <w:r>
          <w:rPr>
            <w:spacing w:val="4"/>
            <w:w w:val="90"/>
            <w:u w:val="single" w:color="000000"/>
          </w:rPr>
          <w:t>/Pages/code-of-ethics.</w:t>
        </w:r>
        <w:r>
          <w:rPr>
            <w:spacing w:val="16"/>
            <w:w w:val="90"/>
            <w:u w:val="single" w:color="000000"/>
          </w:rPr>
          <w:t> </w:t>
        </w:r>
        <w:r>
          <w:rPr>
            <w:spacing w:val="16"/>
            <w:w w:val="90"/>
          </w:rPr>
        </w:r>
      </w:hyperlink>
      <w:r>
        <w:rPr>
          <w:spacing w:val="16"/>
          <w:w w:val="90"/>
        </w:rPr>
      </w:r>
      <w:hyperlink r:id="rId47">
        <w:r>
          <w:rPr>
            <w:spacing w:val="16"/>
            <w:w w:val="90"/>
          </w:rPr>
        </w:r>
        <w:r>
          <w:rPr>
            <w:spacing w:val="3"/>
            <w:u w:val="single" w:color="000000"/>
          </w:rPr>
          <w:t>aspx</w:t>
        </w:r>
        <w:r>
          <w:rPr>
            <w:spacing w:val="3"/>
          </w:rPr>
        </w:r>
      </w:hyperlink>
    </w:p>
    <w:p>
      <w:pPr>
        <w:spacing w:after="0" w:line="261" w:lineRule="auto"/>
        <w:jc w:val="left"/>
        <w:sectPr>
          <w:type w:val="continuous"/>
          <w:pgSz w:w="11910" w:h="16840"/>
          <w:pgMar w:top="1580" w:bottom="0" w:left="960" w:right="960"/>
          <w:cols w:num="2" w:equalWidth="0">
            <w:col w:w="4852" w:space="166"/>
            <w:col w:w="4972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20"/>
          <w:szCs w:val="20"/>
        </w:rPr>
        <w:sectPr>
          <w:headerReference w:type="default" r:id="rId67"/>
          <w:headerReference w:type="even" r:id="rId68"/>
          <w:pgSz w:w="11910" w:h="16840"/>
          <w:pgMar w:header="0" w:footer="0" w:top="3460" w:bottom="280" w:left="0" w:right="0"/>
          <w:pgNumType w:start="19"/>
        </w:sectPr>
      </w:pPr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60" w:after="0"/>
        <w:ind w:left="1417" w:right="751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bookmarkStart w:name="_bookmark14" w:id="15"/>
      <w:bookmarkEnd w:id="15"/>
      <w:r>
        <w:rPr/>
      </w:r>
      <w:bookmarkStart w:name="_bookmark14" w:id="16"/>
      <w:bookmarkEnd w:id="16"/>
      <w:r>
        <w:rPr>
          <w:rFonts w:ascii="Book Antiqua"/>
          <w:spacing w:val="2"/>
          <w:sz w:val="20"/>
        </w:rPr>
        <w:t>C</w:t>
      </w:r>
      <w:r>
        <w:rPr>
          <w:rFonts w:ascii="Book Antiqua"/>
          <w:spacing w:val="2"/>
          <w:sz w:val="20"/>
        </w:rPr>
        <w:t>GMA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2"/>
          <w:sz w:val="20"/>
        </w:rPr>
        <w:t>Code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z w:val="20"/>
        </w:rPr>
        <w:t>of</w:t>
      </w:r>
      <w:r>
        <w:rPr>
          <w:rFonts w:ascii="Book Antiqua"/>
          <w:spacing w:val="-13"/>
          <w:sz w:val="20"/>
        </w:rPr>
        <w:t> </w:t>
      </w:r>
      <w:r>
        <w:rPr>
          <w:rFonts w:ascii="Book Antiqua"/>
          <w:spacing w:val="3"/>
          <w:sz w:val="20"/>
        </w:rPr>
        <w:t>Ethics</w:t>
      </w:r>
      <w:r>
        <w:rPr>
          <w:rFonts w:ascii="Book Antiqua"/>
          <w:spacing w:val="-13"/>
          <w:sz w:val="20"/>
        </w:rPr>
        <w:t> </w:t>
      </w:r>
      <w:hyperlink r:id="rId47">
        <w:r>
          <w:rPr>
            <w:rFonts w:ascii="Book Antiqua"/>
            <w:spacing w:val="2"/>
            <w:sz w:val="20"/>
            <w:u w:val="single" w:color="000000"/>
          </w:rPr>
          <w:t>www.cg</w:t>
        </w:r>
        <w:r>
          <w:rPr>
            <w:rFonts w:ascii="Book Antiqua"/>
            <w:spacing w:val="-43"/>
            <w:sz w:val="20"/>
            <w:u w:val="single" w:color="000000"/>
          </w:rPr>
          <w:t> </w:t>
        </w:r>
        <w:r>
          <w:rPr>
            <w:rFonts w:ascii="Book Antiqua"/>
            <w:spacing w:val="3"/>
            <w:sz w:val="20"/>
            <w:u w:val="single" w:color="000000"/>
          </w:rPr>
          <w:t>ma.org/</w:t>
        </w:r>
        <w:r>
          <w:rPr>
            <w:rFonts w:ascii="Book Antiqua"/>
            <w:w w:val="68"/>
            <w:sz w:val="20"/>
          </w:rPr>
        </w:r>
      </w:hyperlink>
      <w:r>
        <w:rPr>
          <w:rFonts w:ascii="Book Antiqua"/>
          <w:w w:val="68"/>
          <w:sz w:val="20"/>
        </w:rPr>
        <w:t> </w:t>
      </w:r>
      <w:hyperlink r:id="rId47">
        <w:r>
          <w:rPr>
            <w:rFonts w:ascii="Book Antiqua"/>
            <w:w w:val="96"/>
            <w:sz w:val="20"/>
          </w:rPr>
        </w:r>
        <w:r>
          <w:rPr>
            <w:rFonts w:ascii="Book Antiqua"/>
            <w:spacing w:val="2"/>
            <w:w w:val="95"/>
            <w:sz w:val="20"/>
            <w:u w:val="single" w:color="000000"/>
          </w:rPr>
          <w:t>AboutCGMA</w:t>
        </w:r>
        <w:r>
          <w:rPr>
            <w:rFonts w:ascii="Book Antiqua"/>
            <w:spacing w:val="-26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95"/>
            <w:sz w:val="20"/>
            <w:u w:val="single" w:color="000000"/>
          </w:rPr>
          <w:t>/Pages/code-of-ethics.aspx</w:t>
        </w:r>
        <w:r>
          <w:rPr>
            <w:rFonts w:ascii="Book Antiqua"/>
            <w:spacing w:val="3"/>
            <w:w w:val="95"/>
            <w:sz w:val="20"/>
          </w:rPr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74" w:val="left" w:leader="none"/>
        </w:tabs>
        <w:spacing w:line="261" w:lineRule="auto" w:before="112" w:after="0"/>
        <w:ind w:left="1417" w:right="323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spacing w:val="3"/>
          <w:sz w:val="20"/>
        </w:rPr>
        <w:t>Joining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3"/>
          <w:sz w:val="20"/>
        </w:rPr>
        <w:t>the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3"/>
          <w:sz w:val="20"/>
        </w:rPr>
        <w:t>Dots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2"/>
          <w:sz w:val="20"/>
        </w:rPr>
        <w:t>Decision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pacing w:val="5"/>
          <w:sz w:val="20"/>
        </w:rPr>
        <w:t>making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z w:val="20"/>
        </w:rPr>
        <w:t>for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z w:val="20"/>
        </w:rPr>
        <w:t>a</w:t>
      </w:r>
      <w:r>
        <w:rPr>
          <w:rFonts w:ascii="Book Antiqua"/>
          <w:spacing w:val="-8"/>
          <w:sz w:val="20"/>
        </w:rPr>
        <w:t> </w:t>
      </w:r>
      <w:r>
        <w:rPr>
          <w:rFonts w:ascii="Book Antiqua"/>
          <w:sz w:val="20"/>
        </w:rPr>
        <w:t>New</w:t>
      </w:r>
      <w:r>
        <w:rPr>
          <w:rFonts w:ascii="Book Antiqua"/>
          <w:w w:val="87"/>
          <w:sz w:val="20"/>
        </w:rPr>
        <w:t> </w:t>
      </w:r>
      <w:r>
        <w:rPr>
          <w:rFonts w:ascii="Book Antiqua"/>
          <w:spacing w:val="5"/>
          <w:w w:val="95"/>
          <w:sz w:val="20"/>
        </w:rPr>
        <w:t>Era,</w:t>
      </w:r>
      <w:r>
        <w:rPr>
          <w:rFonts w:ascii="Book Antiqua"/>
          <w:spacing w:val="20"/>
          <w:w w:val="95"/>
          <w:sz w:val="20"/>
        </w:rPr>
        <w:t> </w:t>
      </w:r>
      <w:r>
        <w:rPr>
          <w:rFonts w:ascii="Book Antiqua"/>
          <w:spacing w:val="2"/>
          <w:w w:val="95"/>
          <w:sz w:val="20"/>
        </w:rPr>
        <w:t>CGMA</w:t>
      </w:r>
      <w:r>
        <w:rPr>
          <w:rFonts w:ascii="Book Antiqua"/>
          <w:spacing w:val="20"/>
          <w:w w:val="95"/>
          <w:sz w:val="20"/>
        </w:rPr>
        <w:t> </w:t>
      </w:r>
      <w:r>
        <w:rPr>
          <w:rFonts w:ascii="Book Antiqua"/>
          <w:spacing w:val="-3"/>
          <w:w w:val="95"/>
          <w:sz w:val="20"/>
        </w:rPr>
        <w:t>2016</w:t>
      </w:r>
      <w:r>
        <w:rPr>
          <w:rFonts w:ascii="Book Antiqua"/>
          <w:spacing w:val="20"/>
          <w:w w:val="95"/>
          <w:sz w:val="20"/>
        </w:rPr>
        <w:t> </w:t>
      </w:r>
      <w:hyperlink r:id="rId69">
        <w:r>
          <w:rPr>
            <w:rFonts w:ascii="Book Antiqua"/>
            <w:spacing w:val="2"/>
            <w:w w:val="95"/>
            <w:sz w:val="20"/>
            <w:u w:val="single" w:color="000000"/>
          </w:rPr>
          <w:t>www.cg</w:t>
        </w:r>
        <w:r>
          <w:rPr>
            <w:rFonts w:ascii="Book Antiqua"/>
            <w:spacing w:val="-35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5"/>
            <w:sz w:val="20"/>
            <w:u w:val="single" w:color="000000"/>
          </w:rPr>
          <w:t>ma.org/Resources</w:t>
        </w:r>
        <w:r>
          <w:rPr>
            <w:rFonts w:ascii="Book Antiqua"/>
            <w:spacing w:val="-35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/</w:t>
        </w:r>
        <w:r>
          <w:rPr>
            <w:rFonts w:ascii="Book Antiqua"/>
            <w:spacing w:val="-44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-44"/>
            <w:w w:val="95"/>
            <w:sz w:val="20"/>
          </w:rPr>
        </w:r>
      </w:hyperlink>
      <w:r>
        <w:rPr>
          <w:rFonts w:ascii="Book Antiqua"/>
          <w:spacing w:val="-44"/>
          <w:w w:val="95"/>
          <w:sz w:val="20"/>
        </w:rPr>
      </w:r>
      <w:hyperlink r:id="rId69">
        <w:r>
          <w:rPr>
            <w:rFonts w:ascii="Book Antiqua"/>
            <w:spacing w:val="-44"/>
            <w:w w:val="95"/>
            <w:sz w:val="20"/>
          </w:rPr>
        </w:r>
        <w:r>
          <w:rPr>
            <w:rFonts w:ascii="Book Antiqua"/>
            <w:spacing w:val="5"/>
            <w:sz w:val="20"/>
            <w:u w:val="single" w:color="000000"/>
          </w:rPr>
          <w:t>Pages/Joining</w:t>
        </w:r>
        <w:r>
          <w:rPr>
            <w:rFonts w:ascii="Book Antiqua"/>
            <w:spacing w:val="-41"/>
            <w:sz w:val="20"/>
            <w:u w:val="single" w:color="000000"/>
          </w:rPr>
          <w:t> </w:t>
        </w:r>
        <w:r>
          <w:rPr>
            <w:rFonts w:ascii="Book Antiqua"/>
            <w:spacing w:val="3"/>
            <w:sz w:val="20"/>
            <w:u w:val="single" w:color="000000"/>
          </w:rPr>
          <w:t>thedots.aspx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0">
        <w:r>
          <w:rPr>
            <w:rFonts w:ascii="Book Antiqua"/>
            <w:w w:val="90"/>
            <w:sz w:val="20"/>
            <w:u w:val="single" w:color="000000"/>
          </w:rPr>
          <w:t>www.reports-and-materials.org/sites/default/files/</w:t>
        </w:r>
        <w:r>
          <w:rPr>
            <w:rFonts w:ascii="Book Antiqua"/>
            <w:spacing w:val="41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1"/>
            <w:w w:val="90"/>
            <w:sz w:val="20"/>
          </w:rPr>
        </w:r>
      </w:hyperlink>
      <w:r>
        <w:rPr>
          <w:rFonts w:ascii="Book Antiqua"/>
          <w:spacing w:val="41"/>
          <w:w w:val="90"/>
          <w:sz w:val="20"/>
        </w:rPr>
      </w:r>
      <w:hyperlink r:id="rId70">
        <w:r>
          <w:rPr>
            <w:rFonts w:ascii="Book Antiqua"/>
            <w:spacing w:val="41"/>
            <w:w w:val="90"/>
            <w:sz w:val="20"/>
          </w:rPr>
        </w:r>
        <w:r>
          <w:rPr>
            <w:rFonts w:ascii="Book Antiqua"/>
            <w:spacing w:val="2"/>
            <w:w w:val="95"/>
            <w:sz w:val="20"/>
            <w:u w:val="single" w:color="000000"/>
          </w:rPr>
          <w:t>reports-and-materials/Ruggie-report-7-Apr-2008.</w:t>
        </w:r>
        <w:r>
          <w:rPr>
            <w:rFonts w:ascii="Book Antiqua"/>
            <w:spacing w:val="-36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-36"/>
            <w:w w:val="95"/>
            <w:sz w:val="20"/>
          </w:rPr>
        </w:r>
      </w:hyperlink>
      <w:r>
        <w:rPr>
          <w:rFonts w:ascii="Book Antiqua"/>
          <w:spacing w:val="-36"/>
          <w:w w:val="95"/>
          <w:sz w:val="20"/>
        </w:rPr>
      </w:r>
      <w:hyperlink r:id="rId70">
        <w:r>
          <w:rPr>
            <w:rFonts w:ascii="Book Antiqua"/>
            <w:spacing w:val="-36"/>
            <w:w w:val="95"/>
            <w:sz w:val="20"/>
          </w:rPr>
        </w:r>
        <w:r>
          <w:rPr>
            <w:rFonts w:ascii="Book Antiqua"/>
            <w:spacing w:val="2"/>
            <w:sz w:val="20"/>
            <w:u w:val="single" w:color="000000"/>
          </w:rPr>
          <w:t>pdf </w:t>
        </w:r>
        <w:r>
          <w:rPr>
            <w:rFonts w:ascii="Book Antiqua"/>
            <w:spacing w:val="2"/>
            <w:sz w:val="20"/>
          </w:rPr>
        </w:r>
      </w:hyperlink>
      <w:r>
        <w:rPr>
          <w:rFonts w:ascii="Book Antiqua"/>
          <w:sz w:val="20"/>
        </w:rPr>
        <w:t>The </w:t>
      </w:r>
      <w:r>
        <w:rPr>
          <w:rFonts w:ascii="Book Antiqua"/>
          <w:spacing w:val="2"/>
          <w:sz w:val="20"/>
        </w:rPr>
        <w:t>UN Protect, </w:t>
      </w:r>
      <w:r>
        <w:rPr>
          <w:rFonts w:ascii="Book Antiqua"/>
          <w:sz w:val="20"/>
        </w:rPr>
        <w:t>Respect and</w:t>
      </w:r>
      <w:r>
        <w:rPr>
          <w:rFonts w:ascii="Book Antiqua"/>
          <w:spacing w:val="4"/>
          <w:sz w:val="20"/>
        </w:rPr>
        <w:t> </w:t>
      </w:r>
      <w:r>
        <w:rPr>
          <w:rFonts w:ascii="Book Antiqua"/>
          <w:sz w:val="20"/>
        </w:rPr>
        <w:t>Remedy</w:t>
      </w:r>
      <w:r>
        <w:rPr>
          <w:rFonts w:ascii="Book Antiqua"/>
          <w:w w:val="93"/>
          <w:sz w:val="20"/>
        </w:rPr>
        <w:t> </w:t>
      </w:r>
      <w:r>
        <w:rPr>
          <w:rFonts w:ascii="Book Antiqua"/>
          <w:sz w:val="20"/>
        </w:rPr>
        <w:t>Framework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2"/>
          <w:sz w:val="20"/>
        </w:rPr>
        <w:t>was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3"/>
          <w:sz w:val="20"/>
        </w:rPr>
        <w:t>drafted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z w:val="20"/>
        </w:rPr>
        <w:t>by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z w:val="20"/>
        </w:rPr>
        <w:t>John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pacing w:val="2"/>
          <w:sz w:val="20"/>
        </w:rPr>
        <w:t>Ruggie,</w:t>
      </w:r>
      <w:r>
        <w:rPr>
          <w:rFonts w:ascii="Book Antiqua"/>
          <w:spacing w:val="-6"/>
          <w:sz w:val="20"/>
        </w:rPr>
        <w:t> </w:t>
      </w:r>
      <w:r>
        <w:rPr>
          <w:rFonts w:ascii="Book Antiqua"/>
          <w:sz w:val="20"/>
        </w:rPr>
        <w:t>the</w:t>
      </w:r>
      <w:r>
        <w:rPr>
          <w:rFonts w:ascii="Book Antiqua"/>
          <w:sz w:val="20"/>
        </w:rPr>
        <w:t> former </w:t>
      </w:r>
      <w:r>
        <w:rPr>
          <w:rFonts w:ascii="Book Antiqua"/>
          <w:spacing w:val="2"/>
          <w:sz w:val="20"/>
        </w:rPr>
        <w:t>UN Special </w:t>
      </w:r>
      <w:r>
        <w:rPr>
          <w:rFonts w:ascii="Book Antiqua"/>
          <w:sz w:val="20"/>
        </w:rPr>
        <w:t>Representative on</w:t>
      </w:r>
      <w:r>
        <w:rPr>
          <w:rFonts w:ascii="Book Antiqua"/>
          <w:spacing w:val="-24"/>
          <w:sz w:val="20"/>
        </w:rPr>
        <w:t> </w:t>
      </w:r>
      <w:r>
        <w:rPr>
          <w:rFonts w:ascii="Book Antiqua"/>
          <w:sz w:val="20"/>
        </w:rPr>
        <w:t>Business</w:t>
      </w:r>
      <w:r>
        <w:rPr>
          <w:rFonts w:ascii="Book Antiqua"/>
          <w:w w:val="88"/>
          <w:sz w:val="20"/>
        </w:rPr>
        <w:t> </w:t>
      </w:r>
      <w:r>
        <w:rPr>
          <w:rFonts w:ascii="Book Antiqua"/>
          <w:sz w:val="20"/>
        </w:rPr>
        <w:t>and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2"/>
          <w:sz w:val="20"/>
        </w:rPr>
        <w:t>Human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2"/>
          <w:sz w:val="20"/>
        </w:rPr>
        <w:t>Rights.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z w:val="20"/>
        </w:rPr>
        <w:t>It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2"/>
          <w:sz w:val="20"/>
        </w:rPr>
        <w:t>was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pacing w:val="2"/>
          <w:sz w:val="20"/>
        </w:rPr>
        <w:t>unanimously</w:t>
      </w:r>
      <w:r>
        <w:rPr>
          <w:rFonts w:ascii="Book Antiqua"/>
          <w:spacing w:val="-22"/>
          <w:sz w:val="20"/>
        </w:rPr>
        <w:t> </w:t>
      </w:r>
      <w:r>
        <w:rPr>
          <w:rFonts w:ascii="Book Antiqua"/>
          <w:sz w:val="20"/>
        </w:rPr>
        <w:t>endorsed</w:t>
      </w:r>
      <w:r>
        <w:rPr>
          <w:rFonts w:ascii="Book Antiqua"/>
          <w:w w:val="91"/>
          <w:sz w:val="20"/>
        </w:rPr>
        <w:t> </w:t>
      </w:r>
      <w:r>
        <w:rPr>
          <w:rFonts w:ascii="Book Antiqua"/>
          <w:sz w:val="20"/>
        </w:rPr>
        <w:t>by the </w:t>
      </w:r>
      <w:r>
        <w:rPr>
          <w:rFonts w:ascii="Book Antiqua"/>
          <w:spacing w:val="2"/>
          <w:sz w:val="20"/>
        </w:rPr>
        <w:t>UN Human </w:t>
      </w:r>
      <w:r>
        <w:rPr>
          <w:rFonts w:ascii="Book Antiqua"/>
          <w:spacing w:val="3"/>
          <w:sz w:val="20"/>
        </w:rPr>
        <w:t>Rights </w:t>
      </w:r>
      <w:r>
        <w:rPr>
          <w:rFonts w:ascii="Book Antiqua"/>
          <w:sz w:val="20"/>
        </w:rPr>
        <w:t>Council </w:t>
      </w:r>
      <w:r>
        <w:rPr>
          <w:rFonts w:ascii="Book Antiqua"/>
          <w:spacing w:val="2"/>
          <w:sz w:val="20"/>
        </w:rPr>
        <w:t>in</w:t>
      </w:r>
      <w:r>
        <w:rPr>
          <w:rFonts w:ascii="Book Antiqua"/>
          <w:spacing w:val="3"/>
          <w:sz w:val="20"/>
        </w:rPr>
        <w:t> </w:t>
      </w:r>
      <w:r>
        <w:rPr>
          <w:rFonts w:ascii="Book Antiqua"/>
          <w:spacing w:val="2"/>
          <w:sz w:val="20"/>
        </w:rPr>
        <w:t>2008.</w:t>
      </w:r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614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1">
        <w:r>
          <w:rPr>
            <w:rFonts w:ascii="Book Antiqua"/>
            <w:spacing w:val="3"/>
            <w:w w:val="90"/>
            <w:sz w:val="20"/>
            <w:u w:val="single" w:color="000000"/>
          </w:rPr>
          <w:t>www.ohchr.org/Documents </w:t>
        </w:r>
        <w:r>
          <w:rPr>
            <w:rFonts w:ascii="Book Antiqua"/>
            <w:spacing w:val="4"/>
            <w:w w:val="90"/>
            <w:sz w:val="20"/>
            <w:u w:val="single" w:color="000000"/>
          </w:rPr>
          <w:t>/Publications </w:t>
        </w:r>
        <w:r>
          <w:rPr>
            <w:rFonts w:ascii="Book Antiqua"/>
            <w:w w:val="90"/>
            <w:sz w:val="20"/>
            <w:u w:val="single" w:color="000000"/>
          </w:rPr>
          <w:t>/</w:t>
        </w:r>
        <w:r>
          <w:rPr>
            <w:rFonts w:ascii="Book Antiqua"/>
            <w:spacing w:val="-10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-10"/>
            <w:w w:val="90"/>
            <w:sz w:val="20"/>
          </w:rPr>
        </w:r>
      </w:hyperlink>
      <w:r>
        <w:rPr>
          <w:rFonts w:ascii="Book Antiqua"/>
          <w:spacing w:val="-10"/>
          <w:w w:val="90"/>
          <w:sz w:val="20"/>
        </w:rPr>
      </w:r>
      <w:hyperlink r:id="rId71">
        <w:r>
          <w:rPr>
            <w:rFonts w:ascii="Book Antiqua"/>
            <w:spacing w:val="-10"/>
            <w:w w:val="90"/>
            <w:sz w:val="20"/>
          </w:rPr>
        </w:r>
        <w:r>
          <w:rPr>
            <w:rFonts w:ascii="Book Antiqua"/>
            <w:sz w:val="20"/>
            <w:u w:val="single" w:color="000000"/>
          </w:rPr>
          <w:t>FactSheet2Rev.1en.pdf</w:t>
        </w:r>
        <w:r>
          <w:rPr>
            <w:rFonts w:ascii="Book Antiqua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3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0">
        <w:r>
          <w:rPr>
            <w:rFonts w:ascii="Book Antiqua"/>
            <w:spacing w:val="3"/>
            <w:w w:val="95"/>
            <w:sz w:val="20"/>
            <w:u w:val="single" w:color="000000"/>
          </w:rPr>
          <w:t>www.ilo.org/global/standards</w:t>
        </w:r>
        <w:r>
          <w:rPr>
            <w:rFonts w:ascii="Book Antiqua"/>
            <w:spacing w:val="-43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95"/>
            <w:sz w:val="20"/>
            <w:u w:val="single" w:color="000000"/>
          </w:rPr>
          <w:t>/introduction-to-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0">
        <w:r>
          <w:rPr>
            <w:rFonts w:ascii="Book Antiqua"/>
            <w:w w:val="93"/>
            <w:sz w:val="20"/>
          </w:rPr>
        </w:r>
        <w:r>
          <w:rPr>
            <w:rFonts w:ascii="Book Antiqua"/>
            <w:spacing w:val="4"/>
            <w:w w:val="95"/>
            <w:sz w:val="20"/>
            <w:u w:val="single" w:color="000000"/>
          </w:rPr>
          <w:t>international-labour-standards</w:t>
        </w:r>
        <w:r>
          <w:rPr>
            <w:rFonts w:ascii="Book Antiqua"/>
            <w:spacing w:val="-41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2"/>
            <w:w w:val="95"/>
            <w:sz w:val="20"/>
            <w:u w:val="single" w:color="000000"/>
          </w:rPr>
          <w:t>/conventions-and-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0">
        <w:r>
          <w:rPr>
            <w:rFonts w:ascii="Book Antiqua"/>
            <w:w w:val="94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recommendations</w:t>
        </w:r>
        <w:r>
          <w:rPr>
            <w:rFonts w:ascii="Book Antiqua"/>
            <w:spacing w:val="-42"/>
            <w:sz w:val="20"/>
            <w:u w:val="single" w:color="000000"/>
          </w:rPr>
          <w:t> </w:t>
        </w:r>
        <w:r>
          <w:rPr>
            <w:rFonts w:ascii="Book Antiqua"/>
            <w:spacing w:val="4"/>
            <w:sz w:val="20"/>
            <w:u w:val="single" w:color="000000"/>
          </w:rPr>
          <w:t>/lang--en/index.htm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84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2">
        <w:r>
          <w:rPr>
            <w:rFonts w:ascii="Book Antiqua"/>
            <w:spacing w:val="3"/>
            <w:w w:val="90"/>
            <w:sz w:val="20"/>
            <w:u w:val="single" w:color="000000"/>
          </w:rPr>
          <w:t>business-humanrights.org/en/corporate-human-</w:t>
        </w:r>
        <w:r>
          <w:rPr>
            <w:rFonts w:ascii="Book Antiqua"/>
            <w:spacing w:val="47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7"/>
            <w:w w:val="90"/>
            <w:sz w:val="20"/>
          </w:rPr>
        </w:r>
      </w:hyperlink>
      <w:r>
        <w:rPr>
          <w:rFonts w:ascii="Book Antiqua"/>
          <w:spacing w:val="47"/>
          <w:w w:val="90"/>
          <w:sz w:val="20"/>
        </w:rPr>
      </w:r>
      <w:hyperlink r:id="rId72">
        <w:r>
          <w:rPr>
            <w:rFonts w:ascii="Book Antiqua"/>
            <w:spacing w:val="47"/>
            <w:w w:val="90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rights-benchmark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338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3">
        <w:r>
          <w:rPr>
            <w:rFonts w:ascii="Book Antiqua"/>
            <w:spacing w:val="3"/>
            <w:w w:val="90"/>
            <w:sz w:val="20"/>
            <w:u w:val="single" w:color="000000"/>
          </w:rPr>
          <w:t>www.ungpreporting.org/resources </w:t>
        </w:r>
        <w:r>
          <w:rPr>
            <w:rFonts w:ascii="Book Antiqua"/>
            <w:spacing w:val="4"/>
            <w:w w:val="90"/>
            <w:sz w:val="20"/>
            <w:u w:val="single" w:color="000000"/>
          </w:rPr>
          <w:t>/faq/ungp-</w:t>
        </w:r>
        <w:r>
          <w:rPr>
            <w:rFonts w:ascii="Book Antiqua"/>
            <w:spacing w:val="-8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-8"/>
            <w:w w:val="90"/>
            <w:sz w:val="20"/>
          </w:rPr>
        </w:r>
      </w:hyperlink>
      <w:r>
        <w:rPr>
          <w:rFonts w:ascii="Book Antiqua"/>
          <w:spacing w:val="-8"/>
          <w:w w:val="90"/>
          <w:sz w:val="20"/>
        </w:rPr>
      </w:r>
      <w:hyperlink r:id="rId73">
        <w:r>
          <w:rPr>
            <w:rFonts w:ascii="Book Antiqua"/>
            <w:spacing w:val="-8"/>
            <w:w w:val="90"/>
            <w:sz w:val="20"/>
          </w:rPr>
        </w:r>
        <w:r>
          <w:rPr>
            <w:rFonts w:ascii="Book Antiqua"/>
            <w:spacing w:val="4"/>
            <w:w w:val="95"/>
            <w:sz w:val="20"/>
            <w:u w:val="single" w:color="000000"/>
          </w:rPr>
          <w:t>reporting-framework-and-corporate-human-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3">
        <w:r>
          <w:rPr>
            <w:rFonts w:ascii="Book Antiqua"/>
            <w:w w:val="94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rights-benchmark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482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4">
        <w:r>
          <w:rPr>
            <w:rFonts w:ascii="Book Antiqua"/>
            <w:spacing w:val="4"/>
            <w:w w:val="90"/>
            <w:sz w:val="20"/>
            <w:u w:val="single" w:color="000000"/>
          </w:rPr>
          <w:t>business-humanrights.org/en/business-and-</w:t>
        </w:r>
        <w:r>
          <w:rPr>
            <w:rFonts w:ascii="Book Antiqua"/>
            <w:spacing w:val="9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9"/>
            <w:w w:val="90"/>
            <w:sz w:val="20"/>
          </w:rPr>
        </w:r>
      </w:hyperlink>
      <w:r>
        <w:rPr>
          <w:rFonts w:ascii="Book Antiqua"/>
          <w:spacing w:val="9"/>
          <w:w w:val="90"/>
          <w:sz w:val="20"/>
        </w:rPr>
      </w:r>
      <w:hyperlink r:id="rId74">
        <w:r>
          <w:rPr>
            <w:rFonts w:ascii="Book Antiqua"/>
            <w:spacing w:val="9"/>
            <w:w w:val="90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human-rights-reporting-and-assurance-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4">
        <w:r>
          <w:rPr>
            <w:rFonts w:ascii="Book Antiqua"/>
            <w:w w:val="87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frameworks-initiative-rafi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40" w:lineRule="auto" w:before="112" w:after="0"/>
        <w:ind w:left="1417" w:right="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5">
        <w:r>
          <w:rPr>
            <w:rFonts w:ascii="Book Antiqua"/>
            <w:spacing w:val="4"/>
            <w:sz w:val="20"/>
            <w:u w:val="single" w:color="000000"/>
          </w:rPr>
          <w:t>www.redflags.info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40" w:lineRule="auto" w:before="135" w:after="0"/>
        <w:ind w:left="1417" w:right="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6">
        <w:r>
          <w:rPr>
            <w:rFonts w:ascii="Book Antiqua"/>
            <w:spacing w:val="3"/>
            <w:sz w:val="20"/>
            <w:u w:val="single" w:color="000000"/>
          </w:rPr>
          <w:t>hrbcountryg</w:t>
        </w:r>
        <w:r>
          <w:rPr>
            <w:rFonts w:ascii="Book Antiqua"/>
            <w:spacing w:val="-40"/>
            <w:sz w:val="20"/>
            <w:u w:val="single" w:color="000000"/>
          </w:rPr>
          <w:t> </w:t>
        </w:r>
        <w:r>
          <w:rPr>
            <w:rFonts w:ascii="Book Antiqua"/>
            <w:spacing w:val="2"/>
            <w:sz w:val="20"/>
            <w:u w:val="single" w:color="000000"/>
          </w:rPr>
          <w:t>uide.org/countries</w:t>
        </w:r>
        <w:r>
          <w:rPr>
            <w:rFonts w:ascii="Book Antiqua"/>
            <w:spacing w:val="2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40" w:lineRule="auto" w:before="135" w:after="0"/>
        <w:ind w:left="1417" w:right="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7">
        <w:r>
          <w:rPr>
            <w:rFonts w:ascii="Book Antiqua"/>
            <w:spacing w:val="4"/>
            <w:sz w:val="20"/>
            <w:u w:val="single" w:color="000000"/>
          </w:rPr>
          <w:t>www.unglobalcompact.org/library/25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35" w:after="0"/>
        <w:ind w:left="1417" w:right="393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8">
        <w:r>
          <w:rPr>
            <w:rFonts w:ascii="Book Antiqua"/>
            <w:spacing w:val="3"/>
            <w:w w:val="95"/>
            <w:sz w:val="20"/>
            <w:u w:val="single" w:color="000000"/>
          </w:rPr>
          <w:t>business-humanrights.org/en/un-g</w:t>
        </w:r>
        <w:r>
          <w:rPr>
            <w:rFonts w:ascii="Book Antiqua"/>
            <w:spacing w:val="-40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5"/>
            <w:w w:val="95"/>
            <w:sz w:val="20"/>
            <w:u w:val="single" w:color="000000"/>
          </w:rPr>
          <w:t>uiding-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8">
        <w:r>
          <w:rPr>
            <w:rFonts w:ascii="Book Antiqua"/>
            <w:w w:val="93"/>
            <w:sz w:val="20"/>
          </w:rPr>
        </w:r>
        <w:r>
          <w:rPr>
            <w:rFonts w:ascii="Book Antiqua"/>
            <w:spacing w:val="3"/>
            <w:w w:val="95"/>
            <w:sz w:val="20"/>
            <w:u w:val="single" w:color="000000"/>
          </w:rPr>
          <w:t>principles</w:t>
        </w:r>
        <w:r>
          <w:rPr>
            <w:rFonts w:ascii="Book Antiqua"/>
            <w:spacing w:val="-39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95"/>
            <w:sz w:val="20"/>
            <w:u w:val="single" w:color="000000"/>
          </w:rPr>
          <w:t>/implementation-tools-examples</w:t>
        </w:r>
        <w:r>
          <w:rPr>
            <w:rFonts w:ascii="Book Antiqua"/>
            <w:spacing w:val="-39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/</w:t>
        </w:r>
        <w:r>
          <w:rPr>
            <w:rFonts w:ascii="Book Antiqua"/>
            <w:w w:val="68"/>
            <w:sz w:val="20"/>
          </w:rPr>
        </w:r>
      </w:hyperlink>
      <w:r>
        <w:rPr>
          <w:rFonts w:ascii="Book Antiqua"/>
          <w:w w:val="68"/>
          <w:sz w:val="20"/>
        </w:rPr>
        <w:t> </w:t>
      </w:r>
      <w:hyperlink r:id="rId78">
        <w:r>
          <w:rPr>
            <w:rFonts w:ascii="Book Antiqua"/>
            <w:w w:val="93"/>
            <w:sz w:val="20"/>
          </w:rPr>
        </w:r>
        <w:r>
          <w:rPr>
            <w:rFonts w:ascii="Book Antiqua"/>
            <w:spacing w:val="3"/>
            <w:w w:val="90"/>
            <w:sz w:val="20"/>
            <w:u w:val="single" w:color="000000"/>
          </w:rPr>
          <w:t>implementation-by-governments </w:t>
        </w:r>
        <w:r>
          <w:rPr>
            <w:rFonts w:ascii="Book Antiqua"/>
            <w:spacing w:val="4"/>
            <w:w w:val="90"/>
            <w:sz w:val="20"/>
            <w:u w:val="single" w:color="000000"/>
          </w:rPr>
          <w:t>/by-type-of-</w:t>
        </w:r>
        <w:r>
          <w:rPr>
            <w:rFonts w:ascii="Book Antiqua"/>
            <w:spacing w:val="51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51"/>
            <w:w w:val="90"/>
            <w:sz w:val="20"/>
          </w:rPr>
        </w:r>
      </w:hyperlink>
      <w:r>
        <w:rPr>
          <w:rFonts w:ascii="Book Antiqua"/>
          <w:spacing w:val="51"/>
          <w:w w:val="90"/>
          <w:sz w:val="20"/>
        </w:rPr>
      </w:r>
      <w:hyperlink r:id="rId78">
        <w:r>
          <w:rPr>
            <w:rFonts w:ascii="Book Antiqua"/>
            <w:spacing w:val="51"/>
            <w:w w:val="90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initiative/national-action-plans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782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9">
        <w:r>
          <w:rPr>
            <w:rFonts w:ascii="Book Antiqua"/>
            <w:spacing w:val="2"/>
            <w:w w:val="90"/>
            <w:sz w:val="20"/>
            <w:u w:val="single" w:color="000000"/>
          </w:rPr>
          <w:t>www.leg</w:t>
        </w:r>
        <w:r>
          <w:rPr>
            <w:rFonts w:ascii="Book Antiqua"/>
            <w:spacing w:val="-1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2"/>
            <w:w w:val="90"/>
            <w:sz w:val="20"/>
            <w:u w:val="single" w:color="000000"/>
          </w:rPr>
          <w:t>islation.gov.uk</w:t>
        </w:r>
        <w:r>
          <w:rPr>
            <w:rFonts w:ascii="Book Antiqua"/>
            <w:spacing w:val="-1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90"/>
            <w:sz w:val="20"/>
            <w:u w:val="single" w:color="000000"/>
          </w:rPr>
          <w:t>/ukpga/2015/30/</w:t>
        </w:r>
        <w:r>
          <w:rPr>
            <w:rFonts w:ascii="Book Antiqua"/>
            <w:spacing w:val="-18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-18"/>
            <w:w w:val="90"/>
            <w:sz w:val="20"/>
          </w:rPr>
        </w:r>
      </w:hyperlink>
      <w:r>
        <w:rPr>
          <w:rFonts w:ascii="Book Antiqua"/>
          <w:spacing w:val="-18"/>
          <w:w w:val="90"/>
          <w:sz w:val="20"/>
        </w:rPr>
      </w:r>
      <w:hyperlink r:id="rId79">
        <w:r>
          <w:rPr>
            <w:rFonts w:ascii="Book Antiqua"/>
            <w:spacing w:val="-18"/>
            <w:w w:val="90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contents</w:t>
        </w:r>
        <w:r>
          <w:rPr>
            <w:rFonts w:ascii="Book Antiqua"/>
            <w:spacing w:val="-40"/>
            <w:sz w:val="20"/>
            <w:u w:val="single" w:color="000000"/>
          </w:rPr>
          <w:t> </w:t>
        </w:r>
        <w:r>
          <w:rPr>
            <w:rFonts w:ascii="Book Antiqua"/>
            <w:spacing w:val="2"/>
            <w:sz w:val="20"/>
            <w:u w:val="single" w:color="000000"/>
          </w:rPr>
          <w:t>/enacted</w:t>
        </w:r>
        <w:r>
          <w:rPr>
            <w:rFonts w:ascii="Book Antiqua"/>
            <w:spacing w:val="2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1418" w:val="left" w:leader="none"/>
        </w:tabs>
        <w:spacing w:line="261" w:lineRule="auto" w:before="112" w:after="0"/>
        <w:ind w:left="1417" w:right="1188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0">
        <w:r>
          <w:rPr>
            <w:rFonts w:ascii="Book Antiqua"/>
            <w:spacing w:val="3"/>
            <w:w w:val="90"/>
            <w:sz w:val="20"/>
            <w:u w:val="single" w:color="000000"/>
          </w:rPr>
          <w:t>www.sec.gov/spotlight/dodd-frank</w:t>
        </w:r>
        <w:r>
          <w:rPr>
            <w:rFonts w:ascii="Book Antiqua"/>
            <w:spacing w:val="-23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/</w:t>
        </w:r>
        <w:r>
          <w:rPr>
            <w:rFonts w:ascii="Book Antiqua"/>
            <w:spacing w:val="-28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-28"/>
            <w:w w:val="90"/>
            <w:sz w:val="20"/>
          </w:rPr>
        </w:r>
      </w:hyperlink>
      <w:r>
        <w:rPr>
          <w:rFonts w:ascii="Book Antiqua"/>
          <w:spacing w:val="-28"/>
          <w:w w:val="90"/>
          <w:sz w:val="20"/>
        </w:rPr>
      </w:r>
      <w:hyperlink r:id="rId80">
        <w:r>
          <w:rPr>
            <w:rFonts w:ascii="Book Antiqua"/>
            <w:spacing w:val="-28"/>
            <w:w w:val="90"/>
            <w:sz w:val="20"/>
          </w:rPr>
        </w:r>
        <w:r>
          <w:rPr>
            <w:rFonts w:ascii="Book Antiqua"/>
            <w:spacing w:val="4"/>
            <w:w w:val="95"/>
            <w:sz w:val="20"/>
            <w:u w:val="single" w:color="000000"/>
          </w:rPr>
          <w:t>speccorpdisclosure.shtml</w:t>
        </w:r>
        <w:r>
          <w:rPr>
            <w:rFonts w:ascii="Book Antiqua"/>
            <w:spacing w:val="4"/>
            <w:w w:val="95"/>
            <w:sz w:val="20"/>
          </w:rPr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60" w:after="0"/>
        <w:ind w:left="601" w:right="164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1">
        <w:r>
          <w:rPr>
            <w:rFonts w:ascii="Book Antiqua"/>
            <w:spacing w:val="2"/>
            <w:w w:val="90"/>
            <w:sz w:val="20"/>
            <w:u w:val="single" w:color="000000"/>
          </w:rPr>
          <w:br w:type="column"/>
          <w:t>www.diplomatie.gouv.fr/en/french-foreig </w:t>
        </w:r>
        <w:r>
          <w:rPr>
            <w:rFonts w:ascii="Book Antiqua"/>
            <w:w w:val="90"/>
            <w:sz w:val="20"/>
            <w:u w:val="single" w:color="000000"/>
          </w:rPr>
          <w:t>n-</w:t>
        </w:r>
        <w:r>
          <w:rPr>
            <w:rFonts w:ascii="Book Antiqua"/>
            <w:spacing w:val="38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38"/>
            <w:w w:val="90"/>
            <w:sz w:val="20"/>
          </w:rPr>
        </w:r>
      </w:hyperlink>
      <w:r>
        <w:rPr>
          <w:rFonts w:ascii="Book Antiqua"/>
          <w:spacing w:val="38"/>
          <w:w w:val="90"/>
          <w:sz w:val="20"/>
        </w:rPr>
      </w:r>
      <w:hyperlink r:id="rId81">
        <w:r>
          <w:rPr>
            <w:rFonts w:ascii="Book Antiqua"/>
            <w:spacing w:val="38"/>
            <w:w w:val="90"/>
            <w:sz w:val="20"/>
          </w:rPr>
        </w:r>
        <w:r>
          <w:rPr>
            <w:rFonts w:ascii="Book Antiqua"/>
            <w:spacing w:val="2"/>
            <w:w w:val="95"/>
            <w:sz w:val="20"/>
            <w:u w:val="single" w:color="000000"/>
          </w:rPr>
          <w:t>policy/economic-diplomacy-foreig</w:t>
        </w:r>
        <w:r>
          <w:rPr>
            <w:rFonts w:ascii="Book Antiqua"/>
            <w:spacing w:val="-38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5"/>
            <w:sz w:val="20"/>
            <w:u w:val="single" w:color="000000"/>
          </w:rPr>
          <w:t>n-trade/</w:t>
        </w:r>
        <w:r>
          <w:rPr>
            <w:rFonts w:ascii="Book Antiqua"/>
            <w:w w:val="68"/>
            <w:sz w:val="20"/>
          </w:rPr>
        </w:r>
      </w:hyperlink>
      <w:r>
        <w:rPr>
          <w:rFonts w:ascii="Book Antiqua"/>
          <w:w w:val="68"/>
          <w:sz w:val="20"/>
        </w:rPr>
        <w:t> </w:t>
      </w:r>
      <w:hyperlink r:id="rId81">
        <w:r>
          <w:rPr>
            <w:rFonts w:ascii="Book Antiqua"/>
            <w:w w:val="103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corporate-social-responsibility/france-s-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1">
        <w:r>
          <w:rPr>
            <w:rFonts w:ascii="Book Antiqua"/>
            <w:w w:val="91"/>
            <w:sz w:val="20"/>
          </w:rPr>
        </w:r>
        <w:r>
          <w:rPr>
            <w:rFonts w:ascii="Book Antiqua"/>
            <w:spacing w:val="3"/>
            <w:w w:val="95"/>
            <w:sz w:val="20"/>
            <w:u w:val="single" w:color="000000"/>
          </w:rPr>
          <w:t>domestic-csr-policy/article/extra-financial-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1">
        <w:r>
          <w:rPr>
            <w:rFonts w:ascii="Book Antiqua"/>
            <w:w w:val="94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reporting-made</w:t>
        </w:r>
        <w:r>
          <w:rPr>
            <w:rFonts w:ascii="Book Antiqua"/>
            <w:spacing w:val="4"/>
            <w:sz w:val="20"/>
          </w:rPr>
        </w:r>
        <w:r>
          <w:rPr>
            <w:rFonts w:ascii="Book Antiqua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218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2">
        <w:r>
          <w:rPr>
            <w:rFonts w:ascii="Book Antiqua"/>
            <w:spacing w:val="4"/>
            <w:w w:val="90"/>
            <w:sz w:val="20"/>
            <w:u w:val="single" w:color="000000"/>
          </w:rPr>
          <w:t>eur-lex.europa.eu/legal-content/EN/</w:t>
        </w:r>
        <w:r>
          <w:rPr>
            <w:rFonts w:ascii="Book Antiqua"/>
            <w:spacing w:val="13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13"/>
            <w:w w:val="90"/>
            <w:sz w:val="20"/>
          </w:rPr>
        </w:r>
      </w:hyperlink>
      <w:r>
        <w:rPr>
          <w:rFonts w:ascii="Book Antiqua"/>
          <w:spacing w:val="13"/>
          <w:w w:val="90"/>
          <w:sz w:val="20"/>
        </w:rPr>
      </w:r>
      <w:hyperlink r:id="rId82">
        <w:r>
          <w:rPr>
            <w:rFonts w:ascii="Book Antiqua"/>
            <w:spacing w:val="13"/>
            <w:w w:val="90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TXT/?uri </w:t>
        </w:r>
        <w:r>
          <w:rPr>
            <w:rFonts w:ascii="Book Antiqua"/>
            <w:sz w:val="20"/>
            <w:u w:val="single" w:color="000000"/>
          </w:rPr>
          <w:t>= </w:t>
        </w:r>
        <w:r>
          <w:rPr>
            <w:rFonts w:ascii="Book Antiqua"/>
            <w:spacing w:val="4"/>
            <w:sz w:val="20"/>
            <w:u w:val="single" w:color="000000"/>
          </w:rPr>
          <w:t>CELEX%</w:t>
        </w:r>
        <w:r>
          <w:rPr>
            <w:rFonts w:ascii="Book Antiqua"/>
            <w:spacing w:val="-31"/>
            <w:sz w:val="20"/>
            <w:u w:val="single" w:color="000000"/>
          </w:rPr>
          <w:t> </w:t>
        </w:r>
        <w:r>
          <w:rPr>
            <w:rFonts w:ascii="Book Antiqua"/>
            <w:sz w:val="20"/>
            <w:u w:val="single" w:color="000000"/>
          </w:rPr>
          <w:t>3A32014L0095</w:t>
        </w:r>
        <w:r>
          <w:rPr>
            <w:rFonts w:ascii="Book Antiqua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156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3">
        <w:r>
          <w:rPr>
            <w:rFonts w:ascii="Book Antiqua"/>
            <w:spacing w:val="3"/>
            <w:sz w:val="20"/>
            <w:u w:val="single" w:color="000000"/>
          </w:rPr>
          <w:t>ec.europa.eu/DocsRoom/documents</w:t>
        </w:r>
        <w:r>
          <w:rPr>
            <w:rFonts w:ascii="Book Antiqua"/>
            <w:spacing w:val="-45"/>
            <w:sz w:val="20"/>
            <w:u w:val="single" w:color="000000"/>
          </w:rPr>
          <w:t> </w:t>
        </w:r>
        <w:r>
          <w:rPr>
            <w:rFonts w:ascii="Book Antiqua"/>
            <w:spacing w:val="-5"/>
            <w:sz w:val="20"/>
            <w:u w:val="single" w:color="000000"/>
          </w:rPr>
          <w:t>/11621/</w:t>
        </w:r>
        <w:r>
          <w:rPr>
            <w:rFonts w:ascii="Book Antiqua"/>
            <w:w w:val="68"/>
            <w:sz w:val="20"/>
          </w:rPr>
        </w:r>
      </w:hyperlink>
      <w:r>
        <w:rPr>
          <w:rFonts w:ascii="Book Antiqua"/>
          <w:w w:val="68"/>
          <w:sz w:val="20"/>
        </w:rPr>
        <w:t> </w:t>
      </w:r>
      <w:hyperlink r:id="rId83">
        <w:r>
          <w:rPr>
            <w:rFonts w:ascii="Book Antiqua"/>
            <w:w w:val="95"/>
            <w:sz w:val="20"/>
          </w:rPr>
        </w:r>
        <w:r>
          <w:rPr>
            <w:rFonts w:ascii="Book Antiqua"/>
            <w:spacing w:val="4"/>
            <w:w w:val="90"/>
            <w:sz w:val="20"/>
            <w:u w:val="single" w:color="000000"/>
          </w:rPr>
          <w:t>attachments</w:t>
        </w:r>
        <w:r>
          <w:rPr>
            <w:rFonts w:ascii="Book Antiqua"/>
            <w:spacing w:val="-1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90"/>
            <w:sz w:val="20"/>
            <w:u w:val="single" w:color="000000"/>
          </w:rPr>
          <w:t>/1/translations</w:t>
        </w:r>
        <w:r>
          <w:rPr>
            <w:rFonts w:ascii="Book Antiqua"/>
            <w:spacing w:val="-1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2"/>
            <w:w w:val="90"/>
            <w:sz w:val="20"/>
            <w:u w:val="single" w:color="000000"/>
          </w:rPr>
          <w:t>/en/renditions</w:t>
        </w:r>
        <w:r>
          <w:rPr>
            <w:rFonts w:ascii="Book Antiqua"/>
            <w:spacing w:val="-1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2"/>
            <w:w w:val="90"/>
            <w:sz w:val="20"/>
            <w:u w:val="single" w:color="000000"/>
          </w:rPr>
          <w:t>/native</w:t>
        </w:r>
        <w:r>
          <w:rPr>
            <w:rFonts w:ascii="Book Antiqua"/>
            <w:spacing w:val="2"/>
            <w:w w:val="90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539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4">
        <w:r>
          <w:rPr>
            <w:rFonts w:ascii="Book Antiqua"/>
            <w:spacing w:val="2"/>
            <w:sz w:val="20"/>
            <w:u w:val="single" w:color="000000"/>
          </w:rPr>
          <w:t>bookshop.europa.eu/en/employment-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4">
        <w:r>
          <w:rPr>
            <w:rFonts w:ascii="Book Antiqua"/>
            <w:w w:val="97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recruitment-agencies-sector-g</w:t>
        </w:r>
        <w:r>
          <w:rPr>
            <w:rFonts w:ascii="Book Antiqua"/>
            <w:spacing w:val="-42"/>
            <w:sz w:val="20"/>
            <w:u w:val="single" w:color="000000"/>
          </w:rPr>
          <w:t> </w:t>
        </w:r>
        <w:r>
          <w:rPr>
            <w:rFonts w:ascii="Book Antiqua"/>
            <w:spacing w:val="3"/>
            <w:sz w:val="20"/>
            <w:u w:val="single" w:color="000000"/>
          </w:rPr>
          <w:t>uide-on-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4">
        <w:r>
          <w:rPr>
            <w:rFonts w:ascii="Book Antiqua"/>
            <w:w w:val="93"/>
            <w:sz w:val="20"/>
          </w:rPr>
        </w:r>
        <w:r>
          <w:rPr>
            <w:rFonts w:ascii="Book Antiqua"/>
            <w:spacing w:val="4"/>
            <w:w w:val="90"/>
            <w:sz w:val="20"/>
            <w:u w:val="single" w:color="000000"/>
          </w:rPr>
          <w:t>implementing-the-un-g uiding-principles-on-</w:t>
        </w:r>
        <w:r>
          <w:rPr>
            <w:rFonts w:ascii="Book Antiqua"/>
            <w:spacing w:val="30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30"/>
            <w:w w:val="90"/>
            <w:sz w:val="20"/>
          </w:rPr>
        </w:r>
      </w:hyperlink>
      <w:r>
        <w:rPr>
          <w:rFonts w:ascii="Book Antiqua"/>
          <w:spacing w:val="30"/>
          <w:w w:val="90"/>
          <w:sz w:val="20"/>
        </w:rPr>
      </w:r>
      <w:hyperlink r:id="rId84">
        <w:r>
          <w:rPr>
            <w:rFonts w:ascii="Book Antiqua"/>
            <w:spacing w:val="30"/>
            <w:w w:val="90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business-and-human-rights-pbNB0413164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539" w:hanging="340"/>
        <w:jc w:val="both"/>
        <w:rPr>
          <w:rFonts w:ascii="Book Antiqua" w:hAnsi="Book Antiqua" w:cs="Book Antiqua" w:eastAsia="Book Antiqua"/>
          <w:sz w:val="20"/>
          <w:szCs w:val="20"/>
        </w:rPr>
      </w:pPr>
      <w:hyperlink r:id="rId85">
        <w:r>
          <w:rPr>
            <w:rFonts w:ascii="Book Antiqua"/>
            <w:spacing w:val="3"/>
            <w:w w:val="90"/>
            <w:sz w:val="20"/>
            <w:u w:val="single" w:color="000000"/>
          </w:rPr>
          <w:t>bookshop.europa.eu/en/ict-sector-g uide-on-</w:t>
        </w:r>
        <w:r>
          <w:rPr>
            <w:rFonts w:ascii="Book Antiqua"/>
            <w:spacing w:val="28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28"/>
            <w:w w:val="90"/>
            <w:sz w:val="20"/>
          </w:rPr>
        </w:r>
      </w:hyperlink>
      <w:r>
        <w:rPr>
          <w:rFonts w:ascii="Book Antiqua"/>
          <w:spacing w:val="28"/>
          <w:w w:val="90"/>
          <w:sz w:val="20"/>
        </w:rPr>
      </w:r>
      <w:hyperlink r:id="rId85">
        <w:r>
          <w:rPr>
            <w:rFonts w:ascii="Book Antiqua"/>
            <w:spacing w:val="28"/>
            <w:w w:val="90"/>
            <w:sz w:val="20"/>
          </w:rPr>
        </w:r>
        <w:r>
          <w:rPr>
            <w:rFonts w:ascii="Book Antiqua"/>
            <w:spacing w:val="4"/>
            <w:w w:val="90"/>
            <w:sz w:val="20"/>
            <w:u w:val="single" w:color="000000"/>
          </w:rPr>
          <w:t>implementing-the-un-g uiding-principles-on-</w:t>
        </w:r>
        <w:r>
          <w:rPr>
            <w:rFonts w:ascii="Book Antiqua"/>
            <w:spacing w:val="30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30"/>
            <w:w w:val="90"/>
            <w:sz w:val="20"/>
          </w:rPr>
        </w:r>
      </w:hyperlink>
      <w:r>
        <w:rPr>
          <w:rFonts w:ascii="Book Antiqua"/>
          <w:spacing w:val="30"/>
          <w:w w:val="90"/>
          <w:sz w:val="20"/>
        </w:rPr>
      </w:r>
      <w:hyperlink r:id="rId85">
        <w:r>
          <w:rPr>
            <w:rFonts w:ascii="Book Antiqua"/>
            <w:spacing w:val="30"/>
            <w:w w:val="90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business-and-human-rights-pbNB0413165</w:t>
        </w:r>
        <w:r>
          <w:rPr>
            <w:rFonts w:ascii="Book Antiqua"/>
            <w:spacing w:val="3"/>
            <w:sz w:val="20"/>
          </w:rPr>
        </w:r>
        <w:r>
          <w:rPr>
            <w:rFonts w:ascii="Book Antiqua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075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6">
        <w:r>
          <w:rPr>
            <w:rFonts w:ascii="Book Antiqua"/>
            <w:spacing w:val="3"/>
            <w:w w:val="90"/>
            <w:sz w:val="20"/>
            <w:u w:val="single" w:color="000000"/>
          </w:rPr>
          <w:t>bookshop.europa.eu/en/oil-and-gas-sector-g uide-</w:t>
        </w:r>
        <w:r>
          <w:rPr>
            <w:rFonts w:ascii="Book Antiqua"/>
            <w:spacing w:val="4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5"/>
            <w:w w:val="90"/>
            <w:sz w:val="20"/>
          </w:rPr>
        </w:r>
      </w:hyperlink>
      <w:r>
        <w:rPr>
          <w:rFonts w:ascii="Book Antiqua"/>
          <w:spacing w:val="45"/>
          <w:w w:val="90"/>
          <w:sz w:val="20"/>
        </w:rPr>
      </w:r>
      <w:hyperlink r:id="rId86">
        <w:r>
          <w:rPr>
            <w:rFonts w:ascii="Book Antiqua"/>
            <w:spacing w:val="45"/>
            <w:w w:val="90"/>
            <w:sz w:val="20"/>
          </w:rPr>
        </w:r>
        <w:r>
          <w:rPr>
            <w:rFonts w:ascii="Book Antiqua"/>
            <w:spacing w:val="3"/>
            <w:w w:val="95"/>
            <w:sz w:val="20"/>
            <w:u w:val="single" w:color="000000"/>
          </w:rPr>
          <w:t>on-implementing-the-un-g</w:t>
        </w:r>
        <w:r>
          <w:rPr>
            <w:rFonts w:ascii="Book Antiqua"/>
            <w:spacing w:val="-37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5"/>
            <w:sz w:val="20"/>
            <w:u w:val="single" w:color="000000"/>
          </w:rPr>
          <w:t>uiding-principles-on-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6">
        <w:r>
          <w:rPr>
            <w:rFonts w:ascii="Book Antiqua"/>
            <w:w w:val="101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business-and-human-rights-pbNB0413166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40" w:lineRule="auto" w:before="112" w:after="0"/>
        <w:ind w:left="601" w:right="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7">
        <w:r>
          <w:rPr>
            <w:rFonts w:ascii="Book Antiqua"/>
            <w:spacing w:val="3"/>
            <w:sz w:val="20"/>
            <w:u w:val="single" w:color="000000"/>
          </w:rPr>
          <w:t>www.oecd.org/corporate/mne/48004323.pdf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35" w:after="0"/>
        <w:ind w:left="601" w:right="1241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88">
        <w:r>
          <w:rPr>
            <w:rFonts w:ascii="Book Antiqua"/>
            <w:spacing w:val="3"/>
            <w:w w:val="95"/>
            <w:sz w:val="20"/>
            <w:u w:val="single" w:color="000000"/>
          </w:rPr>
          <w:t>www.globalreporting.org/resourcelibrary/GR</w:t>
        </w:r>
        <w:r>
          <w:rPr>
            <w:rFonts w:ascii="Book Antiqua"/>
            <w:spacing w:val="-39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I-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8">
        <w:r>
          <w:rPr>
            <w:rFonts w:ascii="Book Antiqua"/>
            <w:w w:val="101"/>
            <w:sz w:val="20"/>
          </w:rPr>
        </w:r>
        <w:r>
          <w:rPr>
            <w:rFonts w:ascii="Book Antiqua"/>
            <w:sz w:val="20"/>
            <w:u w:val="single" w:color="000000"/>
          </w:rPr>
          <w:t>UNGP_</w:t>
        </w:r>
        <w:r>
          <w:rPr>
            <w:rFonts w:ascii="Book Antiqua"/>
            <w:spacing w:val="-39"/>
            <w:sz w:val="20"/>
            <w:u w:val="single" w:color="000000"/>
          </w:rPr>
          <w:t> </w:t>
        </w:r>
        <w:r>
          <w:rPr>
            <w:rFonts w:ascii="Book Antiqua"/>
            <w:spacing w:val="4"/>
            <w:sz w:val="20"/>
            <w:u w:val="single" w:color="000000"/>
          </w:rPr>
          <w:t>LinkageDoc.pdf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483" w:hanging="340"/>
        <w:jc w:val="both"/>
        <w:rPr>
          <w:rFonts w:ascii="Book Antiqua" w:hAnsi="Book Antiqua" w:cs="Book Antiqua" w:eastAsia="Book Antiqua"/>
          <w:sz w:val="20"/>
          <w:szCs w:val="20"/>
        </w:rPr>
      </w:pPr>
      <w:hyperlink r:id="rId89">
        <w:r>
          <w:rPr>
            <w:rFonts w:ascii="Book Antiqua"/>
            <w:spacing w:val="3"/>
            <w:w w:val="90"/>
            <w:sz w:val="20"/>
            <w:u w:val="single" w:color="000000"/>
          </w:rPr>
          <w:t>business-humanrights.org/sites/default/files/</w:t>
        </w:r>
        <w:r>
          <w:rPr>
            <w:rFonts w:ascii="Book Antiqua"/>
            <w:spacing w:val="17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17"/>
            <w:w w:val="90"/>
            <w:sz w:val="20"/>
          </w:rPr>
        </w:r>
      </w:hyperlink>
      <w:r>
        <w:rPr>
          <w:rFonts w:ascii="Book Antiqua"/>
          <w:spacing w:val="17"/>
          <w:w w:val="90"/>
          <w:sz w:val="20"/>
        </w:rPr>
      </w:r>
      <w:hyperlink r:id="rId89">
        <w:r>
          <w:rPr>
            <w:rFonts w:ascii="Book Antiqua"/>
            <w:spacing w:val="17"/>
            <w:w w:val="90"/>
            <w:sz w:val="20"/>
          </w:rPr>
        </w:r>
        <w:r>
          <w:rPr>
            <w:rFonts w:ascii="Book Antiqua"/>
            <w:spacing w:val="5"/>
            <w:w w:val="95"/>
            <w:sz w:val="20"/>
            <w:u w:val="single" w:color="000000"/>
          </w:rPr>
          <w:t>media/bhr/files/Rugg</w:t>
        </w:r>
        <w:r>
          <w:rPr>
            <w:rFonts w:ascii="Book Antiqua"/>
            <w:spacing w:val="-38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5"/>
            <w:sz w:val="20"/>
            <w:u w:val="single" w:color="000000"/>
          </w:rPr>
          <w:t>ie-note-re-ISO-26000</w:t>
        </w:r>
        <w:r>
          <w:rPr>
            <w:rFonts w:ascii="Book Antiqua"/>
            <w:spacing w:val="-38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89">
        <w:r>
          <w:rPr>
            <w:rFonts w:ascii="Book Antiqua"/>
            <w:w w:val="95"/>
            <w:sz w:val="20"/>
          </w:rPr>
        </w:r>
        <w:r>
          <w:rPr>
            <w:rFonts w:ascii="Book Antiqua"/>
            <w:sz w:val="20"/>
            <w:u w:val="single" w:color="000000"/>
          </w:rPr>
          <w:t>Nov-2009.PDF</w:t>
        </w:r>
        <w:r>
          <w:rPr>
            <w:rFonts w:ascii="Book Antiqua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40" w:lineRule="auto" w:before="112" w:after="0"/>
        <w:ind w:left="601" w:right="0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62">
        <w:r>
          <w:rPr>
            <w:rFonts w:ascii="Book Antiqua"/>
            <w:spacing w:val="3"/>
            <w:sz w:val="20"/>
            <w:u w:val="single" w:color="000000"/>
          </w:rPr>
          <w:t>www.ung</w:t>
        </w:r>
        <w:r>
          <w:rPr>
            <w:rFonts w:ascii="Book Antiqua"/>
            <w:spacing w:val="-40"/>
            <w:sz w:val="20"/>
            <w:u w:val="single" w:color="000000"/>
          </w:rPr>
          <w:t> </w:t>
        </w:r>
        <w:r>
          <w:rPr>
            <w:rFonts w:ascii="Book Antiqua"/>
            <w:spacing w:val="3"/>
            <w:sz w:val="20"/>
            <w:u w:val="single" w:color="000000"/>
          </w:rPr>
          <w:t>preporting.org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35" w:after="0"/>
        <w:ind w:left="601" w:right="1735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0">
        <w:r>
          <w:rPr>
            <w:rFonts w:ascii="Book Antiqua"/>
            <w:spacing w:val="3"/>
            <w:w w:val="90"/>
            <w:sz w:val="20"/>
            <w:u w:val="single" w:color="000000"/>
          </w:rPr>
          <w:t>www.telecomindustrydialog </w:t>
        </w:r>
        <w:r>
          <w:rPr>
            <w:rFonts w:ascii="Book Antiqua"/>
            <w:spacing w:val="2"/>
            <w:w w:val="90"/>
            <w:sz w:val="20"/>
            <w:u w:val="single" w:color="000000"/>
          </w:rPr>
          <w:t>ue.org/about/</w:t>
        </w:r>
        <w:r>
          <w:rPr>
            <w:rFonts w:ascii="Book Antiqua"/>
            <w:spacing w:val="32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32"/>
            <w:w w:val="90"/>
            <w:sz w:val="20"/>
          </w:rPr>
        </w:r>
      </w:hyperlink>
      <w:r>
        <w:rPr>
          <w:rFonts w:ascii="Book Antiqua"/>
          <w:spacing w:val="32"/>
          <w:w w:val="90"/>
          <w:sz w:val="20"/>
        </w:rPr>
      </w:r>
      <w:hyperlink r:id="rId90">
        <w:r>
          <w:rPr>
            <w:rFonts w:ascii="Book Antiqua"/>
            <w:spacing w:val="32"/>
            <w:w w:val="90"/>
            <w:sz w:val="20"/>
          </w:rPr>
        </w:r>
        <w:r>
          <w:rPr>
            <w:rFonts w:ascii="Book Antiqua"/>
            <w:sz w:val="20"/>
            <w:u w:val="single" w:color="000000"/>
          </w:rPr>
          <w:t>g</w:t>
        </w:r>
        <w:r>
          <w:rPr>
            <w:rFonts w:ascii="Book Antiqua"/>
            <w:spacing w:val="-40"/>
            <w:sz w:val="20"/>
            <w:u w:val="single" w:color="000000"/>
          </w:rPr>
          <w:t> </w:t>
        </w:r>
        <w:r>
          <w:rPr>
            <w:rFonts w:ascii="Book Antiqua"/>
            <w:spacing w:val="4"/>
            <w:sz w:val="20"/>
            <w:u w:val="single" w:color="000000"/>
          </w:rPr>
          <w:t>uiding-principles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156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1">
        <w:r>
          <w:rPr>
            <w:rFonts w:ascii="Book Antiqua"/>
            <w:spacing w:val="3"/>
            <w:w w:val="90"/>
            <w:sz w:val="20"/>
            <w:u w:val="single" w:color="000000"/>
          </w:rPr>
          <w:t>www.ipieca.org/system/files</w:t>
        </w:r>
        <w:r>
          <w:rPr>
            <w:rFonts w:ascii="Book Antiqua"/>
            <w:spacing w:val="-28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/uploads</w:t>
        </w:r>
        <w:r>
          <w:rPr>
            <w:rFonts w:ascii="Book Antiqua"/>
            <w:spacing w:val="-28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0"/>
            <w:sz w:val="20"/>
            <w:u w:val="single" w:color="000000"/>
          </w:rPr>
          <w:t>/Business</w:t>
        </w:r>
        <w:r>
          <w:rPr>
            <w:rFonts w:ascii="Book Antiqua"/>
            <w:spacing w:val="-30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_ </w:t>
        </w:r>
        <w:r>
          <w:rPr>
            <w:rFonts w:ascii="Book Antiqua"/>
            <w:w w:val="90"/>
            <w:sz w:val="20"/>
          </w:rPr>
        </w:r>
      </w:hyperlink>
      <w:r>
        <w:rPr>
          <w:rFonts w:ascii="Book Antiqua"/>
          <w:w w:val="90"/>
          <w:sz w:val="20"/>
        </w:rPr>
      </w:r>
      <w:hyperlink r:id="rId91">
        <w:r>
          <w:rPr>
            <w:rFonts w:ascii="Book Antiqua"/>
            <w:w w:val="90"/>
            <w:sz w:val="20"/>
          </w:rPr>
        </w:r>
        <w:r>
          <w:rPr>
            <w:rFonts w:ascii="Book Antiqua"/>
            <w:spacing w:val="3"/>
            <w:w w:val="95"/>
            <w:sz w:val="20"/>
            <w:u w:val="single" w:color="000000"/>
          </w:rPr>
          <w:t>and</w:t>
        </w:r>
        <w:r>
          <w:rPr>
            <w:rFonts w:ascii="Book Antiqua"/>
            <w:spacing w:val="-25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5"/>
            <w:sz w:val="20"/>
            <w:u w:val="single" w:color="000000"/>
          </w:rPr>
          <w:t>_human</w:t>
        </w:r>
        <w:r>
          <w:rPr>
            <w:rFonts w:ascii="Book Antiqua"/>
            <w:spacing w:val="-25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5"/>
            <w:w w:val="95"/>
            <w:sz w:val="20"/>
            <w:u w:val="single" w:color="000000"/>
          </w:rPr>
          <w:t>_rights</w:t>
        </w:r>
        <w:r>
          <w:rPr>
            <w:rFonts w:ascii="Book Antiqua"/>
            <w:spacing w:val="-25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2"/>
            <w:w w:val="95"/>
            <w:sz w:val="20"/>
            <w:u w:val="single" w:color="000000"/>
          </w:rPr>
          <w:t>_project</w:t>
        </w:r>
        <w:r>
          <w:rPr>
            <w:rFonts w:ascii="Book Antiqua"/>
            <w:spacing w:val="-21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_</w:t>
        </w:r>
        <w:r>
          <w:rPr>
            <w:rFonts w:ascii="Book Antiqua"/>
            <w:spacing w:val="-19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2014_07_</w:t>
        </w:r>
        <w:r>
          <w:rPr>
            <w:rFonts w:ascii="Book Antiqua"/>
            <w:spacing w:val="-25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3"/>
            <w:w w:val="95"/>
            <w:sz w:val="20"/>
            <w:u w:val="single" w:color="000000"/>
          </w:rPr>
          <w:t>screen.pdf</w:t>
        </w:r>
        <w:r>
          <w:rPr>
            <w:rFonts w:ascii="Book Antiqua"/>
            <w:spacing w:val="3"/>
            <w:w w:val="95"/>
            <w:sz w:val="20"/>
          </w:rPr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864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2">
        <w:r>
          <w:rPr>
            <w:rFonts w:ascii="Book Antiqua"/>
            <w:spacing w:val="3"/>
            <w:w w:val="95"/>
            <w:sz w:val="20"/>
            <w:u w:val="single" w:color="000000"/>
          </w:rPr>
          <w:t>www.americanbar.org/content/dam/</w:t>
        </w:r>
        <w:r>
          <w:rPr>
            <w:rFonts w:ascii="Book Antiqua"/>
            <w:w w:val="68"/>
            <w:sz w:val="20"/>
          </w:rPr>
        </w:r>
      </w:hyperlink>
      <w:r>
        <w:rPr>
          <w:rFonts w:ascii="Book Antiqua"/>
          <w:w w:val="68"/>
          <w:sz w:val="20"/>
        </w:rPr>
        <w:t> </w:t>
      </w:r>
      <w:hyperlink r:id="rId92">
        <w:r>
          <w:rPr>
            <w:rFonts w:ascii="Book Antiqua"/>
            <w:w w:val="95"/>
            <w:sz w:val="20"/>
          </w:rPr>
        </w:r>
        <w:r>
          <w:rPr>
            <w:rFonts w:ascii="Book Antiqua"/>
            <w:spacing w:val="5"/>
            <w:w w:val="90"/>
            <w:sz w:val="20"/>
            <w:u w:val="single" w:color="000000"/>
          </w:rPr>
          <w:t>aba/administrative/human</w:t>
        </w:r>
        <w:r>
          <w:rPr>
            <w:rFonts w:ascii="Book Antiqua"/>
            <w:spacing w:val="-20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5"/>
            <w:w w:val="90"/>
            <w:sz w:val="20"/>
            <w:u w:val="single" w:color="000000"/>
          </w:rPr>
          <w:t>_rights</w:t>
        </w:r>
        <w:r>
          <w:rPr>
            <w:rFonts w:ascii="Book Antiqua"/>
            <w:spacing w:val="-17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0"/>
            <w:sz w:val="20"/>
            <w:u w:val="single" w:color="000000"/>
          </w:rPr>
          <w:t>/hod</w:t>
        </w:r>
        <w:r>
          <w:rPr>
            <w:rFonts w:ascii="Book Antiqua"/>
            <w:spacing w:val="-20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_</w:t>
        </w:r>
        <w:r>
          <w:rPr>
            <w:rFonts w:ascii="Book Antiqua"/>
            <w:spacing w:val="-5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-5"/>
            <w:w w:val="90"/>
            <w:sz w:val="20"/>
          </w:rPr>
        </w:r>
      </w:hyperlink>
      <w:r>
        <w:rPr>
          <w:rFonts w:ascii="Book Antiqua"/>
          <w:spacing w:val="-5"/>
          <w:w w:val="90"/>
          <w:sz w:val="20"/>
        </w:rPr>
      </w:r>
      <w:hyperlink r:id="rId92">
        <w:r>
          <w:rPr>
            <w:rFonts w:ascii="Book Antiqua"/>
            <w:spacing w:val="-5"/>
            <w:w w:val="90"/>
            <w:sz w:val="20"/>
          </w:rPr>
        </w:r>
        <w:r>
          <w:rPr>
            <w:rFonts w:ascii="Book Antiqua"/>
            <w:spacing w:val="2"/>
            <w:sz w:val="20"/>
            <w:u w:val="single" w:color="000000"/>
          </w:rPr>
          <w:t>midyear_109.authcheckdam.pdf</w:t>
        </w:r>
        <w:r>
          <w:rPr>
            <w:rFonts w:ascii="Book Antiqua"/>
            <w:spacing w:val="2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61" w:lineRule="auto" w:before="112" w:after="0"/>
        <w:ind w:left="601" w:right="1291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3">
        <w:r>
          <w:rPr>
            <w:rFonts w:ascii="Book Antiqua"/>
            <w:spacing w:val="2"/>
            <w:w w:val="90"/>
            <w:sz w:val="20"/>
            <w:u w:val="single" w:color="000000"/>
          </w:rPr>
          <w:t>communities.lawsociety.org.uk </w:t>
        </w:r>
        <w:r>
          <w:rPr>
            <w:rFonts w:ascii="Book Antiqua"/>
            <w:spacing w:val="3"/>
            <w:w w:val="90"/>
            <w:sz w:val="20"/>
            <w:u w:val="single" w:color="000000"/>
          </w:rPr>
          <w:t>/Uploads </w:t>
        </w:r>
        <w:r>
          <w:rPr>
            <w:rFonts w:ascii="Book Antiqua"/>
            <w:w w:val="90"/>
            <w:sz w:val="20"/>
            <w:u w:val="single" w:color="000000"/>
          </w:rPr>
          <w:t>/i/v/c/</w:t>
        </w:r>
        <w:r>
          <w:rPr>
            <w:rFonts w:ascii="Book Antiqua"/>
            <w:spacing w:val="-13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-13"/>
            <w:w w:val="90"/>
            <w:sz w:val="20"/>
          </w:rPr>
        </w:r>
      </w:hyperlink>
      <w:r>
        <w:rPr>
          <w:rFonts w:ascii="Book Antiqua"/>
          <w:spacing w:val="-13"/>
          <w:w w:val="90"/>
          <w:sz w:val="20"/>
        </w:rPr>
      </w:r>
      <w:hyperlink r:id="rId93">
        <w:r>
          <w:rPr>
            <w:rFonts w:ascii="Book Antiqua"/>
            <w:spacing w:val="-13"/>
            <w:w w:val="90"/>
            <w:sz w:val="20"/>
          </w:rPr>
        </w:r>
        <w:r>
          <w:rPr>
            <w:rFonts w:ascii="Book Antiqua"/>
            <w:spacing w:val="2"/>
            <w:sz w:val="20"/>
            <w:u w:val="single" w:color="000000"/>
          </w:rPr>
          <w:t>BHR</w:t>
        </w:r>
        <w:r>
          <w:rPr>
            <w:rFonts w:ascii="Book Antiqua"/>
            <w:spacing w:val="-37"/>
            <w:sz w:val="20"/>
            <w:u w:val="single" w:color="000000"/>
          </w:rPr>
          <w:t> </w:t>
        </w:r>
        <w:r>
          <w:rPr>
            <w:rFonts w:ascii="Book Antiqua"/>
            <w:spacing w:val="3"/>
            <w:sz w:val="20"/>
            <w:u w:val="single" w:color="000000"/>
          </w:rPr>
          <w:t>AGfinalRecommendations.pdf</w:t>
        </w:r>
        <w:r>
          <w:rPr>
            <w:rFonts w:ascii="Book Antiqua"/>
            <w:spacing w:val="3"/>
            <w:sz w:val="20"/>
          </w:rPr>
        </w:r>
      </w:hyperlink>
    </w:p>
    <w:p>
      <w:pPr>
        <w:spacing w:after="0" w:line="261" w:lineRule="auto"/>
        <w:jc w:val="left"/>
        <w:rPr>
          <w:rFonts w:ascii="Book Antiqua" w:hAnsi="Book Antiqua" w:cs="Book Antiqua" w:eastAsia="Book Antiqua"/>
          <w:sz w:val="20"/>
          <w:szCs w:val="20"/>
        </w:rPr>
        <w:sectPr>
          <w:type w:val="continuous"/>
          <w:pgSz w:w="11910" w:h="16840"/>
          <w:pgMar w:top="1580" w:bottom="0" w:left="0" w:right="0"/>
          <w:cols w:num="2" w:equalWidth="0">
            <w:col w:w="5793" w:space="40"/>
            <w:col w:w="6077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61" w:lineRule="auto" w:before="60" w:after="0"/>
        <w:ind w:left="457" w:right="4782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4">
        <w:r>
          <w:rPr>
            <w:rFonts w:ascii="Book Antiqua"/>
            <w:spacing w:val="4"/>
            <w:sz w:val="20"/>
            <w:u w:val="single" w:color="000000"/>
          </w:rPr>
          <w:t>www.ibanet.org/Document/Default.</w:t>
        </w:r>
        <w:r>
          <w:rPr>
            <w:rFonts w:ascii="Book Antiqua"/>
            <w:sz w:val="20"/>
          </w:rPr>
        </w:r>
      </w:hyperlink>
      <w:r>
        <w:rPr>
          <w:rFonts w:ascii="Book Antiqua"/>
          <w:sz w:val="20"/>
        </w:rPr>
        <w:t> </w:t>
      </w:r>
      <w:hyperlink r:id="rId94">
        <w:r>
          <w:rPr>
            <w:rFonts w:ascii="Book Antiqua"/>
            <w:w w:val="95"/>
            <w:sz w:val="20"/>
          </w:rPr>
        </w:r>
        <w:r>
          <w:rPr>
            <w:rFonts w:ascii="Book Antiqua"/>
            <w:spacing w:val="2"/>
            <w:sz w:val="20"/>
            <w:u w:val="single" w:color="000000"/>
          </w:rPr>
          <w:t>aspx?DocumentUid</w:t>
        </w:r>
        <w:r>
          <w:rPr>
            <w:rFonts w:ascii="Book Antiqua"/>
            <w:spacing w:val="-28"/>
            <w:sz w:val="20"/>
            <w:u w:val="single" w:color="000000"/>
          </w:rPr>
          <w:t> </w:t>
        </w:r>
        <w:r>
          <w:rPr>
            <w:rFonts w:ascii="Book Antiqua"/>
            <w:sz w:val="20"/>
            <w:u w:val="single" w:color="000000"/>
          </w:rPr>
          <w:t>=70D3F1B6</w:t>
        </w:r>
        <w:r>
          <w:rPr>
            <w:rFonts w:ascii="Book Antiqua"/>
            <w:spacing w:val="-34"/>
            <w:sz w:val="20"/>
            <w:u w:val="single" w:color="000000"/>
          </w:rPr>
          <w:t> </w:t>
        </w:r>
        <w:r>
          <w:rPr>
            <w:rFonts w:ascii="Book Antiqua"/>
            <w:spacing w:val="3"/>
            <w:sz w:val="20"/>
            <w:u w:val="single" w:color="000000"/>
          </w:rPr>
          <w:t>-33F8-41AD-</w:t>
        </w:r>
        <w:r>
          <w:rPr>
            <w:rFonts w:ascii="Book Antiqua"/>
            <w:spacing w:val="-39"/>
            <w:sz w:val="20"/>
            <w:u w:val="single" w:color="000000"/>
          </w:rPr>
          <w:t> </w:t>
        </w:r>
        <w:r>
          <w:rPr>
            <w:rFonts w:ascii="Book Antiqua"/>
            <w:spacing w:val="-39"/>
            <w:sz w:val="20"/>
          </w:rPr>
        </w:r>
      </w:hyperlink>
      <w:r>
        <w:rPr>
          <w:rFonts w:ascii="Book Antiqua"/>
          <w:spacing w:val="-39"/>
          <w:sz w:val="20"/>
        </w:rPr>
      </w:r>
      <w:hyperlink r:id="rId94">
        <w:r>
          <w:rPr>
            <w:rFonts w:ascii="Book Antiqua"/>
            <w:spacing w:val="-39"/>
            <w:sz w:val="20"/>
          </w:rPr>
        </w:r>
        <w:r>
          <w:rPr>
            <w:rFonts w:ascii="Book Antiqua"/>
            <w:spacing w:val="3"/>
            <w:sz w:val="20"/>
            <w:u w:val="single" w:color="000000"/>
          </w:rPr>
          <w:t>866E-4928DAD6E696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40" w:lineRule="auto" w:before="112" w:after="0"/>
        <w:ind w:left="457" w:right="4065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5">
        <w:r>
          <w:rPr>
            <w:rFonts w:ascii="Book Antiqua"/>
            <w:spacing w:val="3"/>
            <w:w w:val="95"/>
            <w:sz w:val="20"/>
            <w:u w:val="single" w:color="000000"/>
          </w:rPr>
          <w:t>www.cips.org/Documents</w:t>
        </w:r>
        <w:r>
          <w:rPr>
            <w:rFonts w:ascii="Book Antiqua"/>
            <w:spacing w:val="-37"/>
            <w:w w:val="95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5"/>
            <w:sz w:val="20"/>
            <w:u w:val="single" w:color="000000"/>
          </w:rPr>
          <w:t>/Qualifications</w:t>
        </w:r>
        <w:r>
          <w:rPr>
            <w:rFonts w:ascii="Book Antiqua"/>
            <w:spacing w:val="-37"/>
            <w:w w:val="95"/>
            <w:sz w:val="20"/>
            <w:u w:val="single" w:color="000000"/>
          </w:rPr>
          <w:t> </w:t>
        </w:r>
        <w:r>
          <w:rPr>
            <w:rFonts w:ascii="Book Antiqua"/>
            <w:w w:val="95"/>
            <w:sz w:val="20"/>
            <w:u w:val="single" w:color="000000"/>
          </w:rPr>
          <w:t>/</w:t>
        </w:r>
        <w:r>
          <w:rPr>
            <w:rFonts w:ascii="Book Antiqua"/>
            <w:w w:val="95"/>
            <w:sz w:val="20"/>
          </w:rPr>
        </w:r>
        <w:r>
          <w:rPr>
            <w:rFonts w:ascii="Book Antiqua"/>
            <w:sz w:val="20"/>
          </w:rPr>
        </w:r>
      </w:hyperlink>
    </w:p>
    <w:p>
      <w:pPr>
        <w:pStyle w:val="BodyText"/>
        <w:spacing w:line="261" w:lineRule="auto" w:before="21"/>
        <w:ind w:left="457" w:right="4065"/>
        <w:jc w:val="left"/>
      </w:pPr>
      <w:r>
        <w:rPr>
          <w:w w:val="101"/>
        </w:rPr>
      </w:r>
      <w:hyperlink r:id="rId95">
        <w:r>
          <w:rPr>
            <w:w w:val="95"/>
            <w:u w:val="single" w:color="000000"/>
          </w:rPr>
          <w:t>Unit</w:t>
        </w:r>
        <w:r>
          <w:rPr>
            <w:spacing w:val="-23"/>
            <w:w w:val="95"/>
            <w:u w:val="single" w:color="000000"/>
          </w:rPr>
          <w:t> </w:t>
        </w:r>
        <w:r>
          <w:rPr>
            <w:spacing w:val="2"/>
            <w:w w:val="95"/>
            <w:u w:val="single" w:color="000000"/>
          </w:rPr>
          <w:t>_Content</w:t>
        </w:r>
        <w:r>
          <w:rPr>
            <w:spacing w:val="-23"/>
            <w:w w:val="95"/>
            <w:u w:val="single" w:color="000000"/>
          </w:rPr>
          <w:t> </w:t>
        </w:r>
        <w:r>
          <w:rPr>
            <w:spacing w:val="2"/>
            <w:w w:val="95"/>
            <w:u w:val="single" w:color="000000"/>
          </w:rPr>
          <w:t>_Guides</w:t>
        </w:r>
        <w:r>
          <w:rPr>
            <w:spacing w:val="-25"/>
            <w:w w:val="95"/>
            <w:u w:val="single" w:color="000000"/>
          </w:rPr>
          <w:t> </w:t>
        </w:r>
        <w:r>
          <w:rPr>
            <w:spacing w:val="4"/>
            <w:w w:val="95"/>
            <w:u w:val="single" w:color="000000"/>
          </w:rPr>
          <w:t>/CIPS</w:t>
        </w:r>
        <w:r>
          <w:rPr>
            <w:spacing w:val="-23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_</w:t>
        </w:r>
        <w:r>
          <w:rPr>
            <w:spacing w:val="-25"/>
            <w:w w:val="95"/>
            <w:u w:val="single" w:color="000000"/>
          </w:rPr>
          <w:t> </w:t>
        </w:r>
        <w:r>
          <w:rPr>
            <w:spacing w:val="3"/>
            <w:w w:val="95"/>
            <w:u w:val="single" w:color="000000"/>
          </w:rPr>
          <w:t>Prof</w:t>
        </w:r>
        <w:r>
          <w:rPr>
            <w:spacing w:val="-15"/>
            <w:w w:val="95"/>
            <w:u w:val="single" w:color="000000"/>
          </w:rPr>
          <w:t> </w:t>
        </w:r>
        <w:r>
          <w:rPr>
            <w:spacing w:val="3"/>
            <w:w w:val="95"/>
            <w:u w:val="single" w:color="000000"/>
          </w:rPr>
          <w:t>DipProcSupp_</w:t>
        </w:r>
        <w:r>
          <w:rPr>
            <w:spacing w:val="-17"/>
            <w:w w:val="95"/>
            <w:u w:val="single" w:color="000000"/>
          </w:rPr>
          <w:t> </w:t>
        </w:r>
        <w:r>
          <w:rPr>
            <w:spacing w:val="-17"/>
            <w:w w:val="95"/>
          </w:rPr>
        </w:r>
      </w:hyperlink>
      <w:r>
        <w:rPr>
          <w:spacing w:val="-17"/>
          <w:w w:val="95"/>
        </w:rPr>
      </w:r>
      <w:hyperlink r:id="rId95">
        <w:r>
          <w:rPr>
            <w:spacing w:val="-17"/>
            <w:w w:val="95"/>
          </w:rPr>
        </w:r>
        <w:r>
          <w:rPr>
            <w:spacing w:val="5"/>
            <w:u w:val="single" w:color="000000"/>
          </w:rPr>
          <w:t>WEB</w:t>
        </w:r>
        <w:r>
          <w:rPr>
            <w:spacing w:val="-40"/>
            <w:u w:val="single" w:color="000000"/>
          </w:rPr>
          <w:t> </w:t>
        </w:r>
        <w:r>
          <w:rPr>
            <w:u w:val="single" w:color="000000"/>
          </w:rPr>
          <w:t>%</w:t>
        </w:r>
        <w:r>
          <w:rPr>
            <w:spacing w:val="-41"/>
            <w:u w:val="single" w:color="000000"/>
          </w:rPr>
          <w:t> </w:t>
        </w:r>
        <w:r>
          <w:rPr>
            <w:spacing w:val="4"/>
            <w:u w:val="single" w:color="000000"/>
          </w:rPr>
          <w:t>20FINAL</w:t>
        </w:r>
        <w:r>
          <w:rPr>
            <w:spacing w:val="-39"/>
            <w:u w:val="single" w:color="000000"/>
          </w:rPr>
          <w:t> </w:t>
        </w:r>
        <w:r>
          <w:rPr>
            <w:spacing w:val="5"/>
            <w:u w:val="single" w:color="000000"/>
          </w:rPr>
          <w:t>.pdf</w:t>
        </w:r>
        <w:r>
          <w:rPr>
            <w:spacing w:val="5"/>
          </w:rPr>
        </w:r>
        <w:r>
          <w:rPr/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61" w:lineRule="auto" w:before="112" w:after="0"/>
        <w:ind w:left="457" w:right="4794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0">
        <w:r>
          <w:rPr>
            <w:rFonts w:ascii="Book Antiqua"/>
            <w:spacing w:val="3"/>
            <w:w w:val="90"/>
            <w:sz w:val="20"/>
            <w:u w:val="single" w:color="000000"/>
          </w:rPr>
          <w:t>www.ifc.org/wps/wcm/connect/Topics</w:t>
        </w:r>
        <w:r>
          <w:rPr>
            <w:rFonts w:ascii="Book Antiqua"/>
            <w:spacing w:val="-16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_</w:t>
        </w:r>
        <w:r>
          <w:rPr>
            <w:rFonts w:ascii="Book Antiqua"/>
            <w:spacing w:val="-16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"/>
            <w:w w:val="90"/>
            <w:sz w:val="20"/>
            <w:u w:val="single" w:color="000000"/>
          </w:rPr>
          <w:t>Ext</w:t>
        </w:r>
        <w:r>
          <w:rPr>
            <w:rFonts w:ascii="Book Antiqua"/>
            <w:spacing w:val="-11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_ </w:t>
        </w:r>
        <w:r>
          <w:rPr>
            <w:rFonts w:ascii="Book Antiqua"/>
            <w:w w:val="90"/>
            <w:sz w:val="20"/>
          </w:rPr>
        </w:r>
      </w:hyperlink>
      <w:r>
        <w:rPr>
          <w:rFonts w:ascii="Book Antiqua"/>
          <w:w w:val="90"/>
          <w:sz w:val="20"/>
        </w:rPr>
      </w:r>
      <w:hyperlink r:id="rId70">
        <w:r>
          <w:rPr>
            <w:rFonts w:ascii="Book Antiqua"/>
            <w:w w:val="90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Content/IFC</w:t>
        </w:r>
        <w:r>
          <w:rPr>
            <w:rFonts w:ascii="Book Antiqua"/>
            <w:spacing w:val="-43"/>
            <w:sz w:val="20"/>
            <w:u w:val="single" w:color="000000"/>
          </w:rPr>
          <w:t> </w:t>
        </w:r>
        <w:r>
          <w:rPr>
            <w:rFonts w:ascii="Book Antiqua"/>
            <w:sz w:val="20"/>
            <w:u w:val="single" w:color="000000"/>
          </w:rPr>
          <w:t>_</w:t>
        </w:r>
        <w:r>
          <w:rPr>
            <w:rFonts w:ascii="Book Antiqua"/>
            <w:spacing w:val="-43"/>
            <w:sz w:val="20"/>
            <w:u w:val="single" w:color="000000"/>
          </w:rPr>
          <w:t> </w:t>
        </w:r>
        <w:r>
          <w:rPr>
            <w:rFonts w:ascii="Book Antiqua"/>
            <w:spacing w:val="5"/>
            <w:sz w:val="20"/>
            <w:u w:val="single" w:color="000000"/>
          </w:rPr>
          <w:t>External_Corporate_</w:t>
        </w:r>
        <w:r>
          <w:rPr>
            <w:rFonts w:ascii="Book Antiqua"/>
            <w:spacing w:val="-43"/>
            <w:sz w:val="20"/>
            <w:u w:val="single" w:color="000000"/>
          </w:rPr>
          <w:t> </w:t>
        </w:r>
        <w:r>
          <w:rPr>
            <w:rFonts w:ascii="Book Antiqua"/>
            <w:spacing w:val="4"/>
            <w:sz w:val="20"/>
            <w:u w:val="single" w:color="000000"/>
          </w:rPr>
          <w:t>site/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BodyText"/>
        <w:spacing w:line="261" w:lineRule="auto"/>
        <w:ind w:left="457" w:right="4509"/>
        <w:jc w:val="left"/>
      </w:pPr>
      <w:r>
        <w:rPr>
          <w:w w:val="103"/>
        </w:rPr>
      </w:r>
      <w:hyperlink r:id="rId70">
        <w:r>
          <w:rPr>
            <w:spacing w:val="5"/>
            <w:w w:val="95"/>
            <w:u w:val="single" w:color="000000"/>
          </w:rPr>
          <w:t>Sustainability+and+Disclosure/Environmental-</w:t>
        </w:r>
        <w:r>
          <w:rPr>
            <w:spacing w:val="-22"/>
            <w:w w:val="95"/>
            <w:u w:val="single" w:color="000000"/>
          </w:rPr>
          <w:t> </w:t>
        </w:r>
        <w:r>
          <w:rPr>
            <w:spacing w:val="-22"/>
            <w:w w:val="95"/>
          </w:rPr>
        </w:r>
      </w:hyperlink>
      <w:r>
        <w:rPr>
          <w:spacing w:val="-22"/>
          <w:w w:val="95"/>
        </w:rPr>
      </w:r>
      <w:hyperlink r:id="rId70">
        <w:r>
          <w:rPr>
            <w:spacing w:val="-22"/>
            <w:w w:val="95"/>
          </w:rPr>
        </w:r>
        <w:r>
          <w:rPr>
            <w:spacing w:val="4"/>
            <w:w w:val="95"/>
            <w:u w:val="single" w:color="000000"/>
          </w:rPr>
          <w:t>Social-Governance/Sustainability+Framework</w:t>
        </w:r>
        <w:r>
          <w:rPr>
            <w:spacing w:val="4"/>
            <w:w w:val="95"/>
          </w:rPr>
        </w:r>
        <w:r>
          <w:rPr>
            <w:spacing w:val="4"/>
          </w:rPr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40" w:lineRule="auto" w:before="112" w:after="0"/>
        <w:ind w:left="457" w:right="4065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6">
        <w:r>
          <w:rPr>
            <w:rFonts w:ascii="Book Antiqua"/>
            <w:spacing w:val="3"/>
            <w:sz w:val="20"/>
            <w:u w:val="single" w:color="000000"/>
          </w:rPr>
          <w:t>www.equator-principles.com/index.php/ep3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40" w:lineRule="auto" w:before="135" w:after="0"/>
        <w:ind w:left="457" w:right="4065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7">
        <w:r>
          <w:rPr>
            <w:rFonts w:ascii="Book Antiqua"/>
            <w:spacing w:val="3"/>
            <w:sz w:val="20"/>
            <w:u w:val="single" w:color="000000"/>
          </w:rPr>
          <w:t>www.unpri.org</w:t>
        </w:r>
        <w:r>
          <w:rPr>
            <w:rFonts w:ascii="Book Antiqua"/>
            <w:spacing w:val="3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61" w:lineRule="auto" w:before="135" w:after="0"/>
        <w:ind w:left="457" w:right="4433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3">
        <w:r>
          <w:rPr>
            <w:rFonts w:ascii="Book Antiqua"/>
            <w:spacing w:val="3"/>
            <w:sz w:val="20"/>
            <w:u w:val="single" w:color="000000"/>
          </w:rPr>
          <w:t>www.theguardian.com/global-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3">
        <w:r>
          <w:rPr>
            <w:rFonts w:ascii="Book Antiqua"/>
            <w:w w:val="94"/>
            <w:sz w:val="20"/>
          </w:rPr>
        </w:r>
        <w:r>
          <w:rPr>
            <w:rFonts w:ascii="Book Antiqua"/>
            <w:sz w:val="20"/>
            <w:u w:val="single" w:color="000000"/>
          </w:rPr>
          <w:t>development/2016/mar/18/responsible-</w:t>
        </w:r>
        <w:r>
          <w:rPr>
            <w:rFonts w:ascii="Book Antiqua"/>
            <w:w w:val="87"/>
            <w:sz w:val="20"/>
          </w:rPr>
        </w:r>
      </w:hyperlink>
      <w:r>
        <w:rPr>
          <w:rFonts w:ascii="Book Antiqua"/>
          <w:w w:val="87"/>
          <w:sz w:val="20"/>
        </w:rPr>
        <w:t> </w:t>
      </w:r>
      <w:hyperlink r:id="rId73">
        <w:r>
          <w:rPr>
            <w:rFonts w:ascii="Book Antiqua"/>
            <w:w w:val="93"/>
            <w:sz w:val="20"/>
          </w:rPr>
        </w:r>
        <w:r>
          <w:rPr>
            <w:rFonts w:ascii="Book Antiqua"/>
            <w:spacing w:val="4"/>
            <w:w w:val="90"/>
            <w:sz w:val="20"/>
            <w:u w:val="single" w:color="000000"/>
          </w:rPr>
          <w:t>investing-financial-winner-human-rights-strateg</w:t>
        </w:r>
        <w:r>
          <w:rPr>
            <w:rFonts w:ascii="Book Antiqua"/>
            <w:spacing w:val="13"/>
            <w:w w:val="90"/>
            <w:sz w:val="20"/>
            <w:u w:val="single" w:color="000000"/>
          </w:rPr>
          <w:t> </w:t>
        </w:r>
        <w:r>
          <w:rPr>
            <w:rFonts w:ascii="Book Antiqua"/>
            <w:w w:val="90"/>
            <w:sz w:val="20"/>
            <w:u w:val="single" w:color="000000"/>
          </w:rPr>
          <w:t>y</w:t>
        </w:r>
        <w:r>
          <w:rPr>
            <w:rFonts w:ascii="Book Antiqua"/>
            <w:w w:val="90"/>
            <w:sz w:val="20"/>
          </w:rPr>
        </w:r>
        <w:r>
          <w:rPr>
            <w:rFonts w:ascii="Book Antiqua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61" w:lineRule="auto" w:before="112" w:after="0"/>
        <w:ind w:left="457" w:right="4517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72">
        <w:r>
          <w:rPr>
            <w:rFonts w:ascii="Book Antiqua"/>
            <w:spacing w:val="3"/>
            <w:w w:val="90"/>
            <w:sz w:val="20"/>
            <w:u w:val="single" w:color="000000"/>
          </w:rPr>
          <w:t>business-humanrights.org/en/corporate-human-</w:t>
        </w:r>
        <w:r>
          <w:rPr>
            <w:rFonts w:ascii="Book Antiqua"/>
            <w:spacing w:val="47"/>
            <w:w w:val="90"/>
            <w:sz w:val="20"/>
            <w:u w:val="single" w:color="000000"/>
          </w:rPr>
          <w:t> </w:t>
        </w:r>
        <w:r>
          <w:rPr>
            <w:rFonts w:ascii="Book Antiqua"/>
            <w:spacing w:val="47"/>
            <w:w w:val="90"/>
            <w:sz w:val="20"/>
          </w:rPr>
        </w:r>
      </w:hyperlink>
      <w:r>
        <w:rPr>
          <w:rFonts w:ascii="Book Antiqua"/>
          <w:spacing w:val="47"/>
          <w:w w:val="90"/>
          <w:sz w:val="20"/>
        </w:rPr>
      </w:r>
      <w:hyperlink r:id="rId72">
        <w:r>
          <w:rPr>
            <w:rFonts w:ascii="Book Antiqua"/>
            <w:spacing w:val="47"/>
            <w:w w:val="90"/>
            <w:sz w:val="20"/>
          </w:rPr>
        </w:r>
        <w:r>
          <w:rPr>
            <w:rFonts w:ascii="Book Antiqua"/>
            <w:spacing w:val="4"/>
            <w:sz w:val="20"/>
            <w:u w:val="single" w:color="000000"/>
          </w:rPr>
          <w:t>rights-benchmark</w:t>
        </w:r>
        <w:r>
          <w:rPr>
            <w:rFonts w:ascii="Book Antiqua"/>
            <w:spacing w:val="4"/>
            <w:sz w:val="20"/>
          </w:rPr>
        </w:r>
      </w:hyperlink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40" w:lineRule="auto" w:before="112" w:after="0"/>
        <w:ind w:left="457" w:right="4065" w:hanging="340"/>
        <w:jc w:val="left"/>
        <w:rPr>
          <w:rFonts w:ascii="Book Antiqua" w:hAnsi="Book Antiqua" w:cs="Book Antiqua" w:eastAsia="Book Antiqua"/>
          <w:sz w:val="20"/>
          <w:szCs w:val="20"/>
        </w:rPr>
      </w:pPr>
      <w:hyperlink r:id="rId98">
        <w:r>
          <w:rPr>
            <w:rFonts w:ascii="Book Antiqua"/>
            <w:spacing w:val="4"/>
            <w:sz w:val="20"/>
            <w:u w:val="single" w:color="000000"/>
          </w:rPr>
          <w:t>www.knowthechain.org</w:t>
        </w:r>
        <w:r>
          <w:rPr>
            <w:rFonts w:ascii="Book Antiqua"/>
            <w:spacing w:val="4"/>
            <w:sz w:val="20"/>
          </w:rPr>
        </w:r>
      </w:hyperlink>
    </w:p>
    <w:p>
      <w:pPr>
        <w:spacing w:after="0" w:line="240" w:lineRule="auto"/>
        <w:jc w:val="left"/>
        <w:rPr>
          <w:rFonts w:ascii="Book Antiqua" w:hAnsi="Book Antiqua" w:cs="Book Antiqua" w:eastAsia="Book Antiqua"/>
          <w:sz w:val="20"/>
          <w:szCs w:val="20"/>
        </w:rPr>
        <w:sectPr>
          <w:pgSz w:w="11910" w:h="16840"/>
          <w:pgMar w:header="759" w:footer="0" w:top="980" w:bottom="280" w:left="960" w:right="1680"/>
        </w:sectPr>
      </w:pPr>
    </w:p>
    <w:p>
      <w:pPr>
        <w:spacing w:line="334" w:lineRule="exact" w:before="0"/>
        <w:ind w:left="488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/>
          <w:color w:val="65747C"/>
          <w:spacing w:val="4"/>
          <w:sz w:val="14"/>
        </w:rPr>
        <w:t>BUSINESS </w:t>
      </w:r>
      <w:r>
        <w:rPr>
          <w:rFonts w:ascii="Arial Unicode MS"/>
          <w:color w:val="65747C"/>
          <w:spacing w:val="3"/>
          <w:sz w:val="14"/>
        </w:rPr>
        <w:t>AND </w:t>
      </w:r>
      <w:r>
        <w:rPr>
          <w:rFonts w:ascii="Arial Unicode MS"/>
          <w:color w:val="65747C"/>
          <w:spacing w:val="5"/>
          <w:sz w:val="14"/>
        </w:rPr>
        <w:t>HUMAN </w:t>
      </w:r>
      <w:r>
        <w:rPr>
          <w:rFonts w:ascii="Arial Unicode MS"/>
          <w:color w:val="65747C"/>
          <w:spacing w:val="4"/>
          <w:sz w:val="14"/>
        </w:rPr>
        <w:t>RIGHTS: </w:t>
      </w:r>
      <w:r>
        <w:rPr>
          <w:rFonts w:ascii="Arial Unicode MS"/>
          <w:color w:val="65747C"/>
          <w:spacing w:val="5"/>
          <w:sz w:val="14"/>
        </w:rPr>
        <w:t>EVOLUTION </w:t>
      </w:r>
      <w:r>
        <w:rPr>
          <w:rFonts w:ascii="Arial Unicode MS"/>
          <w:color w:val="65747C"/>
          <w:spacing w:val="3"/>
          <w:sz w:val="14"/>
        </w:rPr>
        <w:t>AND ACCEPTANCE </w:t>
      </w:r>
      <w:r>
        <w:rPr>
          <w:rFonts w:ascii="Arial Unicode MS"/>
          <w:color w:val="65747C"/>
          <w:spacing w:val="36"/>
          <w:sz w:val="14"/>
        </w:rPr>
        <w:t> </w:t>
      </w:r>
      <w:r>
        <w:rPr>
          <w:rFonts w:ascii="Arial Unicode MS"/>
          <w:sz w:val="24"/>
        </w:rPr>
        <w:t>21</w:t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3"/>
          <w:szCs w:val="3"/>
        </w:rPr>
      </w:pPr>
    </w:p>
    <w:p>
      <w:pPr>
        <w:spacing w:line="20" w:lineRule="exact"/>
        <w:ind w:left="112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88.1pt;height:.5pt;mso-position-horizontal-relative:char;mso-position-vertical-relative:line" coordorigin="0,0" coordsize="9762,10">
            <v:group style="position:absolute;left:5;top:5;width:9752;height:2" coordorigin="5,5" coordsize="9752,2">
              <v:shape style="position:absolute;left:5;top:5;width:9752;height:2" coordorigin="5,5" coordsize="9752,0" path="m5,5l9756,5e" filled="false" stroked="true" strokeweight=".5pt" strokecolor="#909ea6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Heading2"/>
        <w:spacing w:line="419" w:lineRule="exact"/>
        <w:ind w:left="119" w:right="1715"/>
        <w:jc w:val="left"/>
      </w:pPr>
      <w:r>
        <w:rPr>
          <w:color w:val="F89E5D"/>
          <w:spacing w:val="6"/>
        </w:rPr>
        <w:t>Authors</w:t>
      </w:r>
      <w:r>
        <w:rPr>
          <w:spacing w:val="6"/>
        </w:rPr>
      </w:r>
    </w:p>
    <w:p>
      <w:pPr>
        <w:pStyle w:val="BodyText"/>
        <w:spacing w:line="261" w:lineRule="auto" w:before="176"/>
        <w:ind w:left="119" w:right="5200"/>
        <w:jc w:val="left"/>
      </w:pPr>
      <w:r>
        <w:rPr>
          <w:spacing w:val="3"/>
        </w:rPr>
        <w:t>Tanya </w:t>
      </w:r>
      <w:r>
        <w:rPr>
          <w:spacing w:val="8"/>
        </w:rPr>
        <w:t>Barman, </w:t>
      </w:r>
      <w:r>
        <w:rPr>
          <w:spacing w:val="5"/>
        </w:rPr>
        <w:t>Head </w:t>
      </w:r>
      <w:r>
        <w:rPr>
          <w:spacing w:val="2"/>
        </w:rPr>
        <w:t>of </w:t>
      </w:r>
      <w:r>
        <w:rPr>
          <w:spacing w:val="8"/>
        </w:rPr>
        <w:t>Ethics, </w:t>
      </w:r>
      <w:r>
        <w:rPr>
          <w:spacing w:val="7"/>
        </w:rPr>
        <w:t>CIMA</w:t>
      </w:r>
      <w:r>
        <w:rPr>
          <w:spacing w:val="48"/>
        </w:rPr>
        <w:t> </w:t>
      </w:r>
      <w:r>
        <w:rPr>
          <w:spacing w:val="5"/>
        </w:rPr>
        <w:t>and</w:t>
      </w:r>
      <w:r>
        <w:rPr>
          <w:w w:val="91"/>
        </w:rPr>
        <w:t> </w:t>
      </w:r>
      <w:r>
        <w:rPr>
          <w:spacing w:val="3"/>
        </w:rPr>
        <w:t>Désirée</w:t>
      </w:r>
      <w:r>
        <w:rPr>
          <w:spacing w:val="-11"/>
        </w:rPr>
        <w:t> </w:t>
      </w:r>
      <w:r>
        <w:rPr>
          <w:spacing w:val="4"/>
        </w:rPr>
        <w:t>Abrahams,</w:t>
      </w:r>
      <w:r>
        <w:rPr>
          <w:spacing w:val="-11"/>
        </w:rPr>
        <w:t> </w:t>
      </w:r>
      <w:r>
        <w:rPr>
          <w:spacing w:val="2"/>
        </w:rPr>
        <w:t>Head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3"/>
        </w:rPr>
        <w:t>Insight</w:t>
      </w:r>
      <w:r>
        <w:rPr>
          <w:spacing w:val="-11"/>
        </w:rPr>
        <w:t> </w:t>
      </w:r>
      <w:r>
        <w:rPr>
          <w:spacing w:val="3"/>
        </w:rPr>
        <w:t>and</w:t>
      </w:r>
      <w:r>
        <w:rPr>
          <w:spacing w:val="-11"/>
        </w:rPr>
        <w:t> </w:t>
      </w:r>
      <w:r>
        <w:rPr>
          <w:spacing w:val="2"/>
        </w:rPr>
        <w:t>Capacity,</w:t>
      </w:r>
      <w:r>
        <w:rPr/>
        <w:t> </w:t>
      </w:r>
      <w:r>
        <w:rPr>
          <w:spacing w:val="2"/>
        </w:rPr>
        <w:t>Global </w:t>
      </w:r>
      <w:r>
        <w:rPr>
          <w:spacing w:val="3"/>
        </w:rPr>
        <w:t>Compact </w:t>
      </w:r>
      <w:r>
        <w:rPr/>
        <w:t>Network</w:t>
      </w:r>
      <w:r>
        <w:rPr>
          <w:spacing w:val="-19"/>
        </w:rPr>
        <w:t> </w:t>
      </w:r>
      <w:r>
        <w:rPr>
          <w:spacing w:val="3"/>
        </w:rPr>
        <w:t>UK</w:t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2"/>
        <w:rPr>
          <w:rFonts w:ascii="Book Antiqua" w:hAnsi="Book Antiqua" w:cs="Book Antiqua" w:eastAsia="Book Antiqua"/>
          <w:sz w:val="11"/>
          <w:szCs w:val="11"/>
        </w:rPr>
      </w:pPr>
    </w:p>
    <w:p>
      <w:pPr>
        <w:spacing w:line="20" w:lineRule="exact"/>
        <w:ind w:left="11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87.95pt;height:.5pt;mso-position-horizontal-relative:char;mso-position-vertical-relative:line" coordorigin="0,0" coordsize="9759,10">
            <v:group style="position:absolute;left:5;top:5;width:9749;height:2" coordorigin="5,5" coordsize="9749,2">
              <v:shape style="position:absolute;left:5;top:5;width:9749;height:2" coordorigin="5,5" coordsize="9749,0" path="m5,5l9754,5e" filled="false" stroked="true" strokeweight=".5pt" strokecolor="#909ea6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3"/>
          <w:szCs w:val="23"/>
        </w:rPr>
      </w:pPr>
    </w:p>
    <w:p>
      <w:pPr>
        <w:spacing w:before="64"/>
        <w:ind w:left="117" w:right="1715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 w:hAnsi="Book Antiqua"/>
          <w:sz w:val="18"/>
        </w:rPr>
        <w:t>©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pacing w:val="-4"/>
          <w:sz w:val="18"/>
        </w:rPr>
        <w:t>2016,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Chartered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Institute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Management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Accountants.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All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rights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reserved.</w:t>
      </w:r>
    </w:p>
    <w:p>
      <w:pPr>
        <w:spacing w:line="240" w:lineRule="auto" w:before="5"/>
        <w:rPr>
          <w:rFonts w:ascii="Book Antiqua" w:hAnsi="Book Antiqua" w:cs="Book Antiqua" w:eastAsia="Book Antiqua"/>
          <w:sz w:val="15"/>
          <w:szCs w:val="15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15"/>
          <w:szCs w:val="15"/>
        </w:rPr>
        <w:sectPr>
          <w:headerReference w:type="default" r:id="rId99"/>
          <w:pgSz w:w="11910" w:h="16840"/>
          <w:pgMar w:header="0" w:footer="0" w:top="660" w:bottom="280" w:left="960" w:right="960"/>
        </w:sectPr>
      </w:pPr>
    </w:p>
    <w:p>
      <w:pPr>
        <w:spacing w:line="259" w:lineRule="auto" w:before="64"/>
        <w:ind w:left="117" w:right="209" w:firstLine="0"/>
        <w:jc w:val="left"/>
        <w:rPr>
          <w:rFonts w:ascii="Bookman Old Style" w:hAnsi="Bookman Old Style" w:cs="Bookman Old Style" w:eastAsia="Bookman Old Style"/>
          <w:sz w:val="18"/>
          <w:szCs w:val="18"/>
        </w:rPr>
      </w:pPr>
      <w:r>
        <w:rPr>
          <w:rFonts w:ascii="Book Antiqua"/>
          <w:sz w:val="18"/>
        </w:rPr>
        <w:t>This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material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may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be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shared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and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reproduced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for</w:t>
      </w:r>
      <w:r>
        <w:rPr>
          <w:rFonts w:ascii="Book Antiqua"/>
          <w:spacing w:val="-10"/>
          <w:sz w:val="18"/>
        </w:rPr>
        <w:t> </w:t>
      </w:r>
      <w:r>
        <w:rPr>
          <w:rFonts w:ascii="Book Antiqua"/>
          <w:sz w:val="18"/>
        </w:rPr>
        <w:t>non-</w:t>
      </w:r>
      <w:r>
        <w:rPr>
          <w:rFonts w:ascii="Book Antiqua"/>
          <w:w w:val="95"/>
          <w:sz w:val="18"/>
        </w:rPr>
        <w:t> </w:t>
      </w:r>
      <w:r>
        <w:rPr>
          <w:rFonts w:ascii="Book Antiqua"/>
          <w:sz w:val="18"/>
        </w:rPr>
        <w:t>commercial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purposes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in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online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format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only,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subject</w:t>
      </w:r>
      <w:r>
        <w:rPr>
          <w:rFonts w:ascii="Book Antiqua"/>
          <w:spacing w:val="-11"/>
          <w:sz w:val="18"/>
        </w:rPr>
        <w:t> </w:t>
      </w:r>
      <w:r>
        <w:rPr>
          <w:rFonts w:ascii="Book Antiqua"/>
          <w:sz w:val="18"/>
        </w:rPr>
        <w:t>to</w:t>
      </w:r>
      <w:r>
        <w:rPr>
          <w:rFonts w:ascii="Book Antiqua"/>
          <w:w w:val="95"/>
          <w:sz w:val="18"/>
        </w:rPr>
        <w:t> </w:t>
      </w:r>
      <w:r>
        <w:rPr>
          <w:rFonts w:ascii="Book Antiqua"/>
          <w:sz w:val="18"/>
        </w:rPr>
        <w:t>provision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of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proper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attribution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to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copyright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owner</w:t>
      </w:r>
      <w:r>
        <w:rPr>
          <w:rFonts w:ascii="Book Antiqua"/>
          <w:w w:val="94"/>
          <w:sz w:val="18"/>
        </w:rPr>
        <w:t> </w:t>
      </w:r>
      <w:r>
        <w:rPr>
          <w:rFonts w:ascii="Book Antiqua"/>
          <w:sz w:val="18"/>
        </w:rPr>
        <w:t>listed</w:t>
      </w:r>
      <w:r>
        <w:rPr>
          <w:rFonts w:ascii="Book Antiqua"/>
          <w:spacing w:val="-27"/>
          <w:sz w:val="18"/>
        </w:rPr>
        <w:t> </w:t>
      </w:r>
      <w:r>
        <w:rPr>
          <w:rFonts w:ascii="Book Antiqua"/>
          <w:sz w:val="18"/>
        </w:rPr>
        <w:t>above.</w:t>
      </w:r>
      <w:r>
        <w:rPr>
          <w:rFonts w:ascii="Book Antiqua"/>
          <w:spacing w:val="-27"/>
          <w:sz w:val="18"/>
        </w:rPr>
        <w:t> </w:t>
      </w:r>
      <w:r>
        <w:rPr>
          <w:rFonts w:ascii="Book Antiqua"/>
          <w:spacing w:val="-3"/>
          <w:sz w:val="18"/>
        </w:rPr>
        <w:t>For</w:t>
      </w:r>
      <w:r>
        <w:rPr>
          <w:rFonts w:ascii="Book Antiqua"/>
          <w:spacing w:val="-27"/>
          <w:sz w:val="18"/>
        </w:rPr>
        <w:t> </w:t>
      </w:r>
      <w:r>
        <w:rPr>
          <w:rFonts w:ascii="Book Antiqua"/>
          <w:sz w:val="18"/>
        </w:rPr>
        <w:t>information</w:t>
      </w:r>
      <w:r>
        <w:rPr>
          <w:rFonts w:ascii="Book Antiqua"/>
          <w:spacing w:val="-27"/>
          <w:sz w:val="18"/>
        </w:rPr>
        <w:t> </w:t>
      </w:r>
      <w:r>
        <w:rPr>
          <w:rFonts w:ascii="Book Antiqua"/>
          <w:sz w:val="18"/>
        </w:rPr>
        <w:t>about</w:t>
      </w:r>
      <w:r>
        <w:rPr>
          <w:rFonts w:ascii="Book Antiqua"/>
          <w:spacing w:val="-27"/>
          <w:sz w:val="18"/>
        </w:rPr>
        <w:t> </w:t>
      </w:r>
      <w:r>
        <w:rPr>
          <w:rFonts w:ascii="Book Antiqua"/>
          <w:sz w:val="18"/>
        </w:rPr>
        <w:t>obtaining</w:t>
      </w:r>
      <w:r>
        <w:rPr>
          <w:rFonts w:ascii="Book Antiqua"/>
          <w:spacing w:val="-27"/>
          <w:sz w:val="18"/>
        </w:rPr>
        <w:t> </w:t>
      </w:r>
      <w:r>
        <w:rPr>
          <w:rFonts w:ascii="Book Antiqua"/>
          <w:sz w:val="18"/>
        </w:rPr>
        <w:t>permission</w:t>
      </w:r>
      <w:r>
        <w:rPr>
          <w:rFonts w:ascii="Book Antiqua"/>
          <w:w w:val="94"/>
          <w:sz w:val="18"/>
        </w:rPr>
        <w:t> </w:t>
      </w:r>
      <w:r>
        <w:rPr>
          <w:rFonts w:ascii="Book Antiqua"/>
          <w:sz w:val="18"/>
        </w:rPr>
        <w:t>to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use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this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material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in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any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other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manner,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please</w:t>
      </w:r>
      <w:r>
        <w:rPr>
          <w:rFonts w:ascii="Book Antiqua"/>
          <w:spacing w:val="-9"/>
          <w:sz w:val="18"/>
        </w:rPr>
        <w:t> </w:t>
      </w:r>
      <w:r>
        <w:rPr>
          <w:rFonts w:ascii="Book Antiqua"/>
          <w:sz w:val="18"/>
        </w:rPr>
        <w:t>email</w:t>
      </w:r>
      <w:r>
        <w:rPr>
          <w:rFonts w:ascii="Book Antiqua"/>
          <w:w w:val="96"/>
          <w:sz w:val="18"/>
        </w:rPr>
        <w:t> </w:t>
      </w:r>
      <w:hyperlink r:id="rId100">
        <w:r>
          <w:rPr>
            <w:rFonts w:ascii="Bookman Old Style"/>
            <w:b w:val="0"/>
            <w:sz w:val="18"/>
          </w:rPr>
          <w:t>cop</w:t>
        </w:r>
      </w:hyperlink>
      <w:hyperlink r:id="rId101">
        <w:r>
          <w:rPr>
            <w:rFonts w:ascii="Bookman Old Style"/>
            <w:b w:val="0"/>
            <w:sz w:val="18"/>
          </w:rPr>
          <w:t>yright@cgma.org</w:t>
        </w:r>
        <w:r>
          <w:rPr>
            <w:rFonts w:ascii="Bookman Old Style"/>
            <w:sz w:val="18"/>
          </w:rPr>
        </w:r>
      </w:hyperlink>
    </w:p>
    <w:p>
      <w:pPr>
        <w:spacing w:line="240" w:lineRule="auto" w:before="3"/>
        <w:rPr>
          <w:rFonts w:ascii="Bookman Old Style" w:hAnsi="Bookman Old Style" w:cs="Bookman Old Style" w:eastAsia="Bookman Old Style"/>
          <w:b w:val="0"/>
          <w:bCs w:val="0"/>
          <w:sz w:val="21"/>
          <w:szCs w:val="21"/>
        </w:rPr>
      </w:pPr>
    </w:p>
    <w:p>
      <w:pPr>
        <w:spacing w:line="256" w:lineRule="auto" w:before="0"/>
        <w:ind w:left="117" w:right="209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sz w:val="18"/>
        </w:rPr>
        <w:t>All other rights are hereby expressly reserved.</w:t>
      </w:r>
      <w:r>
        <w:rPr>
          <w:rFonts w:ascii="Book Antiqua"/>
          <w:spacing w:val="-22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w w:val="102"/>
          <w:sz w:val="18"/>
        </w:rPr>
        <w:t> </w:t>
      </w:r>
      <w:r>
        <w:rPr>
          <w:rFonts w:ascii="Book Antiqua"/>
          <w:sz w:val="18"/>
        </w:rPr>
        <w:t>information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provided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in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this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publication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is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general</w:t>
      </w:r>
      <w:r>
        <w:rPr>
          <w:rFonts w:ascii="Book Antiqua"/>
          <w:spacing w:val="-13"/>
          <w:sz w:val="18"/>
        </w:rPr>
        <w:t> </w:t>
      </w:r>
      <w:r>
        <w:rPr>
          <w:rFonts w:ascii="Book Antiqua"/>
          <w:sz w:val="18"/>
        </w:rPr>
        <w:t>and</w:t>
      </w:r>
      <w:r>
        <w:rPr>
          <w:rFonts w:ascii="Book Antiqua"/>
          <w:w w:val="94"/>
          <w:sz w:val="18"/>
        </w:rPr>
        <w:t> </w:t>
      </w:r>
      <w:r>
        <w:rPr>
          <w:rFonts w:ascii="Book Antiqua"/>
          <w:sz w:val="18"/>
        </w:rPr>
        <w:t>may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not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apply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in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a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specific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situation.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Legal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advice</w:t>
      </w:r>
      <w:r>
        <w:rPr>
          <w:rFonts w:ascii="Book Antiqua"/>
          <w:spacing w:val="-19"/>
          <w:sz w:val="18"/>
        </w:rPr>
        <w:t> </w:t>
      </w:r>
      <w:r>
        <w:rPr>
          <w:rFonts w:ascii="Book Antiqua"/>
          <w:sz w:val="18"/>
        </w:rPr>
        <w:t>should</w:t>
      </w:r>
    </w:p>
    <w:p>
      <w:pPr>
        <w:spacing w:line="256" w:lineRule="auto" w:before="0"/>
        <w:ind w:left="117" w:right="0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sz w:val="18"/>
        </w:rPr>
        <w:t>always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be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sought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before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taking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any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legal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action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based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on</w:t>
      </w:r>
      <w:r>
        <w:rPr>
          <w:rFonts w:ascii="Book Antiqua"/>
          <w:spacing w:val="-14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w w:val="96"/>
          <w:sz w:val="18"/>
        </w:rPr>
        <w:t> </w:t>
      </w:r>
      <w:r>
        <w:rPr>
          <w:rFonts w:ascii="Book Antiqua"/>
          <w:sz w:val="18"/>
        </w:rPr>
        <w:t>information</w:t>
      </w:r>
      <w:r>
        <w:rPr>
          <w:rFonts w:ascii="Book Antiqua"/>
          <w:spacing w:val="-25"/>
          <w:sz w:val="18"/>
        </w:rPr>
        <w:t> </w:t>
      </w:r>
      <w:r>
        <w:rPr>
          <w:rFonts w:ascii="Book Antiqua"/>
          <w:sz w:val="18"/>
        </w:rPr>
        <w:t>provided.</w:t>
      </w:r>
      <w:r>
        <w:rPr>
          <w:rFonts w:ascii="Book Antiqua"/>
          <w:spacing w:val="-25"/>
          <w:sz w:val="18"/>
        </w:rPr>
        <w:t> </w:t>
      </w:r>
      <w:r>
        <w:rPr>
          <w:rFonts w:ascii="Book Antiqua"/>
          <w:sz w:val="18"/>
        </w:rPr>
        <w:t>Although</w:t>
      </w:r>
      <w:r>
        <w:rPr>
          <w:rFonts w:ascii="Book Antiqua"/>
          <w:spacing w:val="-25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spacing w:val="-25"/>
          <w:sz w:val="18"/>
        </w:rPr>
        <w:t> </w:t>
      </w:r>
      <w:r>
        <w:rPr>
          <w:rFonts w:ascii="Book Antiqua"/>
          <w:sz w:val="18"/>
        </w:rPr>
        <w:t>information</w:t>
      </w:r>
      <w:r>
        <w:rPr>
          <w:rFonts w:ascii="Book Antiqua"/>
          <w:spacing w:val="-25"/>
          <w:sz w:val="18"/>
        </w:rPr>
        <w:t> </w:t>
      </w:r>
      <w:r>
        <w:rPr>
          <w:rFonts w:ascii="Book Antiqua"/>
          <w:sz w:val="18"/>
        </w:rPr>
        <w:t>provided</w:t>
      </w:r>
      <w:r>
        <w:rPr>
          <w:rFonts w:ascii="Book Antiqua"/>
          <w:spacing w:val="-25"/>
          <w:sz w:val="18"/>
        </w:rPr>
        <w:t> </w:t>
      </w:r>
      <w:r>
        <w:rPr>
          <w:rFonts w:ascii="Book Antiqua"/>
          <w:sz w:val="18"/>
        </w:rPr>
        <w:t>is</w:t>
      </w:r>
      <w:r>
        <w:rPr>
          <w:rFonts w:ascii="Book Antiqua"/>
          <w:w w:val="90"/>
          <w:sz w:val="18"/>
        </w:rPr>
        <w:t> </w:t>
      </w:r>
      <w:r>
        <w:rPr>
          <w:rFonts w:ascii="Book Antiqua"/>
          <w:sz w:val="18"/>
        </w:rPr>
        <w:t>believed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to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be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correct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as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of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publication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date,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be</w:t>
      </w:r>
      <w:r>
        <w:rPr>
          <w:rFonts w:ascii="Book Antiqua"/>
          <w:spacing w:val="-8"/>
          <w:sz w:val="18"/>
        </w:rPr>
        <w:t> </w:t>
      </w:r>
      <w:r>
        <w:rPr>
          <w:rFonts w:ascii="Book Antiqua"/>
          <w:sz w:val="18"/>
        </w:rPr>
        <w:t>advised</w:t>
      </w:r>
      <w:r>
        <w:rPr>
          <w:rFonts w:ascii="Book Antiqua"/>
          <w:w w:val="93"/>
          <w:sz w:val="18"/>
        </w:rPr>
        <w:t> </w:t>
      </w:r>
      <w:r>
        <w:rPr>
          <w:rFonts w:ascii="Book Antiqua"/>
          <w:sz w:val="18"/>
        </w:rPr>
        <w:t>that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this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is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a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developing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area.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AICPA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or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pacing w:val="2"/>
          <w:sz w:val="18"/>
        </w:rPr>
        <w:t>CIMA</w:t>
      </w:r>
      <w:r>
        <w:rPr>
          <w:rFonts w:ascii="Book Antiqua"/>
          <w:spacing w:val="-4"/>
          <w:sz w:val="18"/>
        </w:rPr>
        <w:t> </w:t>
      </w:r>
      <w:r>
        <w:rPr>
          <w:rFonts w:ascii="Book Antiqua"/>
          <w:sz w:val="18"/>
        </w:rPr>
        <w:t>cannot</w:t>
      </w:r>
      <w:r>
        <w:rPr>
          <w:rFonts w:ascii="Book Antiqua"/>
          <w:w w:val="97"/>
          <w:sz w:val="18"/>
        </w:rPr>
        <w:t> </w:t>
      </w:r>
      <w:r>
        <w:rPr>
          <w:rFonts w:ascii="Book Antiqua"/>
          <w:sz w:val="18"/>
        </w:rPr>
        <w:t>accept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responsibility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for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the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consequences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of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its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use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for</w:t>
      </w:r>
      <w:r>
        <w:rPr>
          <w:rFonts w:ascii="Book Antiqua"/>
          <w:spacing w:val="-15"/>
          <w:sz w:val="18"/>
        </w:rPr>
        <w:t> </w:t>
      </w:r>
      <w:r>
        <w:rPr>
          <w:rFonts w:ascii="Book Antiqua"/>
          <w:sz w:val="18"/>
        </w:rPr>
        <w:t>other</w:t>
      </w:r>
      <w:r>
        <w:rPr>
          <w:rFonts w:ascii="Book Antiqua"/>
          <w:w w:val="96"/>
          <w:sz w:val="18"/>
        </w:rPr>
        <w:t> </w:t>
      </w:r>
      <w:r>
        <w:rPr>
          <w:rFonts w:ascii="Book Antiqua"/>
          <w:sz w:val="18"/>
        </w:rPr>
        <w:t>purposes</w:t>
      </w:r>
      <w:r>
        <w:rPr>
          <w:rFonts w:ascii="Book Antiqua"/>
          <w:spacing w:val="-23"/>
          <w:sz w:val="18"/>
        </w:rPr>
        <w:t> </w:t>
      </w:r>
      <w:r>
        <w:rPr>
          <w:rFonts w:ascii="Book Antiqua"/>
          <w:sz w:val="18"/>
        </w:rPr>
        <w:t>or</w:t>
      </w:r>
      <w:r>
        <w:rPr>
          <w:rFonts w:ascii="Book Antiqua"/>
          <w:spacing w:val="-23"/>
          <w:sz w:val="18"/>
        </w:rPr>
        <w:t> </w:t>
      </w:r>
      <w:r>
        <w:rPr>
          <w:rFonts w:ascii="Book Antiqua"/>
          <w:sz w:val="18"/>
        </w:rPr>
        <w:t>other</w:t>
      </w:r>
      <w:r>
        <w:rPr>
          <w:rFonts w:ascii="Book Antiqua"/>
          <w:spacing w:val="-23"/>
          <w:sz w:val="18"/>
        </w:rPr>
        <w:t> </w:t>
      </w:r>
      <w:r>
        <w:rPr>
          <w:rFonts w:ascii="Book Antiqua"/>
          <w:sz w:val="18"/>
        </w:rPr>
        <w:t>contexts.</w:t>
      </w:r>
    </w:p>
    <w:p>
      <w:pPr>
        <w:spacing w:line="256" w:lineRule="auto" w:before="64"/>
        <w:ind w:left="117" w:right="86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/>
        <w:br w:type="column"/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information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and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any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opinions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expressed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in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this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material</w:t>
      </w:r>
      <w:r>
        <w:rPr>
          <w:rFonts w:ascii="Book Antiqua" w:hAnsi="Book Antiqua"/>
          <w:w w:val="95"/>
          <w:sz w:val="18"/>
        </w:rPr>
        <w:t> </w:t>
      </w:r>
      <w:r>
        <w:rPr>
          <w:rFonts w:ascii="Book Antiqua" w:hAnsi="Book Antiqua"/>
          <w:sz w:val="18"/>
        </w:rPr>
        <w:t>do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not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represent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official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pronouncements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or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on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behalf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w w:val="94"/>
          <w:sz w:val="18"/>
        </w:rPr>
        <w:t> </w:t>
      </w:r>
      <w:r>
        <w:rPr>
          <w:rFonts w:ascii="Book Antiqua" w:hAnsi="Book Antiqua"/>
          <w:sz w:val="18"/>
        </w:rPr>
        <w:t>AICPA, CIMA, the CGMA</w:t>
      </w:r>
      <w:r>
        <w:rPr>
          <w:rFonts w:ascii="Book Antiqua" w:hAnsi="Book Antiqua"/>
          <w:position w:val="6"/>
          <w:sz w:val="10"/>
        </w:rPr>
        <w:t>® </w:t>
      </w:r>
      <w:r>
        <w:rPr>
          <w:rFonts w:ascii="Book Antiqua" w:hAnsi="Book Antiqua"/>
          <w:sz w:val="18"/>
        </w:rPr>
        <w:t>designation or the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Association</w:t>
      </w:r>
      <w:r>
        <w:rPr>
          <w:rFonts w:ascii="Book Antiqua" w:hAnsi="Book Antiqua"/>
          <w:w w:val="95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International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Certified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Professional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Accountants.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This</w:t>
      </w:r>
      <w:r>
        <w:rPr>
          <w:rFonts w:ascii="Book Antiqua" w:hAnsi="Book Antiqua"/>
          <w:w w:val="98"/>
          <w:sz w:val="18"/>
        </w:rPr>
        <w:t> </w:t>
      </w:r>
      <w:r>
        <w:rPr>
          <w:rFonts w:ascii="Book Antiqua" w:hAnsi="Book Antiqua"/>
          <w:sz w:val="18"/>
        </w:rPr>
        <w:t>material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is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offered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with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understanding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that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it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does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not</w:t>
      </w:r>
      <w:r>
        <w:rPr>
          <w:rFonts w:ascii="Book Antiqua" w:hAnsi="Book Antiqua"/>
          <w:w w:val="96"/>
          <w:sz w:val="18"/>
        </w:rPr>
        <w:t> </w:t>
      </w:r>
      <w:r>
        <w:rPr>
          <w:rFonts w:ascii="Book Antiqua" w:hAnsi="Book Antiqua"/>
          <w:sz w:val="18"/>
        </w:rPr>
        <w:t>constitute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legal,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accounting,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or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other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professional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services</w:t>
      </w:r>
      <w:r>
        <w:rPr>
          <w:rFonts w:ascii="Book Antiqua" w:hAnsi="Book Antiqua"/>
          <w:spacing w:val="-20"/>
          <w:sz w:val="18"/>
        </w:rPr>
        <w:t> </w:t>
      </w:r>
      <w:r>
        <w:rPr>
          <w:rFonts w:ascii="Book Antiqua" w:hAnsi="Book Antiqua"/>
          <w:sz w:val="18"/>
        </w:rPr>
        <w:t>or</w:t>
      </w:r>
      <w:r>
        <w:rPr>
          <w:rFonts w:ascii="Book Antiqua" w:hAnsi="Book Antiqua"/>
          <w:w w:val="97"/>
          <w:sz w:val="18"/>
        </w:rPr>
        <w:t> </w:t>
      </w:r>
      <w:r>
        <w:rPr>
          <w:rFonts w:ascii="Book Antiqua" w:hAnsi="Book Antiqua"/>
          <w:sz w:val="18"/>
        </w:rPr>
        <w:t>advice.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If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legal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advice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or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other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expert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assistance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is</w:t>
      </w:r>
      <w:r>
        <w:rPr>
          <w:rFonts w:ascii="Book Antiqua" w:hAnsi="Book Antiqua"/>
          <w:spacing w:val="-13"/>
          <w:sz w:val="18"/>
        </w:rPr>
        <w:t> </w:t>
      </w:r>
      <w:r>
        <w:rPr>
          <w:rFonts w:ascii="Book Antiqua" w:hAnsi="Book Antiqua"/>
          <w:sz w:val="18"/>
        </w:rPr>
        <w:t>required,</w:t>
      </w:r>
      <w:r>
        <w:rPr>
          <w:rFonts w:ascii="Book Antiqua" w:hAnsi="Book Antiqua"/>
          <w:w w:val="95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services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a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competent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professional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should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be</w:t>
      </w:r>
      <w:r>
        <w:rPr>
          <w:rFonts w:ascii="Book Antiqua" w:hAnsi="Book Antiqua"/>
          <w:spacing w:val="-12"/>
          <w:sz w:val="18"/>
        </w:rPr>
        <w:t> </w:t>
      </w:r>
      <w:r>
        <w:rPr>
          <w:rFonts w:ascii="Book Antiqua" w:hAnsi="Book Antiqua"/>
          <w:sz w:val="18"/>
        </w:rPr>
        <w:t>sought.</w:t>
      </w:r>
      <w:r>
        <w:rPr>
          <w:rFonts w:ascii="Book Antiqua" w:hAnsi="Book Antiqua"/>
          <w:w w:val="93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information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contained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herein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is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provided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to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assist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w w:val="96"/>
          <w:sz w:val="18"/>
        </w:rPr>
        <w:t> </w:t>
      </w:r>
      <w:r>
        <w:rPr>
          <w:rFonts w:ascii="Book Antiqua" w:hAnsi="Book Antiqua"/>
          <w:sz w:val="18"/>
        </w:rPr>
        <w:t>reader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in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developing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a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general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understanding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topics</w:t>
      </w:r>
      <w:r>
        <w:rPr>
          <w:rFonts w:ascii="Book Antiqua" w:hAnsi="Book Antiqua"/>
          <w:w w:val="94"/>
          <w:sz w:val="18"/>
        </w:rPr>
        <w:t> </w:t>
      </w:r>
      <w:r>
        <w:rPr>
          <w:rFonts w:ascii="Book Antiqua" w:hAnsi="Book Antiqua"/>
          <w:sz w:val="18"/>
        </w:rPr>
        <w:t>discussed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but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no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attempt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has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been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made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to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cover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7"/>
          <w:sz w:val="18"/>
        </w:rPr>
        <w:t> </w:t>
      </w:r>
      <w:r>
        <w:rPr>
          <w:rFonts w:ascii="Book Antiqua" w:hAnsi="Book Antiqua"/>
          <w:sz w:val="18"/>
        </w:rPr>
        <w:t>subjects</w:t>
      </w:r>
      <w:r>
        <w:rPr>
          <w:rFonts w:ascii="Book Antiqua" w:hAnsi="Book Antiqua"/>
          <w:w w:val="95"/>
          <w:sz w:val="18"/>
        </w:rPr>
        <w:t> </w:t>
      </w:r>
      <w:r>
        <w:rPr>
          <w:rFonts w:ascii="Book Antiqua" w:hAnsi="Book Antiqua"/>
          <w:sz w:val="18"/>
        </w:rPr>
        <w:t>or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issues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exhaustively.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While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every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attempt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to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verify</w:t>
      </w:r>
      <w:r>
        <w:rPr>
          <w:rFonts w:ascii="Book Antiqua" w:hAnsi="Book Antiqua"/>
          <w:spacing w:val="-10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w w:val="96"/>
          <w:sz w:val="18"/>
        </w:rPr>
        <w:t> </w:t>
      </w:r>
      <w:r>
        <w:rPr>
          <w:rFonts w:ascii="Book Antiqua" w:hAnsi="Book Antiqua"/>
          <w:sz w:val="18"/>
        </w:rPr>
        <w:t>timeliness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and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accuracy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information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herein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as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1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w w:val="96"/>
          <w:sz w:val="18"/>
        </w:rPr>
        <w:t> </w:t>
      </w:r>
      <w:r>
        <w:rPr>
          <w:rFonts w:ascii="Book Antiqua" w:hAnsi="Book Antiqua"/>
          <w:sz w:val="18"/>
        </w:rPr>
        <w:t>date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issuance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has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been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made,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no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guarantee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is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or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can</w:t>
      </w:r>
      <w:r>
        <w:rPr>
          <w:rFonts w:ascii="Book Antiqua" w:hAnsi="Book Antiqua"/>
          <w:spacing w:val="-7"/>
          <w:sz w:val="18"/>
        </w:rPr>
        <w:t> </w:t>
      </w:r>
      <w:r>
        <w:rPr>
          <w:rFonts w:ascii="Book Antiqua" w:hAnsi="Book Antiqua"/>
          <w:sz w:val="18"/>
        </w:rPr>
        <w:t>be</w:t>
      </w:r>
      <w:r>
        <w:rPr>
          <w:rFonts w:ascii="Book Antiqua" w:hAnsi="Book Antiqua"/>
          <w:w w:val="100"/>
          <w:sz w:val="18"/>
        </w:rPr>
        <w:t> </w:t>
      </w:r>
      <w:r>
        <w:rPr>
          <w:rFonts w:ascii="Book Antiqua" w:hAnsi="Book Antiqua"/>
          <w:sz w:val="18"/>
        </w:rPr>
        <w:t>given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regarding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applicability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the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information</w:t>
      </w:r>
      <w:r>
        <w:rPr>
          <w:rFonts w:ascii="Book Antiqua" w:hAnsi="Book Antiqua"/>
          <w:spacing w:val="-14"/>
          <w:sz w:val="18"/>
        </w:rPr>
        <w:t> </w:t>
      </w:r>
      <w:r>
        <w:rPr>
          <w:rFonts w:ascii="Book Antiqua" w:hAnsi="Book Antiqua"/>
          <w:sz w:val="18"/>
        </w:rPr>
        <w:t>found</w:t>
      </w:r>
      <w:r>
        <w:rPr>
          <w:rFonts w:ascii="Book Antiqua" w:hAnsi="Book Antiqua"/>
          <w:w w:val="93"/>
          <w:sz w:val="18"/>
        </w:rPr>
        <w:t> </w:t>
      </w:r>
      <w:r>
        <w:rPr>
          <w:rFonts w:ascii="Book Antiqua" w:hAnsi="Book Antiqua"/>
          <w:sz w:val="18"/>
        </w:rPr>
        <w:t>within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to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any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given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set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of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facts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and</w:t>
      </w:r>
      <w:r>
        <w:rPr>
          <w:rFonts w:ascii="Book Antiqua" w:hAnsi="Book Antiqua"/>
          <w:spacing w:val="-22"/>
          <w:sz w:val="18"/>
        </w:rPr>
        <w:t> </w:t>
      </w:r>
      <w:r>
        <w:rPr>
          <w:rFonts w:ascii="Book Antiqua" w:hAnsi="Book Antiqua"/>
          <w:sz w:val="18"/>
        </w:rPr>
        <w:t>circumstances.</w:t>
      </w:r>
    </w:p>
    <w:p>
      <w:pPr>
        <w:spacing w:after="0" w:line="256" w:lineRule="auto"/>
        <w:jc w:val="left"/>
        <w:rPr>
          <w:rFonts w:ascii="Book Antiqua" w:hAnsi="Book Antiqua" w:cs="Book Antiqua" w:eastAsia="Book Antiqua"/>
          <w:sz w:val="18"/>
          <w:szCs w:val="18"/>
        </w:rPr>
        <w:sectPr>
          <w:type w:val="continuous"/>
          <w:pgSz w:w="11910" w:h="16840"/>
          <w:pgMar w:top="1580" w:bottom="0" w:left="960" w:right="960"/>
          <w:cols w:num="2" w:equalWidth="0">
            <w:col w:w="4840" w:space="178"/>
            <w:col w:w="4972"/>
          </w:cols>
        </w:sect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17"/>
          <w:szCs w:val="17"/>
        </w:rPr>
        <w:sectPr>
          <w:headerReference w:type="even" r:id="rId102"/>
          <w:pgSz w:w="11910" w:h="16840"/>
          <w:pgMar w:header="0" w:footer="0" w:top="1580" w:bottom="280" w:left="440" w:right="460"/>
        </w:sectPr>
      </w:pPr>
    </w:p>
    <w:p>
      <w:pPr>
        <w:spacing w:line="289" w:lineRule="exact" w:before="0"/>
        <w:ind w:left="637" w:right="0" w:firstLine="0"/>
        <w:jc w:val="both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3"/>
          <w:w w:val="95"/>
          <w:sz w:val="18"/>
        </w:rPr>
        <w:t>American </w:t>
      </w:r>
      <w:r>
        <w:rPr>
          <w:rFonts w:ascii="Arial Unicode MS"/>
          <w:color w:val="FFFFFF"/>
          <w:spacing w:val="2"/>
          <w:w w:val="95"/>
          <w:sz w:val="18"/>
        </w:rPr>
        <w:t>Institute </w:t>
      </w:r>
      <w:r>
        <w:rPr>
          <w:rFonts w:ascii="Arial Unicode MS"/>
          <w:color w:val="FFFFFF"/>
          <w:w w:val="95"/>
          <w:sz w:val="18"/>
        </w:rPr>
        <w:t>of</w:t>
      </w:r>
      <w:r>
        <w:rPr>
          <w:rFonts w:ascii="Arial Unicode MS"/>
          <w:color w:val="FFFFFF"/>
          <w:spacing w:val="-23"/>
          <w:w w:val="95"/>
          <w:sz w:val="18"/>
        </w:rPr>
        <w:t> </w:t>
      </w:r>
      <w:r>
        <w:rPr>
          <w:rFonts w:ascii="Arial Unicode MS"/>
          <w:color w:val="FFFFFF"/>
          <w:spacing w:val="-3"/>
          <w:w w:val="95"/>
          <w:sz w:val="18"/>
        </w:rPr>
        <w:t>CPAs</w:t>
      </w:r>
      <w:r>
        <w:rPr>
          <w:rFonts w:ascii="Arial Unicode MS"/>
          <w:spacing w:val="-3"/>
          <w:sz w:val="18"/>
        </w:rPr>
      </w:r>
    </w:p>
    <w:p>
      <w:pPr>
        <w:spacing w:line="168" w:lineRule="auto" w:before="77"/>
        <w:ind w:left="637" w:right="0" w:firstLine="0"/>
        <w:jc w:val="both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-13"/>
          <w:w w:val="105"/>
          <w:sz w:val="18"/>
        </w:rPr>
        <w:t>1211</w:t>
      </w:r>
      <w:r>
        <w:rPr>
          <w:rFonts w:ascii="Arial Unicode MS"/>
          <w:color w:val="FFFFFF"/>
          <w:spacing w:val="-29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Avenue</w:t>
      </w:r>
      <w:r>
        <w:rPr>
          <w:rFonts w:ascii="Arial Unicode MS"/>
          <w:color w:val="FFFFFF"/>
          <w:spacing w:val="-29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of</w:t>
      </w:r>
      <w:r>
        <w:rPr>
          <w:rFonts w:ascii="Arial Unicode MS"/>
          <w:color w:val="FFFFFF"/>
          <w:spacing w:val="-29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the</w:t>
      </w:r>
      <w:r>
        <w:rPr>
          <w:rFonts w:ascii="Arial Unicode MS"/>
          <w:color w:val="FFFFFF"/>
          <w:spacing w:val="-29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Americas</w:t>
      </w:r>
      <w:r>
        <w:rPr>
          <w:rFonts w:ascii="Arial Unicode MS"/>
          <w:color w:val="FFFFFF"/>
          <w:w w:val="79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New York, NY</w:t>
      </w:r>
      <w:r>
        <w:rPr>
          <w:rFonts w:ascii="Arial Unicode MS"/>
          <w:color w:val="FFFFFF"/>
          <w:spacing w:val="-15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10036-8775</w:t>
      </w:r>
      <w:r>
        <w:rPr>
          <w:rFonts w:ascii="Arial Unicode MS"/>
          <w:color w:val="FFFFFF"/>
          <w:w w:val="110"/>
          <w:sz w:val="18"/>
        </w:rPr>
        <w:t> </w:t>
      </w:r>
      <w:r>
        <w:rPr>
          <w:rFonts w:ascii="Arial Unicode MS"/>
          <w:color w:val="FFFFFF"/>
          <w:spacing w:val="-7"/>
          <w:w w:val="105"/>
          <w:sz w:val="18"/>
        </w:rPr>
        <w:t>T. </w:t>
      </w:r>
      <w:r>
        <w:rPr>
          <w:rFonts w:ascii="Arial Unicode MS"/>
          <w:color w:val="FFFFFF"/>
          <w:spacing w:val="-10"/>
          <w:w w:val="105"/>
          <w:sz w:val="18"/>
        </w:rPr>
        <w:t>+1 </w:t>
      </w:r>
      <w:r>
        <w:rPr>
          <w:rFonts w:ascii="Arial Unicode MS"/>
          <w:color w:val="FFFFFF"/>
          <w:spacing w:val="-9"/>
          <w:w w:val="105"/>
          <w:sz w:val="18"/>
        </w:rPr>
        <w:t>212 </w:t>
      </w:r>
      <w:r>
        <w:rPr>
          <w:rFonts w:ascii="Arial Unicode MS"/>
          <w:color w:val="FFFFFF"/>
          <w:spacing w:val="-4"/>
          <w:w w:val="105"/>
          <w:sz w:val="18"/>
        </w:rPr>
        <w:t>596 </w:t>
      </w:r>
      <w:r>
        <w:rPr>
          <w:rFonts w:ascii="Arial Unicode MS"/>
          <w:color w:val="FFFFFF"/>
          <w:spacing w:val="4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6200</w:t>
      </w:r>
      <w:r>
        <w:rPr>
          <w:rFonts w:ascii="Arial Unicode MS"/>
          <w:sz w:val="18"/>
        </w:rPr>
      </w:r>
    </w:p>
    <w:p>
      <w:pPr>
        <w:spacing w:line="235" w:lineRule="exact" w:before="0"/>
        <w:ind w:left="637" w:right="0" w:firstLine="0"/>
        <w:jc w:val="both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-13"/>
          <w:w w:val="110"/>
          <w:sz w:val="18"/>
        </w:rPr>
        <w:t>F. </w:t>
      </w:r>
      <w:r>
        <w:rPr>
          <w:rFonts w:ascii="Arial Unicode MS"/>
          <w:color w:val="FFFFFF"/>
          <w:spacing w:val="-10"/>
          <w:w w:val="110"/>
          <w:sz w:val="18"/>
        </w:rPr>
        <w:t>+1 </w:t>
      </w:r>
      <w:r>
        <w:rPr>
          <w:rFonts w:ascii="Arial Unicode MS"/>
          <w:color w:val="FFFFFF"/>
          <w:spacing w:val="-9"/>
          <w:w w:val="110"/>
          <w:sz w:val="18"/>
        </w:rPr>
        <w:t>212 </w:t>
      </w:r>
      <w:r>
        <w:rPr>
          <w:rFonts w:ascii="Arial Unicode MS"/>
          <w:color w:val="FFFFFF"/>
          <w:spacing w:val="-4"/>
          <w:w w:val="110"/>
          <w:sz w:val="18"/>
        </w:rPr>
        <w:t>596</w:t>
      </w:r>
      <w:r>
        <w:rPr>
          <w:rFonts w:ascii="Arial Unicode MS"/>
          <w:color w:val="FFFFFF"/>
          <w:spacing w:val="-14"/>
          <w:w w:val="110"/>
          <w:sz w:val="18"/>
        </w:rPr>
        <w:t> </w:t>
      </w:r>
      <w:r>
        <w:rPr>
          <w:rFonts w:ascii="Arial Unicode MS"/>
          <w:color w:val="FFFFFF"/>
          <w:spacing w:val="-8"/>
          <w:w w:val="110"/>
          <w:sz w:val="18"/>
        </w:rPr>
        <w:t>6213</w:t>
      </w:r>
      <w:r>
        <w:rPr>
          <w:rFonts w:ascii="Arial Unicode MS"/>
          <w:spacing w:val="-8"/>
          <w:sz w:val="18"/>
        </w:rPr>
      </w:r>
    </w:p>
    <w:p>
      <w:pPr>
        <w:spacing w:line="168" w:lineRule="auto" w:before="55"/>
        <w:ind w:left="637" w:right="4516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spacing w:val="3"/>
        </w:rPr>
        <w:br w:type="column"/>
      </w:r>
      <w:r>
        <w:rPr>
          <w:rFonts w:ascii="Arial Unicode MS"/>
          <w:color w:val="FFFFFF"/>
          <w:spacing w:val="3"/>
          <w:sz w:val="18"/>
        </w:rPr>
        <w:t>Chartered </w:t>
      </w:r>
      <w:r>
        <w:rPr>
          <w:rFonts w:ascii="Arial Unicode MS"/>
          <w:color w:val="FFFFFF"/>
          <w:spacing w:val="2"/>
          <w:sz w:val="18"/>
        </w:rPr>
        <w:t>Institute</w:t>
      </w:r>
      <w:r>
        <w:rPr>
          <w:rFonts w:ascii="Arial Unicode MS"/>
          <w:color w:val="FFFFFF"/>
          <w:spacing w:val="-17"/>
          <w:sz w:val="18"/>
        </w:rPr>
        <w:t> </w:t>
      </w:r>
      <w:r>
        <w:rPr>
          <w:rFonts w:ascii="Arial Unicode MS"/>
          <w:color w:val="FFFFFF"/>
          <w:sz w:val="18"/>
        </w:rPr>
        <w:t>of</w:t>
      </w:r>
      <w:r>
        <w:rPr>
          <w:rFonts w:ascii="Arial Unicode MS"/>
          <w:color w:val="FFFFFF"/>
          <w:w w:val="98"/>
          <w:sz w:val="18"/>
        </w:rPr>
        <w:t> </w:t>
      </w:r>
      <w:r>
        <w:rPr>
          <w:rFonts w:ascii="Arial Unicode MS"/>
          <w:color w:val="FFFFFF"/>
          <w:spacing w:val="4"/>
          <w:w w:val="95"/>
          <w:sz w:val="18"/>
        </w:rPr>
        <w:t>Management</w:t>
      </w:r>
      <w:r>
        <w:rPr>
          <w:rFonts w:ascii="Arial Unicode MS"/>
          <w:color w:val="FFFFFF"/>
          <w:spacing w:val="-10"/>
          <w:w w:val="95"/>
          <w:sz w:val="18"/>
        </w:rPr>
        <w:t> </w:t>
      </w:r>
      <w:r>
        <w:rPr>
          <w:rFonts w:ascii="Arial Unicode MS"/>
          <w:color w:val="FFFFFF"/>
          <w:spacing w:val="3"/>
          <w:w w:val="95"/>
          <w:sz w:val="18"/>
        </w:rPr>
        <w:t>Accountants</w:t>
      </w:r>
      <w:r>
        <w:rPr>
          <w:rFonts w:ascii="Arial Unicode MS"/>
          <w:spacing w:val="3"/>
          <w:sz w:val="18"/>
        </w:rPr>
      </w:r>
    </w:p>
    <w:p>
      <w:pPr>
        <w:spacing w:line="168" w:lineRule="auto" w:before="89"/>
        <w:ind w:left="637" w:right="5921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z w:val="18"/>
        </w:rPr>
        <w:t>The Helicon</w:t>
      </w:r>
      <w:r>
        <w:rPr>
          <w:rFonts w:ascii="Arial Unicode MS"/>
          <w:color w:val="FFFFFF"/>
          <w:spacing w:val="-23"/>
          <w:sz w:val="18"/>
        </w:rPr>
        <w:t> </w:t>
      </w:r>
      <w:r>
        <w:rPr>
          <w:rFonts w:ascii="Arial Unicode MS"/>
          <w:color w:val="FFFFFF"/>
          <w:spacing w:val="-23"/>
          <w:sz w:val="18"/>
        </w:rPr>
      </w:r>
      <w:r>
        <w:rPr>
          <w:rFonts w:ascii="Arial Unicode MS"/>
          <w:color w:val="FFFFFF"/>
          <w:sz w:val="18"/>
        </w:rPr>
        <w:t>One </w:t>
      </w:r>
      <w:r>
        <w:rPr>
          <w:rFonts w:ascii="Arial Unicode MS"/>
          <w:color w:val="FFFFFF"/>
          <w:spacing w:val="2"/>
          <w:w w:val="95"/>
          <w:sz w:val="18"/>
        </w:rPr>
        <w:t>South</w:t>
      </w:r>
      <w:r>
        <w:rPr>
          <w:rFonts w:ascii="Arial Unicode MS"/>
          <w:color w:val="FFFFFF"/>
          <w:spacing w:val="-15"/>
          <w:w w:val="95"/>
          <w:sz w:val="18"/>
        </w:rPr>
        <w:t> </w:t>
      </w:r>
      <w:r>
        <w:rPr>
          <w:rFonts w:ascii="Arial Unicode MS"/>
          <w:color w:val="FFFFFF"/>
          <w:w w:val="95"/>
          <w:sz w:val="18"/>
        </w:rPr>
        <w:t>Place</w:t>
      </w:r>
      <w:r>
        <w:rPr>
          <w:rFonts w:ascii="Arial Unicode MS"/>
          <w:sz w:val="18"/>
        </w:rPr>
      </w:r>
    </w:p>
    <w:p>
      <w:pPr>
        <w:spacing w:line="168" w:lineRule="auto" w:before="0"/>
        <w:ind w:left="637" w:right="5253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z w:val="18"/>
        </w:rPr>
        <w:t>London</w:t>
      </w:r>
      <w:r>
        <w:rPr>
          <w:rFonts w:ascii="Arial Unicode MS"/>
          <w:color w:val="FFFFFF"/>
          <w:spacing w:val="-29"/>
          <w:sz w:val="18"/>
        </w:rPr>
        <w:t> </w:t>
      </w:r>
      <w:r>
        <w:rPr>
          <w:rFonts w:ascii="Arial Unicode MS"/>
          <w:color w:val="FFFFFF"/>
          <w:sz w:val="18"/>
        </w:rPr>
        <w:t>EC2M</w:t>
      </w:r>
      <w:r>
        <w:rPr>
          <w:rFonts w:ascii="Arial Unicode MS"/>
          <w:color w:val="FFFFFF"/>
          <w:spacing w:val="-29"/>
          <w:sz w:val="18"/>
        </w:rPr>
        <w:t> </w:t>
      </w:r>
      <w:r>
        <w:rPr>
          <w:rFonts w:ascii="Arial Unicode MS"/>
          <w:color w:val="FFFFFF"/>
          <w:sz w:val="18"/>
        </w:rPr>
        <w:t>2RB</w:t>
      </w:r>
      <w:r>
        <w:rPr>
          <w:rFonts w:ascii="Arial Unicode MS"/>
          <w:color w:val="FFFFFF"/>
          <w:spacing w:val="1"/>
          <w:w w:val="79"/>
          <w:sz w:val="18"/>
        </w:rPr>
        <w:t> </w:t>
      </w:r>
      <w:r>
        <w:rPr>
          <w:rFonts w:ascii="Arial Unicode MS"/>
          <w:color w:val="FFFFFF"/>
          <w:sz w:val="18"/>
        </w:rPr>
        <w:t>United</w:t>
      </w:r>
      <w:r>
        <w:rPr>
          <w:rFonts w:ascii="Arial Unicode MS"/>
          <w:color w:val="FFFFFF"/>
          <w:spacing w:val="-4"/>
          <w:sz w:val="18"/>
        </w:rPr>
        <w:t> </w:t>
      </w:r>
      <w:r>
        <w:rPr>
          <w:rFonts w:ascii="Arial Unicode MS"/>
          <w:color w:val="FFFFFF"/>
          <w:sz w:val="18"/>
        </w:rPr>
        <w:t>Kingdom</w:t>
      </w:r>
      <w:r>
        <w:rPr>
          <w:rFonts w:ascii="Arial Unicode MS"/>
          <w:sz w:val="18"/>
        </w:rPr>
      </w:r>
    </w:p>
    <w:p>
      <w:pPr>
        <w:spacing w:line="187" w:lineRule="exact" w:before="0"/>
        <w:ind w:left="637" w:right="4516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-7"/>
          <w:w w:val="105"/>
          <w:sz w:val="18"/>
        </w:rPr>
        <w:t>T. </w:t>
      </w:r>
      <w:r>
        <w:rPr>
          <w:rFonts w:ascii="Arial Unicode MS"/>
          <w:color w:val="FFFFFF"/>
          <w:w w:val="105"/>
          <w:sz w:val="18"/>
        </w:rPr>
        <w:t>+44 (0)20 </w:t>
      </w:r>
      <w:r>
        <w:rPr>
          <w:rFonts w:ascii="Arial Unicode MS"/>
          <w:color w:val="FFFFFF"/>
          <w:spacing w:val="-4"/>
          <w:w w:val="105"/>
          <w:sz w:val="18"/>
        </w:rPr>
        <w:t>7663</w:t>
      </w:r>
      <w:r>
        <w:rPr>
          <w:rFonts w:ascii="Arial Unicode MS"/>
          <w:color w:val="FFFFFF"/>
          <w:spacing w:val="31"/>
          <w:w w:val="105"/>
          <w:sz w:val="18"/>
        </w:rPr>
        <w:t> </w:t>
      </w:r>
      <w:r>
        <w:rPr>
          <w:rFonts w:ascii="Arial Unicode MS"/>
          <w:color w:val="FFFFFF"/>
          <w:spacing w:val="-3"/>
          <w:w w:val="105"/>
          <w:sz w:val="18"/>
        </w:rPr>
        <w:t>5441</w:t>
      </w:r>
      <w:r>
        <w:rPr>
          <w:rFonts w:ascii="Arial Unicode MS"/>
          <w:spacing w:val="-3"/>
          <w:sz w:val="18"/>
        </w:rPr>
      </w:r>
    </w:p>
    <w:p>
      <w:pPr>
        <w:spacing w:line="268" w:lineRule="exact" w:before="0"/>
        <w:ind w:left="637" w:right="4516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-13"/>
          <w:w w:val="105"/>
          <w:sz w:val="18"/>
        </w:rPr>
        <w:t>F.  </w:t>
      </w:r>
      <w:r>
        <w:rPr>
          <w:rFonts w:ascii="Arial Unicode MS"/>
          <w:color w:val="FFFFFF"/>
          <w:w w:val="105"/>
          <w:sz w:val="18"/>
        </w:rPr>
        <w:t>+44 (0)20 </w:t>
      </w:r>
      <w:r>
        <w:rPr>
          <w:rFonts w:ascii="Arial Unicode MS"/>
          <w:color w:val="FFFFFF"/>
          <w:spacing w:val="-4"/>
          <w:w w:val="105"/>
          <w:sz w:val="18"/>
        </w:rPr>
        <w:t>7663</w:t>
      </w:r>
      <w:r>
        <w:rPr>
          <w:rFonts w:ascii="Arial Unicode MS"/>
          <w:color w:val="FFFFFF"/>
          <w:spacing w:val="2"/>
          <w:w w:val="105"/>
          <w:sz w:val="18"/>
        </w:rPr>
        <w:t> </w:t>
      </w:r>
      <w:r>
        <w:rPr>
          <w:rFonts w:ascii="Arial Unicode MS"/>
          <w:color w:val="FFFFFF"/>
          <w:w w:val="105"/>
          <w:sz w:val="18"/>
        </w:rPr>
        <w:t>5442</w:t>
      </w:r>
      <w:r>
        <w:rPr>
          <w:rFonts w:ascii="Arial Unicode MS"/>
          <w:sz w:val="18"/>
        </w:rPr>
      </w:r>
    </w:p>
    <w:p>
      <w:pPr>
        <w:spacing w:after="0" w:line="268" w:lineRule="exact"/>
        <w:jc w:val="left"/>
        <w:rPr>
          <w:rFonts w:ascii="Arial Unicode MS" w:hAnsi="Arial Unicode MS" w:cs="Arial Unicode MS" w:eastAsia="Arial Unicode MS"/>
          <w:sz w:val="18"/>
          <w:szCs w:val="18"/>
        </w:rPr>
        <w:sectPr>
          <w:type w:val="continuous"/>
          <w:pgSz w:w="11910" w:h="16840"/>
          <w:pgMar w:top="1580" w:bottom="0" w:left="440" w:right="460"/>
          <w:cols w:num="2" w:equalWidth="0">
            <w:col w:w="2955" w:space="167"/>
            <w:col w:w="7888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"/>
        <w:rPr>
          <w:rFonts w:ascii="Arial Unicode MS" w:hAnsi="Arial Unicode MS" w:cs="Arial Unicode MS" w:eastAsia="Arial Unicode MS"/>
          <w:sz w:val="15"/>
          <w:szCs w:val="15"/>
        </w:rPr>
      </w:pPr>
    </w:p>
    <w:p>
      <w:pPr>
        <w:spacing w:line="291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3"/>
          <w:w w:val="95"/>
          <w:sz w:val="18"/>
        </w:rPr>
        <w:t>CIMA</w:t>
      </w:r>
      <w:r>
        <w:rPr>
          <w:rFonts w:ascii="Arial Unicode MS"/>
          <w:color w:val="FFFFFF"/>
          <w:spacing w:val="-27"/>
          <w:w w:val="95"/>
          <w:sz w:val="18"/>
        </w:rPr>
        <w:t> </w:t>
      </w:r>
      <w:r>
        <w:rPr>
          <w:rFonts w:ascii="Arial Unicode MS"/>
          <w:color w:val="FFFFFF"/>
          <w:spacing w:val="3"/>
          <w:w w:val="95"/>
          <w:sz w:val="18"/>
        </w:rPr>
        <w:t>REGIONAL</w:t>
      </w:r>
      <w:r>
        <w:rPr>
          <w:rFonts w:ascii="Arial Unicode MS"/>
          <w:color w:val="FFFFFF"/>
          <w:spacing w:val="-27"/>
          <w:w w:val="95"/>
          <w:sz w:val="18"/>
        </w:rPr>
        <w:t> </w:t>
      </w:r>
      <w:r>
        <w:rPr>
          <w:rFonts w:ascii="Arial Unicode MS"/>
          <w:color w:val="FFFFFF"/>
          <w:w w:val="95"/>
          <w:sz w:val="18"/>
        </w:rPr>
        <w:t>OFFICES:</w:t>
      </w:r>
      <w:r>
        <w:rPr>
          <w:rFonts w:ascii="Arial Unicode MS"/>
          <w:sz w:val="18"/>
        </w:rPr>
      </w:r>
    </w:p>
    <w:p>
      <w:pPr>
        <w:spacing w:after="0" w:line="291" w:lineRule="exact"/>
        <w:jc w:val="left"/>
        <w:rPr>
          <w:rFonts w:ascii="Arial Unicode MS" w:hAnsi="Arial Unicode MS" w:cs="Arial Unicode MS" w:eastAsia="Arial Unicode MS"/>
          <w:sz w:val="18"/>
          <w:szCs w:val="18"/>
        </w:rPr>
        <w:sectPr>
          <w:type w:val="continuous"/>
          <w:pgSz w:w="11910" w:h="16840"/>
          <w:pgMar w:top="1580" w:bottom="0" w:left="440" w:right="460"/>
        </w:sectPr>
      </w:pPr>
    </w:p>
    <w:p>
      <w:pPr>
        <w:spacing w:line="262" w:lineRule="exact" w:before="55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2"/>
          <w:sz w:val="16"/>
        </w:rPr>
        <w:t>Africa</w:t>
      </w:r>
      <w:r>
        <w:rPr>
          <w:rFonts w:ascii="Arial Unicode MS"/>
          <w:spacing w:val="2"/>
          <w:sz w:val="16"/>
        </w:rPr>
      </w:r>
    </w:p>
    <w:p>
      <w:pPr>
        <w:spacing w:line="170" w:lineRule="auto" w:before="5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2"/>
          <w:sz w:val="16"/>
        </w:rPr>
        <w:t>4th</w:t>
      </w:r>
      <w:r>
        <w:rPr>
          <w:rFonts w:ascii="Arial Unicode MS"/>
          <w:color w:val="FFFFFF"/>
          <w:spacing w:val="-14"/>
          <w:sz w:val="16"/>
        </w:rPr>
        <w:t> </w:t>
      </w:r>
      <w:r>
        <w:rPr>
          <w:rFonts w:ascii="Arial Unicode MS"/>
          <w:color w:val="FFFFFF"/>
          <w:sz w:val="16"/>
        </w:rPr>
        <w:t>floor,</w:t>
      </w:r>
      <w:r>
        <w:rPr>
          <w:rFonts w:ascii="Arial Unicode MS"/>
          <w:color w:val="FFFFFF"/>
          <w:spacing w:val="-14"/>
          <w:sz w:val="16"/>
        </w:rPr>
        <w:t> </w:t>
      </w:r>
      <w:r>
        <w:rPr>
          <w:rFonts w:ascii="Arial Unicode MS"/>
          <w:color w:val="FFFFFF"/>
          <w:sz w:val="16"/>
        </w:rPr>
        <w:t>54</w:t>
      </w:r>
      <w:r>
        <w:rPr>
          <w:rFonts w:ascii="Arial Unicode MS"/>
          <w:color w:val="FFFFFF"/>
          <w:spacing w:val="-14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Melrose</w:t>
      </w:r>
      <w:r>
        <w:rPr>
          <w:rFonts w:ascii="Arial Unicode MS"/>
          <w:color w:val="FFFFFF"/>
          <w:spacing w:val="-14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Boulevard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Melrose</w:t>
      </w:r>
      <w:r>
        <w:rPr>
          <w:rFonts w:ascii="Arial Unicode MS"/>
          <w:color w:val="FFFFFF"/>
          <w:spacing w:val="11"/>
          <w:w w:val="95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Arch</w:t>
      </w:r>
      <w:r>
        <w:rPr>
          <w:rFonts w:ascii="Arial Unicode MS"/>
          <w:spacing w:val="2"/>
          <w:sz w:val="16"/>
        </w:rPr>
      </w:r>
    </w:p>
    <w:p>
      <w:pPr>
        <w:spacing w:line="170" w:lineRule="auto" w:before="1"/>
        <w:ind w:left="637" w:right="172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3"/>
          <w:sz w:val="16"/>
        </w:rPr>
        <w:t>Melrose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4"/>
          <w:sz w:val="16"/>
        </w:rPr>
        <w:t>North</w:t>
      </w:r>
      <w:r>
        <w:rPr>
          <w:rFonts w:ascii="Arial Unicode MS"/>
          <w:color w:val="FFFFFF"/>
          <w:w w:val="94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Johannesburg, </w:t>
      </w:r>
      <w:r>
        <w:rPr>
          <w:rFonts w:ascii="Arial Unicode MS"/>
          <w:color w:val="FFFFFF"/>
          <w:spacing w:val="4"/>
          <w:w w:val="95"/>
          <w:sz w:val="16"/>
        </w:rPr>
        <w:t>South</w:t>
      </w:r>
      <w:r>
        <w:rPr>
          <w:rFonts w:ascii="Arial Unicode MS"/>
          <w:color w:val="FFFFFF"/>
          <w:spacing w:val="-1"/>
          <w:w w:val="95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Africa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-7"/>
          <w:sz w:val="16"/>
        </w:rPr>
        <w:t>T: </w:t>
      </w:r>
      <w:r>
        <w:rPr>
          <w:rFonts w:ascii="Arial Unicode MS"/>
          <w:color w:val="FFFFFF"/>
          <w:spacing w:val="-3"/>
          <w:sz w:val="16"/>
        </w:rPr>
        <w:t>+27 </w:t>
      </w:r>
      <w:r>
        <w:rPr>
          <w:rFonts w:ascii="Arial Unicode MS"/>
          <w:color w:val="FFFFFF"/>
          <w:spacing w:val="-6"/>
          <w:sz w:val="16"/>
        </w:rPr>
        <w:t>(0)11 </w:t>
      </w:r>
      <w:r>
        <w:rPr>
          <w:rFonts w:ascii="Arial Unicode MS"/>
          <w:color w:val="FFFFFF"/>
          <w:sz w:val="16"/>
        </w:rPr>
        <w:t>788</w:t>
      </w:r>
      <w:r>
        <w:rPr>
          <w:rFonts w:ascii="Arial Unicode MS"/>
          <w:color w:val="FFFFFF"/>
          <w:spacing w:val="37"/>
          <w:sz w:val="16"/>
        </w:rPr>
        <w:t> </w:t>
      </w:r>
      <w:r>
        <w:rPr>
          <w:rFonts w:ascii="Arial Unicode MS"/>
          <w:color w:val="FFFFFF"/>
          <w:sz w:val="16"/>
        </w:rPr>
        <w:t>8723</w:t>
      </w:r>
      <w:r>
        <w:rPr>
          <w:rFonts w:ascii="Arial Unicode MS"/>
          <w:sz w:val="16"/>
        </w:rPr>
      </w:r>
    </w:p>
    <w:p>
      <w:pPr>
        <w:spacing w:line="172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F: </w:t>
      </w:r>
      <w:r>
        <w:rPr>
          <w:rFonts w:ascii="Arial Unicode MS"/>
          <w:color w:val="FFFFFF"/>
          <w:spacing w:val="-3"/>
          <w:sz w:val="16"/>
        </w:rPr>
        <w:t>+27 </w:t>
      </w:r>
      <w:r>
        <w:rPr>
          <w:rFonts w:ascii="Arial Unicode MS"/>
          <w:color w:val="FFFFFF"/>
          <w:spacing w:val="-6"/>
          <w:sz w:val="16"/>
        </w:rPr>
        <w:t>(0)11 </w:t>
      </w:r>
      <w:r>
        <w:rPr>
          <w:rFonts w:ascii="Arial Unicode MS"/>
          <w:color w:val="FFFFFF"/>
          <w:sz w:val="16"/>
        </w:rPr>
        <w:t>788</w:t>
      </w:r>
      <w:r>
        <w:rPr>
          <w:rFonts w:ascii="Arial Unicode MS"/>
          <w:color w:val="FFFFFF"/>
          <w:spacing w:val="31"/>
          <w:sz w:val="16"/>
        </w:rPr>
        <w:t> </w:t>
      </w:r>
      <w:r>
        <w:rPr>
          <w:rFonts w:ascii="Arial Unicode MS"/>
          <w:color w:val="FFFFFF"/>
          <w:sz w:val="16"/>
        </w:rPr>
        <w:t>8724</w:t>
      </w:r>
      <w:r>
        <w:rPr>
          <w:rFonts w:ascii="Arial Unicode MS"/>
          <w:sz w:val="16"/>
        </w:rPr>
      </w:r>
    </w:p>
    <w:p>
      <w:pPr>
        <w:spacing w:line="240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hyperlink r:id="rId103">
        <w:r>
          <w:rPr>
            <w:rFonts w:ascii="Arial Unicode MS"/>
            <w:color w:val="FFFFFF"/>
            <w:spacing w:val="3"/>
            <w:w w:val="95"/>
            <w:sz w:val="16"/>
          </w:rPr>
          <w:t>johannesburg@cimaglobal.com</w:t>
        </w:r>
        <w:r>
          <w:rPr>
            <w:rFonts w:ascii="Arial Unicode MS"/>
            <w:spacing w:val="3"/>
            <w:sz w:val="16"/>
          </w:rPr>
        </w:r>
      </w:hyperlink>
    </w:p>
    <w:p>
      <w:pPr>
        <w:spacing w:line="240" w:lineRule="auto" w:before="1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spacing w:line="262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2"/>
          <w:sz w:val="16"/>
        </w:rPr>
        <w:t>Europe</w:t>
      </w:r>
      <w:r>
        <w:rPr>
          <w:rFonts w:ascii="Arial Unicode MS"/>
          <w:spacing w:val="2"/>
          <w:sz w:val="16"/>
        </w:rPr>
      </w:r>
    </w:p>
    <w:p>
      <w:pPr>
        <w:spacing w:line="170" w:lineRule="auto" w:before="50"/>
        <w:ind w:left="637" w:right="1061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3"/>
          <w:sz w:val="16"/>
        </w:rPr>
        <w:t>The</w:t>
      </w:r>
      <w:r>
        <w:rPr>
          <w:rFonts w:ascii="Arial Unicode MS"/>
          <w:color w:val="FFFFFF"/>
          <w:spacing w:val="-7"/>
          <w:sz w:val="16"/>
        </w:rPr>
        <w:t> </w:t>
      </w:r>
      <w:r>
        <w:rPr>
          <w:rFonts w:ascii="Arial Unicode MS"/>
          <w:color w:val="FFFFFF"/>
          <w:spacing w:val="4"/>
          <w:sz w:val="16"/>
        </w:rPr>
        <w:t>Helicon</w:t>
      </w:r>
      <w:r>
        <w:rPr>
          <w:rFonts w:ascii="Arial Unicode MS"/>
          <w:color w:val="FFFFFF"/>
          <w:spacing w:val="5"/>
          <w:w w:val="93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One </w:t>
      </w:r>
      <w:r>
        <w:rPr>
          <w:rFonts w:ascii="Arial Unicode MS"/>
          <w:color w:val="FFFFFF"/>
          <w:spacing w:val="4"/>
          <w:w w:val="95"/>
          <w:sz w:val="16"/>
        </w:rPr>
        <w:t>South</w:t>
      </w:r>
      <w:r>
        <w:rPr>
          <w:rFonts w:ascii="Arial Unicode MS"/>
          <w:color w:val="FFFFFF"/>
          <w:spacing w:val="-33"/>
          <w:w w:val="95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Place</w:t>
      </w:r>
      <w:r>
        <w:rPr>
          <w:rFonts w:ascii="Arial Unicode MS"/>
          <w:spacing w:val="3"/>
          <w:sz w:val="16"/>
        </w:rPr>
      </w:r>
    </w:p>
    <w:p>
      <w:pPr>
        <w:spacing w:line="170" w:lineRule="auto" w:before="1"/>
        <w:ind w:left="637" w:right="482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4"/>
          <w:w w:val="95"/>
          <w:sz w:val="16"/>
        </w:rPr>
        <w:t>London</w:t>
      </w:r>
      <w:r>
        <w:rPr>
          <w:rFonts w:ascii="Arial Unicode MS"/>
          <w:color w:val="FFFFFF"/>
          <w:spacing w:val="-16"/>
          <w:w w:val="95"/>
          <w:sz w:val="16"/>
        </w:rPr>
        <w:t> </w:t>
      </w:r>
      <w:r>
        <w:rPr>
          <w:rFonts w:ascii="Arial Unicode MS"/>
          <w:color w:val="FFFFFF"/>
          <w:w w:val="95"/>
          <w:sz w:val="16"/>
        </w:rPr>
        <w:t>EC2M</w:t>
      </w:r>
      <w:r>
        <w:rPr>
          <w:rFonts w:ascii="Arial Unicode MS"/>
          <w:color w:val="FFFFFF"/>
          <w:spacing w:val="-16"/>
          <w:w w:val="95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2RB</w:t>
      </w:r>
      <w:r>
        <w:rPr>
          <w:rFonts w:ascii="Arial Unicode MS"/>
          <w:color w:val="FFFFFF"/>
          <w:spacing w:val="4"/>
          <w:w w:val="77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United</w:t>
      </w:r>
      <w:r>
        <w:rPr>
          <w:rFonts w:ascii="Arial Unicode MS"/>
          <w:color w:val="FFFFFF"/>
          <w:spacing w:val="15"/>
          <w:w w:val="95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Kingdom</w:t>
      </w:r>
      <w:r>
        <w:rPr>
          <w:rFonts w:ascii="Arial Unicode MS"/>
          <w:spacing w:val="3"/>
          <w:sz w:val="16"/>
        </w:rPr>
      </w:r>
    </w:p>
    <w:p>
      <w:pPr>
        <w:spacing w:line="172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-7"/>
          <w:sz w:val="16"/>
        </w:rPr>
        <w:t>T: </w:t>
      </w:r>
      <w:r>
        <w:rPr>
          <w:rFonts w:ascii="Arial Unicode MS"/>
          <w:color w:val="FFFFFF"/>
          <w:sz w:val="16"/>
        </w:rPr>
        <w:t>+44 (0)20 8849</w:t>
      </w:r>
      <w:r>
        <w:rPr>
          <w:rFonts w:ascii="Arial Unicode MS"/>
          <w:color w:val="FFFFFF"/>
          <w:spacing w:val="38"/>
          <w:sz w:val="16"/>
        </w:rPr>
        <w:t> </w:t>
      </w:r>
      <w:r>
        <w:rPr>
          <w:rFonts w:ascii="Arial Unicode MS"/>
          <w:color w:val="FFFFFF"/>
          <w:sz w:val="16"/>
        </w:rPr>
        <w:t>2251</w:t>
      </w:r>
      <w:r>
        <w:rPr>
          <w:rFonts w:ascii="Arial Unicode MS"/>
          <w:sz w:val="16"/>
        </w:rPr>
      </w:r>
    </w:p>
    <w:p>
      <w:pPr>
        <w:spacing w:line="200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F: +44 (0)20 8849</w:t>
      </w:r>
      <w:r>
        <w:rPr>
          <w:rFonts w:ascii="Arial Unicode MS"/>
          <w:color w:val="FFFFFF"/>
          <w:spacing w:val="35"/>
          <w:sz w:val="16"/>
        </w:rPr>
        <w:t> </w:t>
      </w:r>
      <w:r>
        <w:rPr>
          <w:rFonts w:ascii="Arial Unicode MS"/>
          <w:color w:val="FFFFFF"/>
          <w:sz w:val="16"/>
        </w:rPr>
        <w:t>2250</w:t>
      </w:r>
      <w:r>
        <w:rPr>
          <w:rFonts w:ascii="Arial Unicode MS"/>
          <w:sz w:val="16"/>
        </w:rPr>
      </w:r>
    </w:p>
    <w:p>
      <w:pPr>
        <w:spacing w:line="240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hyperlink r:id="rId104">
        <w:r>
          <w:rPr>
            <w:rFonts w:ascii="Arial Unicode MS"/>
            <w:color w:val="FFFFFF"/>
            <w:spacing w:val="3"/>
            <w:w w:val="95"/>
            <w:sz w:val="16"/>
          </w:rPr>
          <w:t>cima.contact@cimaglobal.com</w:t>
        </w:r>
        <w:r>
          <w:rPr>
            <w:rFonts w:ascii="Arial Unicode MS"/>
            <w:spacing w:val="3"/>
            <w:sz w:val="16"/>
          </w:rPr>
        </w:r>
      </w:hyperlink>
    </w:p>
    <w:p>
      <w:pPr>
        <w:spacing w:line="170" w:lineRule="auto" w:before="124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spacing w:val="3"/>
        </w:rPr>
        <w:br w:type="column"/>
      </w:r>
      <w:r>
        <w:rPr>
          <w:rFonts w:ascii="Arial Unicode MS"/>
          <w:color w:val="FFFFFF"/>
          <w:spacing w:val="3"/>
          <w:sz w:val="16"/>
        </w:rPr>
        <w:t>Middle</w:t>
      </w:r>
      <w:r>
        <w:rPr>
          <w:rFonts w:ascii="Arial Unicode MS"/>
          <w:color w:val="FFFFFF"/>
          <w:spacing w:val="-25"/>
          <w:sz w:val="16"/>
        </w:rPr>
        <w:t> </w:t>
      </w:r>
      <w:r>
        <w:rPr>
          <w:rFonts w:ascii="Arial Unicode MS"/>
          <w:color w:val="FFFFFF"/>
          <w:sz w:val="16"/>
        </w:rPr>
        <w:t>East,</w:t>
      </w:r>
      <w:r>
        <w:rPr>
          <w:rFonts w:ascii="Arial Unicode MS"/>
          <w:color w:val="FFFFFF"/>
          <w:spacing w:val="-25"/>
          <w:sz w:val="16"/>
        </w:rPr>
        <w:t> </w:t>
      </w:r>
      <w:r>
        <w:rPr>
          <w:rFonts w:ascii="Arial Unicode MS"/>
          <w:color w:val="FFFFFF"/>
          <w:spacing w:val="4"/>
          <w:sz w:val="16"/>
        </w:rPr>
        <w:t>South</w:t>
      </w:r>
      <w:r>
        <w:rPr>
          <w:rFonts w:ascii="Arial Unicode MS"/>
          <w:color w:val="FFFFFF"/>
          <w:spacing w:val="-25"/>
          <w:sz w:val="16"/>
        </w:rPr>
        <w:t> </w:t>
      </w:r>
      <w:r>
        <w:rPr>
          <w:rFonts w:ascii="Arial Unicode MS"/>
          <w:color w:val="FFFFFF"/>
          <w:sz w:val="16"/>
        </w:rPr>
        <w:t>Asia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and </w:t>
      </w:r>
      <w:r>
        <w:rPr>
          <w:rFonts w:ascii="Arial Unicode MS"/>
          <w:color w:val="FFFFFF"/>
          <w:spacing w:val="4"/>
          <w:sz w:val="16"/>
        </w:rPr>
        <w:t>North</w:t>
      </w:r>
      <w:r>
        <w:rPr>
          <w:rFonts w:ascii="Arial Unicode MS"/>
          <w:color w:val="FFFFFF"/>
          <w:spacing w:val="11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Africa</w:t>
      </w:r>
      <w:r>
        <w:rPr>
          <w:rFonts w:ascii="Arial Unicode MS"/>
          <w:spacing w:val="2"/>
          <w:sz w:val="16"/>
        </w:rPr>
      </w:r>
    </w:p>
    <w:p>
      <w:pPr>
        <w:spacing w:line="216" w:lineRule="exact" w:before="0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356 </w:t>
      </w:r>
      <w:r>
        <w:rPr>
          <w:rFonts w:ascii="Arial Unicode MS"/>
          <w:color w:val="FFFFFF"/>
          <w:spacing w:val="3"/>
          <w:sz w:val="16"/>
        </w:rPr>
        <w:t>Elvitigala</w:t>
      </w:r>
      <w:r>
        <w:rPr>
          <w:rFonts w:ascii="Arial Unicode MS"/>
          <w:color w:val="FFFFFF"/>
          <w:spacing w:val="-10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Mawatha</w:t>
      </w:r>
      <w:r>
        <w:rPr>
          <w:rFonts w:ascii="Arial Unicode MS"/>
          <w:spacing w:val="3"/>
          <w:sz w:val="16"/>
        </w:rPr>
      </w:r>
    </w:p>
    <w:p>
      <w:pPr>
        <w:spacing w:line="170" w:lineRule="auto" w:before="28"/>
        <w:ind w:left="637" w:right="1266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4"/>
          <w:sz w:val="16"/>
        </w:rPr>
        <w:t>Colombo</w:t>
      </w:r>
      <w:r>
        <w:rPr>
          <w:rFonts w:ascii="Arial Unicode MS"/>
          <w:color w:val="FFFFFF"/>
          <w:spacing w:val="-20"/>
          <w:sz w:val="16"/>
        </w:rPr>
        <w:t> </w:t>
      </w:r>
      <w:r>
        <w:rPr>
          <w:rFonts w:ascii="Arial Unicode MS"/>
          <w:color w:val="FFFFFF"/>
          <w:sz w:val="16"/>
        </w:rPr>
        <w:t>5</w:t>
      </w:r>
      <w:r>
        <w:rPr>
          <w:rFonts w:ascii="Arial Unicode MS"/>
          <w:color w:val="FFFFFF"/>
          <w:w w:val="103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Sri</w:t>
      </w:r>
      <w:r>
        <w:rPr>
          <w:rFonts w:ascii="Arial Unicode MS"/>
          <w:color w:val="FFFFFF"/>
          <w:spacing w:val="-16"/>
          <w:w w:val="95"/>
          <w:sz w:val="16"/>
        </w:rPr>
        <w:t> </w:t>
      </w:r>
      <w:r>
        <w:rPr>
          <w:rFonts w:ascii="Arial Unicode MS"/>
          <w:color w:val="FFFFFF"/>
          <w:spacing w:val="3"/>
          <w:w w:val="95"/>
          <w:sz w:val="16"/>
        </w:rPr>
        <w:t>Lanka</w:t>
      </w:r>
      <w:r>
        <w:rPr>
          <w:rFonts w:ascii="Arial Unicode MS"/>
          <w:spacing w:val="3"/>
          <w:w w:val="95"/>
          <w:sz w:val="16"/>
        </w:rPr>
      </w:r>
    </w:p>
    <w:p>
      <w:pPr>
        <w:spacing w:line="172" w:lineRule="exact" w:before="0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-7"/>
          <w:sz w:val="16"/>
        </w:rPr>
        <w:t>T: </w:t>
      </w:r>
      <w:r>
        <w:rPr>
          <w:rFonts w:ascii="Arial Unicode MS"/>
          <w:color w:val="FFFFFF"/>
          <w:spacing w:val="-5"/>
          <w:sz w:val="16"/>
        </w:rPr>
        <w:t>+94 </w:t>
      </w:r>
      <w:r>
        <w:rPr>
          <w:rFonts w:ascii="Arial Unicode MS"/>
          <w:color w:val="FFFFFF"/>
          <w:spacing w:val="-6"/>
          <w:sz w:val="16"/>
        </w:rPr>
        <w:t>(0)11 </w:t>
      </w:r>
      <w:r>
        <w:rPr>
          <w:rFonts w:ascii="Arial Unicode MS"/>
          <w:color w:val="FFFFFF"/>
          <w:sz w:val="16"/>
        </w:rPr>
        <w:t>250 </w:t>
      </w:r>
      <w:r>
        <w:rPr>
          <w:rFonts w:ascii="Arial Unicode MS"/>
          <w:color w:val="FFFFFF"/>
          <w:spacing w:val="8"/>
          <w:sz w:val="16"/>
        </w:rPr>
        <w:t> </w:t>
      </w:r>
      <w:r>
        <w:rPr>
          <w:rFonts w:ascii="Arial Unicode MS"/>
          <w:color w:val="FFFFFF"/>
          <w:sz w:val="16"/>
        </w:rPr>
        <w:t>3880</w:t>
      </w:r>
      <w:r>
        <w:rPr>
          <w:rFonts w:ascii="Arial Unicode MS"/>
          <w:sz w:val="16"/>
        </w:rPr>
      </w:r>
    </w:p>
    <w:p>
      <w:pPr>
        <w:spacing w:line="200" w:lineRule="exact" w:before="0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F: </w:t>
      </w:r>
      <w:r>
        <w:rPr>
          <w:rFonts w:ascii="Arial Unicode MS"/>
          <w:color w:val="FFFFFF"/>
          <w:spacing w:val="-5"/>
          <w:sz w:val="16"/>
        </w:rPr>
        <w:t>+94 </w:t>
      </w:r>
      <w:r>
        <w:rPr>
          <w:rFonts w:ascii="Arial Unicode MS"/>
          <w:color w:val="FFFFFF"/>
          <w:spacing w:val="-6"/>
          <w:sz w:val="16"/>
        </w:rPr>
        <w:t>(0)11 </w:t>
      </w:r>
      <w:r>
        <w:rPr>
          <w:rFonts w:ascii="Arial Unicode MS"/>
          <w:color w:val="FFFFFF"/>
          <w:sz w:val="16"/>
        </w:rPr>
        <w:t>250</w:t>
      </w:r>
      <w:r>
        <w:rPr>
          <w:rFonts w:ascii="Arial Unicode MS"/>
          <w:color w:val="FFFFFF"/>
          <w:spacing w:val="31"/>
          <w:sz w:val="16"/>
        </w:rPr>
        <w:t> </w:t>
      </w:r>
      <w:r>
        <w:rPr>
          <w:rFonts w:ascii="Arial Unicode MS"/>
          <w:color w:val="FFFFFF"/>
          <w:sz w:val="16"/>
        </w:rPr>
        <w:t>3881</w:t>
      </w:r>
      <w:r>
        <w:rPr>
          <w:rFonts w:ascii="Arial Unicode MS"/>
          <w:sz w:val="16"/>
        </w:rPr>
      </w:r>
    </w:p>
    <w:p>
      <w:pPr>
        <w:spacing w:line="240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hyperlink r:id="rId105">
        <w:r>
          <w:rPr>
            <w:rFonts w:ascii="Arial Unicode MS"/>
            <w:color w:val="FFFFFF"/>
            <w:spacing w:val="3"/>
            <w:sz w:val="16"/>
          </w:rPr>
          <w:t>colombo@cimaglobal.com</w:t>
        </w:r>
        <w:r>
          <w:rPr>
            <w:rFonts w:ascii="Arial Unicode MS"/>
            <w:spacing w:val="3"/>
            <w:sz w:val="16"/>
          </w:rPr>
        </w:r>
      </w:hyperlink>
    </w:p>
    <w:p>
      <w:pPr>
        <w:spacing w:line="240" w:lineRule="auto" w:before="1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spacing w:line="262" w:lineRule="exact" w:before="0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4"/>
          <w:sz w:val="16"/>
        </w:rPr>
        <w:t>North</w:t>
      </w:r>
      <w:r>
        <w:rPr>
          <w:rFonts w:ascii="Arial Unicode MS"/>
          <w:color w:val="FFFFFF"/>
          <w:spacing w:val="5"/>
          <w:sz w:val="16"/>
        </w:rPr>
        <w:t> </w:t>
      </w:r>
      <w:r>
        <w:rPr>
          <w:rFonts w:ascii="Arial Unicode MS"/>
          <w:color w:val="FFFFFF"/>
          <w:sz w:val="16"/>
        </w:rPr>
        <w:t>Asia</w:t>
      </w:r>
      <w:r>
        <w:rPr>
          <w:rFonts w:ascii="Arial Unicode MS"/>
          <w:sz w:val="16"/>
        </w:rPr>
      </w:r>
    </w:p>
    <w:p>
      <w:pPr>
        <w:spacing w:line="170" w:lineRule="auto" w:before="5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1508A, 15th floor, </w:t>
      </w:r>
      <w:r>
        <w:rPr>
          <w:rFonts w:ascii="Arial Unicode MS"/>
          <w:color w:val="FFFFFF"/>
          <w:spacing w:val="3"/>
          <w:sz w:val="16"/>
        </w:rPr>
        <w:t>AZIA</w:t>
      </w:r>
      <w:r>
        <w:rPr>
          <w:rFonts w:ascii="Arial Unicode MS"/>
          <w:color w:val="FFFFFF"/>
          <w:spacing w:val="-9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Center</w:t>
      </w:r>
      <w:r>
        <w:rPr>
          <w:rFonts w:ascii="Arial Unicode MS"/>
          <w:color w:val="FFFFFF"/>
          <w:w w:val="105"/>
          <w:sz w:val="16"/>
        </w:rPr>
        <w:t> </w:t>
      </w:r>
      <w:r>
        <w:rPr>
          <w:rFonts w:ascii="Arial Unicode MS"/>
          <w:color w:val="FFFFFF"/>
          <w:spacing w:val="-4"/>
          <w:sz w:val="16"/>
        </w:rPr>
        <w:t>1233 </w:t>
      </w:r>
      <w:r>
        <w:rPr>
          <w:rFonts w:ascii="Arial Unicode MS"/>
          <w:color w:val="FFFFFF"/>
          <w:spacing w:val="2"/>
          <w:sz w:val="16"/>
        </w:rPr>
        <w:t>Lujiazui </w:t>
      </w:r>
      <w:r>
        <w:rPr>
          <w:rFonts w:ascii="Arial Unicode MS"/>
          <w:color w:val="FFFFFF"/>
          <w:sz w:val="16"/>
        </w:rPr>
        <w:t>Ring</w:t>
      </w:r>
      <w:r>
        <w:rPr>
          <w:rFonts w:ascii="Arial Unicode MS"/>
          <w:color w:val="FFFFFF"/>
          <w:spacing w:val="-5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Road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Pudong </w:t>
      </w:r>
      <w:r>
        <w:rPr>
          <w:rFonts w:ascii="Arial Unicode MS"/>
          <w:color w:val="FFFFFF"/>
          <w:spacing w:val="2"/>
          <w:sz w:val="16"/>
        </w:rPr>
        <w:t>Shanghai,</w:t>
      </w:r>
      <w:r>
        <w:rPr>
          <w:rFonts w:ascii="Arial Unicode MS"/>
          <w:color w:val="FFFFFF"/>
          <w:spacing w:val="-7"/>
          <w:sz w:val="16"/>
        </w:rPr>
        <w:t> </w:t>
      </w:r>
      <w:r>
        <w:rPr>
          <w:rFonts w:ascii="Arial Unicode MS"/>
          <w:color w:val="FFFFFF"/>
          <w:spacing w:val="-3"/>
          <w:sz w:val="16"/>
        </w:rPr>
        <w:t>200120</w:t>
      </w:r>
      <w:r>
        <w:rPr>
          <w:rFonts w:ascii="Arial Unicode MS"/>
          <w:color w:val="FFFFFF"/>
          <w:w w:val="103"/>
          <w:sz w:val="16"/>
        </w:rPr>
        <w:t> </w:t>
      </w:r>
      <w:r>
        <w:rPr>
          <w:rFonts w:ascii="Arial Unicode MS"/>
          <w:color w:val="FFFFFF"/>
          <w:sz w:val="16"/>
        </w:rPr>
        <w:t>China</w:t>
      </w:r>
      <w:r>
        <w:rPr>
          <w:rFonts w:ascii="Arial Unicode MS"/>
          <w:sz w:val="16"/>
        </w:rPr>
      </w:r>
    </w:p>
    <w:p>
      <w:pPr>
        <w:spacing w:line="172" w:lineRule="exact" w:before="0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-7"/>
          <w:sz w:val="16"/>
        </w:rPr>
        <w:t>T: </w:t>
      </w:r>
      <w:r>
        <w:rPr>
          <w:rFonts w:ascii="Arial Unicode MS"/>
          <w:color w:val="FFFFFF"/>
          <w:sz w:val="16"/>
        </w:rPr>
        <w:t>+86 (0)21 </w:t>
      </w:r>
      <w:r>
        <w:rPr>
          <w:rFonts w:ascii="Arial Unicode MS"/>
          <w:color w:val="FFFFFF"/>
          <w:spacing w:val="-6"/>
          <w:sz w:val="16"/>
        </w:rPr>
        <w:t>6160  </w:t>
      </w:r>
      <w:r>
        <w:rPr>
          <w:rFonts w:ascii="Arial Unicode MS"/>
          <w:color w:val="FFFFFF"/>
          <w:spacing w:val="-3"/>
          <w:sz w:val="16"/>
        </w:rPr>
        <w:t>1558</w:t>
      </w:r>
      <w:r>
        <w:rPr>
          <w:rFonts w:ascii="Arial Unicode MS"/>
          <w:spacing w:val="-3"/>
          <w:sz w:val="16"/>
        </w:rPr>
      </w:r>
    </w:p>
    <w:p>
      <w:pPr>
        <w:spacing w:line="200" w:lineRule="exact" w:before="0"/>
        <w:ind w:left="637" w:right="305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F: +86 (0)21 </w:t>
      </w:r>
      <w:r>
        <w:rPr>
          <w:rFonts w:ascii="Arial Unicode MS"/>
          <w:color w:val="FFFFFF"/>
          <w:spacing w:val="-6"/>
          <w:sz w:val="16"/>
        </w:rPr>
        <w:t>6160</w:t>
      </w:r>
      <w:r>
        <w:rPr>
          <w:rFonts w:ascii="Arial Unicode MS"/>
          <w:color w:val="FFFFFF"/>
          <w:spacing w:val="20"/>
          <w:sz w:val="16"/>
        </w:rPr>
        <w:t> </w:t>
      </w:r>
      <w:r>
        <w:rPr>
          <w:rFonts w:ascii="Arial Unicode MS"/>
          <w:color w:val="FFFFFF"/>
          <w:spacing w:val="-2"/>
          <w:sz w:val="16"/>
        </w:rPr>
        <w:t>1568</w:t>
      </w:r>
      <w:r>
        <w:rPr>
          <w:rFonts w:ascii="Arial Unicode MS"/>
          <w:spacing w:val="-2"/>
          <w:sz w:val="16"/>
        </w:rPr>
      </w:r>
    </w:p>
    <w:p>
      <w:pPr>
        <w:spacing w:line="240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hyperlink r:id="rId106">
        <w:r>
          <w:rPr>
            <w:rFonts w:ascii="Arial Unicode MS"/>
            <w:color w:val="FFFFFF"/>
            <w:spacing w:val="3"/>
            <w:sz w:val="16"/>
          </w:rPr>
          <w:t>infochina@cimaglobal.com</w:t>
        </w:r>
        <w:r>
          <w:rPr>
            <w:rFonts w:ascii="Arial Unicode MS"/>
            <w:spacing w:val="3"/>
            <w:sz w:val="16"/>
          </w:rPr>
        </w:r>
      </w:hyperlink>
    </w:p>
    <w:p>
      <w:pPr>
        <w:spacing w:line="244" w:lineRule="exact" w:before="97"/>
        <w:ind w:left="637" w:right="1508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spacing w:val="4"/>
        </w:rPr>
        <w:br w:type="column"/>
      </w:r>
      <w:r>
        <w:rPr>
          <w:rFonts w:ascii="Arial Unicode MS"/>
          <w:color w:val="FFFFFF"/>
          <w:spacing w:val="4"/>
          <w:sz w:val="16"/>
        </w:rPr>
        <w:t>South</w:t>
      </w:r>
      <w:r>
        <w:rPr>
          <w:rFonts w:ascii="Arial Unicode MS"/>
          <w:color w:val="FFFFFF"/>
          <w:spacing w:val="-24"/>
          <w:sz w:val="16"/>
        </w:rPr>
        <w:t> </w:t>
      </w:r>
      <w:r>
        <w:rPr>
          <w:rFonts w:ascii="Arial Unicode MS"/>
          <w:color w:val="FFFFFF"/>
          <w:sz w:val="16"/>
        </w:rPr>
        <w:t>East</w:t>
      </w:r>
      <w:r>
        <w:rPr>
          <w:rFonts w:ascii="Arial Unicode MS"/>
          <w:color w:val="FFFFFF"/>
          <w:spacing w:val="-24"/>
          <w:sz w:val="16"/>
        </w:rPr>
        <w:t> </w:t>
      </w:r>
      <w:r>
        <w:rPr>
          <w:rFonts w:ascii="Arial Unicode MS"/>
          <w:color w:val="FFFFFF"/>
          <w:sz w:val="16"/>
        </w:rPr>
        <w:t>Asia</w:t>
      </w:r>
      <w:r>
        <w:rPr>
          <w:rFonts w:ascii="Arial Unicode MS"/>
          <w:color w:val="FFFFFF"/>
          <w:spacing w:val="-24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and</w:t>
      </w:r>
      <w:r>
        <w:rPr>
          <w:rFonts w:ascii="Arial Unicode MS"/>
          <w:color w:val="FFFFFF"/>
          <w:spacing w:val="-24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Australasia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Level</w:t>
      </w:r>
      <w:r>
        <w:rPr>
          <w:rFonts w:ascii="Arial Unicode MS"/>
          <w:color w:val="FFFFFF"/>
          <w:spacing w:val="-22"/>
          <w:sz w:val="16"/>
        </w:rPr>
        <w:t> </w:t>
      </w:r>
      <w:r>
        <w:rPr>
          <w:rFonts w:ascii="Arial Unicode MS"/>
          <w:color w:val="FFFFFF"/>
          <w:spacing w:val="-7"/>
          <w:sz w:val="16"/>
        </w:rPr>
        <w:t>1,</w:t>
      </w:r>
      <w:r>
        <w:rPr>
          <w:rFonts w:ascii="Arial Unicode MS"/>
          <w:color w:val="FFFFFF"/>
          <w:spacing w:val="-22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Lot</w:t>
      </w:r>
      <w:r>
        <w:rPr>
          <w:rFonts w:ascii="Arial Unicode MS"/>
          <w:color w:val="FFFFFF"/>
          <w:spacing w:val="-22"/>
          <w:sz w:val="16"/>
        </w:rPr>
        <w:t> </w:t>
      </w:r>
      <w:r>
        <w:rPr>
          <w:rFonts w:ascii="Arial Unicode MS"/>
          <w:color w:val="FFFFFF"/>
          <w:spacing w:val="-4"/>
          <w:sz w:val="16"/>
        </w:rPr>
        <w:t>1.05</w:t>
      </w:r>
      <w:r>
        <w:rPr>
          <w:rFonts w:ascii="Arial Unicode MS"/>
          <w:spacing w:val="-4"/>
          <w:sz w:val="16"/>
        </w:rPr>
      </w:r>
    </w:p>
    <w:p>
      <w:pPr>
        <w:spacing w:line="154" w:lineRule="exact" w:before="0"/>
        <w:ind w:left="637" w:right="1508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w w:val="95"/>
          <w:sz w:val="16"/>
        </w:rPr>
        <w:t>KPMG Tower, 8 First</w:t>
      </w:r>
      <w:r>
        <w:rPr>
          <w:rFonts w:ascii="Arial Unicode MS"/>
          <w:color w:val="FFFFFF"/>
          <w:spacing w:val="-19"/>
          <w:w w:val="95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Avenue</w:t>
      </w:r>
      <w:r>
        <w:rPr>
          <w:rFonts w:ascii="Arial Unicode MS"/>
          <w:spacing w:val="2"/>
          <w:sz w:val="16"/>
        </w:rPr>
      </w:r>
    </w:p>
    <w:p>
      <w:pPr>
        <w:spacing w:line="170" w:lineRule="auto" w:before="28"/>
        <w:ind w:left="637" w:right="2583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3"/>
          <w:sz w:val="16"/>
        </w:rPr>
        <w:t>Bandar</w:t>
      </w:r>
      <w:r>
        <w:rPr>
          <w:rFonts w:ascii="Arial Unicode MS"/>
          <w:color w:val="FFFFFF"/>
          <w:spacing w:val="36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Utama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z w:val="16"/>
        </w:rPr>
        <w:t> 47800 </w:t>
      </w:r>
      <w:r>
        <w:rPr>
          <w:rFonts w:ascii="Arial Unicode MS"/>
          <w:color w:val="FFFFFF"/>
          <w:spacing w:val="2"/>
          <w:sz w:val="16"/>
        </w:rPr>
        <w:t>Petaling</w:t>
      </w:r>
      <w:r>
        <w:rPr>
          <w:rFonts w:ascii="Arial Unicode MS"/>
          <w:color w:val="FFFFFF"/>
          <w:spacing w:val="-14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Jaya</w:t>
      </w:r>
      <w:r>
        <w:rPr>
          <w:rFonts w:ascii="Arial Unicode MS"/>
          <w:color w:val="FFFFFF"/>
          <w:sz w:val="16"/>
        </w:rPr>
        <w:t> </w:t>
      </w:r>
      <w:r>
        <w:rPr>
          <w:rFonts w:ascii="Arial Unicode MS"/>
          <w:color w:val="FFFFFF"/>
          <w:spacing w:val="4"/>
          <w:w w:val="95"/>
          <w:sz w:val="16"/>
        </w:rPr>
        <w:t>Selangor </w:t>
      </w:r>
      <w:r>
        <w:rPr>
          <w:rFonts w:ascii="Arial Unicode MS"/>
          <w:color w:val="FFFFFF"/>
          <w:spacing w:val="3"/>
          <w:w w:val="95"/>
          <w:sz w:val="16"/>
        </w:rPr>
        <w:t>Darul</w:t>
      </w:r>
      <w:r>
        <w:rPr>
          <w:rFonts w:ascii="Arial Unicode MS"/>
          <w:color w:val="FFFFFF"/>
          <w:spacing w:val="-17"/>
          <w:w w:val="95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Ehsan</w:t>
      </w:r>
      <w:r>
        <w:rPr>
          <w:rFonts w:ascii="Arial Unicode MS"/>
          <w:color w:val="FFFFFF"/>
          <w:w w:val="94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Malaysia</w:t>
      </w:r>
      <w:r>
        <w:rPr>
          <w:rFonts w:ascii="Arial Unicode MS"/>
          <w:spacing w:val="3"/>
          <w:sz w:val="16"/>
        </w:rPr>
      </w:r>
    </w:p>
    <w:p>
      <w:pPr>
        <w:spacing w:line="172" w:lineRule="exact" w:before="0"/>
        <w:ind w:left="637" w:right="1508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-7"/>
          <w:sz w:val="16"/>
        </w:rPr>
        <w:t>T:  </w:t>
      </w:r>
      <w:r>
        <w:rPr>
          <w:rFonts w:ascii="Arial Unicode MS"/>
          <w:color w:val="FFFFFF"/>
          <w:sz w:val="16"/>
        </w:rPr>
        <w:t>+60 (0) 3 77 230 </w:t>
      </w:r>
      <w:r>
        <w:rPr>
          <w:rFonts w:ascii="Arial Unicode MS"/>
          <w:color w:val="FFFFFF"/>
          <w:spacing w:val="2"/>
          <w:sz w:val="16"/>
        </w:rPr>
        <w:t> </w:t>
      </w:r>
      <w:r>
        <w:rPr>
          <w:rFonts w:ascii="Arial Unicode MS"/>
          <w:color w:val="FFFFFF"/>
          <w:sz w:val="16"/>
        </w:rPr>
        <w:t>230/232</w:t>
      </w:r>
      <w:r>
        <w:rPr>
          <w:rFonts w:ascii="Arial Unicode MS"/>
          <w:sz w:val="16"/>
        </w:rPr>
      </w:r>
    </w:p>
    <w:p>
      <w:pPr>
        <w:spacing w:line="200" w:lineRule="exact" w:before="0"/>
        <w:ind w:left="637" w:right="1508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F: +60 (0) 3 77 230</w:t>
      </w:r>
      <w:r>
        <w:rPr>
          <w:rFonts w:ascii="Arial Unicode MS"/>
          <w:color w:val="FFFFFF"/>
          <w:spacing w:val="31"/>
          <w:sz w:val="16"/>
        </w:rPr>
        <w:t> </w:t>
      </w:r>
      <w:r>
        <w:rPr>
          <w:rFonts w:ascii="Arial Unicode MS"/>
          <w:color w:val="FFFFFF"/>
          <w:spacing w:val="-3"/>
          <w:sz w:val="16"/>
        </w:rPr>
        <w:t>231</w:t>
      </w:r>
      <w:r>
        <w:rPr>
          <w:rFonts w:ascii="Arial Unicode MS"/>
          <w:spacing w:val="-3"/>
          <w:sz w:val="16"/>
        </w:rPr>
      </w:r>
    </w:p>
    <w:p>
      <w:pPr>
        <w:spacing w:line="240" w:lineRule="exact" w:before="0"/>
        <w:ind w:left="637" w:right="1508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hyperlink r:id="rId107">
        <w:r>
          <w:rPr>
            <w:rFonts w:ascii="Arial Unicode MS"/>
            <w:color w:val="FFFFFF"/>
            <w:spacing w:val="3"/>
            <w:sz w:val="16"/>
          </w:rPr>
          <w:t>seasia@cimaglobal.com</w:t>
        </w:r>
        <w:r>
          <w:rPr>
            <w:rFonts w:ascii="Arial Unicode MS"/>
            <w:spacing w:val="3"/>
            <w:sz w:val="16"/>
          </w:rPr>
        </w:r>
      </w:hyperlink>
    </w:p>
    <w:p>
      <w:pPr>
        <w:spacing w:line="240" w:lineRule="auto" w:before="10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170" w:lineRule="auto" w:before="0"/>
        <w:ind w:left="637" w:right="80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pacing w:val="3"/>
          <w:sz w:val="16"/>
        </w:rPr>
        <w:t>CIMA</w:t>
      </w:r>
      <w:r>
        <w:rPr>
          <w:rFonts w:ascii="Arial Unicode MS"/>
          <w:color w:val="FFFFFF"/>
          <w:spacing w:val="-15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also</w:t>
      </w:r>
      <w:r>
        <w:rPr>
          <w:rFonts w:ascii="Arial Unicode MS"/>
          <w:color w:val="FFFFFF"/>
          <w:spacing w:val="-15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has</w:t>
      </w:r>
      <w:r>
        <w:rPr>
          <w:rFonts w:ascii="Arial Unicode MS"/>
          <w:color w:val="FFFFFF"/>
          <w:spacing w:val="-15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offices</w:t>
      </w:r>
      <w:r>
        <w:rPr>
          <w:rFonts w:ascii="Arial Unicode MS"/>
          <w:color w:val="FFFFFF"/>
          <w:spacing w:val="-15"/>
          <w:sz w:val="16"/>
        </w:rPr>
        <w:t> </w:t>
      </w:r>
      <w:r>
        <w:rPr>
          <w:rFonts w:ascii="Arial Unicode MS"/>
          <w:color w:val="FFFFFF"/>
          <w:sz w:val="16"/>
        </w:rPr>
        <w:t>in</w:t>
      </w:r>
      <w:r>
        <w:rPr>
          <w:rFonts w:ascii="Arial Unicode MS"/>
          <w:color w:val="FFFFFF"/>
          <w:spacing w:val="-15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the</w:t>
      </w:r>
      <w:r>
        <w:rPr>
          <w:rFonts w:ascii="Arial Unicode MS"/>
          <w:color w:val="FFFFFF"/>
          <w:spacing w:val="-15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following</w:t>
      </w:r>
      <w:r>
        <w:rPr>
          <w:rFonts w:ascii="Arial Unicode MS"/>
          <w:color w:val="FFFFFF"/>
          <w:w w:val="99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locations:</w:t>
      </w:r>
      <w:r>
        <w:rPr>
          <w:rFonts w:ascii="Arial Unicode MS"/>
          <w:spacing w:val="2"/>
          <w:sz w:val="16"/>
        </w:rPr>
      </w:r>
    </w:p>
    <w:p>
      <w:pPr>
        <w:spacing w:line="170" w:lineRule="auto" w:before="44"/>
        <w:ind w:left="637" w:right="1508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FFFFFF"/>
          <w:sz w:val="16"/>
        </w:rPr>
        <w:t>Australia, </w:t>
      </w:r>
      <w:r>
        <w:rPr>
          <w:rFonts w:ascii="Arial Unicode MS"/>
          <w:color w:val="FFFFFF"/>
          <w:spacing w:val="3"/>
          <w:sz w:val="16"/>
        </w:rPr>
        <w:t>Bangladesh,</w:t>
      </w:r>
      <w:r>
        <w:rPr>
          <w:rFonts w:ascii="Arial Unicode MS"/>
          <w:color w:val="FFFFFF"/>
          <w:spacing w:val="-29"/>
          <w:sz w:val="16"/>
        </w:rPr>
        <w:t> </w:t>
      </w:r>
      <w:r>
        <w:rPr>
          <w:rFonts w:ascii="Arial Unicode MS"/>
          <w:color w:val="FFFFFF"/>
          <w:spacing w:val="3"/>
          <w:sz w:val="16"/>
        </w:rPr>
        <w:t>Botswana,</w:t>
      </w:r>
      <w:r>
        <w:rPr>
          <w:rFonts w:ascii="Arial Unicode MS"/>
          <w:color w:val="FFFFFF"/>
          <w:w w:val="103"/>
          <w:sz w:val="16"/>
        </w:rPr>
        <w:t> </w:t>
      </w:r>
      <w:r>
        <w:rPr>
          <w:rFonts w:ascii="Arial Unicode MS"/>
          <w:color w:val="FFFFFF"/>
          <w:sz w:val="16"/>
        </w:rPr>
        <w:t>China, </w:t>
      </w:r>
      <w:r>
        <w:rPr>
          <w:rFonts w:ascii="Arial Unicode MS"/>
          <w:color w:val="FFFFFF"/>
          <w:spacing w:val="2"/>
          <w:sz w:val="16"/>
        </w:rPr>
        <w:t>Ghana, </w:t>
      </w:r>
      <w:r>
        <w:rPr>
          <w:rFonts w:ascii="Arial Unicode MS"/>
          <w:color w:val="FFFFFF"/>
          <w:spacing w:val="3"/>
          <w:sz w:val="16"/>
        </w:rPr>
        <w:t>Hong </w:t>
      </w:r>
      <w:r>
        <w:rPr>
          <w:rFonts w:ascii="Arial Unicode MS"/>
          <w:color w:val="FFFFFF"/>
          <w:spacing w:val="2"/>
          <w:sz w:val="16"/>
        </w:rPr>
        <w:t>Kong</w:t>
      </w:r>
      <w:r>
        <w:rPr>
          <w:rFonts w:ascii="Arial Unicode MS"/>
          <w:color w:val="FFFFFF"/>
          <w:spacing w:val="-28"/>
          <w:sz w:val="16"/>
        </w:rPr>
        <w:t> </w:t>
      </w:r>
      <w:r>
        <w:rPr>
          <w:rFonts w:ascii="Arial Unicode MS"/>
          <w:color w:val="FFFFFF"/>
          <w:sz w:val="16"/>
        </w:rPr>
        <w:t>SAR,</w:t>
      </w:r>
      <w:r>
        <w:rPr>
          <w:rFonts w:ascii="Arial Unicode MS"/>
          <w:color w:val="FFFFFF"/>
          <w:w w:val="103"/>
          <w:sz w:val="16"/>
        </w:rPr>
        <w:t> </w:t>
      </w:r>
      <w:r>
        <w:rPr>
          <w:rFonts w:ascii="Arial Unicode MS"/>
          <w:color w:val="FFFFFF"/>
          <w:sz w:val="16"/>
        </w:rPr>
        <w:t>India, </w:t>
      </w:r>
      <w:r>
        <w:rPr>
          <w:rFonts w:ascii="Arial Unicode MS"/>
          <w:color w:val="FFFFFF"/>
          <w:spacing w:val="2"/>
          <w:sz w:val="16"/>
        </w:rPr>
        <w:t>Ireland, Malaysia, </w:t>
      </w:r>
      <w:r>
        <w:rPr>
          <w:rFonts w:ascii="Arial Unicode MS"/>
          <w:color w:val="FFFFFF"/>
          <w:sz w:val="16"/>
        </w:rPr>
        <w:t>Nigeria,</w:t>
      </w:r>
      <w:r>
        <w:rPr>
          <w:rFonts w:ascii="Arial Unicode MS"/>
          <w:color w:val="FFFFFF"/>
          <w:spacing w:val="-20"/>
          <w:sz w:val="16"/>
        </w:rPr>
        <w:t> </w:t>
      </w:r>
      <w:r>
        <w:rPr>
          <w:rFonts w:ascii="Arial Unicode MS"/>
          <w:color w:val="FFFFFF"/>
          <w:spacing w:val="-20"/>
          <w:sz w:val="16"/>
        </w:rPr>
      </w:r>
      <w:r>
        <w:rPr>
          <w:rFonts w:ascii="Arial Unicode MS"/>
          <w:color w:val="FFFFFF"/>
          <w:w w:val="95"/>
          <w:sz w:val="16"/>
        </w:rPr>
        <w:t>Pakistan, </w:t>
      </w:r>
      <w:r>
        <w:rPr>
          <w:rFonts w:ascii="Arial Unicode MS"/>
          <w:color w:val="FFFFFF"/>
          <w:spacing w:val="2"/>
          <w:w w:val="95"/>
          <w:sz w:val="16"/>
        </w:rPr>
        <w:t>Poland, </w:t>
      </w:r>
      <w:r>
        <w:rPr>
          <w:rFonts w:ascii="Arial Unicode MS"/>
          <w:color w:val="FFFFFF"/>
          <w:w w:val="95"/>
          <w:sz w:val="16"/>
        </w:rPr>
        <w:t>Russia,</w:t>
      </w:r>
      <w:r>
        <w:rPr>
          <w:rFonts w:ascii="Arial Unicode MS"/>
          <w:color w:val="FFFFFF"/>
          <w:spacing w:val="-10"/>
          <w:w w:val="95"/>
          <w:sz w:val="16"/>
        </w:rPr>
        <w:t> </w:t>
      </w:r>
      <w:r>
        <w:rPr>
          <w:rFonts w:ascii="Arial Unicode MS"/>
          <w:color w:val="FFFFFF"/>
          <w:spacing w:val="2"/>
          <w:w w:val="95"/>
          <w:sz w:val="16"/>
        </w:rPr>
        <w:t>Singapore,</w:t>
      </w:r>
      <w:r>
        <w:rPr>
          <w:rFonts w:ascii="Arial Unicode MS"/>
          <w:color w:val="FFFFFF"/>
          <w:w w:val="103"/>
          <w:sz w:val="16"/>
        </w:rPr>
        <w:t> </w:t>
      </w:r>
      <w:r>
        <w:rPr>
          <w:rFonts w:ascii="Arial Unicode MS"/>
          <w:color w:val="FFFFFF"/>
          <w:spacing w:val="4"/>
          <w:sz w:val="16"/>
        </w:rPr>
        <w:t>South</w:t>
      </w:r>
      <w:r>
        <w:rPr>
          <w:rFonts w:ascii="Arial Unicode MS"/>
          <w:color w:val="FFFFFF"/>
          <w:spacing w:val="-10"/>
          <w:sz w:val="16"/>
        </w:rPr>
        <w:t> </w:t>
      </w:r>
      <w:r>
        <w:rPr>
          <w:rFonts w:ascii="Arial Unicode MS"/>
          <w:color w:val="FFFFFF"/>
          <w:sz w:val="16"/>
        </w:rPr>
        <w:t>Africa,</w:t>
      </w:r>
      <w:r>
        <w:rPr>
          <w:rFonts w:ascii="Arial Unicode MS"/>
          <w:color w:val="FFFFFF"/>
          <w:spacing w:val="-10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Sri</w:t>
      </w:r>
      <w:r>
        <w:rPr>
          <w:rFonts w:ascii="Arial Unicode MS"/>
          <w:color w:val="FFFFFF"/>
          <w:spacing w:val="-10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Lanka,</w:t>
      </w:r>
      <w:r>
        <w:rPr>
          <w:rFonts w:ascii="Arial Unicode MS"/>
          <w:color w:val="FFFFFF"/>
          <w:spacing w:val="-10"/>
          <w:sz w:val="16"/>
        </w:rPr>
        <w:t> </w:t>
      </w:r>
      <w:r>
        <w:rPr>
          <w:rFonts w:ascii="Arial Unicode MS"/>
          <w:color w:val="FFFFFF"/>
          <w:sz w:val="16"/>
        </w:rPr>
        <w:t>UAE,</w:t>
      </w:r>
      <w:r>
        <w:rPr>
          <w:rFonts w:ascii="Arial Unicode MS"/>
          <w:color w:val="FFFFFF"/>
          <w:spacing w:val="-10"/>
          <w:sz w:val="16"/>
        </w:rPr>
        <w:t> </w:t>
      </w:r>
      <w:r>
        <w:rPr>
          <w:rFonts w:ascii="Arial Unicode MS"/>
          <w:color w:val="FFFFFF"/>
          <w:sz w:val="16"/>
        </w:rPr>
        <w:t>UK,</w:t>
      </w:r>
      <w:r>
        <w:rPr>
          <w:rFonts w:ascii="Arial Unicode MS"/>
          <w:color w:val="FFFFFF"/>
          <w:w w:val="103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Zambia and</w:t>
      </w:r>
      <w:r>
        <w:rPr>
          <w:rFonts w:ascii="Arial Unicode MS"/>
          <w:color w:val="FFFFFF"/>
          <w:spacing w:val="-27"/>
          <w:sz w:val="16"/>
        </w:rPr>
        <w:t> </w:t>
      </w:r>
      <w:r>
        <w:rPr>
          <w:rFonts w:ascii="Arial Unicode MS"/>
          <w:color w:val="FFFFFF"/>
          <w:spacing w:val="2"/>
          <w:sz w:val="16"/>
        </w:rPr>
        <w:t>Zimbabwe.</w:t>
      </w:r>
      <w:r>
        <w:rPr>
          <w:rFonts w:ascii="Arial Unicode MS"/>
          <w:spacing w:val="2"/>
          <w:sz w:val="16"/>
        </w:rPr>
      </w:r>
    </w:p>
    <w:p>
      <w:pPr>
        <w:spacing w:after="0" w:line="170" w:lineRule="auto"/>
        <w:jc w:val="left"/>
        <w:rPr>
          <w:rFonts w:ascii="Arial Unicode MS" w:hAnsi="Arial Unicode MS" w:cs="Arial Unicode MS" w:eastAsia="Arial Unicode MS"/>
          <w:sz w:val="16"/>
          <w:szCs w:val="16"/>
        </w:rPr>
        <w:sectPr>
          <w:type w:val="continuous"/>
          <w:pgSz w:w="11910" w:h="16840"/>
          <w:pgMar w:top="1580" w:bottom="0" w:left="440" w:right="460"/>
          <w:cols w:num="3" w:equalWidth="0">
            <w:col w:w="2867" w:space="255"/>
            <w:col w:w="2857" w:space="265"/>
            <w:col w:w="4766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  <w:r>
        <w:rPr/>
        <w:pict>
          <v:group style="position:absolute;margin-left:17.924999pt;margin-top:17.925014pt;width:558.450pt;height:737.6pt;mso-position-horizontal-relative:page;mso-position-vertical-relative:page;z-index:-141088" coordorigin="358,359" coordsize="11169,14752">
            <v:group style="position:absolute;left:358;top:359;width:11169;height:14752" coordorigin="358,359" coordsize="11169,14752">
              <v:shape style="position:absolute;left:358;top:359;width:11169;height:14752" coordorigin="358,359" coordsize="11169,14752" path="m11527,359l358,359,358,15110,11527,15110,11527,359xe" filled="true" fillcolor="#fdcca5" stroked="false">
                <v:path arrowok="t"/>
                <v:fill type="solid"/>
              </v:shape>
            </v:group>
            <v:group style="position:absolute;left:543;top:543;width:10800;height:14383" coordorigin="543,543" coordsize="10800,14383">
              <v:shape style="position:absolute;left:543;top:543;width:10800;height:14383" coordorigin="543,543" coordsize="10800,14383" path="m543,14926l11343,14926,11343,543,543,543,543,14926xe" filled="true" fillcolor="#fbb580" stroked="false">
                <v:path arrowok="t"/>
                <v:fill type="solid"/>
              </v:shape>
            </v:group>
            <v:group style="position:absolute;left:727;top:727;width:10432;height:14016" coordorigin="727,727" coordsize="10432,14016">
              <v:shape style="position:absolute;left:727;top:727;width:10432;height:14016" coordorigin="727,727" coordsize="10432,14016" path="m11158,727l727,727,727,14743,11158,14743,11158,727xe" filled="true" fillcolor="#f89e5d" stroked="false">
                <v:path arrowok="t"/>
                <v:fill type="solid"/>
              </v:shape>
            </v:group>
            <v:group style="position:absolute;left:1077;top:8554;width:8914;height:2" coordorigin="1077,8554" coordsize="8914,2">
              <v:shape style="position:absolute;left:1077;top:8554;width:8914;height:2" coordorigin="1077,8554" coordsize="8914,0" path="m1077,8554l9991,8554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spacing w:line="289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z w:val="18"/>
        </w:rPr>
        <w:t>cgma.org</w:t>
      </w:r>
      <w:r>
        <w:rPr>
          <w:rFonts w:ascii="Arial Unicode MS"/>
          <w:sz w:val="18"/>
        </w:rPr>
      </w:r>
    </w:p>
    <w:p>
      <w:pPr>
        <w:tabs>
          <w:tab w:pos="6817" w:val="left" w:leader="none"/>
        </w:tabs>
        <w:spacing w:line="313" w:lineRule="exact" w:before="0"/>
        <w:ind w:left="637" w:right="0" w:firstLine="0"/>
        <w:jc w:val="left"/>
        <w:rPr>
          <w:rFonts w:ascii="Arial Unicode MS" w:hAnsi="Arial Unicode MS" w:cs="Arial Unicode MS" w:eastAsia="Arial Unicode MS"/>
          <w:sz w:val="14"/>
          <w:szCs w:val="14"/>
        </w:rPr>
      </w:pPr>
      <w:r>
        <w:rPr>
          <w:rFonts w:ascii="Arial Unicode MS" w:hAnsi="Arial Unicode MS"/>
          <w:color w:val="FFFFFF"/>
          <w:sz w:val="18"/>
        </w:rPr>
        <w:t>May </w:t>
      </w:r>
      <w:r>
        <w:rPr>
          <w:rFonts w:ascii="Arial Unicode MS" w:hAnsi="Arial Unicode MS"/>
          <w:color w:val="FFFFFF"/>
          <w:spacing w:val="4"/>
          <w:sz w:val="18"/>
        </w:rPr>
        <w:t> </w:t>
      </w:r>
      <w:r>
        <w:rPr>
          <w:rFonts w:ascii="Arial Unicode MS" w:hAnsi="Arial Unicode MS"/>
          <w:color w:val="FFFFFF"/>
          <w:spacing w:val="-9"/>
          <w:sz w:val="18"/>
        </w:rPr>
        <w:t>2016</w:t>
        <w:tab/>
      </w:r>
      <w:r>
        <w:rPr>
          <w:rFonts w:ascii="Arial Unicode MS" w:hAnsi="Arial Unicode MS"/>
          <w:color w:val="FFFFFF"/>
          <w:sz w:val="14"/>
        </w:rPr>
        <w:t>©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z w:val="14"/>
        </w:rPr>
        <w:t>The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z w:val="14"/>
        </w:rPr>
        <w:t>Chartered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z w:val="14"/>
        </w:rPr>
        <w:t>Institute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z w:val="14"/>
        </w:rPr>
        <w:t>of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z w:val="14"/>
        </w:rPr>
        <w:t>Management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z w:val="14"/>
        </w:rPr>
        <w:t>Accountants</w:t>
      </w:r>
      <w:r>
        <w:rPr>
          <w:rFonts w:ascii="Arial Unicode MS" w:hAnsi="Arial Unicode MS"/>
          <w:color w:val="FFFFFF"/>
          <w:spacing w:val="-26"/>
          <w:sz w:val="14"/>
        </w:rPr>
        <w:t> </w:t>
      </w:r>
      <w:r>
        <w:rPr>
          <w:rFonts w:ascii="Arial Unicode MS" w:hAnsi="Arial Unicode MS"/>
          <w:color w:val="FFFFFF"/>
          <w:spacing w:val="-6"/>
          <w:sz w:val="14"/>
        </w:rPr>
        <w:t>2016</w:t>
      </w:r>
      <w:r>
        <w:rPr>
          <w:rFonts w:ascii="Arial Unicode MS" w:hAnsi="Arial Unicode MS"/>
          <w:spacing w:val="-6"/>
          <w:sz w:val="14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9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spacing w:line="184" w:lineRule="auto" w:before="49"/>
        <w:ind w:left="4086" w:right="100" w:firstLine="114"/>
        <w:jc w:val="right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pict>
          <v:shape style="position:absolute;margin-left:27.1381pt;margin-top:-7.009623pt;width:141.722pt;height:36.266600pt;mso-position-horizontal-relative:page;mso-position-vertical-relative:paragraph;z-index:2992" type="#_x0000_t75" stroked="false">
            <v:imagedata r:id="rId108" o:title=""/>
          </v:shape>
        </w:pict>
      </w:r>
      <w:r>
        <w:rPr>
          <w:rFonts w:ascii="Arial Unicode MS"/>
          <w:color w:val="39474F"/>
          <w:spacing w:val="3"/>
          <w:sz w:val="14"/>
        </w:rPr>
        <w:t>CGMA, CHARTERED GLOBAL MANAGEMENT </w:t>
      </w:r>
      <w:r>
        <w:rPr>
          <w:rFonts w:ascii="Arial Unicode MS"/>
          <w:color w:val="39474F"/>
          <w:spacing w:val="2"/>
          <w:sz w:val="14"/>
        </w:rPr>
        <w:t>ACCOUNTANT and </w:t>
      </w:r>
      <w:r>
        <w:rPr>
          <w:rFonts w:ascii="Arial Unicode MS"/>
          <w:color w:val="39474F"/>
          <w:spacing w:val="3"/>
          <w:sz w:val="14"/>
        </w:rPr>
        <w:t>the CGMA logo </w:t>
      </w:r>
      <w:r>
        <w:rPr>
          <w:rFonts w:ascii="Arial Unicode MS"/>
          <w:color w:val="39474F"/>
          <w:spacing w:val="2"/>
          <w:sz w:val="14"/>
        </w:rPr>
        <w:t>are </w:t>
      </w:r>
      <w:r>
        <w:rPr>
          <w:rFonts w:ascii="Arial Unicode MS"/>
          <w:color w:val="39474F"/>
          <w:spacing w:val="3"/>
          <w:sz w:val="14"/>
        </w:rPr>
        <w:t>trademarks</w:t>
      </w:r>
      <w:r>
        <w:rPr>
          <w:rFonts w:ascii="Arial Unicode MS"/>
          <w:color w:val="39474F"/>
          <w:spacing w:val="31"/>
          <w:sz w:val="14"/>
        </w:rPr>
        <w:t> </w:t>
      </w:r>
      <w:r>
        <w:rPr>
          <w:rFonts w:ascii="Arial Unicode MS"/>
          <w:color w:val="39474F"/>
          <w:sz w:val="14"/>
        </w:rPr>
        <w:t>of</w:t>
      </w:r>
      <w:r>
        <w:rPr>
          <w:rFonts w:ascii="Arial Unicode MS"/>
          <w:color w:val="39474F"/>
          <w:w w:val="98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the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Association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z w:val="14"/>
        </w:rPr>
        <w:t>of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International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Certified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Professional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Accountants.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ASSOCIATION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2"/>
          <w:sz w:val="14"/>
        </w:rPr>
        <w:t>OF</w:t>
      </w:r>
      <w:r>
        <w:rPr>
          <w:rFonts w:ascii="Arial Unicode MS"/>
          <w:color w:val="39474F"/>
          <w:spacing w:val="-7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INTERNATIONAL</w:t>
      </w:r>
      <w:r>
        <w:rPr>
          <w:rFonts w:ascii="Arial Unicode MS"/>
          <w:color w:val="39474F"/>
          <w:w w:val="67"/>
          <w:sz w:val="14"/>
        </w:rPr>
        <w:t> </w:t>
      </w:r>
      <w:r>
        <w:rPr>
          <w:rFonts w:ascii="Arial Unicode MS"/>
          <w:color w:val="39474F"/>
          <w:spacing w:val="3"/>
          <w:w w:val="95"/>
          <w:sz w:val="14"/>
        </w:rPr>
        <w:t>CERTIFIED PROFESSIONAL </w:t>
      </w:r>
      <w:r>
        <w:rPr>
          <w:rFonts w:ascii="Arial Unicode MS"/>
          <w:color w:val="39474F"/>
          <w:spacing w:val="2"/>
          <w:w w:val="95"/>
          <w:sz w:val="14"/>
        </w:rPr>
        <w:t>ACCOUNTANTS and </w:t>
      </w:r>
      <w:r>
        <w:rPr>
          <w:rFonts w:ascii="Arial Unicode MS"/>
          <w:color w:val="39474F"/>
          <w:spacing w:val="3"/>
          <w:w w:val="95"/>
          <w:sz w:val="14"/>
        </w:rPr>
        <w:t>the ASSOCIATION </w:t>
      </w:r>
      <w:r>
        <w:rPr>
          <w:rFonts w:ascii="Arial Unicode MS"/>
          <w:color w:val="39474F"/>
          <w:spacing w:val="2"/>
          <w:w w:val="95"/>
          <w:sz w:val="14"/>
        </w:rPr>
        <w:t>OF </w:t>
      </w:r>
      <w:r>
        <w:rPr>
          <w:rFonts w:ascii="Arial Unicode MS"/>
          <w:color w:val="39474F"/>
          <w:spacing w:val="4"/>
          <w:w w:val="95"/>
          <w:sz w:val="14"/>
        </w:rPr>
        <w:t>INTERNATIONAL</w:t>
      </w:r>
      <w:r>
        <w:rPr>
          <w:rFonts w:ascii="Arial Unicode MS"/>
          <w:color w:val="39474F"/>
          <w:spacing w:val="22"/>
          <w:w w:val="95"/>
          <w:sz w:val="14"/>
        </w:rPr>
        <w:t> </w:t>
      </w:r>
      <w:r>
        <w:rPr>
          <w:rFonts w:ascii="Arial Unicode MS"/>
          <w:color w:val="39474F"/>
          <w:spacing w:val="3"/>
          <w:w w:val="95"/>
          <w:sz w:val="14"/>
        </w:rPr>
        <w:t>CERTIFIED</w:t>
      </w:r>
      <w:r>
        <w:rPr>
          <w:rFonts w:ascii="Arial Unicode MS"/>
          <w:spacing w:val="3"/>
          <w:sz w:val="14"/>
        </w:rPr>
      </w:r>
    </w:p>
    <w:p>
      <w:pPr>
        <w:spacing w:line="184" w:lineRule="auto" w:before="1"/>
        <w:ind w:left="5105" w:right="100" w:hanging="594"/>
        <w:jc w:val="right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pict>
          <v:group style="position:absolute;margin-left:70.434998pt;margin-top:5.635377pt;width:31.15pt;height:12.85pt;mso-position-horizontal-relative:page;mso-position-vertical-relative:paragraph;z-index:2944" coordorigin="1409,113" coordsize="623,257">
            <v:group style="position:absolute;left:1409;top:113;width:623;height:257" coordorigin="1409,113" coordsize="623,257">
              <v:shape style="position:absolute;left:1409;top:113;width:623;height:257" coordorigin="1409,113" coordsize="623,257" path="m2031,369l1409,369,1409,113,2031,113,2031,369xe" filled="true" fillcolor="#dd046c" stroked="false">
                <v:path arrowok="t"/>
                <v:fill type="solid"/>
              </v:shape>
            </v:group>
            <v:group style="position:absolute;left:1637;top:192;width:2;height:99" coordorigin="1637,192" coordsize="2,99">
              <v:shape style="position:absolute;left:1637;top:192;width:2;height:99" coordorigin="1637,192" coordsize="0,99" path="m1637,192l1637,291e" filled="false" stroked="true" strokeweight=".948pt" strokecolor="#ffffff">
                <v:path arrowok="t"/>
              </v:shape>
            </v:group>
            <v:group style="position:absolute;left:1818;top:192;width:100;height:99" coordorigin="1818,192" coordsize="100,99">
              <v:shape style="position:absolute;left:1818;top:192;width:100;height:99" coordorigin="1818,192" coordsize="100,99" path="m1879,192l1857,192,1818,291,1838,291,1846,268,1908,268,1902,253,1852,253,1867,211,1886,211,1879,192xe" filled="true" fillcolor="#ffffff" stroked="false">
                <v:path arrowok="t"/>
                <v:fill type="solid"/>
              </v:shape>
              <v:shape style="position:absolute;left:1818;top:192;width:100;height:99" coordorigin="1818,192" coordsize="100,99" path="m1908,268l1888,268,1896,291,1917,291,1908,268xe" filled="true" fillcolor="#ffffff" stroked="false">
                <v:path arrowok="t"/>
                <v:fill type="solid"/>
              </v:shape>
              <v:shape style="position:absolute;left:1818;top:192;width:100;height:99" coordorigin="1818,192" coordsize="100,99" path="m1886,211l1867,211,1882,253,1902,253,1886,211xe" filled="true" fillcolor="#ffffff" stroked="false">
                <v:path arrowok="t"/>
                <v:fill type="solid"/>
              </v:shape>
            </v:group>
            <v:group style="position:absolute;left:1665;top:191;width:149;height:102" coordorigin="1665,191" coordsize="149,102">
              <v:shape style="position:absolute;left:1665;top:191;width:149;height:102" coordorigin="1665,191" coordsize="149,102" path="m1809,204l1786,204,1790,205,1788,216,1775,263,1772,278,1770,285,1773,292,1783,292,1800,289,1804,282,1792,282,1790,279,1790,279,1792,270,1797,251,1804,225,1808,207,1809,204xe" filled="true" fillcolor="#ffffff" stroked="false">
                <v:path arrowok="t"/>
                <v:fill type="solid"/>
              </v:shape>
              <v:shape style="position:absolute;left:1665;top:191;width:149;height:102" coordorigin="1665,191" coordsize="149,102" path="m1707,204l1687,204,1686,210,1685,215,1682,225,1676,249,1665,291,1688,279,1695,256,1705,235,1710,228,1701,228,1707,204xe" filled="true" fillcolor="#ffffff" stroked="false">
                <v:path arrowok="t"/>
                <v:fill type="solid"/>
              </v:shape>
              <v:shape style="position:absolute;left:1665;top:191;width:149;height:102" coordorigin="1665,191" coordsize="149,102" path="m1758,204l1736,204,1739,205,1736,218,1733,228,1717,291,1739,279,1746,257,1756,235,1760,228,1752,228,1755,216,1758,204xe" filled="true" fillcolor="#ffffff" stroked="false">
                <v:path arrowok="t"/>
                <v:fill type="solid"/>
              </v:shape>
              <v:shape style="position:absolute;left:1665;top:191;width:149;height:102" coordorigin="1665,191" coordsize="149,102" path="m1813,267l1807,267,1801,274,1792,282,1804,282,1813,267xe" filled="true" fillcolor="#ffffff" stroked="false">
                <v:path arrowok="t"/>
                <v:fill type="solid"/>
              </v:shape>
              <v:shape style="position:absolute;left:1665;top:191;width:149;height:102" coordorigin="1665,191" coordsize="149,102" path="m1803,191l1781,192,1770,201,1752,228,1760,228,1767,218,1776,210,1786,204,1809,204,1810,199,1803,191xe" filled="true" fillcolor="#ffffff" stroked="false">
                <v:path arrowok="t"/>
                <v:fill type="solid"/>
              </v:shape>
              <v:shape style="position:absolute;left:1665;top:191;width:149;height:102" coordorigin="1665,191" coordsize="149,102" path="m1752,191l1731,192,1719,201,1701,228,1710,228,1715,221,1724,210,1736,204,1758,204,1759,199,1752,191xe" filled="true" fillcolor="#ffffff" stroked="false">
                <v:path arrowok="t"/>
                <v:fill type="solid"/>
              </v:shape>
              <v:shape style="position:absolute;left:1665;top:191;width:149;height:102" coordorigin="1665,191" coordsize="149,102" path="m1709,191l1705,191,1673,198,1673,204,1683,204,1687,204,1707,204,1709,198,1710,193,1709,191xe" filled="true" fillcolor="#ffffff" stroked="false">
                <v:path arrowok="t"/>
                <v:fill type="solid"/>
              </v:shape>
            </v:group>
            <v:group style="position:absolute;left:1532;top:191;width:74;height:102" coordorigin="1532,191" coordsize="74,102">
              <v:shape style="position:absolute;left:1532;top:191;width:74;height:102" coordorigin="1532,191" coordsize="74,102" path="m1597,191l1535,231,1532,266,1549,283,1569,291,1584,292,1597,292,1606,289,1606,277,1597,277,1582,277,1569,273,1556,257,1552,223,1570,208,1585,206,1606,206,1606,194,1597,191xe" filled="true" fillcolor="#ffffff" stroked="false">
                <v:path arrowok="t"/>
                <v:fill type="solid"/>
              </v:shape>
              <v:shape style="position:absolute;left:1532;top:191;width:74;height:102" coordorigin="1532,191" coordsize="74,102" path="m1606,274l1597,277,1606,277,1606,274xe" filled="true" fillcolor="#ffffff" stroked="false">
                <v:path arrowok="t"/>
                <v:fill type="solid"/>
              </v:shape>
              <v:shape style="position:absolute;left:1532;top:191;width:74;height:102" coordorigin="1532,191" coordsize="74,102" path="m1606,206l1597,206,1606,209,1606,20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.482599pt;margin-top:5.339377pt;width:37.75pt;height:13.45pt;mso-position-horizontal-relative:page;mso-position-vertical-relative:paragraph;z-index:2968" coordorigin="550,107" coordsize="755,269">
            <v:group style="position:absolute;left:1298;top:113;width:2;height:257" coordorigin="1298,113" coordsize="2,257">
              <v:shape style="position:absolute;left:1298;top:113;width:2;height:257" coordorigin="1298,113" coordsize="0,257" path="m1298,113l1298,370e" filled="false" stroked="true" strokeweight=".602pt" strokecolor="#39474f">
                <v:path arrowok="t"/>
              </v:shape>
            </v:group>
            <v:group style="position:absolute;left:550;top:118;width:663;height:228" coordorigin="550,118" coordsize="663,228">
              <v:shape style="position:absolute;left:550;top:118;width:663;height:228" coordorigin="550,118" coordsize="663,228" path="m550,300l552,302,555,305,559,309,558,309,613,344,1111,346,1132,343,1152,336,1170,325,1171,324,616,324,595,322,576,315,558,305,550,300xe" filled="true" fillcolor="#0061ab" stroked="false">
                <v:path arrowok="t"/>
                <v:fill type="solid"/>
              </v:shape>
              <v:shape style="position:absolute;left:550;top:118;width:663;height:228" coordorigin="550,118" coordsize="663,228" path="m1125,118l1125,119,1143,127,1159,139,1174,156,1185,174,1191,193,1194,212,1192,236,1161,295,1105,323,616,324,1171,324,1186,310,1198,291,1207,271,1212,248,1211,222,1184,152,1130,119,1125,118xe" filled="true" fillcolor="#0061ab" stroked="false">
                <v:path arrowok="t"/>
                <v:fill type="solid"/>
              </v:shape>
            </v:group>
            <v:group style="position:absolute;left:621;top:149;width:160;height:134" coordorigin="621,149" coordsize="160,134">
              <v:shape style="position:absolute;left:621;top:149;width:160;height:134" coordorigin="621,149" coordsize="160,134" path="m688,149l621,282,640,282,661,242,734,242,726,226,669,226,688,188,707,188,688,149xe" filled="true" fillcolor="#0061ab" stroked="false">
                <v:path arrowok="t"/>
                <v:fill type="solid"/>
              </v:shape>
              <v:shape style="position:absolute;left:621;top:149;width:160;height:134" coordorigin="621,149" coordsize="160,134" path="m734,242l715,242,735,282,754,282,734,242xe" filled="true" fillcolor="#0061ab" stroked="false">
                <v:path arrowok="t"/>
                <v:fill type="solid"/>
              </v:shape>
              <v:shape style="position:absolute;left:621;top:149;width:160;height:134" coordorigin="621,149" coordsize="160,134" path="m707,188l688,188,707,226,726,226,707,188xe" filled="true" fillcolor="#0061ab" stroked="false">
                <v:path arrowok="t"/>
                <v:fill type="solid"/>
              </v:shape>
              <v:shape style="position:absolute;left:621;top:149;width:160;height:134" coordorigin="621,149" coordsize="160,134" path="m781,155l764,155,764,282,781,282,781,155xe" filled="true" fillcolor="#0061ab" stroked="false">
                <v:path arrowok="t"/>
                <v:fill type="solid"/>
              </v:shape>
            </v:group>
            <v:group style="position:absolute;left:803;top:149;width:350;height:136" coordorigin="803,149" coordsize="350,136">
              <v:shape style="position:absolute;left:803;top:149;width:350;height:136" coordorigin="803,149" coordsize="350,136" path="m955,155l955,282,972,282,972,225,996,225,1007,225,1022,221,1029,217,1036,209,992,209,972,209,972,171,1036,171,1028,163,1022,159,1014,157,1008,156,998,155,955,155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1087,149l1020,282,1039,282,1060,242,1133,242,1125,226,1068,226,1087,188,1106,188,1087,149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1133,242l1114,242,1134,282,1153,282,1133,242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1106,188l1087,188,1106,226,1125,226,1106,188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1036,171l1002,171,1008,172,1015,175,1018,177,1020,180,1022,183,1023,187,1023,194,1001,209,1036,209,1038,206,1041,199,1041,182,1038,174,1036,171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886,153l874,153,852,156,834,163,816,182,806,199,803,216,806,237,848,281,874,285,886,285,897,283,916,274,923,269,882,269,858,267,842,260,826,242,821,225,820,210,823,201,832,186,838,180,855,171,864,169,922,169,916,165,897,155,886,153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919,249l918,250,901,263,882,269,923,269,924,268,932,258,919,249xe" filled="true" fillcolor="#0061ab" stroked="false">
                <v:path arrowok="t"/>
                <v:fill type="solid"/>
              </v:shape>
              <v:shape style="position:absolute;left:803;top:149;width:350;height:136" coordorigin="803,149" coordsize="350,136" path="m922,169l883,169,891,171,906,178,912,183,919,191,932,181,925,171,922,169xe" filled="true" fillcolor="#0061ab" stroked="false">
                <v:path arrowok="t"/>
                <v:fill type="solid"/>
              </v:shape>
            </v:group>
            <v:group style="position:absolute;left:1198;top:121;width:32;height:32" coordorigin="1198,121" coordsize="32,32">
              <v:shape style="position:absolute;left:1198;top:121;width:32;height:32" coordorigin="1198,121" coordsize="32,32" path="m1223,121l1205,121,1198,128,1198,146,1205,153,1223,153,1225,151,1207,151,1201,145,1201,129,1207,123,1225,123,1223,121xe" filled="true" fillcolor="#0061ab" stroked="false">
                <v:path arrowok="t"/>
                <v:fill type="solid"/>
              </v:shape>
              <v:shape style="position:absolute;left:1198;top:121;width:32;height:32" coordorigin="1198,121" coordsize="32,32" path="m1225,123l1221,123,1227,129,1227,145,1221,151,1225,151,1230,146,1230,128,1225,123xe" filled="true" fillcolor="#0061ab" stroked="false">
                <v:path arrowok="t"/>
                <v:fill type="solid"/>
              </v:shape>
              <v:shape style="position:absolute;left:1198;top:121;width:32;height:32" coordorigin="1198,121" coordsize="32,32" path="m1219,128l1208,128,1208,146,1211,146,1211,138,1217,138,1216,138,1219,138,1221,136,1221,136,1211,136,1211,130,1221,130,1221,129,1219,128xe" filled="true" fillcolor="#0061ab" stroked="false">
                <v:path arrowok="t"/>
                <v:fill type="solid"/>
              </v:shape>
              <v:shape style="position:absolute;left:1198;top:121;width:32;height:32" coordorigin="1198,121" coordsize="32,32" path="m1217,138l1214,138,1219,146,1222,146,1217,138xe" filled="true" fillcolor="#0061ab" stroked="false">
                <v:path arrowok="t"/>
                <v:fill type="solid"/>
              </v:shape>
              <v:shape style="position:absolute;left:1198;top:121;width:32;height:32" coordorigin="1198,121" coordsize="32,32" path="m1221,130l1216,130,1219,130,1219,136,1211,136,1221,136,1221,130xe" filled="true" fillcolor="#0061a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Unicode MS"/>
          <w:color w:val="39474F"/>
          <w:spacing w:val="3"/>
          <w:sz w:val="14"/>
        </w:rPr>
        <w:t>PROFESSIONAL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2"/>
          <w:sz w:val="14"/>
        </w:rPr>
        <w:t>ACCOUNTANTS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logo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2"/>
          <w:sz w:val="14"/>
        </w:rPr>
        <w:t>are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trademarks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z w:val="14"/>
        </w:rPr>
        <w:t>of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the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American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Institute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z w:val="14"/>
        </w:rPr>
        <w:t>of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Certified</w:t>
      </w:r>
      <w:r>
        <w:rPr>
          <w:rFonts w:ascii="Arial Unicode MS"/>
          <w:color w:val="39474F"/>
          <w:spacing w:val="-3"/>
          <w:sz w:val="14"/>
        </w:rPr>
        <w:t> </w:t>
      </w:r>
      <w:r>
        <w:rPr>
          <w:rFonts w:ascii="Arial Unicode MS"/>
          <w:color w:val="39474F"/>
          <w:spacing w:val="2"/>
          <w:sz w:val="14"/>
        </w:rPr>
        <w:t>Public</w:t>
      </w:r>
      <w:r>
        <w:rPr>
          <w:rFonts w:ascii="Arial Unicode MS"/>
          <w:color w:val="39474F"/>
          <w:w w:val="95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Accountants.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These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trademarks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2"/>
          <w:sz w:val="14"/>
        </w:rPr>
        <w:t>are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registered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z w:val="14"/>
        </w:rPr>
        <w:t>in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the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United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States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2"/>
          <w:sz w:val="14"/>
        </w:rPr>
        <w:t>and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z w:val="14"/>
        </w:rPr>
        <w:t>in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4"/>
          <w:sz w:val="14"/>
        </w:rPr>
        <w:t>other</w:t>
      </w:r>
      <w:r>
        <w:rPr>
          <w:rFonts w:ascii="Arial Unicode MS"/>
          <w:color w:val="39474F"/>
          <w:spacing w:val="-4"/>
          <w:sz w:val="14"/>
        </w:rPr>
        <w:t> </w:t>
      </w:r>
      <w:r>
        <w:rPr>
          <w:rFonts w:ascii="Arial Unicode MS"/>
          <w:color w:val="39474F"/>
          <w:spacing w:val="3"/>
          <w:sz w:val="14"/>
        </w:rPr>
        <w:t>countries.</w:t>
      </w:r>
      <w:r>
        <w:rPr>
          <w:rFonts w:ascii="Arial Unicode MS"/>
          <w:spacing w:val="3"/>
          <w:sz w:val="14"/>
        </w:rPr>
      </w:r>
    </w:p>
    <w:sectPr>
      <w:type w:val="continuous"/>
      <w:pgSz w:w="11910" w:h="16840"/>
      <w:pgMar w:top="1580" w:bottom="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144885pt;width:595.35pt;height:173.7pt;mso-position-horizontal-relative:page;mso-position-vertical-relative:page;z-index:-142984" coordorigin="0,-3" coordsize="11907,3474">
          <v:shape style="position:absolute;left:0;top:0;width:11904;height:3471" type="#_x0000_t75" stroked="false">
            <v:imagedata r:id="rId1" o:title=""/>
          </v:shape>
          <v:group style="position:absolute;left:11904;top:0;width:2;height:3471" coordorigin="11904,0" coordsize="2,3471">
            <v:shape style="position:absolute;left:11904;top:0;width:2;height:3471" coordorigin="11904,0" coordsize="2,3471" path="m11904,3471l11906,3471,11906,0,11904,0,11904,3471xe" filled="true" fillcolor="#cfad80" stroked="false">
              <v:path arrowok="t"/>
              <v:fill type="solid"/>
            </v:shape>
          </v:group>
          <v:group style="position:absolute;left:11904;top:0;width:2;height:3471" coordorigin="11904,0" coordsize="2,3471">
            <v:shape style="position:absolute;left:11904;top:0;width:2;height:3471" coordorigin="11904,0" coordsize="2,3471" path="m11904,3471l11906,3471,11906,0,11904,0,11904,3471e" filled="false" stroked="false">
              <v:path arrowok="t"/>
            </v:shape>
          </v:group>
          <v:group style="position:absolute;left:7535;top:1645;width:18;height:29" coordorigin="7535,1645" coordsize="18,29">
            <v:shape style="position:absolute;left:7535;top:1645;width:18;height:29" coordorigin="7535,1645" coordsize="18,29" path="m7539,1645l7538,1653,7536,1662,7535,1673,7552,1658,7546,1652,7542,1648,7539,1645xe" filled="true" fillcolor="#cfad80" stroked="false">
              <v:path arrowok="t"/>
              <v:fill type="solid"/>
            </v:shape>
          </v:group>
          <v:group style="position:absolute;left:7538;top:1643;width:2;height:2" coordorigin="7538,1643" coordsize="2,2">
            <v:shape style="position:absolute;left:7538;top:1643;width:2;height:2" coordorigin="7538,1643" coordsize="1,2" path="m7538,1643l7538,1644,7538,1644,7538,1644,7539,1645,7539,1643,7538,1643xe" filled="true" fillcolor="#cfad80" stroked="false">
              <v:path arrowok="t"/>
              <v:fill type="solid"/>
            </v:shape>
          </v:group>
          <v:group style="position:absolute;left:6461;top:250;width:57;height:142" coordorigin="6461,250" coordsize="57,142">
            <v:shape style="position:absolute;left:6461;top:250;width:57;height:142" coordorigin="6461,250" coordsize="57,142" path="m6461,262l6461,384,6484,391,6484,376,6487,364,6498,359,6491,343,6488,331,6495,315,6503,300,6517,299,6515,270,6476,270,6477,269,6471,267,6466,264,6461,262xe" filled="true" fillcolor="#cfad80" stroked="false">
              <v:path arrowok="t"/>
              <v:fill type="solid"/>
            </v:shape>
            <v:shape style="position:absolute;left:6461;top:250;width:57;height:142" coordorigin="6461,250" coordsize="57,142" path="m6495,250l6476,270,6515,270,6514,263,6510,263,6508,263,6505,263,6503,261,6501,258,6498,256,6497,253,6495,250xe" filled="true" fillcolor="#cfad80" stroked="false">
              <v:path arrowok="t"/>
              <v:fill type="solid"/>
            </v:shape>
            <v:shape style="position:absolute;left:6461;top:250;width:57;height:142" coordorigin="6461,250" coordsize="57,142" path="m6514,259l6512,261,6510,263,6514,263,6514,259xe" filled="true" fillcolor="#cfad80" stroked="false">
              <v:path arrowok="t"/>
              <v:fill type="solid"/>
            </v:shape>
          </v:group>
          <v:group style="position:absolute;left:6461;top:384;width:24;height:37" coordorigin="6461,384" coordsize="24,37">
            <v:shape style="position:absolute;left:6461;top:384;width:24;height:37" coordorigin="6461,384" coordsize="24,37" path="m6461,384l6461,420,6467,406,6475,398,6484,392,6484,392,6485,391,6484,391,6476,389,6468,387,6461,384xe" filled="true" fillcolor="#cfad80" stroked="false">
              <v:path arrowok="t"/>
              <v:fill type="solid"/>
            </v:shape>
            <v:shape style="position:absolute;left:6461;top:384;width:24;height:37" coordorigin="6461,384" coordsize="24,37" path="m6484,392l6484,392,6484,392,6484,392xe" filled="true" fillcolor="#cfad80" stroked="false">
              <v:path arrowok="t"/>
              <v:fill type="solid"/>
            </v:shape>
          </v:group>
          <v:group style="position:absolute;left:6461;top:478;width:11;height:25" coordorigin="6461,478" coordsize="11,25">
            <v:shape style="position:absolute;left:6461;top:478;width:11;height:25" coordorigin="6461,478" coordsize="11,25" path="m6461,478l6461,499,6462,500,6464,501,6468,503,6466,492,6471,480,6461,478xe" filled="true" fillcolor="#cfad80" stroked="false">
              <v:path arrowok="t"/>
              <v:fill type="solid"/>
            </v:shape>
          </v:group>
          <v:group style="position:absolute;left:6933;top:205;width:41;height:106" coordorigin="6933,205" coordsize="41,106">
            <v:shape style="position:absolute;left:6933;top:205;width:41;height:106" coordorigin="6933,205" coordsize="41,106" path="m6954,205l6948,210,6942,216,6936,223,6939,242,6937,261,6933,281,6939,286,6944,291,6940,303,6938,310,6954,310,6947,276,6960,276,6960,275,6964,269,6968,262,6968,242,6954,205xe" filled="true" fillcolor="#cfad80" stroked="false">
              <v:path arrowok="t"/>
              <v:fill type="solid"/>
            </v:shape>
            <v:shape style="position:absolute;left:6933;top:205;width:41;height:106" coordorigin="6933,205" coordsize="41,106" path="m6960,276l6947,276,6957,287,6964,295,6971,303,6973,300,6973,298,6969,291,6965,284,6960,276xe" filled="true" fillcolor="#cfad80" stroked="false">
              <v:path arrowok="t"/>
              <v:fill type="solid"/>
            </v:shape>
          </v:group>
          <v:group style="position:absolute;left:6563;top:169;width:44;height:128" coordorigin="6563,169" coordsize="44,128">
            <v:shape style="position:absolute;left:6563;top:169;width:44;height:128" coordorigin="6563,169" coordsize="44,128" path="m6589,169l6571,179,6573,198,6572,217,6570,235,6569,257,6563,273,6565,279,6567,284,6571,296,6575,280,6577,270,6581,249,6578,235,6597,232,6595,215,6592,206,6590,198,6584,191,6590,182,6593,178,6606,178,6607,178,6607,170,6589,169xe" filled="true" fillcolor="#cfad80" stroked="false">
              <v:path arrowok="t"/>
              <v:fill type="solid"/>
            </v:shape>
            <v:shape style="position:absolute;left:6563;top:169;width:44;height:128" coordorigin="6563,169" coordsize="44,128" path="m6606,178l6593,178,6598,181,6602,180,6605,179,6606,178xe" filled="true" fillcolor="#cfad80" stroked="false">
              <v:path arrowok="t"/>
              <v:fill type="solid"/>
            </v:shape>
          </v:group>
          <v:group style="position:absolute;left:10809;top:1215;width:50;height:77" coordorigin="10809,1215" coordsize="50,77">
            <v:shape style="position:absolute;left:10809;top:1215;width:50;height:77" coordorigin="10809,1215" coordsize="50,77" path="m10814,1215l10809,1225,10811,1234,10826,1291,10849,1289,10849,1281,10834,1275,10843,1265,10849,1259,10858,1248,10844,1245,10844,1244,10828,1244,10823,1233,10814,1215xe" filled="true" fillcolor="#cfad80" stroked="false">
              <v:path arrowok="t"/>
              <v:fill type="solid"/>
            </v:shape>
            <v:shape style="position:absolute;left:10809;top:1215;width:50;height:77" coordorigin="10809,1215" coordsize="50,77" path="m10842,1219l10836,1230,10832,1237,10828,1244,10844,1244,10844,1239,10843,1230,10842,1219xe" filled="true" fillcolor="#cfad80" stroked="false">
              <v:path arrowok="t"/>
              <v:fill type="solid"/>
            </v:shape>
          </v:group>
          <v:group style="position:absolute;left:6524;top:340;width:41;height:84" coordorigin="6524,340" coordsize="41,84">
            <v:shape style="position:absolute;left:6524;top:340;width:41;height:84" coordorigin="6524,340" coordsize="41,84" path="m6560,340l6549,342,6538,356,6537,370,6543,393,6540,397,6537,403,6530,411,6527,413,6524,419,6531,424,6537,414,6549,383,6553,366,6564,356,6561,347,6560,340xe" filled="true" fillcolor="#cfad80" stroked="false">
              <v:path arrowok="t"/>
              <v:fill type="solid"/>
            </v:shape>
          </v:group>
          <v:group style="position:absolute;left:9902;top:826;width:33;height:68" coordorigin="9902,826" coordsize="33,68">
            <v:shape style="position:absolute;left:9902;top:826;width:33;height:68" coordorigin="9902,826" coordsize="33,68" path="m9928,850l9902,850,9907,850,9919,852,9915,864,9912,875,9910,890,9918,894,9924,880,9926,878,9934,878,9934,871,9928,854,9928,850xe" filled="true" fillcolor="#cfad80" stroked="false">
              <v:path arrowok="t"/>
              <v:fill type="solid"/>
            </v:shape>
            <v:shape style="position:absolute;left:9902;top:826;width:33;height:68" coordorigin="9902,826" coordsize="33,68" path="m9934,878l9926,878,9931,881,9933,884,9934,878xe" filled="true" fillcolor="#cfad80" stroked="false">
              <v:path arrowok="t"/>
              <v:fill type="solid"/>
            </v:shape>
            <v:shape style="position:absolute;left:9902;top:826;width:33;height:68" coordorigin="9902,826" coordsize="33,68" path="m9902,850l9902,851,9902,850,9902,850,9928,850,9902,850,9902,850xe" filled="true" fillcolor="#cfad80" stroked="false">
              <v:path arrowok="t"/>
              <v:fill type="solid"/>
            </v:shape>
            <v:shape style="position:absolute;left:9902;top:826;width:33;height:68" coordorigin="9902,826" coordsize="33,68" path="m9912,826l9908,836,9907,836,9906,839,9903,848,9903,849,9902,849,9902,850,9928,850,9928,831,9917,826,9912,826xe" filled="true" fillcolor="#cfad80" stroked="false">
              <v:path arrowok="t"/>
              <v:fill type="solid"/>
            </v:shape>
          </v:group>
          <v:group style="position:absolute;left:7497;top:1607;width:41;height:70" coordorigin="7497,1607" coordsize="41,70">
            <v:shape style="position:absolute;left:7497;top:1607;width:41;height:70" coordorigin="7497,1607" coordsize="41,70" path="m7511,1624l7504,1629,7502,1639,7497,1651,7507,1660,7515,1667,7525,1676,7526,1657,7529,1643,7538,1643,7536,1634,7520,1634,7516,1631,7511,1624xe" filled="true" fillcolor="#cfad80" stroked="false">
              <v:path arrowok="t"/>
              <v:fill type="solid"/>
            </v:shape>
            <v:shape style="position:absolute;left:7497;top:1607;width:41;height:70" coordorigin="7497,1607" coordsize="41,70" path="m7538,1643l7529,1643,7538,1644,7538,1643xe" filled="true" fillcolor="#cfad80" stroked="false">
              <v:path arrowok="t"/>
              <v:fill type="solid"/>
            </v:shape>
            <v:shape style="position:absolute;left:7497;top:1607;width:41;height:70" coordorigin="7497,1607" coordsize="41,70" path="m7521,1607l7524,1624,7520,1634,7536,1634,7536,1632,7534,1621,7531,1610,7521,1607xe" filled="true" fillcolor="#cfad80" stroked="false">
              <v:path arrowok="t"/>
              <v:fill type="solid"/>
            </v:shape>
          </v:group>
          <v:group style="position:absolute;left:7010;top:826;width:32;height:50" coordorigin="7010,826" coordsize="32,50">
            <v:shape style="position:absolute;left:7010;top:826;width:32;height:50" coordorigin="7010,826" coordsize="32,50" path="m7031,826l7021,828,7013,830,7010,853,7015,860,7021,868,7027,876,7028,875,7041,862,7041,849,7031,826xe" filled="true" fillcolor="#cfad80" stroked="false">
              <v:path arrowok="t"/>
              <v:fill type="solid"/>
            </v:shape>
          </v:group>
          <v:group style="position:absolute;left:10543;top:1235;width:24;height:60" coordorigin="10543,1235" coordsize="24,60">
            <v:shape style="position:absolute;left:10543;top:1235;width:24;height:60" coordorigin="10543,1235" coordsize="24,60" path="m10553,1235l10550,1247,10547,1260,10543,1273,10567,1294,10567,1259,10563,1244,10553,1235xe" filled="true" fillcolor="#cfad80" stroked="false">
              <v:path arrowok="t"/>
              <v:fill type="solid"/>
            </v:shape>
          </v:group>
          <v:group style="position:absolute;left:6654;top:41;width:28;height:51" coordorigin="6654,41" coordsize="28,51">
            <v:shape style="position:absolute;left:6654;top:41;width:28;height:51" coordorigin="6654,41" coordsize="28,51" path="m6667,41l6654,46,6657,52,6660,57,6663,70,6663,80,6664,92,6671,80,6676,71,6682,62,6678,55,6667,41xe" filled="true" fillcolor="#cfad80" stroked="false">
              <v:path arrowok="t"/>
              <v:fill type="solid"/>
            </v:shape>
          </v:group>
          <v:group style="position:absolute;left:7261;top:1705;width:26;height:44" coordorigin="7261,1705" coordsize="26,44">
            <v:shape style="position:absolute;left:7261;top:1705;width:26;height:44" coordorigin="7261,1705" coordsize="26,44" path="m7271,1705l7263,1714,7261,1731,7267,1748,7273,1742,7279,1735,7287,1727,7281,1714,7276,1709,7271,1705xe" filled="true" fillcolor="#cfad80" stroked="false">
              <v:path arrowok="t"/>
              <v:fill type="solid"/>
            </v:shape>
          </v:group>
          <v:group style="position:absolute;left:6544;top:548;width:33;height:39" coordorigin="6544,548" coordsize="33,39">
            <v:shape style="position:absolute;left:6544;top:548;width:33;height:39" coordorigin="6544,548" coordsize="33,39" path="m6573,548l6568,557,6556,565,6544,575,6560,587,6572,580,6576,574,6576,572,6573,548xe" filled="true" fillcolor="#cfad80" stroked="false">
              <v:path arrowok="t"/>
              <v:fill type="solid"/>
            </v:shape>
          </v:group>
          <v:group style="position:absolute;left:10894;top:1215;width:24;height:32" coordorigin="10894,1215" coordsize="24,32">
            <v:shape style="position:absolute;left:10894;top:1215;width:24;height:32" coordorigin="10894,1215" coordsize="24,32" path="m10904,1215l10894,1229,10899,1235,10903,1240,10909,1246,10914,1237,10918,1229,10915,1219,10904,1215xe" filled="true" fillcolor="#cfad80" stroked="false">
              <v:path arrowok="t"/>
              <v:fill type="solid"/>
            </v:shape>
          </v:group>
          <v:group style="position:absolute;left:7328;top:1652;width:24;height:31" coordorigin="7328,1652" coordsize="24,31">
            <v:shape style="position:absolute;left:7328;top:1652;width:24;height:31" coordorigin="7328,1652" coordsize="24,31" path="m7339,1652l7328,1660,7334,1667,7346,1681,7346,1682,7352,1673,7348,1666,7339,1652xe" filled="true" fillcolor="#cfad80" stroked="false">
              <v:path arrowok="t"/>
              <v:fill type="solid"/>
            </v:shape>
          </v:group>
          <v:group style="position:absolute;left:6507;top:317;width:20;height:39" coordorigin="6507,317" coordsize="20,39">
            <v:shape style="position:absolute;left:6507;top:317;width:20;height:39" coordorigin="6507,317" coordsize="20,39" path="m6513,317l6507,334,6510,355,6527,355,6527,354,6520,333,6513,317xe" filled="true" fillcolor="#cfad80" stroked="false">
              <v:path arrowok="t"/>
              <v:fill type="solid"/>
            </v:shape>
          </v:group>
          <v:group style="position:absolute;left:6585;top:923;width:19;height:33" coordorigin="6585,923" coordsize="19,33">
            <v:shape style="position:absolute;left:6585;top:923;width:19;height:33" coordorigin="6585,923" coordsize="19,33" path="m6594,923l6587,924,6587,927,6585,935,6586,944,6586,954,6588,954,6590,955,6591,956,6599,945,6604,938,6601,933,6600,925,6598,924,6594,923xe" filled="true" fillcolor="#cfad80" stroked="false">
              <v:path arrowok="t"/>
              <v:fill type="solid"/>
            </v:shape>
          </v:group>
          <v:group style="position:absolute;left:6541;top:498;width:11;height:40" coordorigin="6541,498" coordsize="11,40">
            <v:shape style="position:absolute;left:6541;top:498;width:11;height:40" coordorigin="6541,498" coordsize="11,40" path="m6551,498l6541,508,6542,527,6551,538,6551,498xe" filled="true" fillcolor="#cfad80" stroked="false">
              <v:path arrowok="t"/>
              <v:fill type="solid"/>
            </v:shape>
          </v:group>
          <v:group style="position:absolute;left:6893;top:101;width:21;height:32" coordorigin="6893,101" coordsize="21,32">
            <v:shape style="position:absolute;left:6893;top:101;width:21;height:32" coordorigin="6893,101" coordsize="21,32" path="m6893,101l6895,127,6900,133,6913,123,6901,110,6893,101xe" filled="true" fillcolor="#cfad80" stroked="false">
              <v:path arrowok="t"/>
              <v:fill type="solid"/>
            </v:shape>
          </v:group>
          <v:group style="position:absolute;left:7049;top:762;width:9;height:40" coordorigin="7049,762" coordsize="9,40">
            <v:shape style="position:absolute;left:7049;top:762;width:9;height:40" coordorigin="7049,762" coordsize="9,40" path="m7053,762l7052,765,7049,788,7053,802,7057,784,7053,762xe" filled="true" fillcolor="#cfad80" stroked="false">
              <v:path arrowok="t"/>
              <v:fill type="solid"/>
            </v:shape>
          </v:group>
          <v:group style="position:absolute;left:7615;top:1616;width:24;height:34" coordorigin="7615,1616" coordsize="24,34">
            <v:shape style="position:absolute;left:7615;top:1616;width:24;height:34" coordorigin="7615,1616" coordsize="24,34" path="m7623,1616l7620,1629,7615,1641,7622,1644,7627,1647,7631,1649,7638,1637,7636,1626,7630,1622,7623,1616xe" filled="true" fillcolor="#cfad80" stroked="false">
              <v:path arrowok="t"/>
              <v:fill type="solid"/>
            </v:shape>
          </v:group>
          <v:group style="position:absolute;left:11066;top:1233;width:22;height:44" coordorigin="11066,1233" coordsize="22,44">
            <v:shape style="position:absolute;left:11066;top:1233;width:22;height:44" coordorigin="11066,1233" coordsize="22,44" path="m11075,1233l11069,1249,11066,1259,11069,1265,11082,1277,11083,1261,11088,1250,11080,1249,11075,1233xe" filled="true" fillcolor="#cfad80" stroked="false">
              <v:path arrowok="t"/>
              <v:fill type="solid"/>
            </v:shape>
          </v:group>
          <v:group style="position:absolute;left:6529;top:265;width:14;height:27" coordorigin="6529,265" coordsize="14,27">
            <v:shape style="position:absolute;left:6529;top:265;width:14;height:27" coordorigin="6529,265" coordsize="14,27" path="m6529,265l6529,292,6540,292,6542,280,6543,266,6541,266,6529,265xe" filled="true" fillcolor="#cfad80" stroked="false">
              <v:path arrowok="t"/>
              <v:fill type="solid"/>
            </v:shape>
          </v:group>
          <v:group style="position:absolute;left:7628;top:1591;width:26;height:25" coordorigin="7628,1591" coordsize="26,25">
            <v:shape style="position:absolute;left:7628;top:1591;width:26;height:25" coordorigin="7628,1591" coordsize="26,25" path="m7653,1591l7628,1591,7634,1601,7638,1607,7642,1615,7645,1608,7648,1603,7653,1591xe" filled="true" fillcolor="#cfad80" stroked="false">
              <v:path arrowok="t"/>
              <v:fill type="solid"/>
            </v:shape>
          </v:group>
          <v:group style="position:absolute;left:6916;top:106;width:20;height:30" coordorigin="6916,106" coordsize="20,30">
            <v:shape style="position:absolute;left:6916;top:106;width:20;height:30" coordorigin="6916,106" coordsize="20,30" path="m6916,108l6920,126,6924,136,6935,131,6934,109,6926,109,6916,108xe" filled="true" fillcolor="#cfad80" stroked="false">
              <v:path arrowok="t"/>
              <v:fill type="solid"/>
            </v:shape>
            <v:shape style="position:absolute;left:6916;top:106;width:20;height:30" coordorigin="6916,106" coordsize="20,30" path="m6934,106l6926,109,6934,109,6934,106xe" filled="true" fillcolor="#cfad80" stroked="false">
              <v:path arrowok="t"/>
              <v:fill type="solid"/>
            </v:shape>
          </v:group>
          <v:group style="position:absolute;left:10382;top:2686;width:9;height:37" coordorigin="10382,2686" coordsize="9,37">
            <v:shape style="position:absolute;left:10382;top:2686;width:9;height:37" coordorigin="10382,2686" coordsize="9,37" path="m10387,2686l10384,2693,10382,2711,10390,2722,10390,2712,10389,2702,10387,2686xe" filled="true" fillcolor="#cfad80" stroked="false">
              <v:path arrowok="t"/>
              <v:fill type="solid"/>
            </v:shape>
          </v:group>
          <v:group style="position:absolute;left:6997;top:945;width:17;height:34" coordorigin="6997,945" coordsize="17,34">
            <v:shape style="position:absolute;left:6997;top:945;width:17;height:34" coordorigin="6997,945" coordsize="17,34" path="m7005,945l7001,953,6997,960,6997,964,6998,977,7004,979,7013,972,7010,963,7008,956,7005,945xe" filled="true" fillcolor="#cfad80" stroked="false">
              <v:path arrowok="t"/>
              <v:fill type="solid"/>
            </v:shape>
          </v:group>
          <v:group style="position:absolute;left:7904;top:2075;width:21;height:28" coordorigin="7904,2075" coordsize="21,28">
            <v:shape style="position:absolute;left:7904;top:2075;width:21;height:28" coordorigin="7904,2075" coordsize="21,28" path="m7912,2075l7904,2087,7909,2103,7915,2099,7925,2094,7916,2086,7912,2075xe" filled="true" fillcolor="#cfad80" stroked="false">
              <v:path arrowok="t"/>
              <v:fill type="solid"/>
            </v:shape>
          </v:group>
          <v:group style="position:absolute;left:10534;top:1217;width:8;height:34" coordorigin="10534,1217" coordsize="8,34">
            <v:shape style="position:absolute;left:10534;top:1217;width:8;height:34" coordorigin="10534,1217" coordsize="8,34" path="m10539,1217l10534,1233,10542,1251,10539,1217xe" filled="true" fillcolor="#cfad80" stroked="false">
              <v:path arrowok="t"/>
              <v:fill type="solid"/>
            </v:shape>
          </v:group>
          <v:group style="position:absolute;left:10125;top:673;width:16;height:27" coordorigin="10125,673" coordsize="16,27">
            <v:shape style="position:absolute;left:10125;top:673;width:16;height:27" coordorigin="10125,673" coordsize="16,27" path="m10128,673l10127,676,10125,678,10125,696,10129,700,10141,694,10135,685,10132,679,10128,673xe" filled="true" fillcolor="#cfad80" stroked="false">
              <v:path arrowok="t"/>
              <v:fill type="solid"/>
            </v:shape>
          </v:group>
          <v:group style="position:absolute;left:11378;top:1147;width:12;height:30" coordorigin="11378,1147" coordsize="12,30">
            <v:shape style="position:absolute;left:11378;top:1147;width:12;height:30" coordorigin="11378,1147" coordsize="12,30" path="m11378,1147l11380,1158,11383,1176,11389,1155,11378,1147xe" filled="true" fillcolor="#cfad80" stroked="false">
              <v:path arrowok="t"/>
              <v:fill type="solid"/>
            </v:shape>
          </v:group>
          <v:group style="position:absolute;left:6655;top:0;width:19;height:23" coordorigin="6655,0" coordsize="19,23">
            <v:shape style="position:absolute;left:6655;top:0;width:19;height:23" coordorigin="6655,0" coordsize="19,23" path="m6666,3l6662,11,6659,17,6655,26,6674,26,6671,17,6668,3,6666,3e" filled="true" fillcolor="#cfad80" stroked="false">
              <v:path arrowok="t"/>
              <v:fill type="solid"/>
            </v:shape>
          </v:group>
          <v:group style="position:absolute;left:6884;top:64;width:19;height:27" coordorigin="6884,64" coordsize="19,27">
            <v:shape style="position:absolute;left:6884;top:64;width:19;height:27" coordorigin="6884,64" coordsize="19,27" path="m6900,64l6894,72,6884,86,6896,90,6902,90,6900,64xe" filled="true" fillcolor="#cfad80" stroked="false">
              <v:path arrowok="t"/>
              <v:fill type="solid"/>
            </v:shape>
          </v:group>
          <v:group style="position:absolute;left:7564;top:1589;width:20;height:27" coordorigin="7564,1589" coordsize="20,27">
            <v:shape style="position:absolute;left:7564;top:1589;width:20;height:27" coordorigin="7564,1589" coordsize="20,27" path="m7583,1589l7577,1594,7564,1606,7581,1615,7582,1598,7583,1589xe" filled="true" fillcolor="#cfad80" stroked="false">
              <v:path arrowok="t"/>
              <v:fill type="solid"/>
            </v:shape>
          </v:group>
          <v:group style="position:absolute;left:8632;top:2661;width:17;height:25" coordorigin="8632,2661" coordsize="17,25">
            <v:shape style="position:absolute;left:8632;top:2661;width:17;height:25" coordorigin="8632,2661" coordsize="17,25" path="m8648,2680l8642,2680,8646,2686,8647,2683,8648,2680xe" filled="true" fillcolor="#cfad80" stroked="false">
              <v:path arrowok="t"/>
              <v:fill type="solid"/>
            </v:shape>
            <v:shape style="position:absolute;left:8632;top:2661;width:17;height:25" coordorigin="8632,2661" coordsize="17,25" path="m8632,2661l8634,2684,8642,2680,8648,2680,8648,2678,8632,2661xe" filled="true" fillcolor="#cfad80" stroked="false">
              <v:path arrowok="t"/>
              <v:fill type="solid"/>
            </v:shape>
          </v:group>
          <v:group style="position:absolute;left:7571;top:1664;width:15;height:17" coordorigin="7571,1664" coordsize="15,17">
            <v:shape style="position:absolute;left:7571;top:1664;width:15;height:17" coordorigin="7571,1664" coordsize="15,17" path="m7579,1664l7571,1678,7577,1679,7581,1680,7585,1674,7579,1664xe" filled="true" fillcolor="#cfad80" stroked="false">
              <v:path arrowok="t"/>
              <v:fill type="solid"/>
            </v:shape>
          </v:group>
          <v:group style="position:absolute;left:6973;top:696;width:10;height:33" coordorigin="6973,696" coordsize="10,33">
            <v:shape style="position:absolute;left:6973;top:696;width:10;height:33" coordorigin="6973,696" coordsize="10,33" path="m6973,696l6975,712,6975,720,6976,728,6983,717,6973,696xe" filled="true" fillcolor="#cfad80" stroked="false">
              <v:path arrowok="t"/>
              <v:fill type="solid"/>
            </v:shape>
          </v:group>
          <v:group style="position:absolute;left:6594;top:1092;width:15;height:16" coordorigin="6594,1092" coordsize="15,16">
            <v:shape style="position:absolute;left:6594;top:1092;width:15;height:16" coordorigin="6594,1092" coordsize="15,16" path="m6594,1092l6594,1092,6601,1107,6608,1094,6594,1092xe" filled="true" fillcolor="#cfad80" stroked="false">
              <v:path arrowok="t"/>
              <v:fill type="solid"/>
            </v:shape>
          </v:group>
          <v:group style="position:absolute;left:8088;top:2960;width:11;height:30" coordorigin="8088,2960" coordsize="11,30">
            <v:shape style="position:absolute;left:8088;top:2960;width:11;height:30" coordorigin="8088,2960" coordsize="11,30" path="m8088,2960l8088,2989,8090,2988,8092,2988,8095,2979,8099,2969,8088,2960xe" filled="true" fillcolor="#cfad80" stroked="false">
              <v:path arrowok="t"/>
              <v:fill type="solid"/>
            </v:shape>
            <v:shape style="position:absolute;left:8088;top:2960;width:11;height:30" coordorigin="8088,2960" coordsize="11,30" path="m8092,2988l8090,2988,8092,2989,8092,2988xe" filled="true" fillcolor="#cfad80" stroked="false">
              <v:path arrowok="t"/>
              <v:fill type="solid"/>
            </v:shape>
          </v:group>
          <v:group style="position:absolute;left:8870;top:70;width:13;height:34" coordorigin="8870,70" coordsize="13,34">
            <v:shape style="position:absolute;left:8870;top:70;width:13;height:34" coordorigin="8870,70" coordsize="13,34" path="m8880,70l8875,84,8870,99,8871,100,8872,102,8874,103,8876,96,8883,92,8880,70xe" filled="true" fillcolor="#cfad80" stroked="false">
              <v:path arrowok="t"/>
              <v:fill type="solid"/>
            </v:shape>
          </v:group>
          <v:group style="position:absolute;left:11896;top:2833;width:10;height:30" coordorigin="11896,2833" coordsize="10,30">
            <v:shape style="position:absolute;left:11896;top:2833;width:10;height:30" coordorigin="11896,2833" coordsize="10,30" path="m11904,2833l11901,2844,11900,2850,11896,2863,11905,2857,11905,2838,11904,2833xe" filled="true" fillcolor="#cfad80" stroked="false">
              <v:path arrowok="t"/>
              <v:fill type="solid"/>
            </v:shape>
          </v:group>
          <v:group style="position:absolute;left:11020;top:958;width:15;height:31" coordorigin="11020,958" coordsize="15,31">
            <v:shape style="position:absolute;left:11020;top:958;width:15;height:31" coordorigin="11020,958" coordsize="15,31" path="m11025,958l11023,960,11020,964,11023,971,11025,978,11030,989,11034,968,11028,964,11025,958xe" filled="true" fillcolor="#cfad80" stroked="false">
              <v:path arrowok="t"/>
              <v:fill type="solid"/>
            </v:shape>
          </v:group>
          <v:group style="position:absolute;left:10440;top:899;width:11;height:27" coordorigin="10440,899" coordsize="11,27">
            <v:shape style="position:absolute;left:10440;top:899;width:11;height:27" coordorigin="10440,899" coordsize="11,27" path="m10448,899l10440,913,10445,919,10451,925,10450,910,10448,899xe" filled="true" fillcolor="#cfad80" stroked="false">
              <v:path arrowok="t"/>
              <v:fill type="solid"/>
            </v:shape>
          </v:group>
          <v:group style="position:absolute;left:9002;top:2695;width:16;height:24" coordorigin="9002,2695" coordsize="16,24">
            <v:shape style="position:absolute;left:9002;top:2695;width:16;height:24" coordorigin="9002,2695" coordsize="16,24" path="m9009,2695l9009,2696,9007,2702,9005,2709,9002,2715,9003,2716,9004,2718,9005,2719,9012,2709,9018,2701,9012,2698,9009,2695xe" filled="true" fillcolor="#cfad80" stroked="false">
              <v:path arrowok="t"/>
              <v:fill type="solid"/>
            </v:shape>
          </v:group>
          <v:group style="position:absolute;left:7329;top:1704;width:11;height:25" coordorigin="7329,1704" coordsize="11,25">
            <v:shape style="position:absolute;left:7329;top:1704;width:11;height:25" coordorigin="7329,1704" coordsize="11,25" path="m7336,1704l7334,1706,7333,1708,7331,1709,7331,1713,7329,1717,7329,1720,7330,1724,7333,1729,7334,1728,7336,1728,7339,1723,7339,1715,7337,1709,7336,1704xe" filled="true" fillcolor="#cfad80" stroked="false">
              <v:path arrowok="t"/>
              <v:fill type="solid"/>
            </v:shape>
          </v:group>
          <v:group style="position:absolute;left:7348;top:687;width:8;height:21" coordorigin="7348,687" coordsize="8,21">
            <v:shape style="position:absolute;left:7348;top:687;width:8;height:21" coordorigin="7348,687" coordsize="8,21" path="m7353,687l7351,688,7349,689,7348,690,7349,696,7351,702,7352,707,7353,707,7354,706,7355,705,7354,699,7353,687xe" filled="true" fillcolor="#cfad80" stroked="false">
              <v:path arrowok="t"/>
              <v:fill type="solid"/>
            </v:shape>
          </v:group>
          <v:group style="position:absolute;left:6584;top:819;width:11;height:34" coordorigin="6584,819" coordsize="11,34">
            <v:shape style="position:absolute;left:6584;top:819;width:11;height:34" coordorigin="6584,819" coordsize="11,34" path="m6595,819l6587,829,6584,837,6594,852,6594,838,6594,829,6595,819xe" filled="true" fillcolor="#cfad80" stroked="false">
              <v:path arrowok="t"/>
              <v:fill type="solid"/>
            </v:shape>
          </v:group>
          <v:group style="position:absolute;left:6567;top:1064;width:12;height:19" coordorigin="6567,1064" coordsize="12,19">
            <v:shape style="position:absolute;left:6567;top:1064;width:12;height:19" coordorigin="6567,1064" coordsize="12,19" path="m6569,1064l6568,1065,6568,1067,6567,1068,6568,1072,6568,1078,6570,1081,6571,1083,6574,1082,6577,1082,6577,1080,6578,1078,6578,1075,6575,1072,6572,1068,6569,1064xe" filled="true" fillcolor="#cfad80" stroked="false">
              <v:path arrowok="t"/>
              <v:fill type="solid"/>
            </v:shape>
            <v:shape style="position:absolute;left:6567;top:1064;width:12;height:19" coordorigin="6567,1064" coordsize="12,19" path="m6577,1082l6574,1082,6577,1083,6577,1082xe" filled="true" fillcolor="#cfad80" stroked="false">
              <v:path arrowok="t"/>
              <v:fill type="solid"/>
            </v:shape>
          </v:group>
          <v:group style="position:absolute;left:7905;top:2147;width:12;height:18" coordorigin="7905,2147" coordsize="12,18">
            <v:shape style="position:absolute;left:7905;top:2147;width:12;height:18" coordorigin="7905,2147" coordsize="12,18" path="m7907,2147l7907,2149,7905,2152,7911,2161,7914,2165,7916,2161,7916,2159,7914,2155,7910,2151,7907,2147xe" filled="true" fillcolor="#cfad80" stroked="false">
              <v:path arrowok="t"/>
              <v:fill type="solid"/>
            </v:shape>
          </v:group>
          <v:group style="position:absolute;left:10327;top:2736;width:9;height:19" coordorigin="10327,2736" coordsize="9,19">
            <v:shape style="position:absolute;left:10327;top:2736;width:9;height:19" coordorigin="10327,2736" coordsize="9,19" path="m10331,2736l10328,2739,10327,2740,10329,2745,10331,2750,10332,2755,10333,2754,10335,2752,10334,2747,10333,2741,10331,2736xe" filled="true" fillcolor="#cfad80" stroked="false">
              <v:path arrowok="t"/>
              <v:fill type="solid"/>
            </v:shape>
          </v:group>
          <v:group style="position:absolute;left:11813;top:2854;width:10;height:21" coordorigin="11813,2854" coordsize="10,21">
            <v:shape style="position:absolute;left:11813;top:2854;width:10;height:21" coordorigin="11813,2854" coordsize="10,21" path="m11816,2854l11815,2855,11814,2856,11813,2857,11816,2863,11817,2869,11820,2874,11821,2872,11822,2870,11823,2868,11820,2863,11818,2859,11816,2854xe" filled="true" fillcolor="#cfad80" stroked="false">
              <v:path arrowok="t"/>
              <v:fill type="solid"/>
            </v:shape>
          </v:group>
          <v:group style="position:absolute;left:10197;top:385;width:8;height:16" coordorigin="10197,385" coordsize="8,16">
            <v:shape style="position:absolute;left:10197;top:385;width:8;height:16" coordorigin="10197,385" coordsize="8,16" path="m10200,385l10199,388,10197,391,10197,396,10199,398,10200,401,10201,399,10205,394,10201,388,10200,385xe" filled="true" fillcolor="#cfad80" stroked="false">
              <v:path arrowok="t"/>
              <v:fill type="solid"/>
            </v:shape>
          </v:group>
          <v:group style="position:absolute;left:6826;top:270;width:11;height:19" coordorigin="6826,270" coordsize="11,19">
            <v:shape style="position:absolute;left:6826;top:270;width:11;height:19" coordorigin="6826,270" coordsize="11,19" path="m6833,270l6832,271,6830,274,6828,278,6826,282,6827,285,6829,289,6832,285,6834,281,6836,276,6835,274,6833,270xe" filled="true" fillcolor="#cfad80" stroked="false">
              <v:path arrowok="t"/>
              <v:fill type="solid"/>
            </v:shape>
          </v:group>
          <v:group style="position:absolute;left:6997;top:846;width:11;height:17" coordorigin="6997,846" coordsize="11,17">
            <v:shape style="position:absolute;left:6997;top:846;width:11;height:17" coordorigin="6997,846" coordsize="11,17" path="m7005,846l7002,850,7000,854,6997,857,6999,862,7000,862,7003,859,7005,855,7008,852,7006,848,7005,846xe" filled="true" fillcolor="#cfad80" stroked="false">
              <v:path arrowok="t"/>
              <v:fill type="solid"/>
            </v:shape>
          </v:group>
          <v:group style="position:absolute;left:6602;top:623;width:12;height:18" coordorigin="6602,623" coordsize="12,18">
            <v:shape style="position:absolute;left:6602;top:623;width:12;height:18" coordorigin="6602,623" coordsize="12,18" path="m6611,623l6608,627,6605,630,6602,634,6602,636,6604,641,6613,631,6612,626,6611,623xe" filled="true" fillcolor="#cfad80" stroked="false">
              <v:path arrowok="t"/>
              <v:fill type="solid"/>
            </v:shape>
          </v:group>
          <v:group style="position:absolute;left:6909;top:0;width:5;height:19" coordorigin="6909,0" coordsize="5,19">
            <v:shape style="position:absolute;left:6909;top:0;width:5;height:19" coordorigin="6909,0" coordsize="5,19" path="m6914,0l6909,0,6909,17,6912,18,6913,10,6914,2,6914,0xe" filled="true" fillcolor="#cfad80" stroked="false">
              <v:path arrowok="t"/>
              <v:fill type="solid"/>
            </v:shape>
          </v:group>
          <v:group style="position:absolute;left:10804;top:1423;width:12;height:13" coordorigin="10804,1423" coordsize="12,13">
            <v:shape style="position:absolute;left:10804;top:1423;width:12;height:13" coordorigin="10804,1423" coordsize="12,13" path="m10814,1423l10813,1424,10810,1424,10807,1426,10804,1428,10805,1431,10805,1433,10805,1436,10815,1432,10815,1429,10814,1423xe" filled="true" fillcolor="#cfad80" stroked="false">
              <v:path arrowok="t"/>
              <v:fill type="solid"/>
            </v:shape>
          </v:group>
          <v:group style="position:absolute;left:7620;top:1756;width:10;height:16" coordorigin="7620,1756" coordsize="10,16">
            <v:shape style="position:absolute;left:7620;top:1756;width:10;height:16" coordorigin="7620,1756" coordsize="10,16" path="m7625,1756l7625,1756,7623,1758,7621,1762,7620,1766,7623,1772,7626,1770,7627,1767,7630,1763,7627,1760,7625,1756xe" filled="true" fillcolor="#cfad80" stroked="false">
              <v:path arrowok="t"/>
              <v:fill type="solid"/>
            </v:shape>
          </v:group>
          <v:group style="position:absolute;left:7374;top:1717;width:10;height:20" coordorigin="7374,1717" coordsize="10,20">
            <v:shape style="position:absolute;left:7374;top:1717;width:10;height:20" coordorigin="7374,1717" coordsize="10,20" path="m7375,1717l7374,1725,7375,1737,7384,1718,7375,1717xe" filled="true" fillcolor="#cfad80" stroked="false">
              <v:path arrowok="t"/>
              <v:fill type="solid"/>
            </v:shape>
          </v:group>
          <v:group style="position:absolute;left:6524;top:468;width:2;height:2" coordorigin="6524,468" coordsize="2,2">
            <v:shape style="position:absolute;left:6524;top:468;width:2;height:2" coordorigin="6524,468" coordsize="1,2" path="m6525,468l6524,470,6524,469,6525,468xe" filled="true" fillcolor="#cfad80" stroked="false">
              <v:path arrowok="t"/>
              <v:fill type="solid"/>
            </v:shape>
          </v:group>
          <v:group style="position:absolute;left:6523;top:470;width:7;height:19" coordorigin="6523,470" coordsize="7,19">
            <v:shape style="position:absolute;left:6523;top:470;width:7;height:19" coordorigin="6523,470" coordsize="7,19" path="m6525,470l6524,473,6523,476,6523,478,6524,482,6526,485,6527,488,6528,487,6530,486,6530,482,6529,478,6527,473,6526,472,6525,470xe" filled="true" fillcolor="#cfad80" stroked="false">
              <v:path arrowok="t"/>
              <v:fill type="solid"/>
            </v:shape>
          </v:group>
          <v:group style="position:absolute;left:6556;top:374;width:27;height:52" coordorigin="6556,374" coordsize="27,52">
            <v:shape style="position:absolute;left:6556;top:374;width:27;height:52" coordorigin="6556,374" coordsize="27,52" path="m6567,386l6561,404,6558,415,6565,422,6573,426,6583,410,6577,403,6572,394,6567,386xe" filled="true" fillcolor="#cfad80" stroked="false">
              <v:path arrowok="t"/>
              <v:fill type="solid"/>
            </v:shape>
            <v:shape style="position:absolute;left:6556;top:374;width:27;height:52" coordorigin="6556,374" coordsize="27,52" path="m6561,374l6556,374,6566,384,6566,385,6567,386,6567,385,6566,384,6566,384,6566,382,6565,380,6565,378,6564,378,6563,374,6561,374xe" filled="true" fillcolor="#cfad80" stroked="false">
              <v:path arrowok="t"/>
              <v:fill type="solid"/>
            </v:shape>
          </v:group>
          <v:group style="position:absolute;left:6998;top:251;width:9;height:18" coordorigin="6998,251" coordsize="9,18">
            <v:shape style="position:absolute;left:6998;top:251;width:9;height:18" coordorigin="6998,251" coordsize="9,18" path="m7002,251l7001,252,7000,254,6998,255,7002,264,7004,269,7005,268,7007,265,7003,256,7002,251xe" filled="true" fillcolor="#cfad80" stroked="false">
              <v:path arrowok="t"/>
              <v:fill type="solid"/>
            </v:shape>
          </v:group>
          <v:group style="position:absolute;left:6887;top:47;width:9;height:15" coordorigin="6887,47" coordsize="9,15">
            <v:shape style="position:absolute;left:6887;top:47;width:9;height:15" coordorigin="6887,47" coordsize="9,15" path="m6889,47l6888,50,6887,51,6888,55,6889,57,6891,62,6893,58,6895,55,6893,52,6892,49,6890,48,6889,47xe" filled="true" fillcolor="#cfad80" stroked="false">
              <v:path arrowok="t"/>
              <v:fill type="solid"/>
            </v:shape>
          </v:group>
          <v:group style="position:absolute;left:11357;top:1181;width:6;height:15" coordorigin="11357,1181" coordsize="6,15">
            <v:shape style="position:absolute;left:11357;top:1181;width:6;height:15" coordorigin="11357,1181" coordsize="6,15" path="m11359,1181l11358,1186,11357,1190,11357,1194,11359,1196,11360,1196,11361,1192,11361,1188,11362,1183,11359,1181xe" filled="true" fillcolor="#cfad80" stroked="false">
              <v:path arrowok="t"/>
              <v:fill type="solid"/>
            </v:shape>
          </v:group>
          <v:group style="position:absolute;left:9896;top:851;width:7;height:19" coordorigin="9896,851" coordsize="7,19">
            <v:shape style="position:absolute;left:9896;top:851;width:7;height:19" coordorigin="9896,851" coordsize="7,19" path="m9902,851l9900,856,9896,869,9898,869,9900,868,9901,866,9901,866,9902,865,9902,863,9902,858,9902,854,9902,851xe" filled="true" fillcolor="#cfad80" stroked="false">
              <v:path arrowok="t"/>
              <v:fill type="solid"/>
            </v:shape>
          </v:group>
          <v:group style="position:absolute;left:6661;top:763;width:6;height:16" coordorigin="6661,763" coordsize="6,16">
            <v:shape style="position:absolute;left:6661;top:763;width:6;height:16" coordorigin="6661,763" coordsize="6,16" path="m6662,763l6661,768,6661,773,6661,778,6666,778,6666,773,6666,768,6666,763,6663,763,6662,763xe" filled="true" fillcolor="#cfad80" stroked="false">
              <v:path arrowok="t"/>
              <v:fill type="solid"/>
            </v:shape>
          </v:group>
          <v:group style="position:absolute;left:7346;top:732;width:10;height:21" coordorigin="7346,732" coordsize="10,21">
            <v:shape style="position:absolute;left:7346;top:732;width:10;height:21" coordorigin="7346,732" coordsize="10,21" path="m7349,732l7348,733,7347,734,7346,736,7348,741,7350,747,7351,753,7353,751,7354,749,7355,747,7351,737,7349,732xe" filled="true" fillcolor="#cfad80" stroked="false">
              <v:path arrowok="t"/>
              <v:fill type="solid"/>
            </v:shape>
          </v:group>
          <v:group style="position:absolute;left:10350;top:2750;width:8;height:17" coordorigin="10350,2750" coordsize="8,17">
            <v:shape style="position:absolute;left:10350;top:2750;width:8;height:17" coordorigin="10350,2750" coordsize="8,17" path="m10352,2750l10352,2752,10350,2754,10351,2759,10353,2762,10355,2767,10356,2761,10357,2759,10358,2756,10356,2754,10352,2750xe" filled="true" fillcolor="#cfad80" stroked="false">
              <v:path arrowok="t"/>
              <v:fill type="solid"/>
            </v:shape>
          </v:group>
          <v:group style="position:absolute;left:7484;top:1676;width:11;height:12" coordorigin="7484,1676" coordsize="11,12">
            <v:shape style="position:absolute;left:7484;top:1676;width:11;height:12" coordorigin="7484,1676" coordsize="11,12" path="m7486,1676l7485,1682,7484,1685,7488,1686,7494,1687,7494,1686,7495,1684,7495,1682,7489,1678,7486,1676xe" filled="true" fillcolor="#cfad80" stroked="false">
              <v:path arrowok="t"/>
              <v:fill type="solid"/>
            </v:shape>
          </v:group>
          <v:group style="position:absolute;left:6479;top:143;width:30;height:38" coordorigin="6479,143" coordsize="30,38">
            <v:shape style="position:absolute;left:6479;top:143;width:30;height:38" coordorigin="6479,143" coordsize="30,38" path="m6509,143l6479,152,6486,180,6499,180,6502,169,6505,158,6509,143xe" filled="true" fillcolor="#cfad80" stroked="false">
              <v:path arrowok="t"/>
              <v:fill type="solid"/>
            </v:shape>
          </v:group>
          <v:group style="position:absolute;left:6541;top:38;width:13;height:14" coordorigin="6541,38" coordsize="13,14">
            <v:shape style="position:absolute;left:6541;top:38;width:13;height:14" coordorigin="6541,38" coordsize="13,14" path="m6552,38l6541,41,6541,45,6542,49,6542,52,6549,48,6553,47,6553,44,6553,41,6552,38xe" filled="true" fillcolor="#cfad80" stroked="false">
              <v:path arrowok="t"/>
              <v:fill type="solid"/>
            </v:shape>
          </v:group>
          <v:group style="position:absolute;left:6535;top:62;width:7;height:17" coordorigin="6535,62" coordsize="7,17">
            <v:shape style="position:absolute;left:6535;top:62;width:7;height:17" coordorigin="6535,62" coordsize="7,17" path="m6542,62l6535,64,6536,79,6538,74,6539,69,6542,62xe" filled="true" fillcolor="#cfad80" stroked="false">
              <v:path arrowok="t"/>
              <v:fill type="solid"/>
            </v:shape>
          </v:group>
          <v:group style="position:absolute;left:6568;top:141;width:2;height:2" coordorigin="6568,141" coordsize="2,2">
            <v:shape style="position:absolute;left:6568;top:141;width:2;height:2" coordorigin="6568,141" coordsize="1,2" path="m6568,141l6568,142,6568,143,6568,141xe" filled="true" fillcolor="#cfad80" stroked="false">
              <v:path arrowok="t"/>
              <v:fill type="solid"/>
            </v:shape>
          </v:group>
          <v:group style="position:absolute;left:6567;top:119;width:11;height:22" coordorigin="6567,119" coordsize="11,22">
            <v:shape style="position:absolute;left:6567;top:119;width:11;height:22" coordorigin="6567,119" coordsize="11,22" path="m6578,119l6567,121,6568,129,6568,141,6571,135,6574,129,6578,119xe" filled="true" fillcolor="#cfad80" stroked="false">
              <v:path arrowok="t"/>
              <v:fill type="solid"/>
            </v:shape>
          </v:group>
          <v:group style="position:absolute;left:6518;top:48;width:9;height:7" coordorigin="6518,48" coordsize="9,7">
            <v:shape style="position:absolute;left:6518;top:48;width:9;height:7" coordorigin="6518,48" coordsize="9,7" path="m6519,48l6518,51,6524,53,6527,54,6527,53,6527,51,6527,50,6524,49,6519,48xe" filled="true" fillcolor="#cfad80" stroked="false">
              <v:path arrowok="t"/>
              <v:fill type="solid"/>
            </v:shape>
          </v:group>
          <v:group style="position:absolute;left:6543;top:989;width:21;height:43" coordorigin="6543,989" coordsize="21,43">
            <v:shape style="position:absolute;left:6543;top:989;width:21;height:43" coordorigin="6543,989" coordsize="21,43" path="m6546,989l6543,994,6546,1006,6552,1032,6557,1022,6560,1016,6564,1008,6557,1001,6552,995,6546,989xe" filled="true" fillcolor="#cfad80" stroked="false">
              <v:path arrowok="t"/>
              <v:fill type="solid"/>
            </v:shape>
          </v:group>
          <v:group style="position:absolute;left:6573;top:637;width:18;height:34" coordorigin="6573,637" coordsize="18,34">
            <v:shape style="position:absolute;left:6573;top:637;width:18;height:34" coordorigin="6573,637" coordsize="18,34" path="m6579,637l6573,649,6582,670,6590,658,6581,647,6579,637xe" filled="true" fillcolor="#cfad80" stroked="false">
              <v:path arrowok="t"/>
              <v:fill type="solid"/>
            </v:shape>
          </v:group>
          <v:group style="position:absolute;left:6521;top:1129;width:13;height:25" coordorigin="6521,1129" coordsize="13,25">
            <v:shape style="position:absolute;left:6521;top:1129;width:13;height:25" coordorigin="6521,1129" coordsize="13,25" path="m6521,1129l6522,1148,6524,1154,6530,1154,6531,1154,6532,1148,6534,1145,6531,1141,6527,1137,6521,1129xe" filled="true" fillcolor="#cfad80" stroked="false">
              <v:path arrowok="t"/>
              <v:fill type="solid"/>
            </v:shape>
          </v:group>
          <v:group style="position:absolute;left:6497;top:594;width:15;height:20" coordorigin="6497,594" coordsize="15,20">
            <v:shape style="position:absolute;left:6497;top:594;width:15;height:20" coordorigin="6497,594" coordsize="15,20" path="m6512,594l6507,594,6502,595,6498,595,6497,598,6497,601,6497,603,6500,606,6507,614,6508,606,6510,600,6512,594xe" filled="true" fillcolor="#cfad80" stroked="false">
              <v:path arrowok="t"/>
              <v:fill type="solid"/>
            </v:shape>
          </v:group>
          <v:group style="position:absolute;left:6512;top:593;width:2;height:2" coordorigin="6512,593" coordsize="2,2">
            <v:shape style="position:absolute;left:6512;top:593;width:2;height:2" coordorigin="6512,593" coordsize="1,1" path="m6512,593l6512,594,6512,594,6512,593xe" filled="true" fillcolor="#cfad80" stroked="false">
              <v:path arrowok="t"/>
              <v:fill type="solid"/>
            </v:shape>
          </v:group>
          <v:group style="position:absolute;left:6525;top:1094;width:18;height:21" coordorigin="6525,1094" coordsize="18,21">
            <v:shape style="position:absolute;left:6525;top:1094;width:18;height:21" coordorigin="6525,1094" coordsize="18,21" path="m6540,1094l6525,1107,6526,1110,6527,1115,6532,1111,6542,1103,6540,1094xe" filled="true" fillcolor="#cfad80" stroked="false">
              <v:path arrowok="t"/>
              <v:fill type="solid"/>
            </v:shape>
          </v:group>
          <v:group style="position:absolute;left:6532;top:641;width:10;height:23" coordorigin="6532,641" coordsize="10,23">
            <v:shape style="position:absolute;left:6532;top:641;width:10;height:23" coordorigin="6532,641" coordsize="10,23" path="m6542,641l6532,655,6542,663,6542,641xe" filled="true" fillcolor="#cfad80" stroked="false">
              <v:path arrowok="t"/>
              <v:fill type="solid"/>
            </v:shape>
          </v:group>
          <v:group style="position:absolute;left:6552;top:719;width:12;height:28" coordorigin="6552,719" coordsize="12,28">
            <v:shape style="position:absolute;left:6552;top:719;width:12;height:28" coordorigin="6552,719" coordsize="12,28" path="m6552,719l6556,729,6558,736,6562,747,6564,729,6563,721,6552,719xe" filled="true" fillcolor="#cfad80" stroked="false">
              <v:path arrowok="t"/>
              <v:fill type="solid"/>
            </v:shape>
          </v:group>
          <v:group style="position:absolute;left:6522;top:621;width:10;height:19" coordorigin="6522,621" coordsize="10,19">
            <v:shape style="position:absolute;left:6522;top:621;width:10;height:19" coordorigin="6522,621" coordsize="10,19" path="m6528,621l6526,626,6524,630,6522,634,6524,638,6525,639,6529,630,6531,626,6530,624,6529,623,6528,621xe" filled="true" fillcolor="#cfad80" stroked="false">
              <v:path arrowok="t"/>
              <v:fill type="solid"/>
            </v:shape>
          </v:group>
          <v:group style="position:absolute;left:6565;top:610;width:10;height:17" coordorigin="6565,610" coordsize="10,17">
            <v:shape style="position:absolute;left:6565;top:610;width:10;height:17" coordorigin="6565,610" coordsize="10,17" path="m6569,610l6567,614,6565,616,6568,619,6570,623,6572,626,6573,624,6574,623,6575,621,6573,617,6571,613,6569,610xe" filled="true" fillcolor="#cfad80" stroked="false">
              <v:path arrowok="t"/>
              <v:fill type="solid"/>
            </v:shape>
          </v:group>
          <v:group style="position:absolute;left:8578;top:2274;width:9;height:22" coordorigin="8578,2274" coordsize="9,22">
            <v:shape style="position:absolute;left:8578;top:2274;width:9;height:22" coordorigin="8578,2274" coordsize="9,22" path="m8578,2274l8578,2296,8581,2294,8583,2292,8586,2290,8581,2280,8578,2274xe" filled="true" fillcolor="#cfad80" stroked="false">
              <v:path arrowok="t"/>
              <v:fill type="solid"/>
            </v:shape>
          </v:group>
          <v:group style="position:absolute;left:8887;top:2175;width:34;height:99" coordorigin="8887,2175" coordsize="34,99">
            <v:shape style="position:absolute;left:8887;top:2175;width:34;height:99" coordorigin="8887,2175" coordsize="34,99" path="m8920,2175l8902,2189,8903,2210,8902,2229,8898,2248,8887,2263,8915,2274,8916,2266,8920,2257,8917,2245,8915,2225,8915,2205,8920,2186,8921,2184,8920,2180,8920,2175xe" filled="true" fillcolor="#cfad80" stroked="false">
              <v:path arrowok="t"/>
              <v:fill type="solid"/>
            </v:shape>
          </v:group>
          <v:group style="position:absolute;left:8933;top:2187;width:49;height:61" coordorigin="8933,2187" coordsize="49,61">
            <v:shape style="position:absolute;left:8933;top:2187;width:49;height:61" coordorigin="8933,2187" coordsize="49,61" path="m8973,2227l8949,2227,8951,2246,8958,2248,8973,2227xe" filled="true" fillcolor="#cfad80" stroked="false">
              <v:path arrowok="t"/>
              <v:fill type="solid"/>
            </v:shape>
            <v:shape style="position:absolute;left:8933;top:2187;width:49;height:61" coordorigin="8933,2187" coordsize="49,61" path="m8945,2208l8941,2209,8936,2215,8934,2222,8933,2230,8938,2238,8949,2227,8973,2227,8981,2216,8981,2215,8954,2215,8947,2210,8945,2208xe" filled="true" fillcolor="#cfad80" stroked="false">
              <v:path arrowok="t"/>
              <v:fill type="solid"/>
            </v:shape>
            <v:shape style="position:absolute;left:8933;top:2187;width:49;height:61" coordorigin="8933,2187" coordsize="49,61" path="m8969,2187l8962,2201,8958,2211,8954,2215,8981,2215,8981,2214,8980,2209,8980,2208,8978,2204,8972,2188,8969,2187xe" filled="true" fillcolor="#cfad80" stroked="false">
              <v:path arrowok="t"/>
              <v:fill type="solid"/>
            </v:shape>
          </v:group>
          <v:group style="position:absolute;left:8777;top:651;width:24;height:66" coordorigin="8777,651" coordsize="24,66">
            <v:shape style="position:absolute;left:8777;top:651;width:24;height:66" coordorigin="8777,651" coordsize="24,66" path="m8784,651l8783,661,8783,665,8783,670,8783,673,8785,676,8785,685,8777,697,8781,711,8783,713,8784,715,8786,717,8791,715,8797,712,8800,706,8793,689,8791,667,8792,663,8788,659,8784,651xe" filled="true" fillcolor="#cfad80" stroked="false">
              <v:path arrowok="t"/>
              <v:fill type="solid"/>
            </v:shape>
          </v:group>
          <v:group style="position:absolute;left:8706;top:492;width:14;height:68" coordorigin="8706,492" coordsize="14,68">
            <v:shape style="position:absolute;left:8706;top:492;width:14;height:68" coordorigin="8706,492" coordsize="14,68" path="m8709,492l8708,503,8709,515,8708,527,8706,544,8711,552,8718,559,8720,548,8719,527,8715,509,8709,492xe" filled="true" fillcolor="#cfad80" stroked="false">
              <v:path arrowok="t"/>
              <v:fill type="solid"/>
            </v:shape>
          </v:group>
          <v:group style="position:absolute;left:8693;top:2072;width:19;height:30" coordorigin="8693,2072" coordsize="19,30">
            <v:shape style="position:absolute;left:8693;top:2072;width:19;height:30" coordorigin="8693,2072" coordsize="19,30" path="m8707,2072l8704,2072,8700,2073,8697,2076,8693,2077,8697,2093,8699,2101,8703,2097,8707,2094,8711,2086,8711,2081,8711,2076,8712,2073,8709,2072,8707,2072xe" filled="true" fillcolor="#cfad80" stroked="false">
              <v:path arrowok="t"/>
              <v:fill type="solid"/>
            </v:shape>
          </v:group>
          <v:group style="position:absolute;left:8732;top:2237;width:15;height:47" coordorigin="8732,2237" coordsize="15,47">
            <v:shape style="position:absolute;left:8732;top:2237;width:15;height:47" coordorigin="8732,2237" coordsize="15,47" path="m8740,2237l8737,2245,8732,2250,8733,2269,8735,2284,8747,2282,8744,2259,8740,2237xe" filled="true" fillcolor="#cfad80" stroked="false">
              <v:path arrowok="t"/>
              <v:fill type="solid"/>
            </v:shape>
          </v:group>
          <v:group style="position:absolute;left:8955;top:2268;width:24;height:30" coordorigin="8955,2268" coordsize="24,30">
            <v:shape style="position:absolute;left:8955;top:2268;width:24;height:30" coordorigin="8955,2268" coordsize="24,30" path="m8969,2268l8962,2275,8955,2290,8964,2296,8976,2298,8979,2277,8969,2268xe" filled="true" fillcolor="#cfad80" stroked="false">
              <v:path arrowok="t"/>
              <v:fill type="solid"/>
            </v:shape>
          </v:group>
          <v:group style="position:absolute;left:9142;top:987;width:21;height:33" coordorigin="9142,987" coordsize="21,33">
            <v:shape style="position:absolute;left:9142;top:987;width:21;height:33" coordorigin="9142,987" coordsize="21,33" path="m9142,987l9144,1013,9150,1019,9163,1009,9156,1001,9142,987xe" filled="true" fillcolor="#cfad80" stroked="false">
              <v:path arrowok="t"/>
              <v:fill type="solid"/>
            </v:shape>
          </v:group>
          <v:group style="position:absolute;left:9164;top:995;width:20;height:26" coordorigin="9164,995" coordsize="20,26">
            <v:shape style="position:absolute;left:9164;top:995;width:20;height:26" coordorigin="9164,995" coordsize="20,26" path="m9164,995l9169,1005,9171,1011,9174,1015,9175,1018,9178,1019,9180,1021,9184,998,9164,995xe" filled="true" fillcolor="#cfad80" stroked="false">
              <v:path arrowok="t"/>
              <v:fill type="solid"/>
            </v:shape>
          </v:group>
          <v:group style="position:absolute;left:8704;top:616;width:19;height:27" coordorigin="8704,616" coordsize="19,27">
            <v:shape style="position:absolute;left:8704;top:616;width:19;height:27" coordorigin="8704,616" coordsize="19,27" path="m8714,616l8704,638,8715,643,8719,632,8723,620,8714,616xe" filled="true" fillcolor="#cfad80" stroked="false">
              <v:path arrowok="t"/>
              <v:fill type="solid"/>
            </v:shape>
          </v:group>
          <v:group style="position:absolute;left:8831;top:2185;width:16;height:25" coordorigin="8831,2185" coordsize="16,25">
            <v:shape style="position:absolute;left:8831;top:2185;width:16;height:25" coordorigin="8831,2185" coordsize="16,25" path="m8831,2185l8831,2187,8831,2190,8831,2192,8845,2209,8845,2197,8846,2192,8846,2186,8841,2186,8831,2185xe" filled="true" fillcolor="#cfad80" stroked="false">
              <v:path arrowok="t"/>
              <v:fill type="solid"/>
            </v:shape>
          </v:group>
          <v:group style="position:absolute;left:9136;top:950;width:16;height:25" coordorigin="9136,950" coordsize="16,25">
            <v:shape style="position:absolute;left:9136;top:950;width:16;height:25" coordorigin="9136,950" coordsize="16,25" path="m9152,950l9145,957,9140,961,9136,965,9137,968,9137,971,9138,973,9144,975,9150,975,9152,950xe" filled="true" fillcolor="#cfad80" stroked="false">
              <v:path arrowok="t"/>
              <v:fill type="solid"/>
            </v:shape>
          </v:group>
          <v:group style="position:absolute;left:8925;top:2330;width:2;height:2" coordorigin="8925,2330" coordsize="2,2">
            <v:shape style="position:absolute;left:8925;top:2330;width:2;height:2" coordorigin="8925,2330" coordsize="1,1" path="m8925,2330l8925,2330,8925,2330,8925,2330xe" filled="true" fillcolor="#cfad80" stroked="false">
              <v:path arrowok="t"/>
              <v:fill type="solid"/>
            </v:shape>
          </v:group>
          <v:group style="position:absolute;left:8909;top:2314;width:13;height:19" coordorigin="8909,2314" coordsize="13,19">
            <v:shape style="position:absolute;left:8909;top:2314;width:13;height:19" coordorigin="8909,2314" coordsize="13,19" path="m8909,2314l8910,2316,8914,2332,8922,2327,8918,2314,8909,2314xe" filled="true" fillcolor="#cfad80" stroked="false">
              <v:path arrowok="t"/>
              <v:fill type="solid"/>
            </v:shape>
          </v:group>
          <v:group style="position:absolute;left:9157;top:875;width:12;height:31" coordorigin="9157,875" coordsize="12,31">
            <v:shape style="position:absolute;left:9157;top:875;width:12;height:31" coordorigin="9157,875" coordsize="12,31" path="m9157,875l9158,889,9159,905,9161,906,9162,906,9163,897,9168,887,9157,875xe" filled="true" fillcolor="#cfad80" stroked="false">
              <v:path arrowok="t"/>
              <v:fill type="solid"/>
            </v:shape>
          </v:group>
          <v:group style="position:absolute;left:9010;top:2327;width:13;height:22" coordorigin="9010,2327" coordsize="13,22">
            <v:shape style="position:absolute;left:9010;top:2327;width:13;height:22" coordorigin="9010,2327" coordsize="13,22" path="m9014,2327l9013,2330,9010,2335,9020,2348,9021,2346,9023,2342,9020,2337,9017,2332,9014,2327xe" filled="true" fillcolor="#cfad80" stroked="false">
              <v:path arrowok="t"/>
              <v:fill type="solid"/>
            </v:shape>
          </v:group>
          <v:group style="position:absolute;left:8766;top:283;width:11;height:20" coordorigin="8766,283" coordsize="11,20">
            <v:shape style="position:absolute;left:8766;top:283;width:11;height:20" coordorigin="8766,283" coordsize="11,20" path="m8772,283l8766,297,8767,299,8768,301,8769,303,8771,298,8776,289,8775,287,8774,285,8772,283xe" filled="true" fillcolor="#cfad80" stroked="false">
              <v:path arrowok="t"/>
              <v:fill type="solid"/>
            </v:shape>
          </v:group>
          <v:group style="position:absolute;left:9160;top:947;width:12;height:27" coordorigin="9160,947" coordsize="12,27">
            <v:shape style="position:absolute;left:9160;top:947;width:12;height:27" coordorigin="9160,947" coordsize="12,27" path="m9165,947l9164,955,9163,962,9160,974,9172,967,9165,955,9165,947xe" filled="true" fillcolor="#cfad80" stroked="false">
              <v:path arrowok="t"/>
              <v:fill type="solid"/>
            </v:shape>
          </v:group>
          <v:group style="position:absolute;left:8861;top:2177;width:34;height:59" coordorigin="8861,2177" coordsize="34,59">
            <v:shape style="position:absolute;left:8861;top:2177;width:34;height:59" coordorigin="8861,2177" coordsize="34,59" path="m8872,2179l8863,2182,8861,2192,8861,2193,8873,2236,8883,2219,8893,2199,8893,2198,8893,2198,8892,2197,8891,2197,8891,2196,8880,2196,8875,2190,8874,2188,8872,2185,8872,2180,8872,2179xe" filled="true" fillcolor="#cfad80" stroked="false">
              <v:path arrowok="t"/>
              <v:fill type="solid"/>
            </v:shape>
            <v:shape style="position:absolute;left:8861;top:2177;width:34;height:59" coordorigin="8861,2177" coordsize="34,59" path="m8889,2177l8887,2177,8885,2183,8885,2187,8887,2191,8888,2193,8889,2195,8890,2195,8891,2197,8892,2197,8891,2193,8894,2185,8892,2180,8892,2179,8891,2178,8889,2177xe" filled="true" fillcolor="#cfad80" stroked="false">
              <v:path arrowok="t"/>
              <v:fill type="solid"/>
            </v:shape>
            <v:shape style="position:absolute;left:8861;top:2177;width:34;height:59" coordorigin="8861,2177" coordsize="34,59" path="m8887,2192l8880,2196,8891,2196,8889,2195,8888,2193,8888,2193,8887,2192xe" filled="true" fillcolor="#cfad80" stroked="false">
              <v:path arrowok="t"/>
              <v:fill type="solid"/>
            </v:shape>
            <v:shape style="position:absolute;left:8861;top:2177;width:34;height:59" coordorigin="8861,2177" coordsize="34,59" path="m8888,2193l8888,2193,8889,2195,8888,2193xe" filled="true" fillcolor="#cfad80" stroked="false">
              <v:path arrowok="t"/>
              <v:fill type="solid"/>
            </v:shape>
          </v:group>
          <v:group style="position:absolute;left:8988;top:2313;width:8;height:26" coordorigin="8988,2313" coordsize="8,26">
            <v:shape style="position:absolute;left:8988;top:2313;width:8;height:26" coordorigin="8988,2313" coordsize="8,26" path="m8991,2313l8989,2323,8988,2326,8988,2329,8989,2332,8990,2335,8992,2339,8993,2337,8995,2335,8995,2330,8994,2326,8991,2313xe" filled="true" fillcolor="#cfad80" stroked="false">
              <v:path arrowok="t"/>
              <v:fill type="solid"/>
            </v:shape>
          </v:group>
          <v:group style="position:absolute;left:9111;top:944;width:10;height:13" coordorigin="9111,944" coordsize="10,13">
            <v:shape style="position:absolute;left:9111;top:944;width:10;height:13" coordorigin="9111,944" coordsize="10,13" path="m9112,944l9111,957,9114,954,9117,952,9120,948,9112,944xe" filled="true" fillcolor="#cfad80" stroked="false">
              <v:path arrowok="t"/>
              <v:fill type="solid"/>
            </v:shape>
          </v:group>
          <v:group style="position:absolute;left:8743;top:237;width:7;height:11" coordorigin="8743,237" coordsize="7,11">
            <v:shape style="position:absolute;left:8743;top:237;width:7;height:11" coordorigin="8743,237" coordsize="7,11" path="m8745,237l8745,239,8744,241,8743,244,8745,245,8748,248,8749,241,8748,240,8747,238,8745,237xe" filled="true" fillcolor="#cfad80" stroked="false">
              <v:path arrowok="t"/>
              <v:fill type="solid"/>
            </v:shape>
          </v:group>
          <v:group style="position:absolute;left:8655;top:204;width:14;height:25" coordorigin="8655,204" coordsize="14,25">
            <v:shape style="position:absolute;left:8655;top:204;width:14;height:25" coordorigin="8655,204" coordsize="14,25" path="m8659,204l8655,224,8658,229,8669,229,8659,204xe" filled="true" fillcolor="#cfad80" stroked="false">
              <v:path arrowok="t"/>
              <v:fill type="solid"/>
            </v:shape>
          </v:group>
          <v:group style="position:absolute;left:8590;top:2237;width:11;height:16" coordorigin="8590,2237" coordsize="11,16">
            <v:shape style="position:absolute;left:8590;top:2237;width:11;height:16" coordorigin="8590,2237" coordsize="11,16" path="m8592,2237l8591,2240,8590,2242,8593,2245,8599,2252,8600,2246,8601,2244,8598,2241,8595,2239,8592,2237xe" filled="true" fillcolor="#cfad80" stroked="false">
              <v:path arrowok="t"/>
              <v:fill type="solid"/>
            </v:shape>
          </v:group>
          <v:group style="position:absolute;left:10381;top:2762;width:9;height:22" coordorigin="10381,2762" coordsize="9,22">
            <v:shape style="position:absolute;left:10381;top:2762;width:9;height:22" coordorigin="10381,2762" coordsize="9,22" path="m10385,2762l10381,2762,10383,2770,10384,2777,10386,2784,10387,2783,10389,2782,10390,2781,10388,2775,10387,2769,10385,2762xe" filled="true" fillcolor="#cfad80" stroked="false">
              <v:path arrowok="t"/>
              <v:fill type="solid"/>
            </v:shape>
          </v:group>
          <v:group style="position:absolute;left:11138;top:3226;width:14;height:30" coordorigin="11138,3226" coordsize="14,30">
            <v:shape style="position:absolute;left:11138;top:3226;width:14;height:30" coordorigin="11138,3226" coordsize="14,30" path="m11152,3226l11139,3233,11138,3233,11146,3256,11148,3245,11152,3226xe" filled="true" fillcolor="#cfad80" stroked="false">
              <v:path arrowok="t"/>
              <v:fill type="solid"/>
            </v:shape>
          </v:group>
          <v:group style="position:absolute;left:11890;top:2781;width:14;height:36" coordorigin="11890,2781" coordsize="14,36">
            <v:shape style="position:absolute;left:11890;top:2781;width:14;height:36" coordorigin="11890,2781" coordsize="14,36" path="m11890,2781l11891,2792,11892,2800,11894,2817,11898,2805,11900,2799,11903,2791,11899,2788,11896,2785,11890,2781xe" filled="true" fillcolor="#cfad80" stroked="false">
              <v:path arrowok="t"/>
              <v:fill type="solid"/>
            </v:shape>
          </v:group>
          <v:group style="position:absolute;left:10415;top:2785;width:15;height:23" coordorigin="10415,2785" coordsize="15,23">
            <v:shape style="position:absolute;left:10415;top:2785;width:15;height:23" coordorigin="10415,2785" coordsize="15,23" path="m10421,2785l10415,2808,10422,2802,10425,2799,10429,2796,10421,2785xe" filled="true" fillcolor="#cfad80" stroked="false">
              <v:path arrowok="t"/>
              <v:fill type="solid"/>
            </v:shape>
          </v:group>
          <v:group style="position:absolute;left:10311;top:2821;width:10;height:32" coordorigin="10311,2821" coordsize="10,32">
            <v:shape style="position:absolute;left:10311;top:2821;width:10;height:32" coordorigin="10311,2821" coordsize="10,32" path="m10312,2821l10311,2835,10311,2843,10311,2852,10319,2843,10321,2835,10312,2821xe" filled="true" fillcolor="#cfad80" stroked="false">
              <v:path arrowok="t"/>
              <v:fill type="solid"/>
            </v:shape>
          </v:group>
          <v:group style="position:absolute;left:10375;top:576;width:24;height:38" coordorigin="10375,576" coordsize="24,38">
            <v:shape style="position:absolute;left:10375;top:576;width:24;height:38" coordorigin="10375,576" coordsize="24,38" path="m10398,576l10375,594,10381,602,10386,614,10398,610,10398,576xe" filled="true" fillcolor="#cfad80" stroked="false">
              <v:path arrowok="t"/>
              <v:fill type="solid"/>
            </v:shape>
          </v:group>
          <v:group style="position:absolute;left:10194;top:630;width:22;height:29" coordorigin="10194,630" coordsize="22,29">
            <v:shape style="position:absolute;left:10194;top:630;width:22;height:29" coordorigin="10194,630" coordsize="22,29" path="m10210,630l10194,634,10201,651,10203,653,10215,659,10211,631,10210,630xe" filled="true" fillcolor="#cfad80" stroked="false">
              <v:path arrowok="t"/>
              <v:fill type="solid"/>
            </v:shape>
          </v:group>
          <v:group style="position:absolute;left:11842;top:1161;width:13;height:48" coordorigin="11842,1161" coordsize="13,48">
            <v:shape style="position:absolute;left:11842;top:1161;width:13;height:48" coordorigin="11842,1161" coordsize="13,48" path="m11853,1161l11850,1165,11846,1185,11842,1204,11844,1206,11848,1208,11850,1203,11854,1183,11855,1163,11854,1162,11853,1161xe" filled="true" fillcolor="#cfad80" stroked="false">
              <v:path arrowok="t"/>
              <v:fill type="solid"/>
            </v:shape>
          </v:group>
          <v:group style="position:absolute;left:10435;top:604;width:16;height:17" coordorigin="10435,604" coordsize="16,17">
            <v:shape style="position:absolute;left:10435;top:604;width:16;height:17" coordorigin="10435,604" coordsize="16,17" path="m10435,604l10436,619,10443,620,10450,620,10446,615,10435,604xe" filled="true" fillcolor="#cfad80" stroked="false">
              <v:path arrowok="t"/>
              <v:fill type="solid"/>
            </v:shape>
          </v:group>
          <v:group style="position:absolute;left:10447;top:560;width:16;height:20" coordorigin="10447,560" coordsize="16,20">
            <v:shape style="position:absolute;left:10447;top:560;width:16;height:20" coordorigin="10447,560" coordsize="16,20" path="m10456,560l10447,568,10454,573,10458,576,10463,579,10461,560,10456,560xe" filled="true" fillcolor="#cfad80" stroked="false">
              <v:path arrowok="t"/>
              <v:fill type="solid"/>
            </v:shape>
          </v:group>
          <v:group style="position:absolute;left:11818;top:605;width:12;height:19" coordorigin="11818,605" coordsize="12,19">
            <v:shape style="position:absolute;left:11818;top:605;width:12;height:19" coordorigin="11818,605" coordsize="12,19" path="m11821,605l11820,607,11819,610,11818,612,11823,620,11826,623,11828,618,11829,615,11826,612,11824,608,11821,605xe" filled="true" fillcolor="#cfad80" stroked="false">
              <v:path arrowok="t"/>
              <v:fill type="solid"/>
            </v:shape>
          </v:group>
          <v:group style="position:absolute;left:10329;top:529;width:13;height:20" coordorigin="10329,529" coordsize="13,20">
            <v:shape style="position:absolute;left:10329;top:529;width:13;height:20" coordorigin="10329,529" coordsize="13,20" path="m10334,529l10332,535,10329,539,10333,543,10335,548,10338,548,10339,549,10341,542,10342,539,10340,536,10338,532,10335,530,10334,529xe" filled="true" fillcolor="#cfad80" stroked="false">
              <v:path arrowok="t"/>
              <v:fill type="solid"/>
            </v:shape>
          </v:group>
          <v:group style="position:absolute;left:10468;top:591;width:7;height:13" coordorigin="10468,591" coordsize="7,13">
            <v:shape style="position:absolute;left:10468;top:591;width:7;height:13" coordorigin="10468,591" coordsize="7,13" path="m10472,591l10470,594,10469,596,10468,598,10469,601,10470,603,10471,603,10472,602,10474,599,10475,597,10473,593,10472,591xe" filled="true" fillcolor="#cfad80" stroked="false">
              <v:path arrowok="t"/>
              <v:fill type="solid"/>
            </v:shape>
          </v:group>
          <v:group style="position:absolute;left:8107;top:1868;width:10;height:16" coordorigin="8107,1868" coordsize="10,16">
            <v:shape style="position:absolute;left:8107;top:1868;width:10;height:16" coordorigin="8107,1868" coordsize="10,16" path="m8114,1868l8112,1871,8109,1875,8107,1879,8108,1880,8110,1883,8110,1883,8112,1880,8114,1876,8117,1873,8116,1871,8115,1869,8114,1868xe" filled="true" fillcolor="#cfad80" stroked="false">
              <v:path arrowok="t"/>
              <v:fill type="solid"/>
            </v:shape>
          </v:group>
          <v:group style="position:absolute;left:10226;top:563;width:12;height:24" coordorigin="10226,563" coordsize="12,24">
            <v:shape style="position:absolute;left:10226;top:563;width:12;height:24" coordorigin="10226,563" coordsize="12,24" path="m10229,563l10227,566,10226,567,10228,574,10231,580,10233,587,10234,585,10237,581,10232,569,10229,563xe" filled="true" fillcolor="#cfad80" stroked="false">
              <v:path arrowok="t"/>
              <v:fill type="solid"/>
            </v:shape>
          </v:group>
          <v:group style="position:absolute;left:11633;top:1428;width:34;height:99" coordorigin="11633,1428" coordsize="34,99">
            <v:shape style="position:absolute;left:11633;top:1428;width:34;height:99" coordorigin="11633,1428" coordsize="34,99" path="m11639,1428l11638,1435,11635,1444,11637,1456,11640,1476,11639,1496,11634,1515,11633,1517,11634,1522,11634,1526,11653,1526,11653,1512,11651,1492,11652,1472,11656,1454,11667,1438,11639,1428xe" filled="true" fillcolor="#cfad80" stroked="false">
              <v:path arrowok="t"/>
              <v:fill type="solid"/>
            </v:shape>
          </v:group>
          <v:group style="position:absolute;left:11573;top:1454;width:49;height:61" coordorigin="11573,1454" coordsize="49,61">
            <v:shape style="position:absolute;left:11573;top:1454;width:49;height:61" coordorigin="11573,1454" coordsize="49,61" path="m11596,1454l11573,1485,11573,1487,11574,1492,11574,1493,11582,1513,11585,1514,11592,1500,11597,1491,11600,1486,11619,1486,11621,1479,11621,1474,11605,1474,11603,1455,11596,1454xe" filled="true" fillcolor="#cfad80" stroked="false">
              <v:path arrowok="t"/>
              <v:fill type="solid"/>
            </v:shape>
            <v:shape style="position:absolute;left:11573;top:1454;width:49;height:61" coordorigin="11573,1454" coordsize="49,61" path="m11619,1486l11600,1486,11607,1491,11609,1493,11614,1492,11616,1489,11619,1486xe" filled="true" fillcolor="#cfad80" stroked="false">
              <v:path arrowok="t"/>
              <v:fill type="solid"/>
            </v:shape>
            <v:shape style="position:absolute;left:11573;top:1454;width:49;height:61" coordorigin="11573,1454" coordsize="49,61" path="m11616,1464l11605,1474,11621,1474,11621,1471,11616,1464xe" filled="true" fillcolor="#cfad80" stroked="false">
              <v:path arrowok="t"/>
              <v:fill type="solid"/>
            </v:shape>
          </v:group>
          <v:group style="position:absolute;left:11266;top:1947;width:41;height:39" coordorigin="11266,1947" coordsize="41,39">
            <v:shape style="position:absolute;left:11266;top:1947;width:41;height:39" coordorigin="11266,1947" coordsize="41,39" path="m11283,1947l11266,1954,11268,1966,11283,1985,11298,1971,11302,1961,11297,1961,11290,1954,11283,1947xe" filled="true" fillcolor="#cfad80" stroked="false">
              <v:path arrowok="t"/>
              <v:fill type="solid"/>
            </v:shape>
            <v:shape style="position:absolute;left:11266;top:1947;width:41;height:39" coordorigin="11266,1947" coordsize="41,39" path="m11307,1950l11300,1957,11297,1961,11302,1961,11307,1950xe" filled="true" fillcolor="#cfad80" stroked="false">
              <v:path arrowok="t"/>
              <v:fill type="solid"/>
            </v:shape>
          </v:group>
          <v:group style="position:absolute;left:11843;top:1600;width:20;height:30" coordorigin="11843,1600" coordsize="20,30">
            <v:shape style="position:absolute;left:11843;top:1600;width:20;height:30" coordorigin="11843,1600" coordsize="20,30" path="m11855,1600l11852,1604,11847,1607,11845,1612,11843,1615,11843,1624,11843,1628,11845,1629,11848,1630,11850,1629,11854,1628,11858,1626,11862,1624,11859,1616,11857,1608,11855,1600xe" filled="true" fillcolor="#cfad80" stroked="false">
              <v:path arrowok="t"/>
              <v:fill type="solid"/>
            </v:shape>
          </v:group>
          <v:group style="position:absolute;left:11842;top:1628;width:2;height:2" coordorigin="11842,1628" coordsize="2,2">
            <v:shape style="position:absolute;left:11842;top:1628;width:2;height:2" coordorigin="11842,1628" coordsize="1,1" path="m11842,1629l11842,1628,11843,1628,11842,1629xe" filled="true" fillcolor="#cfad80" stroked="false">
              <v:path arrowok="t"/>
              <v:fill type="solid"/>
            </v:shape>
          </v:group>
          <v:group style="position:absolute;left:11807;top:1417;width:15;height:47" coordorigin="11807,1417" coordsize="15,47">
            <v:shape style="position:absolute;left:11807;top:1417;width:15;height:47" coordorigin="11807,1417" coordsize="15,47" path="m11819,1417l11807,1419,11814,1464,11817,1456,11822,1451,11822,1446,11821,1432,11819,1417xe" filled="true" fillcolor="#cfad80" stroked="false">
              <v:path arrowok="t"/>
              <v:fill type="solid"/>
            </v:shape>
          </v:group>
          <v:group style="position:absolute;left:11576;top:1404;width:15;height:23" coordorigin="11576,1404" coordsize="15,23">
            <v:shape style="position:absolute;left:11576;top:1404;width:15;height:23" coordorigin="11576,1404" coordsize="15,23" path="m11579,1404l11576,1425,11587,1426,11590,1406,11579,1404xe" filled="true" fillcolor="#cfad80" stroked="false">
              <v:path arrowok="t"/>
              <v:fill type="solid"/>
            </v:shape>
          </v:group>
          <v:group style="position:absolute;left:11708;top:1492;width:16;height:25" coordorigin="11708,1492" coordsize="16,25">
            <v:shape style="position:absolute;left:11708;top:1492;width:16;height:25" coordorigin="11708,1492" coordsize="16,25" path="m11710,1492l11709,1504,11709,1509,11708,1515,11718,1516,11723,1517,11723,1514,11723,1512,11724,1509,11716,1500,11710,1492xe" filled="true" fillcolor="#cfad80" stroked="false">
              <v:path arrowok="t"/>
              <v:fill type="solid"/>
            </v:shape>
          </v:group>
          <v:group style="position:absolute;left:11295;top:1841;width:16;height:30" coordorigin="11295,1841" coordsize="16,30">
            <v:shape style="position:absolute;left:11295;top:1841;width:16;height:30" coordorigin="11295,1841" coordsize="16,30" path="m11303,1841l11299,1842,11295,1842,11296,1849,11298,1870,11307,1860,11311,1853,11305,1844,11304,1842,11299,1842,11295,1841,11304,1841,11303,1841xe" filled="true" fillcolor="#cfad80" stroked="false">
              <v:path arrowok="t"/>
              <v:fill type="solid"/>
            </v:shape>
          </v:group>
          <v:group style="position:absolute;left:11632;top:1370;width:13;height:19" coordorigin="11632,1370" coordsize="13,19">
            <v:shape style="position:absolute;left:11632;top:1370;width:13;height:19" coordorigin="11632,1370" coordsize="13,19" path="m11640,1370l11632,1374,11636,1388,11645,1388,11644,1385,11640,1370xe" filled="true" fillcolor="#cfad80" stroked="false">
              <v:path arrowok="t"/>
              <v:fill type="solid"/>
            </v:shape>
          </v:group>
          <v:group style="position:absolute;left:11629;top:1371;width:2;height:2" coordorigin="11629,1371" coordsize="2,2">
            <v:shape style="position:absolute;left:11629;top:1371;width:2;height:2" coordorigin="11629,1371" coordsize="1,1" path="m11629,1371l11629,1371,11630,1371,11629,1371xe" filled="true" fillcolor="#cfad80" stroked="false">
              <v:path arrowok="t"/>
              <v:fill type="solid"/>
            </v:shape>
          </v:group>
          <v:group style="position:absolute;left:11781;top:1626;width:52;height:53" coordorigin="11781,1626" coordsize="52,53">
            <v:shape style="position:absolute;left:11781;top:1626;width:52;height:53" coordorigin="11781,1626" coordsize="52,53" path="m11823,1643l11822,1643,11822,1643,11823,1645,11821,1663,11820,1675,11824,1679,11831,1676,11832,1669,11831,1663,11830,1657,11829,1652,11826,1647,11823,1644,11823,1643xe" filled="true" fillcolor="#cfad80" stroked="false">
              <v:path arrowok="t"/>
              <v:fill type="solid"/>
            </v:shape>
            <v:shape style="position:absolute;left:11781;top:1626;width:52;height:53" coordorigin="11781,1626" coordsize="52,53" path="m11781,1626l11781,1635,11782,1640,11783,1645,11784,1650,11785,1655,11787,1660,11799,1654,11822,1643,11823,1643,11822,1643,11823,1635,11795,1635,11781,1626xe" filled="true" fillcolor="#cfad80" stroked="false">
              <v:path arrowok="t"/>
              <v:fill type="solid"/>
            </v:shape>
            <v:shape style="position:absolute;left:11781;top:1626;width:52;height:53" coordorigin="11781,1626" coordsize="52,53" path="m11823,1642l11822,1643,11823,1643,11823,1642xe" filled="true" fillcolor="#cfad80" stroked="false">
              <v:path arrowok="t"/>
              <v:fill type="solid"/>
            </v:shape>
            <v:shape style="position:absolute;left:11781;top:1626;width:52;height:53" coordorigin="11781,1626" coordsize="52,53" path="m11814,1626l11813,1627,11813,1628,11809,1633,11795,1635,11823,1635,11823,1633,11819,1627,11815,1627,11814,1626xe" filled="true" fillcolor="#cfad80" stroked="false">
              <v:path arrowok="t"/>
              <v:fill type="solid"/>
            </v:shape>
          </v:group>
          <v:group style="position:absolute;left:11664;top:1537;width:16;height:22" coordorigin="11664,1537" coordsize="16,22">
            <v:shape style="position:absolute;left:11664;top:1537;width:16;height:22" coordorigin="11664,1537" coordsize="16,22" path="m11678,1537l11670,1550,11664,1558,11679,1556,11678,1537xe" filled="true" fillcolor="#cfad80" stroked="false">
              <v:path arrowok="t"/>
              <v:fill type="solid"/>
            </v:shape>
          </v:group>
          <v:group style="position:absolute;left:11835;top:1629;width:10;height:28" coordorigin="11835,1629" coordsize="10,28">
            <v:shape style="position:absolute;left:11835;top:1629;width:10;height:28" coordorigin="11835,1629" coordsize="10,28" path="m11842,1629l11839,1630,11838,1631,11838,1631,11835,1634,11836,1639,11839,1657,11842,1652,11843,1648,11843,1643,11844,1639,11843,1634,11842,1630,11842,1629xe" filled="true" fillcolor="#cfad80" stroked="false">
              <v:path arrowok="t"/>
              <v:fill type="solid"/>
            </v:shape>
          </v:group>
          <v:group style="position:absolute;left:11531;top:1353;width:13;height:22" coordorigin="11531,1353" coordsize="13,22">
            <v:shape style="position:absolute;left:11531;top:1353;width:13;height:22" coordorigin="11531,1353" coordsize="13,22" path="m11535,1353l11533,1355,11531,1359,11535,1364,11540,1375,11542,1372,11543,1369,11544,1366,11541,1362,11535,1353xe" filled="true" fillcolor="#cfad80" stroked="false">
              <v:path arrowok="t"/>
              <v:fill type="solid"/>
            </v:shape>
          </v:group>
          <v:group style="position:absolute;left:11271;top:1746;width:10;height:15" coordorigin="11271,1746" coordsize="10,15">
            <v:shape style="position:absolute;left:11271;top:1746;width:10;height:15" coordorigin="11271,1746" coordsize="10,15" path="m11276,1746l11274,1749,11271,1752,11276,1758,11278,1761,11279,1758,11281,1755,11280,1751,11278,1748,11277,1747,11276,1746xe" filled="true" fillcolor="#cfad80" stroked="false">
              <v:path arrowok="t"/>
              <v:fill type="solid"/>
            </v:shape>
          </v:group>
          <v:group style="position:absolute;left:11497;top:1449;width:11;height:19" coordorigin="11497,1449" coordsize="11,19">
            <v:shape style="position:absolute;left:11497;top:1449;width:11;height:19" coordorigin="11497,1449" coordsize="11,19" path="m11504,1449l11502,1453,11500,1458,11497,1462,11497,1463,11500,1467,11503,1462,11505,1459,11508,1454,11506,1453,11504,1449xe" filled="true" fillcolor="#cfad80" stroked="false">
              <v:path arrowok="t"/>
              <v:fill type="solid"/>
            </v:shape>
          </v:group>
          <v:group style="position:absolute;left:10948;top:2059;width:13;height:22" coordorigin="10948,2059" coordsize="13,22">
            <v:shape style="position:absolute;left:10948;top:2059;width:13;height:22" coordorigin="10948,2059" coordsize="13,22" path="m10953,2059l10948,2075,10952,2078,10960,2081,10957,2073,10953,2059xe" filled="true" fillcolor="#cfad80" stroked="false">
              <v:path arrowok="t"/>
              <v:fill type="solid"/>
            </v:shape>
          </v:group>
          <v:group style="position:absolute;left:11660;top:1462;width:34;height:62" coordorigin="11660,1462" coordsize="34,62">
            <v:shape style="position:absolute;left:11660;top:1462;width:34;height:62" coordorigin="11660,1462" coordsize="34,62" path="m11687,1462l11682,1465,11671,1482,11662,1503,11662,1503,11663,1508,11660,1517,11662,1521,11663,1522,11663,1523,11665,1524,11668,1524,11669,1518,11669,1514,11668,1511,11667,1510,11663,1504,11693,1504,11690,1489,11687,1462xe" filled="true" fillcolor="#cfad80" stroked="false">
              <v:path arrowok="t"/>
              <v:fill type="solid"/>
            </v:shape>
            <v:shape style="position:absolute;left:11660;top:1462;width:34;height:62" coordorigin="11660,1462" coordsize="34,62" path="m11693,1505l11674,1505,11679,1511,11681,1513,11682,1516,11683,1521,11683,1523,11691,1519,11694,1508,11693,1505xe" filled="true" fillcolor="#cfad80" stroked="false">
              <v:path arrowok="t"/>
              <v:fill type="solid"/>
            </v:shape>
            <v:shape style="position:absolute;left:11660;top:1462;width:34;height:62" coordorigin="11660,1462" coordsize="34,62" path="m11663,1504l11667,1510,11666,1508,11666,1508,11665,1506,11663,1504xe" filled="true" fillcolor="#cfad80" stroked="false">
              <v:path arrowok="t"/>
              <v:fill type="solid"/>
            </v:shape>
            <v:shape style="position:absolute;left:11660;top:1462;width:34;height:62" coordorigin="11660,1462" coordsize="34,62" path="m11693,1504l11663,1504,11665,1506,11666,1508,11666,1508,11667,1510,11674,1505,11693,1505,11693,1504xe" filled="true" fillcolor="#cfad80" stroked="false">
              <v:path arrowok="t"/>
              <v:fill type="solid"/>
            </v:shape>
          </v:group>
          <v:group style="position:absolute;left:11576;top:1449;width:8;height:26" coordorigin="11576,1449" coordsize="8,26">
            <v:shape style="position:absolute;left:11576;top:1449;width:8;height:26" coordorigin="11576,1449" coordsize="8,26" path="m11579,1449l11576,1452,11576,1457,11577,1460,11580,1474,11582,1464,11583,1461,11583,1458,11583,1455,11582,1451,11580,1450,11579,1449xe" filled="true" fillcolor="#cfad80" stroked="false">
              <v:path arrowok="t"/>
              <v:fill type="solid"/>
            </v:shape>
          </v:group>
          <v:group style="position:absolute;left:11559;top:1362;width:8;height:26" coordorigin="11559,1362" coordsize="8,26">
            <v:shape style="position:absolute;left:11559;top:1362;width:8;height:26" coordorigin="11559,1362" coordsize="8,26" path="m11563,1362l11561,1364,11559,1366,11559,1371,11560,1375,11563,1388,11565,1378,11567,1375,11566,1369,11564,1366,11563,1362xe" filled="true" fillcolor="#cfad80" stroked="false">
              <v:path arrowok="t"/>
              <v:fill type="solid"/>
            </v:shape>
          </v:group>
          <v:group style="position:absolute;left:10949;top:2108;width:8;height:20" coordorigin="10949,2108" coordsize="8,20">
            <v:shape style="position:absolute;left:10949;top:2108;width:8;height:20" coordorigin="10949,2108" coordsize="8,20" path="m10953,2108l10949,2111,10950,2116,10953,2127,10956,2124,10955,2119,10954,2114,10953,2108xe" filled="true" fillcolor="#cfad80" stroked="false">
              <v:path arrowok="t"/>
              <v:fill type="solid"/>
            </v:shape>
          </v:group>
          <v:group style="position:absolute;left:11899;top:1604;width:7;height:16" coordorigin="11899,1604" coordsize="7,16">
            <v:shape style="position:absolute;left:11899;top:1604;width:7;height:16" coordorigin="11899,1604" coordsize="7,16" path="m11904,1604l11901,1608,11899,1611,11901,1615,11904,1620,11905,1617,11906,1617,11906,1608,11905,1607,11904,1604e" filled="true" fillcolor="#cfad80" stroked="false">
              <v:path arrowok="t"/>
              <v:fill type="solid"/>
            </v:shape>
          </v:group>
          <v:group style="position:absolute;left:4076;top:0;width:38;height:62" coordorigin="4076,0" coordsize="38,62">
            <v:shape style="position:absolute;left:4076;top:0;width:38;height:62" coordorigin="4076,0" coordsize="38,62" path="m4084,0l4084,3,4086,20,4091,40,4086,44,4083,47,4076,52,4089,58,4098,62,4110,55,4110,36,4103,18,4098,10,4092,0,4084,0e" filled="true" fillcolor="#cfad80" stroked="false">
              <v:path arrowok="t"/>
              <v:fill type="solid"/>
            </v:shape>
            <v:shape style="position:absolute;left:4076;top:0;width:38;height:62" coordorigin="4076,0" coordsize="38,62" path="m4107,0l4107,2,4108,3,4109,4,4110,5,4112,1,4113,0,4107,0e" filled="true" fillcolor="#cfad80" stroked="false">
              <v:path arrowok="t"/>
              <v:fill type="solid"/>
            </v:shape>
          </v:group>
          <v:group style="position:absolute;left:4209;top:110;width:50;height:77" coordorigin="4209,110" coordsize="50,77">
            <v:shape style="position:absolute;left:4209;top:110;width:50;height:77" coordorigin="4209,110" coordsize="50,77" path="m4235,110l4222,113,4209,130,4217,131,4224,131,4232,134,4222,147,4220,172,4233,185,4247,187,4239,173,4240,152,4252,152,4259,140,4250,136,4242,134,4238,115,4235,110xe" filled="true" fillcolor="#cfad80" stroked="false">
              <v:path arrowok="t"/>
              <v:fill type="solid"/>
            </v:shape>
            <v:shape style="position:absolute;left:4209;top:110;width:50;height:77" coordorigin="4209,110" coordsize="50,77" path="m4252,152l4240,152,4251,156,4252,152xe" filled="true" fillcolor="#cfad80" stroked="false">
              <v:path arrowok="t"/>
              <v:fill type="solid"/>
            </v:shape>
          </v:group>
          <v:group style="position:absolute;left:3219;top:1215;width:50;height:77" coordorigin="3219,1215" coordsize="50,77">
            <v:shape style="position:absolute;left:3219;top:1215;width:50;height:77" coordorigin="3219,1215" coordsize="50,77" path="m3224,1215l3222,1220,3219,1225,3221,1234,3231,1272,3236,1291,3259,1289,3259,1281,3255,1280,3251,1278,3243,1275,3252,1265,3258,1259,3268,1248,3254,1245,3254,1244,3237,1244,3232,1233,3228,1224,3224,1215xe" filled="true" fillcolor="#cfad80" stroked="false">
              <v:path arrowok="t"/>
              <v:fill type="solid"/>
            </v:shape>
            <v:shape style="position:absolute;left:3219;top:1215;width:50;height:77" coordorigin="3219,1215" coordsize="50,77" path="m3252,1219l3245,1230,3237,1244,3254,1244,3253,1230,3252,1219xe" filled="true" fillcolor="#cfad80" stroked="false">
              <v:path arrowok="t"/>
              <v:fill type="solid"/>
            </v:shape>
          </v:group>
          <v:group style="position:absolute;left:4642;top:1819;width:37;height:79" coordorigin="4642,1819" coordsize="37,79">
            <v:shape style="position:absolute;left:4642;top:1819;width:37;height:79" coordorigin="4642,1819" coordsize="37,79" path="m4673,1819l4668,1830,4659,1833,4651,1836,4651,1855,4644,1871,4642,1874,4645,1891,4646,1898,4679,1890,4674,1881,4671,1876,4669,1870,4666,1863,4661,1854,4671,1848,4673,1846,4673,1829,4673,1819xe" filled="true" fillcolor="#cfad80" stroked="false">
              <v:path arrowok="t"/>
              <v:fill type="solid"/>
            </v:shape>
          </v:group>
          <v:group style="position:absolute;left:4720;top:1750;width:28;height:87" coordorigin="4720,1750" coordsize="28,87">
            <v:shape style="position:absolute;left:4720;top:1750;width:28;height:87" coordorigin="4720,1750" coordsize="28,87" path="m4736,1750l4733,1789,4726,1806,4720,1811,4724,1829,4736,1837,4742,1836,4748,1835,4747,1795,4747,1775,4747,1761,4744,1751,4736,1750xe" filled="true" fillcolor="#cfad80" stroked="false">
              <v:path arrowok="t"/>
              <v:fill type="solid"/>
            </v:shape>
          </v:group>
          <v:group style="position:absolute;left:2311;top:826;width:33;height:68" coordorigin="2311,826" coordsize="33,68">
            <v:shape style="position:absolute;left:2311;top:826;width:33;height:68" coordorigin="2311,826" coordsize="33,68" path="m2337,850l2312,850,2317,850,2328,852,2321,875,2320,890,2328,894,2334,880,2336,878,2344,878,2344,871,2337,854,2337,850xe" filled="true" fillcolor="#cfad80" stroked="false">
              <v:path arrowok="t"/>
              <v:fill type="solid"/>
            </v:shape>
            <v:shape style="position:absolute;left:2311;top:826;width:33;height:68" coordorigin="2311,826" coordsize="33,68" path="m2344,878l2336,878,2340,881,2343,884,2344,878xe" filled="true" fillcolor="#cfad80" stroked="false">
              <v:path arrowok="t"/>
              <v:fill type="solid"/>
            </v:shape>
            <v:shape style="position:absolute;left:2311;top:826;width:33;height:68" coordorigin="2311,826" coordsize="33,68" path="m2311,850l2311,851,2312,850,2312,850,2337,850,2312,850,2311,850xe" filled="true" fillcolor="#cfad80" stroked="false">
              <v:path arrowok="t"/>
              <v:fill type="solid"/>
            </v:shape>
            <v:shape style="position:absolute;left:2311;top:826;width:33;height:68" coordorigin="2311,826" coordsize="33,68" path="m2322,826l2317,836,2317,836,2316,839,2314,843,2312,848,2312,849,2312,849,2312,850,2337,850,2338,831,2327,826,2322,826xe" filled="true" fillcolor="#cfad80" stroked="false">
              <v:path arrowok="t"/>
              <v:fill type="solid"/>
            </v:shape>
          </v:group>
          <v:group style="position:absolute;left:2442;top:3444;width:29;height:27" coordorigin="2442,3444" coordsize="29,27">
            <v:shape style="position:absolute;left:2442;top:3444;width:29;height:27" coordorigin="2442,3444" coordsize="29,27" path="m2463,3444l2452,3448,2442,3463,2460,3469,2460,3471,2469,3471,2470,3449,2463,3444xe" filled="true" fillcolor="#cfad80" stroked="false">
              <v:path arrowok="t"/>
              <v:fill type="solid"/>
            </v:shape>
          </v:group>
          <v:group style="position:absolute;left:4115;top:0;width:95;height:196" coordorigin="4115,0" coordsize="95,196">
            <v:shape style="position:absolute;left:4115;top:0;width:95;height:196" coordorigin="4115,0" coordsize="95,196" path="m4194,17l4154,17,4157,19,4159,22,4159,23,4160,24,4161,27,4161,29,4162,32,4162,35,4161,53,4160,72,4162,91,4170,109,4171,111,4169,124,4168,132,4166,143,4164,154,4165,189,4170,196,4182,194,4191,193,4195,184,4187,175,4177,172,4181,164,4185,155,4190,146,4199,146,4196,128,4199,125,4204,119,4204,102,4181,71,4184,64,4187,57,4191,48,4207,48,4209,28,4194,19,4194,17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99,146l4190,146,4191,151,4193,159,4199,162,4199,146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207,48l4191,48,4195,60,4199,68,4206,66,4207,48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19,0l4119,9,4124,25,4115,34,4116,44,4142,57,4136,40,4134,32,4150,32,4150,28,4150,21,4130,21,4131,0,4119,0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50,32l4134,32,4144,40,4151,45,4151,35,4150,32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37,12l4136,12,4135,12,4135,12,4134,13,4133,14,4133,15,4133,15,4132,15,4132,15,4132,17,4131,19,4130,21,4150,21,4150,19,4150,19,4150,19,4146,18,4142,12,4137,12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50,19l4150,19,4150,19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49,0l4149,5,4149,10,4150,18,4150,18,4150,19,4150,19,4150,18,4154,17,4194,17,4196,0,4149,0e" filled="true" fillcolor="#cfad80" stroked="false">
              <v:path arrowok="t"/>
              <v:fill type="solid"/>
            </v:shape>
          </v:group>
          <v:group style="position:absolute;left:2953;top:1235;width:24;height:60" coordorigin="2953,1235" coordsize="24,60">
            <v:shape style="position:absolute;left:2953;top:1235;width:24;height:60" coordorigin="2953,1235" coordsize="24,60" path="m2962,1235l2956,1260,2953,1273,2977,1294,2977,1259,2973,1244,2962,1235xe" filled="true" fillcolor="#cfad80" stroked="false">
              <v:path arrowok="t"/>
              <v:fill type="solid"/>
            </v:shape>
          </v:group>
          <v:group style="position:absolute;left:3304;top:1215;width:28;height:32" coordorigin="3304,1215" coordsize="28,32">
            <v:shape style="position:absolute;left:3304;top:1215;width:28;height:32" coordorigin="3304,1215" coordsize="28,32" path="m3314,1215l3304,1229,3319,1246,3323,1237,3327,1229,3331,1221,3314,1215xe" filled="true" fillcolor="#cfad80" stroked="false">
              <v:path arrowok="t"/>
              <v:fill type="solid"/>
            </v:shape>
          </v:group>
          <v:group style="position:absolute;left:5924;top:399;width:24;height:38" coordorigin="5924,399" coordsize="24,38">
            <v:shape style="position:absolute;left:5924;top:399;width:24;height:38" coordorigin="5924,399" coordsize="24,38" path="m5935,399l5932,401,5924,404,5924,419,5924,437,5932,431,5938,426,5947,419,5941,411,5935,399xe" filled="true" fillcolor="#cfad80" stroked="false">
              <v:path arrowok="t"/>
              <v:fill type="solid"/>
            </v:shape>
          </v:group>
          <v:group style="position:absolute;left:4277;top:126;width:19;height:48" coordorigin="4277,126" coordsize="19,48">
            <v:shape style="position:absolute;left:4277;top:126;width:19;height:48" coordorigin="4277,126" coordsize="19,48" path="m4293,126l4290,130,4286,131,4285,136,4282,147,4280,159,4277,170,4278,171,4279,173,4280,174,4285,164,4291,155,4295,144,4296,141,4294,133,4293,126xe" filled="true" fillcolor="#cfad80" stroked="false">
              <v:path arrowok="t"/>
              <v:fill type="solid"/>
            </v:shape>
          </v:group>
          <v:group style="position:absolute;left:3932;top:187;width:16;height:58" coordorigin="3932,187" coordsize="16,58">
            <v:shape style="position:absolute;left:3932;top:187;width:16;height:58" coordorigin="3932,187" coordsize="16,58" path="m3933,187l3932,189,3933,203,3939,244,3942,232,3944,223,3947,213,3944,207,3939,197,3933,187xe" filled="true" fillcolor="#cfad80" stroked="false">
              <v:path arrowok="t"/>
              <v:fill type="solid"/>
            </v:shape>
          </v:group>
          <v:group style="position:absolute;left:5785;top:1951;width:21;height:39" coordorigin="5785,1951" coordsize="21,39">
            <v:shape style="position:absolute;left:5785;top:1951;width:21;height:39" coordorigin="5785,1951" coordsize="21,39" path="m5804,1951l5794,1955,5788,1956,5785,1973,5789,1985,5797,1989,5806,1980,5802,1969,5804,1951xe" filled="true" fillcolor="#cfad80" stroked="false">
              <v:path arrowok="t"/>
              <v:fill type="solid"/>
            </v:shape>
          </v:group>
          <v:group style="position:absolute;left:4124;top:327;width:15;height:34" coordorigin="4124,327" coordsize="15,34">
            <v:shape style="position:absolute;left:4124;top:327;width:15;height:34" coordorigin="4124,327" coordsize="15,34" path="m4139,327l4127,333,4124,360,4135,356,4139,327xe" filled="true" fillcolor="#cfad80" stroked="false">
              <v:path arrowok="t"/>
              <v:fill type="solid"/>
            </v:shape>
          </v:group>
          <v:group style="position:absolute;left:6107;top:355;width:22;height:30" coordorigin="6107,355" coordsize="22,30">
            <v:shape style="position:absolute;left:6107;top:355;width:22;height:30" coordorigin="6107,355" coordsize="22,30" path="m6107,355l6111,383,6111,384,6128,380,6121,363,6119,360,6107,355xe" filled="true" fillcolor="#cfad80" stroked="false">
              <v:path arrowok="t"/>
              <v:fill type="solid"/>
            </v:shape>
          </v:group>
          <v:group style="position:absolute;left:4431;top:222;width:17;height:41" coordorigin="4431,222" coordsize="17,41">
            <v:shape style="position:absolute;left:4431;top:222;width:17;height:41" coordorigin="4431,222" coordsize="17,41" path="m4437,222l4435,222,4434,222,4433,242,4431,262,4448,254,4444,242,4437,222xe" filled="true" fillcolor="#cfad80" stroked="false">
              <v:path arrowok="t"/>
              <v:fill type="solid"/>
            </v:shape>
          </v:group>
          <v:group style="position:absolute;left:349;top:395;width:23;height:29" coordorigin="349,395" coordsize="23,29">
            <v:shape style="position:absolute;left:349;top:395;width:23;height:29" coordorigin="349,395" coordsize="23,29" path="m368,395l367,395,361,397,349,399,349,401,349,405,353,413,360,414,365,423,370,405,371,400,369,398,368,395xe" filled="true" fillcolor="#cfad80" stroked="false">
              <v:path arrowok="t"/>
              <v:fill type="solid"/>
            </v:shape>
          </v:group>
          <v:group style="position:absolute;left:479;top:3015;width:25;height:20" coordorigin="479,3015" coordsize="25,20">
            <v:shape style="position:absolute;left:479;top:3015;width:25;height:20" coordorigin="479,3015" coordsize="25,20" path="m504,3015l480,3015,480,3021,479,3024,489,3029,492,3031,495,3032,499,3034,502,3023,504,3015xe" filled="true" fillcolor="#cfad80" stroked="false">
              <v:path arrowok="t"/>
              <v:fill type="solid"/>
            </v:shape>
          </v:group>
          <v:group style="position:absolute;left:4241;top:53;width:11;height:36" coordorigin="4241,53" coordsize="11,36">
            <v:shape style="position:absolute;left:4241;top:53;width:11;height:36" coordorigin="4241,53" coordsize="11,36" path="m4248,53l4241,67,4243,89,4243,88,4251,72,4248,53xe" filled="true" fillcolor="#cfad80" stroked="false">
              <v:path arrowok="t"/>
              <v:fill type="solid"/>
            </v:shape>
          </v:group>
          <v:group style="position:absolute;left:24;top:1616;width:24;height:34" coordorigin="24,1616" coordsize="24,34">
            <v:shape style="position:absolute;left:24;top:1616;width:24;height:34" coordorigin="24,1616" coordsize="24,34" path="m32,1616l30,1629,24,1641,37,1647,41,1649,48,1637,45,1626,32,1616xe" filled="true" fillcolor="#cfad80" stroked="false">
              <v:path arrowok="t"/>
              <v:fill type="solid"/>
            </v:shape>
          </v:group>
          <v:group style="position:absolute;left:4314;top:2046;width:23;height:28" coordorigin="4314,2046" coordsize="23,28">
            <v:shape style="position:absolute;left:4314;top:2046;width:23;height:28" coordorigin="4314,2046" coordsize="23,28" path="m4314,2046l4315,2070,4318,2073,4337,2074,4328,2063,4322,2056,4314,2046xe" filled="true" fillcolor="#cfad80" stroked="false">
              <v:path arrowok="t"/>
              <v:fill type="solid"/>
            </v:shape>
          </v:group>
          <v:group style="position:absolute;left:3476;top:1233;width:22;height:44" coordorigin="3476,1233" coordsize="22,44">
            <v:shape style="position:absolute;left:3476;top:1233;width:22;height:44" coordorigin="3476,1233" coordsize="22,44" path="m3485,1233l3476,1259,3479,1265,3483,1269,3492,1277,3493,1261,3497,1250,3490,1249,3485,1233xe" filled="true" fillcolor="#cfad80" stroked="false">
              <v:path arrowok="t"/>
              <v:fill type="solid"/>
            </v:shape>
          </v:group>
          <v:group style="position:absolute;left:4748;top:1837;width:25;height:26" coordorigin="4748,1837" coordsize="25,26">
            <v:shape style="position:absolute;left:4748;top:1837;width:25;height:26" coordorigin="4748,1837" coordsize="25,26" path="m4748,1837l4748,1837,4748,1838,4748,1838,4750,1845,4751,1851,4753,1862,4773,1838,4748,1838,4748,1837xe" filled="true" fillcolor="#cfad80" stroked="false">
              <v:path arrowok="t"/>
              <v:fill type="solid"/>
            </v:shape>
          </v:group>
          <v:group style="position:absolute;left:4327;top:2002;width:9;height:47" coordorigin="4327,2002" coordsize="9,47">
            <v:shape style="position:absolute;left:4327;top:2002;width:9;height:47" coordorigin="4327,2002" coordsize="9,47" path="m4333,2002l4330,2014,4327,2049,4330,2045,4334,2044,4334,2041,4336,2027,4336,2014,4333,2002xe" filled="true" fillcolor="#cfad80" stroked="false">
              <v:path arrowok="t"/>
              <v:fill type="solid"/>
            </v:shape>
          </v:group>
          <v:group style="position:absolute;left:37;top:1591;width:26;height:25" coordorigin="37,1591" coordsize="26,25">
            <v:shape style="position:absolute;left:37;top:1591;width:26;height:25" coordorigin="37,1591" coordsize="26,25" path="m63,1591l37,1591,44,1601,47,1607,52,1615,55,1608,57,1603,63,1591xe" filled="true" fillcolor="#cfad80" stroked="false">
              <v:path arrowok="t"/>
              <v:fill type="solid"/>
            </v:shape>
          </v:group>
          <v:group style="position:absolute;left:1488;top:2185;width:14;height:32" coordorigin="1488,2185" coordsize="14,32">
            <v:shape style="position:absolute;left:1488;top:2185;width:14;height:32" coordorigin="1488,2185" coordsize="14,32" path="m1501,2185l1488,2191,1492,2217,1495,2205,1498,2196,1501,2185xe" filled="true" fillcolor="#cfad80" stroked="false">
              <v:path arrowok="t"/>
              <v:fill type="solid"/>
            </v:shape>
          </v:group>
          <v:group style="position:absolute;left:2792;top:2693;width:9;height:30" coordorigin="2792,2693" coordsize="9,30">
            <v:shape style="position:absolute;left:2792;top:2693;width:9;height:30" coordorigin="2792,2693" coordsize="9,30" path="m2793,2693l2792,2711,2800,2722,2799,2712,2798,2702,2793,2693xe" filled="true" fillcolor="#cfad80" stroked="false">
              <v:path arrowok="t"/>
              <v:fill type="solid"/>
            </v:shape>
          </v:group>
          <v:group style="position:absolute;left:4703;top:1762;width:20;height:36" coordorigin="4703,1762" coordsize="20,36">
            <v:shape style="position:absolute;left:4703;top:1762;width:20;height:36" coordorigin="4703,1762" coordsize="20,36" path="m4715,1762l4711,1773,4703,1792,4705,1796,4705,1797,4723,1780,4715,1762xe" filled="true" fillcolor="#cfad80" stroked="false">
              <v:path arrowok="t"/>
              <v:fill type="solid"/>
            </v:shape>
          </v:group>
          <v:group style="position:absolute;left:4007;top:154;width:20;height:26" coordorigin="4007,154" coordsize="20,26">
            <v:shape style="position:absolute;left:4007;top:154;width:20;height:26" coordorigin="4007,154" coordsize="20,26" path="m4009,154l4008,162,4007,169,4007,179,4026,169,4026,167,4026,164,4026,162,4020,159,4015,157,4009,154xe" filled="true" fillcolor="#cfad80" stroked="false">
              <v:path arrowok="t"/>
              <v:fill type="solid"/>
            </v:shape>
          </v:group>
          <v:group style="position:absolute;left:5719;top:2037;width:16;height:37" coordorigin="5719,2037" coordsize="16,37">
            <v:shape style="position:absolute;left:5719;top:2037;width:16;height:37" coordorigin="5719,2037" coordsize="16,37" path="m5735,2037l5719,2051,5725,2059,5735,2074,5735,2037xe" filled="true" fillcolor="#cfad80" stroked="false">
              <v:path arrowok="t"/>
              <v:fill type="solid"/>
            </v:shape>
          </v:group>
          <v:group style="position:absolute;left:800;top:3397;width:15;height:28" coordorigin="800,3397" coordsize="15,28">
            <v:shape style="position:absolute;left:800;top:3397;width:15;height:28" coordorigin="800,3397" coordsize="15,28" path="m808,3397l802,3405,800,3413,805,3423,806,3425,809,3425,810,3423,814,3414,815,3404,808,3397xe" filled="true" fillcolor="#cfad80" stroked="false">
              <v:path arrowok="t"/>
              <v:fill type="solid"/>
            </v:shape>
          </v:group>
          <v:group style="position:absolute;left:5705;top:1918;width:20;height:29" coordorigin="5705,1918" coordsize="20,29">
            <v:shape style="position:absolute;left:5705;top:1918;width:20;height:29" coordorigin="5705,1918" coordsize="20,29" path="m5725,1918l5711,1920,5712,1934,5705,1946,5718,1947,5718,1932,5725,1918xe" filled="true" fillcolor="#cfad80" stroked="false">
              <v:path arrowok="t"/>
              <v:fill type="solid"/>
            </v:shape>
          </v:group>
          <v:group style="position:absolute;left:6164;top:3121;width:18;height:24" coordorigin="6164,3121" coordsize="18,24">
            <v:shape style="position:absolute;left:6164;top:3121;width:18;height:24" coordorigin="6164,3121" coordsize="18,24" path="m6164,3121l6165,3127,6169,3145,6182,3140,6164,3121xe" filled="true" fillcolor="#cfad80" stroked="false">
              <v:path arrowok="t"/>
              <v:fill type="solid"/>
            </v:shape>
          </v:group>
          <v:group style="position:absolute;left:314;top:2075;width:21;height:28" coordorigin="314,2075" coordsize="21,28">
            <v:shape style="position:absolute;left:314;top:2075;width:21;height:28" coordorigin="314,2075" coordsize="21,28" path="m321,2075l314,2087,318,2103,324,2099,334,2094,326,2086,321,2075xe" filled="true" fillcolor="#cfad80" stroked="false">
              <v:path arrowok="t"/>
              <v:fill type="solid"/>
            </v:shape>
          </v:group>
          <v:group style="position:absolute;left:2943;top:1217;width:8;height:34" coordorigin="2943,1217" coordsize="8,34">
            <v:shape style="position:absolute;left:2943;top:1217;width:8;height:34" coordorigin="2943,1217" coordsize="8,34" path="m2949,1217l2943,1233,2951,1251,2949,1217xe" filled="true" fillcolor="#cfad80" stroked="false">
              <v:path arrowok="t"/>
              <v:fill type="solid"/>
            </v:shape>
          </v:group>
          <v:group style="position:absolute;left:2534;top:673;width:17;height:27" coordorigin="2534,673" coordsize="17,27">
            <v:shape style="position:absolute;left:2534;top:673;width:17;height:27" coordorigin="2534,673" coordsize="17,27" path="m2538,673l2536,676,2534,678,2534,696,2539,700,2550,694,2545,685,2541,679,2538,673xe" filled="true" fillcolor="#cfad80" stroked="false">
              <v:path arrowok="t"/>
              <v:fill type="solid"/>
            </v:shape>
          </v:group>
          <v:group style="position:absolute;left:4024;top:9;width:12;height:29" coordorigin="4024,9" coordsize="12,29">
            <v:shape style="position:absolute;left:4024;top:9;width:12;height:29" coordorigin="4024,9" coordsize="12,29" path="m4034,9l4030,20,4027,29,4024,38,4034,36,4035,26,4034,9xe" filled="true" fillcolor="#cfad80" stroked="false">
              <v:path arrowok="t"/>
              <v:fill type="solid"/>
            </v:shape>
          </v:group>
          <v:group style="position:absolute;left:3787;top:1147;width:12;height:30" coordorigin="3787,1147" coordsize="12,30">
            <v:shape style="position:absolute;left:3787;top:1147;width:12;height:30" coordorigin="3787,1147" coordsize="12,30" path="m3787,1147l3789,1158,3791,1167,3792,1176,3799,1155,3787,1147xe" filled="true" fillcolor="#cfad80" stroked="false">
              <v:path arrowok="t"/>
              <v:fill type="solid"/>
            </v:shape>
          </v:group>
          <v:group style="position:absolute;left:4143;top:204;width:11;height:27" coordorigin="4143,204" coordsize="11,27">
            <v:shape style="position:absolute;left:4143;top:204;width:11;height:27" coordorigin="4143,204" coordsize="11,27" path="m4151,204l4149,212,4143,230,4153,226,4151,204xe" filled="true" fillcolor="#cfad80" stroked="false">
              <v:path arrowok="t"/>
              <v:fill type="solid"/>
            </v:shape>
          </v:group>
          <v:group style="position:absolute;left:4306;top:178;width:18;height:34" coordorigin="4306,178" coordsize="18,34">
            <v:shape style="position:absolute;left:4306;top:178;width:18;height:34" coordorigin="4306,178" coordsize="18,34" path="m4322,178l4317,187,4313,196,4306,211,4323,199,4322,178xe" filled="true" fillcolor="#cfad80" stroked="false">
              <v:path arrowok="t"/>
              <v:fill type="solid"/>
            </v:shape>
          </v:group>
          <v:group style="position:absolute;left:3940;top:152;width:17;height:28" coordorigin="3940,152" coordsize="17,28">
            <v:shape style="position:absolute;left:3940;top:152;width:17;height:28" coordorigin="3940,152" coordsize="17,28" path="m3943,152l3942,156,3940,158,3941,159,3944,169,3948,180,3957,166,3951,160,3947,156,3943,152xe" filled="true" fillcolor="#cfad80" stroked="false">
              <v:path arrowok="t"/>
              <v:fill type="solid"/>
            </v:shape>
          </v:group>
          <v:group style="position:absolute;left:1041;top:2661;width:17;height:25" coordorigin="1041,2661" coordsize="17,25">
            <v:shape style="position:absolute;left:1041;top:2661;width:17;height:25" coordorigin="1041,2661" coordsize="17,25" path="m1057,2680l1051,2680,1055,2686,1056,2683,1057,2680xe" filled="true" fillcolor="#cfad80" stroked="false">
              <v:path arrowok="t"/>
              <v:fill type="solid"/>
            </v:shape>
            <v:shape style="position:absolute;left:1041;top:2661;width:17;height:25" coordorigin="1041,2661" coordsize="17,25" path="m1041,2661l1044,2684,1051,2680,1057,2680,1058,2678,1053,2673,1041,2661xe" filled="true" fillcolor="#cfad80" stroked="false">
              <v:path arrowok="t"/>
              <v:fill type="solid"/>
            </v:shape>
          </v:group>
          <v:group style="position:absolute;left:5871;top:393;width:16;height:17" coordorigin="5871,393" coordsize="16,17">
            <v:shape style="position:absolute;left:5871;top:393;width:16;height:17" coordorigin="5871,393" coordsize="16,17" path="m5871,393l5881,404,5887,410,5885,395,5878,393,5871,393xe" filled="true" fillcolor="#cfad80" stroked="false">
              <v:path arrowok="t"/>
              <v:fill type="solid"/>
            </v:shape>
          </v:group>
          <v:group style="position:absolute;left:1936;top:823;width:11;height:33" coordorigin="1936,823" coordsize="11,33">
            <v:shape style="position:absolute;left:1936;top:823;width:11;height:33" coordorigin="1936,823" coordsize="11,33" path="m1947,823l1936,844,1941,856,1942,846,1944,837,1947,823xe" filled="true" fillcolor="#cfad80" stroked="false">
              <v:path arrowok="t"/>
              <v:fill type="solid"/>
            </v:shape>
          </v:group>
          <v:group style="position:absolute;left:498;top:2960;width:11;height:30" coordorigin="498,2960" coordsize="11,30">
            <v:shape style="position:absolute;left:498;top:2960;width:11;height:30" coordorigin="498,2960" coordsize="11,30" path="m498,2960l498,2989,500,2988,501,2988,502,2987,504,2979,508,2969,498,2960xe" filled="true" fillcolor="#cfad80" stroked="false">
              <v:path arrowok="t"/>
              <v:fill type="solid"/>
            </v:shape>
            <v:shape style="position:absolute;left:498;top:2960;width:11;height:30" coordorigin="498,2960" coordsize="11,30" path="m501,2988l500,2988,501,2989,501,2988xe" filled="true" fillcolor="#cfad80" stroked="false">
              <v:path arrowok="t"/>
              <v:fill type="solid"/>
            </v:shape>
          </v:group>
          <v:group style="position:absolute;left:4785;top:1813;width:13;height:23" coordorigin="4785,1813" coordsize="13,23">
            <v:shape style="position:absolute;left:4785;top:1813;width:13;height:23" coordorigin="4785,1813" coordsize="13,23" path="m4785,1813l4785,1818,4787,1835,4797,1832,4790,1821,4785,1813xe" filled="true" fillcolor="#cfad80" stroked="false">
              <v:path arrowok="t"/>
              <v:fill type="solid"/>
            </v:shape>
          </v:group>
          <v:group style="position:absolute;left:5268;top:1809;width:11;height:12" coordorigin="5268,1809" coordsize="11,12">
            <v:shape style="position:absolute;left:5268;top:1809;width:11;height:12" coordorigin="5268,1809" coordsize="11,12" path="m5278,1809l5275,1810,5271,1810,5268,1812,5268,1818,5272,1819,5275,1820,5279,1821,5279,1817,5278,1809xe" filled="true" fillcolor="#cfad80" stroked="false">
              <v:path arrowok="t"/>
              <v:fill type="solid"/>
            </v:shape>
          </v:group>
          <v:group style="position:absolute;left:2665;top:3289;width:18;height:28" coordorigin="2665,3289" coordsize="18,28">
            <v:shape style="position:absolute;left:2665;top:3289;width:18;height:28" coordorigin="2665,3289" coordsize="18,28" path="m2667,3289l2665,3314,2671,3316,2683,3312,2667,3289xe" filled="true" fillcolor="#cfad80" stroked="false">
              <v:path arrowok="t"/>
              <v:fill type="solid"/>
            </v:shape>
          </v:group>
          <v:group style="position:absolute;left:367;top:341;width:6;height:33" coordorigin="367,341" coordsize="6,33">
            <v:shape style="position:absolute;left:367;top:341;width:6;height:33" coordorigin="367,341" coordsize="6,33" path="m367,341l367,374,372,358,367,341xe" filled="true" fillcolor="#cfad80" stroked="false">
              <v:path arrowok="t"/>
              <v:fill type="solid"/>
            </v:shape>
          </v:group>
          <v:group style="position:absolute;left:1279;top:70;width:13;height:34" coordorigin="1279,70" coordsize="13,34">
            <v:shape style="position:absolute;left:1279;top:70;width:13;height:34" coordorigin="1279,70" coordsize="13,34" path="m1290,70l1285,84,1282,91,1279,99,1281,100,1283,103,1286,96,1292,92,1290,70xe" filled="true" fillcolor="#cfad80" stroked="false">
              <v:path arrowok="t"/>
              <v:fill type="solid"/>
            </v:shape>
          </v:group>
          <v:group style="position:absolute;left:4366;top:1822;width:11;height:13" coordorigin="4366,1822" coordsize="11,13">
            <v:shape style="position:absolute;left:4366;top:1822;width:11;height:13" coordorigin="4366,1822" coordsize="11,13" path="m4366,1822l4366,1835,4369,1834,4376,1833,4376,1823,4373,1823,4369,1822,4366,1822xe" filled="true" fillcolor="#cfad80" stroked="false">
              <v:path arrowok="t"/>
              <v:fill type="solid"/>
            </v:shape>
          </v:group>
          <v:group style="position:absolute;left:4801;top:1797;width:6;height:19" coordorigin="4801,1797" coordsize="6,19">
            <v:shape style="position:absolute;left:4801;top:1797;width:6;height:19" coordorigin="4801,1797" coordsize="6,19" path="m4806,1797l4805,1797,4801,1798,4802,1809,4802,1814,4802,1815,4805,1814,4807,1814,4807,1808,4806,1797xe" filled="true" fillcolor="#cfad80" stroked="false">
              <v:path arrowok="t"/>
              <v:fill type="solid"/>
            </v:shape>
          </v:group>
          <v:group style="position:absolute;left:4636;top:1723;width:10;height:29" coordorigin="4636,1723" coordsize="10,29">
            <v:shape style="position:absolute;left:4636;top:1723;width:10;height:29" coordorigin="4636,1723" coordsize="10,29" path="m4640,1723l4639,1724,4637,1724,4636,1725,4637,1734,4640,1752,4645,1741,4642,1732,4640,1723xe" filled="true" fillcolor="#cfad80" stroked="false">
              <v:path arrowok="t"/>
              <v:fill type="solid"/>
            </v:shape>
          </v:group>
          <v:group style="position:absolute;left:5859;top:434;width:16;height:20" coordorigin="5859,434" coordsize="16,20">
            <v:shape style="position:absolute;left:5859;top:434;width:16;height:20" coordorigin="5859,434" coordsize="16,20" path="m5859,434l5860,453,5866,454,5875,445,5868,440,5863,437,5859,434xe" filled="true" fillcolor="#cfad80" stroked="false">
              <v:path arrowok="t"/>
              <v:fill type="solid"/>
            </v:shape>
          </v:group>
          <v:group style="position:absolute;left:280;top:404;width:11;height:21" coordorigin="280,404" coordsize="11,21">
            <v:shape style="position:absolute;left:280;top:404;width:11;height:21" coordorigin="280,404" coordsize="11,21" path="m285,404l283,409,281,412,280,418,283,421,284,425,286,422,288,419,290,416,289,413,287,410,285,404xe" filled="true" fillcolor="#cfad80" stroked="false">
              <v:path arrowok="t"/>
              <v:fill type="solid"/>
            </v:shape>
          </v:group>
          <v:group style="position:absolute;left:4493;top:390;width:12;height:19" coordorigin="4493,390" coordsize="12,19">
            <v:shape style="position:absolute;left:4493;top:390;width:12;height:19" coordorigin="4493,390" coordsize="12,19" path="m4496,390l4494,395,4493,398,4495,402,4501,409,4502,406,4503,404,4504,401,4501,397,4499,394,4496,391,4496,390xe" filled="true" fillcolor="#cfad80" stroked="false">
              <v:path arrowok="t"/>
              <v:fill type="solid"/>
            </v:shape>
          </v:group>
          <v:group style="position:absolute;left:3430;top:958;width:15;height:31" coordorigin="3430,958" coordsize="15,31">
            <v:shape style="position:absolute;left:3430;top:958;width:15;height:31" coordorigin="3430,958" coordsize="15,31" path="m3435,958l3431,962,3430,964,3432,971,3439,989,3444,968,3438,964,3435,958xe" filled="true" fillcolor="#cfad80" stroked="false">
              <v:path arrowok="t"/>
              <v:fill type="solid"/>
            </v:shape>
          </v:group>
          <v:group style="position:absolute;left:2850;top:899;width:11;height:27" coordorigin="2850,899" coordsize="11,27">
            <v:shape style="position:absolute;left:2850;top:899;width:11;height:27" coordorigin="2850,899" coordsize="11,27" path="m2858,899l2850,913,2854,919,2861,925,2860,918,2858,899xe" filled="true" fillcolor="#cfad80" stroked="false">
              <v:path arrowok="t"/>
              <v:fill type="solid"/>
            </v:shape>
          </v:group>
          <v:group style="position:absolute;left:2163;top:847;width:13;height:20" coordorigin="2163,847" coordsize="13,20">
            <v:shape style="position:absolute;left:2163;top:847;width:13;height:20" coordorigin="2163,847" coordsize="13,20" path="m2164,847l2163,867,2167,862,2171,859,2175,855,2164,847xe" filled="true" fillcolor="#cfad80" stroked="false">
              <v:path arrowok="t"/>
              <v:fill type="solid"/>
            </v:shape>
          </v:group>
          <v:group style="position:absolute;left:669;top:781;width:14;height:28" coordorigin="669,781" coordsize="14,28">
            <v:shape style="position:absolute;left:669;top:781;width:14;height:28" coordorigin="669,781" coordsize="14,28" path="m678,781l669,787,671,796,674,808,682,802,681,792,678,781xe" filled="true" fillcolor="#cfad80" stroked="false">
              <v:path arrowok="t"/>
              <v:fill type="solid"/>
            </v:shape>
          </v:group>
          <v:group style="position:absolute;left:1412;top:2695;width:16;height:24" coordorigin="1412,2695" coordsize="16,24">
            <v:shape style="position:absolute;left:1412;top:2695;width:16;height:24" coordorigin="1412,2695" coordsize="16,24" path="m1419,2695l1419,2696,1416,2702,1414,2709,1412,2715,1414,2718,1414,2719,1418,2714,1427,2701,1422,2698,1419,2695xe" filled="true" fillcolor="#cfad80" stroked="false">
              <v:path arrowok="t"/>
              <v:fill type="solid"/>
            </v:shape>
          </v:group>
          <v:group style="position:absolute;left:910;top:47;width:16;height:22" coordorigin="910,47" coordsize="16,22">
            <v:shape style="position:absolute;left:910;top:47;width:16;height:22" coordorigin="910,47" coordsize="16,22" path="m913,47l912,50,910,56,914,60,924,68,924,66,926,61,917,52,913,47xe" filled="true" fillcolor="#cfad80" stroked="false">
              <v:path arrowok="t"/>
              <v:fill type="solid"/>
            </v:shape>
          </v:group>
          <v:group style="position:absolute;left:5980;top:465;width:13;height:20" coordorigin="5980,465" coordsize="13,20">
            <v:shape style="position:absolute;left:5980;top:465;width:13;height:20" coordorigin="5980,465" coordsize="13,20" path="m5983,465l5981,471,5980,474,5982,477,5984,482,5988,484,5990,479,5992,475,5989,470,5987,466,5983,465xe" filled="true" fillcolor="#cfad80" stroked="false">
              <v:path arrowok="t"/>
              <v:fill type="solid"/>
            </v:shape>
          </v:group>
          <v:group style="position:absolute;left:4234;top:0;width:10;height:10" coordorigin="4234,0" coordsize="10,10">
            <v:shape style="position:absolute;left:4234;top:0;width:10;height:10" coordorigin="4234,0" coordsize="10,10" path="m4244,0l4234,0,4237,5,4240,9,4242,6,4244,0e" filled="true" fillcolor="#cfad80" stroked="false">
              <v:path arrowok="t"/>
              <v:fill type="solid"/>
            </v:shape>
          </v:group>
          <v:group style="position:absolute;left:5725;top:1689;width:11;height:30" coordorigin="5725,1689" coordsize="11,30">
            <v:shape style="position:absolute;left:5725;top:1689;width:11;height:30" coordorigin="5725,1689" coordsize="11,30" path="m5728,1689l5727,1699,5726,1706,5725,1718,5733,1707,5736,1701,5728,1689xe" filled="true" fillcolor="#cfad80" stroked="false">
              <v:path arrowok="t"/>
              <v:fill type="solid"/>
            </v:shape>
          </v:group>
          <v:group style="position:absolute;left:451;top:1276;width:14;height:32" coordorigin="451,1276" coordsize="14,32">
            <v:shape style="position:absolute;left:451;top:1276;width:14;height:32" coordorigin="451,1276" coordsize="14,32" path="m463,1276l457,1288,454,1295,451,1304,463,1308,464,1300,463,1276xe" filled="true" fillcolor="#cfad80" stroked="false">
              <v:path arrowok="t"/>
              <v:fill type="solid"/>
            </v:shape>
          </v:group>
          <v:group style="position:absolute;left:2293;top:3461;width:15;height:10" coordorigin="2293,3461" coordsize="15,10">
            <v:shape style="position:absolute;left:2293;top:3461;width:15;height:10" coordorigin="2293,3461" coordsize="15,10" path="m2295,3461l2293,3471,2308,3471,2300,3463,2295,3461xe" filled="true" fillcolor="#cfad80" stroked="false">
              <v:path arrowok="t"/>
              <v:fill type="solid"/>
            </v:shape>
          </v:group>
          <v:group style="position:absolute;left:412;top:3020;width:10;height:22" coordorigin="412,3020" coordsize="10,22">
            <v:shape style="position:absolute;left:412;top:3020;width:10;height:22" coordorigin="412,3020" coordsize="10,22" path="m417,3020l415,3026,412,3029,413,3035,414,3040,418,3041,420,3038,422,3037,419,3028,417,3020xe" filled="true" fillcolor="#cfad80" stroked="false">
              <v:path arrowok="t"/>
              <v:fill type="solid"/>
            </v:shape>
          </v:group>
          <v:group style="position:absolute;left:315;top:2147;width:11;height:18" coordorigin="315,2147" coordsize="11,18">
            <v:shape style="position:absolute;left:315;top:2147;width:11;height:18" coordorigin="315,2147" coordsize="11,18" path="m317,2147l316,2149,316,2150,315,2152,321,2161,324,2165,324,2163,326,2159,323,2155,317,2147xe" filled="true" fillcolor="#cfad80" stroked="false">
              <v:path arrowok="t"/>
              <v:fill type="solid"/>
            </v:shape>
          </v:group>
          <v:group style="position:absolute;left:4677;top:1906;width:12;height:16" coordorigin="4677,1906" coordsize="12,16">
            <v:shape style="position:absolute;left:4677;top:1906;width:12;height:16" coordorigin="4677,1906" coordsize="12,16" path="m4684,1906l4677,1914,4681,1916,4684,1918,4689,1921,4688,1920,4684,1906xe" filled="true" fillcolor="#cfad80" stroked="false">
              <v:path arrowok="t"/>
              <v:fill type="solid"/>
            </v:shape>
          </v:group>
          <v:group style="position:absolute;left:4765;top:1766;width:18;height:57" coordorigin="4765,1766" coordsize="18,57">
            <v:shape style="position:absolute;left:4765;top:1766;width:18;height:57" coordorigin="4765,1766" coordsize="18,57" path="m4765,1797l4768,1812,4768,1823,4771,1815,4775,1798,4776,1798,4775,1798,4765,1797xe" filled="true" fillcolor="#cfad80" stroked="false">
              <v:path arrowok="t"/>
              <v:fill type="solid"/>
            </v:shape>
            <v:shape style="position:absolute;left:4765;top:1766;width:18;height:57" coordorigin="4765,1766" coordsize="18,57" path="m4776,1798l4775,1798,4776,1798xe" filled="true" fillcolor="#cfad80" stroked="false">
              <v:path arrowok="t"/>
              <v:fill type="solid"/>
            </v:shape>
            <v:shape style="position:absolute;left:4765;top:1766;width:18;height:57" coordorigin="4765,1766" coordsize="18,57" path="m4776,1766l4776,1797,4776,1797,4775,1798,4776,1798,4776,1798,4776,1797,4776,1796,4777,1795,4779,1794,4780,1792,4780,1791,4780,1791,4781,1790,4781,1789,4782,1788,4782,1786,4782,1785,4782,1783,4782,1779,4780,1775,4779,1771,4776,1766xe" filled="true" fillcolor="#cfad80" stroked="false">
              <v:path arrowok="t"/>
              <v:fill type="solid"/>
            </v:shape>
            <v:shape style="position:absolute;left:4765;top:1766;width:18;height:57" coordorigin="4765,1766" coordsize="18,57" path="m4776,1798l4776,1798,4776,1798xe" filled="true" fillcolor="#cfad80" stroked="false">
              <v:path arrowok="t"/>
              <v:fill type="solid"/>
            </v:shape>
          </v:group>
          <v:group style="position:absolute;left:8122;top:1781;width:14;height:14" coordorigin="8122,1781" coordsize="14,14">
            <v:shape style="position:absolute;left:8122;top:1781;width:14;height:14" coordorigin="8122,1781" coordsize="14,14" path="m8135,1781l8131,1783,8122,1787,8124,1795,8128,1792,8136,1787,8136,1785,8135,1781xe" filled="true" fillcolor="#cfad80" stroked="false">
              <v:path arrowok="t"/>
              <v:fill type="solid"/>
            </v:shape>
          </v:group>
          <v:group style="position:absolute;left:5824;top:1930;width:22;height:49" coordorigin="5824,1930" coordsize="22,49">
            <v:shape style="position:absolute;left:5824;top:1930;width:22;height:49" coordorigin="5824,1930" coordsize="22,49" path="m5843,1930l5841,1930,5840,1931,5839,1931,5838,1932,5837,1933,5837,1933,5836,1933,5835,1935,5835,1937,5834,1939,5834,1940,5834,1942,5834,1949,5824,1956,5828,1966,5832,1978,5834,1976,5835,1973,5835,1970,5836,1968,5836,1966,5836,1963,5836,1962,5835,1958,5834,1954,5834,1950,5834,1948,5838,1943,5846,1931,5843,1930xe" filled="true" fillcolor="#cfad80" stroked="false">
              <v:path arrowok="t"/>
              <v:fill type="solid"/>
            </v:shape>
          </v:group>
          <v:group style="position:absolute;left:2737;top:2736;width:9;height:19" coordorigin="2737,2736" coordsize="9,19">
            <v:shape style="position:absolute;left:2737;top:2736;width:9;height:19" coordorigin="2737,2736" coordsize="9,19" path="m2741,2736l2738,2739,2737,2740,2738,2745,2740,2750,2742,2755,2743,2754,2744,2753,2745,2752,2742,2741,2741,2736xe" filled="true" fillcolor="#cfad80" stroked="false">
              <v:path arrowok="t"/>
              <v:fill type="solid"/>
            </v:shape>
          </v:group>
          <v:group style="position:absolute;left:5847;top:410;width:7;height:13" coordorigin="5847,410" coordsize="7,13">
            <v:shape style="position:absolute;left:5847;top:410;width:7;height:13" coordorigin="5847,410" coordsize="7,13" path="m5851,410l5851,410,5850,412,5848,414,5847,416,5848,418,5850,422,5851,420,5852,417,5853,415,5853,413,5851,410xe" filled="true" fillcolor="#cfad80" stroked="false">
              <v:path arrowok="t"/>
              <v:fill type="solid"/>
            </v:shape>
          </v:group>
          <v:group style="position:absolute;left:2607;top:385;width:8;height:16" coordorigin="2607,385" coordsize="8,16">
            <v:shape style="position:absolute;left:2607;top:385;width:8;height:16" coordorigin="2607,385" coordsize="8,16" path="m2609,385l2608,388,2607,391,2607,396,2608,398,2609,401,2611,399,2615,394,2609,385xe" filled="true" fillcolor="#cfad80" stroked="false">
              <v:path arrowok="t"/>
              <v:fill type="solid"/>
            </v:shape>
          </v:group>
          <v:group style="position:absolute;left:4454;top:251;width:8;height:33" coordorigin="4454,251" coordsize="8,33">
            <v:shape style="position:absolute;left:4454;top:251;width:8;height:33" coordorigin="4454,251" coordsize="8,33" path="m4462,251l4454,265,4456,273,4462,284,4462,251xe" filled="true" fillcolor="#cfad80" stroked="false">
              <v:path arrowok="t"/>
              <v:fill type="solid"/>
            </v:shape>
          </v:group>
          <v:group style="position:absolute;left:4235;top:231;width:9;height:9" coordorigin="4235,231" coordsize="9,9">
            <v:shape style="position:absolute;left:4235;top:231;width:9;height:9" coordorigin="4235,231" coordsize="9,9" path="m4244,231l4235,231,4235,236,4238,237,4241,238,4243,239,4244,231xe" filled="true" fillcolor="#cfad80" stroked="false">
              <v:path arrowok="t"/>
              <v:fill type="solid"/>
            </v:shape>
          </v:group>
          <v:group style="position:absolute;left:6084;top:427;width:12;height:24" coordorigin="6084,427" coordsize="12,24">
            <v:shape style="position:absolute;left:6084;top:427;width:12;height:24" coordorigin="6084,427" coordsize="12,24" path="m6089,427l6084,432,6087,438,6090,444,6092,450,6094,447,6095,446,6093,439,6089,427xe" filled="true" fillcolor="#cfad80" stroked="false">
              <v:path arrowok="t"/>
              <v:fill type="solid"/>
            </v:shape>
          </v:group>
          <v:group style="position:absolute;left:4129;top:150;width:14;height:18" coordorigin="4129,150" coordsize="14,18">
            <v:shape style="position:absolute;left:4129;top:150;width:14;height:18" coordorigin="4129,150" coordsize="14,18" path="m4131,150l4129,155,4133,159,4141,167,4141,165,4143,159,4135,153,4131,150xe" filled="true" fillcolor="#cfad80" stroked="false">
              <v:path arrowok="t"/>
              <v:fill type="solid"/>
            </v:shape>
          </v:group>
          <v:group style="position:absolute;left:2605;top:120;width:9;height:20" coordorigin="2605,120" coordsize="9,20">
            <v:shape style="position:absolute;left:2605;top:120;width:9;height:20" coordorigin="2605,120" coordsize="9,20" path="m2608,120l2605,123,2607,129,2608,135,2610,139,2614,135,2610,125,2608,120xe" filled="true" fillcolor="#cfad80" stroked="false">
              <v:path arrowok="t"/>
              <v:fill type="solid"/>
            </v:shape>
          </v:group>
          <v:group style="position:absolute;left:4261;top:17;width:7;height:14" coordorigin="4261,17" coordsize="7,14">
            <v:shape style="position:absolute;left:4261;top:17;width:7;height:14" coordorigin="4261,17" coordsize="7,14" path="m4263,17l4262,19,4261,22,4261,27,4263,30,4263,30,4265,29,4266,27,4268,24,4266,21,4265,19,4263,17xe" filled="true" fillcolor="#cfad80" stroked="false">
              <v:path arrowok="t"/>
              <v:fill type="solid"/>
            </v:shape>
          </v:group>
          <v:group style="position:absolute;left:4551;top:1489;width:7;height:19" coordorigin="4551,1489" coordsize="7,19">
            <v:shape style="position:absolute;left:4551;top:1489;width:7;height:19" coordorigin="4551,1489" coordsize="7,19" path="m4553,1489l4552,1494,4551,1500,4551,1505,4554,1507,4557,1497,4558,1491,4555,1489,4553,1489xe" filled="true" fillcolor="#cfad80" stroked="false">
              <v:path arrowok="t"/>
              <v:fill type="solid"/>
            </v:shape>
          </v:group>
          <v:group style="position:absolute;left:3214;top:1423;width:12;height:13" coordorigin="3214,1423" coordsize="12,13">
            <v:shape style="position:absolute;left:3214;top:1423;width:12;height:13" coordorigin="3214,1423" coordsize="12,13" path="m3223,1423l3223,1424,3220,1424,3217,1426,3214,1428,3214,1431,3215,1433,3215,1436,3218,1435,3225,1432,3224,1429,3223,1423xe" filled="true" fillcolor="#cfad80" stroked="false">
              <v:path arrowok="t"/>
              <v:fill type="solid"/>
            </v:shape>
          </v:group>
          <v:group style="position:absolute;left:4806;top:1770;width:11;height:11" coordorigin="4806,1770" coordsize="11,11">
            <v:shape style="position:absolute;left:4806;top:1770;width:11;height:11" coordorigin="4806,1770" coordsize="11,11" path="m4816,1770l4813,1772,4806,1775,4806,1777,4807,1780,4810,1779,4817,1776,4816,1774,4816,1770xe" filled="true" fillcolor="#cfad80" stroked="false">
              <v:path arrowok="t"/>
              <v:fill type="solid"/>
            </v:shape>
          </v:group>
          <v:group style="position:absolute;left:30;top:1756;width:10;height:16" coordorigin="30,1756" coordsize="10,16">
            <v:shape style="position:absolute;left:30;top:1756;width:10;height:16" coordorigin="30,1756" coordsize="10,16" path="m35,1756l34,1756,32,1758,31,1762,30,1765,30,1766,33,1772,33,1771,35,1770,37,1767,39,1763,37,1760,35,1756xe" filled="true" fillcolor="#cfad80" stroked="false">
              <v:path arrowok="t"/>
              <v:fill type="solid"/>
            </v:shape>
          </v:group>
          <v:group style="position:absolute;left:4315;top:235;width:8;height:20" coordorigin="4315,235" coordsize="8,20">
            <v:shape style="position:absolute;left:4315;top:235;width:8;height:20" coordorigin="4315,235" coordsize="8,20" path="m4318,235l4317,236,4316,236,4315,237,4316,243,4317,249,4319,254,4320,253,4323,250,4321,245,4318,235xe" filled="true" fillcolor="#cfad80" stroked="false">
              <v:path arrowok="t"/>
              <v:fill type="solid"/>
            </v:shape>
          </v:group>
          <v:group style="position:absolute;left:3961;top:179;width:8;height:15" coordorigin="3961,179" coordsize="8,15">
            <v:shape style="position:absolute;left:3961;top:179;width:8;height:15" coordorigin="3961,179" coordsize="8,15" path="m3963,179l3962,183,3961,186,3961,191,3964,194,3965,193,3966,192,3967,189,3968,185,3963,179xe" filled="true" fillcolor="#cfad80" stroked="false">
              <v:path arrowok="t"/>
              <v:fill type="solid"/>
            </v:shape>
          </v:group>
          <v:group style="position:absolute;left:2628;top:133;width:9;height:14" coordorigin="2628,133" coordsize="9,14">
            <v:shape style="position:absolute;left:2628;top:133;width:9;height:14" coordorigin="2628,133" coordsize="9,14" path="m2630,133l2628,138,2629,140,2629,143,2631,145,2632,146,2633,147,2634,143,2637,139,2634,136,2632,134,2630,133xe" filled="true" fillcolor="#cfad80" stroked="false">
              <v:path arrowok="t"/>
              <v:fill type="solid"/>
            </v:shape>
          </v:group>
          <v:group style="position:absolute;left:2658;top:74;width:8;height:20" coordorigin="2658,74" coordsize="8,20">
            <v:shape style="position:absolute;left:2658;top:74;width:8;height:20" coordorigin="2658,74" coordsize="8,20" path="m2661,74l2660,79,2658,83,2658,89,2660,91,2661,93,2663,89,2665,85,2666,80,2663,77,2661,74xe" filled="true" fillcolor="#cfad80" stroked="false">
              <v:path arrowok="t"/>
              <v:fill type="solid"/>
            </v:shape>
          </v:group>
          <v:group style="position:absolute;left:3766;top:1181;width:6;height:15" coordorigin="3766,1181" coordsize="6,15">
            <v:shape style="position:absolute;left:3766;top:1181;width:6;height:15" coordorigin="3766,1181" coordsize="6,15" path="m3769,1181l3768,1186,3767,1190,3766,1194,3770,1196,3771,1188,3772,1183,3769,1181xe" filled="true" fillcolor="#cfad80" stroked="false">
              <v:path arrowok="t"/>
              <v:fill type="solid"/>
            </v:shape>
          </v:group>
          <v:group style="position:absolute;left:2305;top:851;width:7;height:19" coordorigin="2305,851" coordsize="7,19">
            <v:shape style="position:absolute;left:2305;top:851;width:7;height:19" coordorigin="2305,851" coordsize="7,19" path="m2311,851l2310,856,2308,862,2305,869,2308,869,2309,868,2311,866,2311,866,2311,865,2312,863,2312,858,2312,854,2311,851,2311,851xe" filled="true" fillcolor="#cfad80" stroked="false">
              <v:path arrowok="t"/>
              <v:fill type="solid"/>
            </v:shape>
          </v:group>
          <v:group style="position:absolute;left:4225;top:14;width:5;height:16" coordorigin="4225,14" coordsize="5,16">
            <v:shape style="position:absolute;left:4225;top:14;width:5;height:16" coordorigin="4225,14" coordsize="5,16" path="m4227,14l4225,15,4226,25,4227,30,4228,29,4229,29,4230,28,4229,24,4228,19,4227,14xe" filled="true" fillcolor="#cfad80" stroked="false">
              <v:path arrowok="t"/>
              <v:fill type="solid"/>
            </v:shape>
          </v:group>
          <v:group style="position:absolute;left:2760;top:2750;width:8;height:17" coordorigin="2760,2750" coordsize="8,17">
            <v:shape style="position:absolute;left:2760;top:2750;width:8;height:17" coordorigin="2760,2750" coordsize="8,17" path="m2762,2750l2761,2752,2760,2754,2760,2755,2761,2759,2762,2762,2764,2767,2766,2761,2768,2756,2766,2754,2762,2750xe" filled="true" fillcolor="#cfad80" stroked="false">
              <v:path arrowok="t"/>
              <v:fill type="solid"/>
            </v:shape>
          </v:group>
          <v:group style="position:absolute;left:819;top:3341;width:10;height:21" coordorigin="819,3341" coordsize="10,21">
            <v:shape style="position:absolute;left:819;top:3341;width:10;height:21" coordorigin="819,3341" coordsize="10,21" path="m824,3341l822,3346,820,3351,819,3357,820,3360,821,3361,828,3348,827,3346,825,3343,824,3341xe" filled="true" fillcolor="#cfad80" stroked="false">
              <v:path arrowok="t"/>
              <v:fill type="solid"/>
            </v:shape>
          </v:group>
          <v:group style="position:absolute;left:2658;top:3103;width:8;height:12" coordorigin="2658,3103" coordsize="8,12">
            <v:shape style="position:absolute;left:2658;top:3103;width:8;height:12" coordorigin="2658,3103" coordsize="8,12" path="m2664,3103l2662,3104,2661,3105,2658,3108,2660,3111,2662,3113,2663,3115,2664,3112,2665,3110,2666,3107,2664,3103xe" filled="true" fillcolor="#cfad80" stroked="false">
              <v:path arrowok="t"/>
              <v:fill type="solid"/>
            </v:shape>
          </v:group>
          <v:group style="position:absolute;left:4355;top:2024;width:10;height:10" coordorigin="4355,2024" coordsize="10,10">
            <v:shape style="position:absolute;left:4355;top:2024;width:10;height:10" coordorigin="4355,2024" coordsize="10,10" path="m4356,2024l4356,2028,4355,2030,4358,2032,4365,2034,4365,2027,4362,2026,4356,2024xe" filled="true" fillcolor="#cfad80" stroked="false">
              <v:path arrowok="t"/>
              <v:fill type="solid"/>
            </v:shape>
          </v:group>
          <v:group style="position:absolute;left:1882;top:2004;width:8;height:9" coordorigin="1882,2004" coordsize="8,9">
            <v:shape style="position:absolute;left:1882;top:2004;width:8;height:9" coordorigin="1882,2004" coordsize="8,9" path="m1890,2004l1888,2005,1885,2006,1882,2006,1884,2008,1886,2011,1887,2012,1888,2013,1889,2010,1890,2009,1890,2004xe" filled="true" fillcolor="#cfad80" stroked="false">
              <v:path arrowok="t"/>
              <v:fill type="solid"/>
            </v:shape>
          </v:group>
          <v:group style="position:absolute;left:4669;top:1775;width:11;height:14" coordorigin="4669,1775" coordsize="11,14">
            <v:shape style="position:absolute;left:4669;top:1775;width:11;height:14" coordorigin="4669,1775" coordsize="11,14" path="m4679,1775l4675,1777,4672,1779,4669,1780,4671,1789,4677,1783,4679,1780,4679,1779,4679,1777,4679,1775xe" filled="true" fillcolor="#cfad80" stroked="false">
              <v:path arrowok="t"/>
              <v:fill type="solid"/>
            </v:shape>
          </v:group>
          <v:group style="position:absolute;left:8080;top:1769;width:12;height:21" coordorigin="8080,1769" coordsize="12,21">
            <v:shape style="position:absolute;left:8080;top:1769;width:12;height:21" coordorigin="8080,1769" coordsize="12,21" path="m8085,1769l8081,1775,8080,1778,8082,1782,8084,1786,8087,1790,8088,1787,8090,1784,8091,1782,8085,1769xe" filled="true" fillcolor="#cfad80" stroked="false">
              <v:path arrowok="t"/>
              <v:fill type="solid"/>
            </v:shape>
          </v:group>
          <v:group style="position:absolute;left:4687;top:1745;width:9;height:12" coordorigin="4687,1745" coordsize="9,12">
            <v:shape style="position:absolute;left:4687;top:1745;width:9;height:12" coordorigin="4687,1745" coordsize="9,12" path="m4688,1745l4687,1748,4687,1750,4690,1752,4692,1754,4694,1756,4695,1753,4696,1751,4696,1748,4688,1745xe" filled="true" fillcolor="#cfad80" stroked="false">
              <v:path arrowok="t"/>
              <v:fill type="solid"/>
            </v:shape>
          </v:group>
          <v:group style="position:absolute;left:4729;top:1712;width:4;height:17" coordorigin="4729,1712" coordsize="4,17">
            <v:shape style="position:absolute;left:4729;top:1712;width:4;height:17" coordorigin="4729,1712" coordsize="4,17" path="m4729,1712l4729,1728,4729,1728,4730,1729,4731,1729,4732,1718,4732,1712,4729,1712xe" filled="true" fillcolor="#cfad80" stroked="false">
              <v:path arrowok="t"/>
              <v:fill type="solid"/>
            </v:shape>
          </v:group>
          <v:group style="position:absolute;left:6168;top:1628;width:46;height:61" coordorigin="6168,1628" coordsize="46,61">
            <v:shape style="position:absolute;left:6168;top:1628;width:46;height:61" coordorigin="6168,1628" coordsize="46,61" path="m6186,1638l6171,1648,6168,1665,6173,1688,6182,1682,6188,1665,6203,1665,6209,1646,6197,1646,6186,1638xe" filled="true" fillcolor="#cfad80" stroked="false">
              <v:path arrowok="t"/>
              <v:fill type="solid"/>
            </v:shape>
            <v:shape style="position:absolute;left:6168;top:1628;width:46;height:61" coordorigin="6168,1628" coordsize="46,61" path="m6203,1665l6188,1665,6193,1667,6201,1671,6203,1665xe" filled="true" fillcolor="#cfad80" stroked="false">
              <v:path arrowok="t"/>
              <v:fill type="solid"/>
            </v:shape>
            <v:shape style="position:absolute;left:6168;top:1628;width:46;height:61" coordorigin="6168,1628" coordsize="46,61" path="m6210,1628l6202,1640,6197,1646,6209,1646,6213,1633,6212,1631,6211,1629,6210,1628xe" filled="true" fillcolor="#cfad80" stroked="false">
              <v:path arrowok="t"/>
              <v:fill type="solid"/>
            </v:shape>
          </v:group>
          <v:group style="position:absolute;left:6304;top:1481;width:24;height:46" coordorigin="6304,1481" coordsize="24,46">
            <v:shape style="position:absolute;left:6304;top:1481;width:24;height:46" coordorigin="6304,1481" coordsize="24,46" path="m6313,1481l6313,1506,6304,1510,6304,1512,6310,1527,6317,1519,6322,1510,6324,1497,6327,1484,6313,1481xe" filled="true" fillcolor="#cfad80" stroked="false">
              <v:path arrowok="t"/>
              <v:fill type="solid"/>
            </v:shape>
          </v:group>
          <v:group style="position:absolute;left:6254;top:1652;width:21;height:31" coordorigin="6254,1652" coordsize="21,31">
            <v:shape style="position:absolute;left:6254;top:1652;width:21;height:31" coordorigin="6254,1652" coordsize="21,31" path="m6265,1652l6254,1660,6260,1667,6266,1674,6272,1681,6272,1682,6275,1677,6274,1666,6265,1652xe" filled="true" fillcolor="#cfad80" stroked="false">
              <v:path arrowok="t"/>
              <v:fill type="solid"/>
            </v:shape>
          </v:group>
          <v:group style="position:absolute;left:6259;top:1598;width:11;height:37" coordorigin="6259,1598" coordsize="11,37">
            <v:shape style="position:absolute;left:6259;top:1598;width:11;height:37" coordorigin="6259,1598" coordsize="11,37" path="m6266,1598l6265,1599,6259,1611,6267,1634,6269,1617,6266,1598xe" filled="true" fillcolor="#cfad80" stroked="false">
              <v:path arrowok="t"/>
              <v:fill type="solid"/>
            </v:shape>
          </v:group>
          <v:group style="position:absolute;left:5473;top:1700;width:24;height:28" coordorigin="5473,1700" coordsize="24,28">
            <v:shape style="position:absolute;left:5473;top:1700;width:24;height:28" coordorigin="5473,1700" coordsize="24,28" path="m5475,1700l5475,1703,5474,1706,5473,1708,5477,1714,5481,1720,5486,1727,5488,1723,5492,1718,5497,1710,5488,1706,5482,1703,5475,1700xe" filled="true" fillcolor="#cfad80" stroked="false">
              <v:path arrowok="t"/>
              <v:fill type="solid"/>
            </v:shape>
          </v:group>
          <v:group style="position:absolute;left:5514;top:1379;width:22;height:39" coordorigin="5514,1379" coordsize="22,39">
            <v:shape style="position:absolute;left:5514;top:1379;width:22;height:39" coordorigin="5514,1379" coordsize="22,39" path="m5514,1379l5520,1401,5525,1418,5531,1407,5536,1397,5530,1381,5522,1381,5514,1379xe" filled="true" fillcolor="#cfad80" stroked="false">
              <v:path arrowok="t"/>
              <v:fill type="solid"/>
            </v:shape>
            <v:shape style="position:absolute;left:5514;top:1379;width:22;height:39" coordorigin="5514,1379" coordsize="22,39" path="m5529,1379l5522,1381,5530,1381,5529,1379xe" filled="true" fillcolor="#cfad80" stroked="false">
              <v:path arrowok="t"/>
              <v:fill type="solid"/>
            </v:shape>
          </v:group>
          <v:group style="position:absolute;left:6388;top:1330;width:25;height:29" coordorigin="6388,1330" coordsize="25,29">
            <v:shape style="position:absolute;left:6388;top:1330;width:25;height:29" coordorigin="6388,1330" coordsize="25,29" path="m6397,1330l6388,1336,6391,1346,6395,1359,6400,1357,6413,1352,6406,1343,6402,1337,6397,1330xe" filled="true" fillcolor="#cfad80" stroked="false">
              <v:path arrowok="t"/>
              <v:fill type="solid"/>
            </v:shape>
          </v:group>
          <v:group style="position:absolute;left:5589;top:3135;width:22;height:27" coordorigin="5589,3135" coordsize="22,27">
            <v:shape style="position:absolute;left:5589;top:3135;width:22;height:27" coordorigin="5589,3135" coordsize="22,27" path="m5611,3135l5604,3138,5598,3141,5589,3146,5603,3156,5609,3161,5610,3151,5610,3144,5611,3135xe" filled="true" fillcolor="#cfad80" stroked="false">
              <v:path arrowok="t"/>
              <v:fill type="solid"/>
            </v:shape>
          </v:group>
          <v:group style="position:absolute;left:5433;top:1737;width:2;height:2" coordorigin="5433,1737" coordsize="2,2">
            <v:shape style="position:absolute;left:5433;top:1737;width:2;height:2" coordorigin="5433,1737" coordsize="1,1" path="m5433,1737l5434,1738,5434,1738,5433,1737xe" filled="true" fillcolor="#cfad80" stroked="false">
              <v:path arrowok="t"/>
              <v:fill type="solid"/>
            </v:shape>
          </v:group>
          <v:group style="position:absolute;left:5434;top:1721;width:18;height:24" coordorigin="5434,1721" coordsize="18,24">
            <v:shape style="position:absolute;left:5434;top:1721;width:18;height:24" coordorigin="5434,1721" coordsize="18,24" path="m5443,1721l5436,1722,5434,1738,5439,1740,5444,1742,5451,1745,5451,1740,5451,1738,5451,1728,5450,1727,5443,1721xe" filled="true" fillcolor="#cfad80" stroked="false">
              <v:path arrowok="t"/>
              <v:fill type="solid"/>
            </v:shape>
          </v:group>
          <v:group style="position:absolute;left:5539;top:1446;width:13;height:26" coordorigin="5539,1446" coordsize="13,26">
            <v:shape style="position:absolute;left:5539;top:1446;width:13;height:26" coordorigin="5539,1446" coordsize="13,26" path="m5539,1446l5539,1456,5544,1472,5546,1466,5549,1460,5552,1453,5539,1446xe" filled="true" fillcolor="#cfad80" stroked="false">
              <v:path arrowok="t"/>
              <v:fill type="solid"/>
            </v:shape>
          </v:group>
          <v:group style="position:absolute;left:5600;top:1400;width:16;height:12" coordorigin="5600,1400" coordsize="16,12">
            <v:shape style="position:absolute;left:5600;top:1400;width:16;height:12" coordorigin="5600,1400" coordsize="16,12" path="m5600,1400l5600,1405,5601,1411,5601,1411,5606,1412,5610,1412,5614,1412,5615,1404,5600,1400xe" filled="true" fillcolor="#cfad80" stroked="false">
              <v:path arrowok="t"/>
              <v:fill type="solid"/>
            </v:shape>
          </v:group>
          <v:group style="position:absolute;left:6175;top:1487;width:8;height:15" coordorigin="6175,1487" coordsize="8,15">
            <v:shape style="position:absolute;left:6175;top:1487;width:8;height:15" coordorigin="6175,1487" coordsize="8,15" path="m6178,1487l6177,1489,6175,1491,6175,1496,6177,1498,6178,1501,6180,1499,6182,1497,6183,1495,6181,1492,6178,1487xe" filled="true" fillcolor="#cfad80" stroked="false">
              <v:path arrowok="t"/>
              <v:fill type="solid"/>
            </v:shape>
          </v:group>
          <v:group style="position:absolute;left:6198;top:1551;width:9;height:22" coordorigin="6198,1551" coordsize="9,22">
            <v:shape style="position:absolute;left:6198;top:1551;width:9;height:22" coordorigin="6198,1551" coordsize="9,22" path="m6204,1551l6198,1562,6200,1566,6202,1573,6205,1564,6207,1561,6207,1557,6207,1556,6204,1551xe" filled="true" fillcolor="#cfad80" stroked="false">
              <v:path arrowok="t"/>
              <v:fill type="solid"/>
            </v:shape>
          </v:group>
          <v:group style="position:absolute;left:5463;top:1936;width:15;height:25" coordorigin="5463,1936" coordsize="15,25">
            <v:shape style="position:absolute;left:5463;top:1936;width:15;height:25" coordorigin="5463,1936" coordsize="15,25" path="m5467,1936l5463,1955,5466,1960,5477,1960,5473,1951,5471,1945,5467,1936xe" filled="true" fillcolor="#cfad80" stroked="false">
              <v:path arrowok="t"/>
              <v:fill type="solid"/>
            </v:shape>
          </v:group>
          <v:group style="position:absolute;left:5436;top:1830;width:10;height:17" coordorigin="5436,1830" coordsize="10,17">
            <v:shape style="position:absolute;left:5436;top:1830;width:10;height:17" coordorigin="5436,1830" coordsize="10,17" path="m5438,1830l5437,1833,5436,1835,5438,1839,5441,1842,5443,1846,5444,1844,5445,1841,5446,1839,5443,1836,5441,1833,5438,1830xe" filled="true" fillcolor="#cfad80" stroked="false">
              <v:path arrowok="t"/>
              <v:fill type="solid"/>
            </v:shape>
          </v:group>
          <v:group style="position:absolute;left:5467;top:1384;width:11;height:18" coordorigin="5467,1384" coordsize="11,18">
            <v:shape style="position:absolute;left:5467;top:1384;width:11;height:18" coordorigin="5467,1384" coordsize="11,18" path="m5469,1384l5469,1386,5468,1388,5467,1389,5470,1393,5473,1398,5476,1402,5477,1400,5478,1398,5478,1396,5475,1392,5472,1388,5469,1384xe" filled="true" fillcolor="#cfad80" stroked="false">
              <v:path arrowok="t"/>
              <v:fill type="solid"/>
            </v:shape>
          </v:group>
          <v:group style="position:absolute;left:1119;top:2044;width:10;height:28" coordorigin="1119,2044" coordsize="10,28">
            <v:shape style="position:absolute;left:1119;top:2044;width:10;height:28" coordorigin="1119,2044" coordsize="10,28" path="m1125,2044l1120,2053,1119,2062,1122,2072,1122,2072,1125,2071,1126,2070,1126,2069,1129,2067,1128,2062,1125,2044xe" filled="true" fillcolor="#cfad80" stroked="false">
              <v:path arrowok="t"/>
              <v:fill type="solid"/>
            </v:shape>
          </v:group>
          <v:group style="position:absolute;left:988;top:2274;width:9;height:22" coordorigin="988,2274" coordsize="9,22">
            <v:shape style="position:absolute;left:988;top:2274;width:9;height:22" coordorigin="988,2274" coordsize="9,22" path="m988,2274l988,2296,990,2294,993,2292,996,2290,993,2285,990,2280,988,2274xe" filled="true" fillcolor="#cfad80" stroked="false">
              <v:path arrowok="t"/>
              <v:fill type="solid"/>
            </v:shape>
          </v:group>
          <v:group style="position:absolute;left:988;top:439;width:10;height:15" coordorigin="988,439" coordsize="10,15">
            <v:shape style="position:absolute;left:988;top:439;width:10;height:15" coordorigin="988,439" coordsize="10,15" path="m988,439l988,453,991,452,993,452,997,451,997,446,991,441,988,439xe" filled="true" fillcolor="#cfad80" stroked="false">
              <v:path arrowok="t"/>
              <v:fill type="solid"/>
            </v:shape>
          </v:group>
          <v:group style="position:absolute;left:1590;top:1092;width:42;height:97" coordorigin="1590,1092" coordsize="42,97">
            <v:shape style="position:absolute;left:1590;top:1092;width:42;height:97" coordorigin="1590,1092" coordsize="42,97" path="m1621,1163l1617,1163,1620,1180,1629,1188,1630,1189,1631,1189,1631,1189,1627,1173,1621,1163xe" filled="true" fillcolor="#cfad80" stroked="false">
              <v:path arrowok="t"/>
              <v:fill type="solid"/>
            </v:shape>
            <v:shape style="position:absolute;left:1590;top:1092;width:42;height:97" coordorigin="1590,1092" coordsize="42,97" path="m1609,1092l1605,1112,1590,1170,1608,1170,1607,1170,1607,1171,1607,1170,1617,1163,1621,1163,1619,1160,1623,1154,1627,1148,1627,1128,1619,1110,1609,1092xe" filled="true" fillcolor="#cfad80" stroked="false">
              <v:path arrowok="t"/>
              <v:fill type="solid"/>
            </v:shape>
          </v:group>
          <v:group style="position:absolute;left:1297;top:2175;width:34;height:99" coordorigin="1297,2175" coordsize="34,99">
            <v:shape style="position:absolute;left:1297;top:2175;width:34;height:99" coordorigin="1297,2175" coordsize="34,99" path="m1329,2175l1311,2189,1312,2210,1312,2229,1308,2248,1297,2263,1325,2274,1326,2266,1329,2257,1328,2251,1327,2245,1324,2225,1325,2205,1330,2186,1330,2184,1330,2180,1329,2175xe" filled="true" fillcolor="#cfad80" stroked="false">
              <v:path arrowok="t"/>
              <v:fill type="solid"/>
            </v:shape>
          </v:group>
          <v:group style="position:absolute;left:1343;top:2187;width:49;height:61" coordorigin="1343,2187" coordsize="49,61">
            <v:shape style="position:absolute;left:1343;top:2187;width:49;height:61" coordorigin="1343,2187" coordsize="49,61" path="m1383,2227l1359,2227,1361,2246,1368,2248,1383,2227xe" filled="true" fillcolor="#cfad80" stroked="false">
              <v:path arrowok="t"/>
              <v:fill type="solid"/>
            </v:shape>
            <v:shape style="position:absolute;left:1343;top:2187;width:49;height:61" coordorigin="1343,2187" coordsize="49,61" path="m1354,2208l1343,2230,1348,2238,1349,2236,1359,2227,1383,2227,1391,2216,1391,2215,1364,2215,1357,2210,1354,2208xe" filled="true" fillcolor="#cfad80" stroked="false">
              <v:path arrowok="t"/>
              <v:fill type="solid"/>
            </v:shape>
            <v:shape style="position:absolute;left:1343;top:2187;width:49;height:61" coordorigin="1343,2187" coordsize="49,61" path="m1378,2187l1372,2201,1367,2211,1364,2215,1391,2215,1390,2214,1390,2209,1390,2208,1388,2204,1382,2188,1378,2187xe" filled="true" fillcolor="#cfad80" stroked="false">
              <v:path arrowok="t"/>
              <v:fill type="solid"/>
            </v:shape>
          </v:group>
          <v:group style="position:absolute;left:1186;top:651;width:26;height:66" coordorigin="1186,651" coordsize="26,66">
            <v:shape style="position:absolute;left:1186;top:651;width:26;height:66" coordorigin="1186,651" coordsize="26,66" path="m1194,651l1193,661,1192,665,1193,670,1193,673,1195,676,1194,685,1186,697,1191,711,1193,713,1194,715,1195,717,1201,715,1207,712,1212,710,1210,706,1203,689,1201,667,1201,663,1198,659,1194,651xe" filled="true" fillcolor="#cfad80" stroked="false">
              <v:path arrowok="t"/>
              <v:fill type="solid"/>
            </v:shape>
          </v:group>
          <v:group style="position:absolute;left:1721;top:52;width:57;height:68" coordorigin="1721,52" coordsize="57,68">
            <v:shape style="position:absolute;left:1721;top:52;width:57;height:68" coordorigin="1721,52" coordsize="57,68" path="m1725,92l1721,93,1721,104,1728,119,1737,120,1751,107,1759,97,1745,97,1728,93,1725,92xe" filled="true" fillcolor="#cfad80" stroked="false">
              <v:path arrowok="t"/>
              <v:fill type="solid"/>
            </v:shape>
            <v:shape style="position:absolute;left:1721;top:52;width:57;height:68" coordorigin="1721,52" coordsize="57,68" path="m1757,52l1756,55,1755,55,1755,58,1753,88,1745,97,1759,97,1764,92,1777,75,1768,64,1762,58,1757,52xe" filled="true" fillcolor="#cfad80" stroked="false">
              <v:path arrowok="t"/>
              <v:fill type="solid"/>
            </v:shape>
          </v:group>
          <v:group style="position:absolute;left:1177;top:1495;width:37;height:67" coordorigin="1177,1495" coordsize="37,67">
            <v:shape style="position:absolute;left:1177;top:1495;width:37;height:67" coordorigin="1177,1495" coordsize="37,67" path="m1209,1524l1189,1524,1193,1542,1192,1561,1194,1561,1201,1553,1207,1533,1209,1524xe" filled="true" fillcolor="#cfad80" stroked="false">
              <v:path arrowok="t"/>
              <v:fill type="solid"/>
            </v:shape>
            <v:shape style="position:absolute;left:1177;top:1495;width:37;height:67" coordorigin="1177,1495" coordsize="37,67" path="m1186,1498l1177,1505,1181,1511,1184,1518,1188,1524,1189,1524,1209,1524,1212,1506,1193,1506,1186,1498xe" filled="true" fillcolor="#cfad80" stroked="false">
              <v:path arrowok="t"/>
              <v:fill type="solid"/>
            </v:shape>
            <v:shape style="position:absolute;left:1177;top:1495;width:37;height:67" coordorigin="1177,1495" coordsize="37,67" path="m1203,1495l1193,1506,1212,1506,1213,1499,1203,1495xe" filled="true" fillcolor="#cfad80" stroked="false">
              <v:path arrowok="t"/>
              <v:fill type="solid"/>
            </v:shape>
          </v:group>
          <v:group style="position:absolute;left:1165;top:1782;width:39;height:54" coordorigin="1165,1782" coordsize="39,54">
            <v:shape style="position:absolute;left:1165;top:1782;width:39;height:54" coordorigin="1165,1782" coordsize="39,54" path="m1196,1782l1189,1787,1183,1798,1177,1809,1172,1822,1165,1822,1175,1835,1192,1834,1198,1816,1204,1798,1196,1782xe" filled="true" fillcolor="#cfad80" stroked="false">
              <v:path arrowok="t"/>
              <v:fill type="solid"/>
            </v:shape>
          </v:group>
          <v:group style="position:absolute;left:1657;top:1716;width:41;height:46" coordorigin="1657,1716" coordsize="41,46">
            <v:shape style="position:absolute;left:1657;top:1716;width:41;height:46" coordorigin="1657,1716" coordsize="41,46" path="m1697,1740l1667,1740,1674,1747,1681,1755,1688,1762,1698,1747,1697,1740xe" filled="true" fillcolor="#cfad80" stroked="false">
              <v:path arrowok="t"/>
              <v:fill type="solid"/>
            </v:shape>
            <v:shape style="position:absolute;left:1657;top:1716;width:41;height:46" coordorigin="1657,1716" coordsize="41,46" path="m1680,1716l1666,1730,1657,1751,1661,1747,1664,1744,1667,1740,1697,1740,1696,1735,1680,1716xe" filled="true" fillcolor="#cfad80" stroked="false">
              <v:path arrowok="t"/>
              <v:fill type="solid"/>
            </v:shape>
          </v:group>
          <v:group style="position:absolute;left:1744;top:0;width:7;height:5" coordorigin="1744,0" coordsize="7,5">
            <v:shape style="position:absolute;left:1744;top:0;width:7;height:5" coordorigin="1744,0" coordsize="7,5" path="m1750,0l1744,0,1749,4,1750,0xe" filled="true" fillcolor="#cfad80" stroked="false">
              <v:path arrowok="t"/>
              <v:fill type="solid"/>
            </v:shape>
          </v:group>
          <v:group style="position:absolute;left:1141;top:2041;width:43;height:34" coordorigin="1141,2041" coordsize="43,34">
            <v:shape style="position:absolute;left:1141;top:2041;width:43;height:34" coordorigin="1141,2041" coordsize="43,34" path="m1182,2066l1169,2066,1183,2075,1182,2066,1182,2066xe" filled="true" fillcolor="#cfad80" stroked="false">
              <v:path arrowok="t"/>
              <v:fill type="solid"/>
            </v:shape>
            <v:shape style="position:absolute;left:1141;top:2041;width:43;height:34" coordorigin="1141,2041" coordsize="43,34" path="m1177,2041l1153,2053,1141,2059,1141,2068,1145,2074,1148,2075,1149,2075,1150,2075,1155,2068,1169,2066,1182,2066,1182,2061,1180,2051,1178,2046,1177,2041xe" filled="true" fillcolor="#cfad80" stroked="false">
              <v:path arrowok="t"/>
              <v:fill type="solid"/>
            </v:shape>
          </v:group>
          <v:group style="position:absolute;left:1788;top:0;width:22;height:18" coordorigin="1788,0" coordsize="22,18">
            <v:shape style="position:absolute;left:1788;top:0;width:22;height:18" coordorigin="1788,0" coordsize="22,18" path="m1810,0l1788,0,1794,17,1800,11,1806,4,1810,0xe" filled="true" fillcolor="#cfad80" stroked="false">
              <v:path arrowok="t"/>
              <v:fill type="solid"/>
            </v:shape>
          </v:group>
          <v:group style="position:absolute;left:1118;top:491;width:2;height:2" coordorigin="1118,491" coordsize="2,2">
            <v:shape style="position:absolute;left:1118;top:491;width:2;height:2" coordorigin="1118,491" coordsize="1,1" path="m1118,491l1118,492,1118,491,1118,491xe" filled="true" fillcolor="#cfad80" stroked="false">
              <v:path arrowok="t"/>
              <v:fill type="solid"/>
            </v:shape>
          </v:group>
          <v:group style="position:absolute;left:1115;top:492;width:14;height:68" coordorigin="1115,492" coordsize="14,68">
            <v:shape style="position:absolute;left:1115;top:492;width:14;height:68" coordorigin="1115,492" coordsize="14,68" path="m1118,492l1118,503,1119,515,1117,527,1115,544,1121,552,1128,559,1129,548,1129,527,1124,509,1118,492xe" filled="true" fillcolor="#cfad80" stroked="false">
              <v:path arrowok="t"/>
              <v:fill type="solid"/>
            </v:shape>
          </v:group>
          <v:group style="position:absolute;left:1162;top:1390;width:18;height:40" coordorigin="1162,1390" coordsize="18,40">
            <v:shape style="position:absolute;left:1162;top:1390;width:18;height:40" coordorigin="1162,1390" coordsize="18,40" path="m1164,1390l1162,1429,1169,1424,1174,1420,1180,1415,1175,1405,1171,1395,1164,1390xe" filled="true" fillcolor="#cfad80" stroked="false">
              <v:path arrowok="t"/>
              <v:fill type="solid"/>
            </v:shape>
          </v:group>
          <v:group style="position:absolute;left:1102;top:2072;width:19;height:30" coordorigin="1102,2072" coordsize="19,30">
            <v:shape style="position:absolute;left:1102;top:2072;width:19;height:30" coordorigin="1102,2072" coordsize="19,30" path="m1116,2072l1114,2072,1110,2073,1106,2076,1102,2077,1107,2093,1109,2101,1112,2097,1116,2094,1121,2086,1121,2077,1121,2073,1119,2072,1116,2072xe" filled="true" fillcolor="#cfad80" stroked="false">
              <v:path arrowok="t"/>
              <v:fill type="solid"/>
            </v:shape>
          </v:group>
          <v:group style="position:absolute;left:1782;top:41;width:38;height:64" coordorigin="1782,41" coordsize="38,64">
            <v:shape style="position:absolute;left:1782;top:41;width:38;height:64" coordorigin="1782,41" coordsize="38,64" path="m1782,80l1783,96,1787,105,1793,104,1793,104,1794,103,1795,102,1797,98,1799,92,1802,87,1802,87,1802,87,1796,85,1782,80xe" filled="true" fillcolor="#cfad80" stroked="false">
              <v:path arrowok="t"/>
              <v:fill type="solid"/>
            </v:shape>
            <v:shape style="position:absolute;left:1782;top:41;width:38;height:64" coordorigin="1782,41" coordsize="38,64" path="m1809,41l1804,54,1799,62,1801,79,1802,86,1814,90,1814,77,1817,64,1817,60,1818,56,1819,53,1809,41xe" filled="true" fillcolor="#cfad80" stroked="false">
              <v:path arrowok="t"/>
              <v:fill type="solid"/>
            </v:shape>
            <v:shape style="position:absolute;left:1782;top:41;width:38;height:64" coordorigin="1782,41" coordsize="38,64" path="m1802,87l1802,87,1802,87,1802,87,1802,87xe" filled="true" fillcolor="#cfad80" stroked="false">
              <v:path arrowok="t"/>
              <v:fill type="solid"/>
            </v:shape>
            <v:shape style="position:absolute;left:1782;top:41;width:38;height:64" coordorigin="1782,41" coordsize="38,64" path="m1802,86l1802,87,1802,87,1802,86,1802,86xe" filled="true" fillcolor="#cfad80" stroked="false">
              <v:path arrowok="t"/>
              <v:fill type="solid"/>
            </v:shape>
          </v:group>
          <v:group style="position:absolute;left:1142;top:2237;width:15;height:47" coordorigin="1142,2237" coordsize="15,47">
            <v:shape style="position:absolute;left:1142;top:2237;width:15;height:47" coordorigin="1142,2237" coordsize="15,47" path="m1150,2237l1147,2245,1142,2250,1143,2269,1145,2284,1156,2278,1153,2259,1150,2237xe" filled="true" fillcolor="#cfad80" stroked="false">
              <v:path arrowok="t"/>
              <v:fill type="solid"/>
            </v:shape>
          </v:group>
          <v:group style="position:absolute;left:1365;top:2268;width:24;height:30" coordorigin="1365,2268" coordsize="24,30">
            <v:shape style="position:absolute;left:1365;top:2268;width:24;height:30" coordorigin="1365,2268" coordsize="24,30" path="m1378,2268l1372,2275,1365,2290,1373,2296,1385,2298,1388,2277,1378,2268xe" filled="true" fillcolor="#cfad80" stroked="false">
              <v:path arrowok="t"/>
              <v:fill type="solid"/>
            </v:shape>
          </v:group>
          <v:group style="position:absolute;left:1552;top:987;width:21;height:33" coordorigin="1552,987" coordsize="21,33">
            <v:shape style="position:absolute;left:1552;top:987;width:21;height:33" coordorigin="1552,987" coordsize="21,33" path="m1552,987l1554,1013,1560,1019,1572,1009,1565,1001,1560,995,1552,987xe" filled="true" fillcolor="#cfad80" stroked="false">
              <v:path arrowok="t"/>
              <v:fill type="solid"/>
            </v:shape>
          </v:group>
          <v:group style="position:absolute;left:1733;top:207;width:11;height:52" coordorigin="1733,207" coordsize="11,52">
            <v:shape style="position:absolute;left:1733;top:207;width:11;height:52" coordorigin="1733,207" coordsize="11,52" path="m1741,207l1735,208,1734,211,1733,214,1735,238,1739,258,1740,246,1743,234,1743,222,1744,213,1741,207xe" filled="true" fillcolor="#cfad80" stroked="false">
              <v:path arrowok="t"/>
              <v:fill type="solid"/>
            </v:shape>
          </v:group>
          <v:group style="position:absolute;left:1735;top:208;width:2;height:2" coordorigin="1735,208" coordsize="2,2">
            <v:shape style="position:absolute;left:1735;top:208;width:2;height:2" coordorigin="1735,208" coordsize="1,1" path="m1735,208l1735,208,1735,208,1735,208xe" filled="true" fillcolor="#cfad80" stroked="false">
              <v:path arrowok="t"/>
              <v:fill type="solid"/>
            </v:shape>
          </v:group>
          <v:group style="position:absolute;left:1573;top:995;width:20;height:26" coordorigin="1573,995" coordsize="20,26">
            <v:shape style="position:absolute;left:1573;top:995;width:20;height:26" coordorigin="1573,995" coordsize="20,26" path="m1573,995l1578,1005,1580,1011,1583,1015,1585,1018,1588,1019,1590,1021,1593,998,1573,995xe" filled="true" fillcolor="#cfad80" stroked="false">
              <v:path arrowok="t"/>
              <v:fill type="solid"/>
            </v:shape>
          </v:group>
          <v:group style="position:absolute;left:1737;top:129;width:15;height:43" coordorigin="1737,129" coordsize="15,43">
            <v:shape style="position:absolute;left:1737;top:129;width:15;height:43" coordorigin="1737,129" coordsize="15,43" path="m1748,129l1746,130,1737,169,1741,171,1743,172,1745,169,1751,152,1752,132,1750,131,1748,129xe" filled="true" fillcolor="#cfad80" stroked="false">
              <v:path arrowok="t"/>
              <v:fill type="solid"/>
            </v:shape>
          </v:group>
          <v:group style="position:absolute;left:1808;top:667;width:28;height:30" coordorigin="1808,667" coordsize="28,30">
            <v:shape style="position:absolute;left:1808;top:667;width:28;height:30" coordorigin="1808,667" coordsize="28,30" path="m1836,667l1826,673,1808,684,1815,697,1819,688,1828,683,1834,683,1836,667xe" filled="true" fillcolor="#cfad80" stroked="false">
              <v:path arrowok="t"/>
              <v:fill type="solid"/>
            </v:shape>
            <v:shape style="position:absolute;left:1808;top:667;width:28;height:30" coordorigin="1808,667" coordsize="28,30" path="m1834,683l1828,683,1834,686,1834,683xe" filled="true" fillcolor="#cfad80" stroked="false">
              <v:path arrowok="t"/>
              <v:fill type="solid"/>
            </v:shape>
          </v:group>
          <v:group style="position:absolute;left:1113;top:616;width:20;height:27" coordorigin="1113,616" coordsize="20,27">
            <v:shape style="position:absolute;left:1113;top:616;width:20;height:27" coordorigin="1113,616" coordsize="20,27" path="m1123,616l1113,638,1125,643,1129,632,1132,620,1123,616xe" filled="true" fillcolor="#cfad80" stroked="false">
              <v:path arrowok="t"/>
              <v:fill type="solid"/>
            </v:shape>
          </v:group>
          <v:group style="position:absolute;left:1191;top:1403;width:22;height:27" coordorigin="1191,1403" coordsize="22,27">
            <v:shape style="position:absolute;left:1191;top:1403;width:22;height:27" coordorigin="1191,1403" coordsize="22,27" path="m1212,1403l1206,1407,1200,1410,1191,1415,1211,1430,1211,1419,1212,1413,1212,1403xe" filled="true" fillcolor="#cfad80" stroked="false">
              <v:path arrowok="t"/>
              <v:fill type="solid"/>
            </v:shape>
          </v:group>
          <v:group style="position:absolute;left:1240;top:2185;width:16;height:25" coordorigin="1240,2185" coordsize="16,25">
            <v:shape style="position:absolute;left:1240;top:2185;width:16;height:25" coordorigin="1240,2185" coordsize="16,25" path="m1241,2185l1241,2187,1240,2189,1240,2192,1254,2209,1255,2197,1256,2186,1251,2186,1241,2185xe" filled="true" fillcolor="#cfad80" stroked="false">
              <v:path arrowok="t"/>
              <v:fill type="solid"/>
            </v:shape>
          </v:group>
          <v:group style="position:absolute;left:1653;top:1831;width:16;height:30" coordorigin="1653,1831" coordsize="16,30">
            <v:shape style="position:absolute;left:1653;top:1831;width:16;height:30" coordorigin="1653,1831" coordsize="16,30" path="m1665,1831l1657,1841,1653,1848,1659,1857,1661,1861,1665,1859,1668,1859,1668,1852,1667,1844,1665,1831xe" filled="true" fillcolor="#cfad80" stroked="false">
              <v:path arrowok="t"/>
              <v:fill type="solid"/>
            </v:shape>
            <v:shape style="position:absolute;left:1653;top:1831;width:16;height:30" coordorigin="1653,1831" coordsize="16,30" path="m1668,1859l1665,1859,1668,1860,1668,1859xe" filled="true" fillcolor="#cfad80" stroked="false">
              <v:path arrowok="t"/>
              <v:fill type="solid"/>
            </v:shape>
          </v:group>
          <v:group style="position:absolute;left:1035;top:0;width:18;height:14" coordorigin="1035,0" coordsize="18,14">
            <v:shape style="position:absolute;left:1035;top:0;width:18;height:14" coordorigin="1035,0" coordsize="18,14" path="m1052,0l1036,0,1035,6,1040,8,1053,13,1052,8,1052,6,1052,0xe" filled="true" fillcolor="#cfad80" stroked="false">
              <v:path arrowok="t"/>
              <v:fill type="solid"/>
            </v:shape>
          </v:group>
          <v:group style="position:absolute;left:1035;top:6;width:2;height:2" coordorigin="1035,6" coordsize="2,2">
            <v:shape style="position:absolute;left:1035;top:6;width:2;height:2" coordorigin="1035,6" coordsize="1,1" path="m1035,6l1035,7,1035,6,1035,6xe" filled="true" fillcolor="#cfad80" stroked="false">
              <v:path arrowok="t"/>
              <v:fill type="solid"/>
            </v:shape>
          </v:group>
          <v:group style="position:absolute;left:1699;top:64;width:14;height:34" coordorigin="1699,64" coordsize="14,34">
            <v:shape style="position:absolute;left:1699;top:64;width:14;height:34" coordorigin="1699,64" coordsize="14,34" path="m1699,64l1702,78,1704,87,1706,97,1712,84,1699,64xe" filled="true" fillcolor="#cfad80" stroked="false">
              <v:path arrowok="t"/>
              <v:fill type="solid"/>
            </v:shape>
          </v:group>
          <v:group style="position:absolute;left:1545;top:950;width:16;height:25" coordorigin="1545,950" coordsize="16,25">
            <v:shape style="position:absolute;left:1545;top:950;width:16;height:25" coordorigin="1545,950" coordsize="16,25" path="m1561,950l1550,961,1545,965,1546,968,1548,973,1554,975,1560,975,1561,950xe" filled="true" fillcolor="#cfad80" stroked="false">
              <v:path arrowok="t"/>
              <v:fill type="solid"/>
            </v:shape>
          </v:group>
          <v:group style="position:absolute;left:1334;top:2330;width:2;height:2" coordorigin="1334,2330" coordsize="2,2">
            <v:shape style="position:absolute;left:1334;top:2330;width:2;height:2" coordorigin="1334,2330" coordsize="1,1" path="m1334,2330l1334,2330,1335,2330,1335,2330,1334,2330xe" filled="true" fillcolor="#cfad80" stroked="false">
              <v:path arrowok="t"/>
              <v:fill type="solid"/>
            </v:shape>
            <v:shape style="position:absolute;left:1334;top:2330;width:2;height:2" coordorigin="1334,2330" coordsize="1,1" path="m1335,2330l1335,2330,1335,2330xe" filled="true" fillcolor="#cfad80" stroked="false">
              <v:path arrowok="t"/>
              <v:fill type="solid"/>
            </v:shape>
          </v:group>
          <v:group style="position:absolute;left:1319;top:2314;width:13;height:19" coordorigin="1319,2314" coordsize="13,19">
            <v:shape style="position:absolute;left:1319;top:2314;width:13;height:19" coordorigin="1319,2314" coordsize="13,19" path="m1319,2314l1319,2316,1324,2332,1332,2327,1328,2314,1319,2314xe" filled="true" fillcolor="#cfad80" stroked="false">
              <v:path arrowok="t"/>
              <v:fill type="solid"/>
            </v:shape>
          </v:group>
          <v:group style="position:absolute;left:1132;top:2022;width:12;height:36" coordorigin="1132,2022" coordsize="12,36">
            <v:shape style="position:absolute;left:1132;top:2022;width:12;height:36" coordorigin="1132,2022" coordsize="12,36" path="m1140,2022l1133,2025,1132,2032,1132,2039,1135,2049,1138,2054,1141,2058,1142,2049,1142,2045,1143,2039,1144,2026,1140,2022xe" filled="true" fillcolor="#cfad80" stroked="false">
              <v:path arrowok="t"/>
              <v:fill type="solid"/>
            </v:shape>
          </v:group>
          <v:group style="position:absolute;left:1243;top:1496;width:21;height:16" coordorigin="1243,1496" coordsize="21,16">
            <v:shape style="position:absolute;left:1243;top:1496;width:21;height:16" coordorigin="1243,1496" coordsize="21,16" path="m1264,1496l1243,1499,1249,1512,1264,1496xe" filled="true" fillcolor="#cfad80" stroked="false">
              <v:path arrowok="t"/>
              <v:fill type="solid"/>
            </v:shape>
          </v:group>
          <v:group style="position:absolute;left:1284;top:2143;width:16;height:22" coordorigin="1284,2143" coordsize="16,22">
            <v:shape style="position:absolute;left:1284;top:2143;width:16;height:22" coordorigin="1284,2143" coordsize="16,22" path="m1300,2143l1284,2145,1285,2164,1290,2157,1294,2151,1300,2143xe" filled="true" fillcolor="#cfad80" stroked="false">
              <v:path arrowok="t"/>
              <v:fill type="solid"/>
            </v:shape>
          </v:group>
          <v:group style="position:absolute;left:1566;top:875;width:12;height:31" coordorigin="1566,875" coordsize="12,31">
            <v:shape style="position:absolute;left:1566;top:875;width:12;height:31" coordorigin="1566,875" coordsize="12,31" path="m1566,875l1567,889,1568,898,1569,905,1571,906,1571,906,1572,906,1573,897,1577,887,1566,875xe" filled="true" fillcolor="#cfad80" stroked="false">
              <v:path arrowok="t"/>
              <v:fill type="solid"/>
            </v:shape>
          </v:group>
          <v:group style="position:absolute;left:1721;top:254;width:8;height:25" coordorigin="1721,254" coordsize="8,25">
            <v:shape style="position:absolute;left:1721;top:254;width:8;height:25" coordorigin="1721,254" coordsize="8,25" path="m1725,254l1724,255,1722,256,1721,257,1722,264,1723,271,1724,279,1727,279,1728,275,1729,270,1728,262,1726,258,1725,254xe" filled="true" fillcolor="#cfad80" stroked="false">
              <v:path arrowok="t"/>
              <v:fill type="solid"/>
            </v:shape>
          </v:group>
          <v:group style="position:absolute;left:1595;top:1171;width:18;height:27" coordorigin="1595,1171" coordsize="18,27">
            <v:shape style="position:absolute;left:1595;top:1171;width:18;height:27" coordorigin="1595,1171" coordsize="18,27" path="m1607,1171l1607,1173,1606,1174,1605,1176,1599,1189,1595,1198,1613,1194,1611,1185,1609,1178,1607,1171xe" filled="true" fillcolor="#cfad80" stroked="false">
              <v:path arrowok="t"/>
              <v:fill type="solid"/>
            </v:shape>
          </v:group>
          <v:group style="position:absolute;left:1483;top:1155;width:10;height:16" coordorigin="1483,1155" coordsize="10,16">
            <v:shape style="position:absolute;left:1483;top:1155;width:10;height:16" coordorigin="1483,1155" coordsize="10,16" path="m1492,1155l1490,1158,1487,1162,1483,1167,1492,1170,1492,1155xe" filled="true" fillcolor="#cfad80" stroked="false">
              <v:path arrowok="t"/>
              <v:fill type="solid"/>
            </v:shape>
          </v:group>
          <v:group style="position:absolute;left:1420;top:2327;width:13;height:22" coordorigin="1420,2327" coordsize="13,22">
            <v:shape style="position:absolute;left:1420;top:2327;width:13;height:22" coordorigin="1420,2327" coordsize="13,22" path="m1423,2327l1422,2330,1421,2332,1420,2335,1423,2340,1426,2344,1429,2348,1430,2346,1432,2342,1429,2337,1427,2332,1423,2327xe" filled="true" fillcolor="#cfad80" stroked="false">
              <v:path arrowok="t"/>
              <v:fill type="solid"/>
            </v:shape>
          </v:group>
          <v:group style="position:absolute;left:1175;top:283;width:11;height:20" coordorigin="1175,283" coordsize="11,20">
            <v:shape style="position:absolute;left:1175;top:283;width:11;height:20" coordorigin="1175,283" coordsize="11,20" path="m1182,283l1180,287,1178,292,1175,297,1177,299,1178,301,1179,303,1181,298,1186,289,1184,287,1183,285,1182,283xe" filled="true" fillcolor="#cfad80" stroked="false">
              <v:path arrowok="t"/>
              <v:fill type="solid"/>
            </v:shape>
          </v:group>
          <v:group style="position:absolute;left:1102;top:568;width:17;height:17" coordorigin="1102,568" coordsize="17,17">
            <v:shape style="position:absolute;left:1102;top:568;width:17;height:17" coordorigin="1102,568" coordsize="17,17" path="m1102,568l1109,576,1113,579,1118,585,1114,570,1102,568xe" filled="true" fillcolor="#cfad80" stroked="false">
              <v:path arrowok="t"/>
              <v:fill type="solid"/>
            </v:shape>
          </v:group>
          <v:group style="position:absolute;left:1181;top:1334;width:16;height:14" coordorigin="1181,1334" coordsize="16,14">
            <v:shape style="position:absolute;left:1181;top:1334;width:16;height:14" coordorigin="1181,1334" coordsize="16,14" path="m1188,1334l1181,1345,1195,1348,1195,1344,1197,1339,1195,1335,1188,1334xe" filled="true" fillcolor="#cfad80" stroked="false">
              <v:path arrowok="t"/>
              <v:fill type="solid"/>
            </v:shape>
          </v:group>
          <v:group style="position:absolute;left:1634;top:1588;width:8;height:25" coordorigin="1634,1588" coordsize="8,25">
            <v:shape style="position:absolute;left:1634;top:1588;width:8;height:25" coordorigin="1634,1588" coordsize="8,25" path="m1638,1588l1636,1589,1634,1590,1634,1597,1635,1612,1637,1612,1639,1611,1641,1610,1640,1603,1639,1595,1638,1588xe" filled="true" fillcolor="#cfad80" stroked="false">
              <v:path arrowok="t"/>
              <v:fill type="solid"/>
            </v:shape>
          </v:group>
          <v:group style="position:absolute;left:1169;top:1880;width:9;height:18" coordorigin="1169,1880" coordsize="9,18">
            <v:shape style="position:absolute;left:1169;top:1880;width:9;height:18" coordorigin="1169,1880" coordsize="9,18" path="m1174,1880l1173,1883,1171,1885,1170,1889,1169,1890,1171,1893,1173,1898,1175,1893,1177,1891,1177,1887,1177,1885,1176,1883,1174,1880xe" filled="true" fillcolor="#cfad80" stroked="false">
              <v:path arrowok="t"/>
              <v:fill type="solid"/>
            </v:shape>
          </v:group>
          <v:group style="position:absolute;left:1683;top:1940;width:10;height:15" coordorigin="1683,1940" coordsize="10,15">
            <v:shape style="position:absolute;left:1683;top:1940;width:10;height:15" coordorigin="1683,1940" coordsize="10,15" path="m1686,1940l1685,1943,1683,1945,1683,1948,1684,1951,1686,1954,1687,1955,1688,1955,1690,1952,1692,1950,1690,1945,1688,1943,1686,1940xe" filled="true" fillcolor="#cfad80" stroked="false">
              <v:path arrowok="t"/>
              <v:fill type="solid"/>
            </v:shape>
          </v:group>
          <v:group style="position:absolute;left:1721;top:138;width:7;height:20" coordorigin="1721,138" coordsize="7,20">
            <v:shape style="position:absolute;left:1721;top:138;width:7;height:20" coordorigin="1721,138" coordsize="7,20" path="m1725,138l1724,140,1721,142,1721,142,1721,147,1723,152,1724,158,1725,157,1726,156,1727,156,1726,150,1725,138xe" filled="true" fillcolor="#cfad80" stroked="false">
              <v:path arrowok="t"/>
              <v:fill type="solid"/>
            </v:shape>
          </v:group>
          <v:group style="position:absolute;left:1686;top:78;width:11;height:14" coordorigin="1686,78" coordsize="11,14">
            <v:shape style="position:absolute;left:1686;top:78;width:11;height:14" coordorigin="1686,78" coordsize="11,14" path="m1692,78l1689,80,1687,83,1686,85,1687,87,1688,91,1689,91,1691,91,1693,88,1696,84,1693,81,1692,78xe" filled="true" fillcolor="#cfad80" stroked="false">
              <v:path arrowok="t"/>
              <v:fill type="solid"/>
            </v:shape>
          </v:group>
          <v:group style="position:absolute;left:1570;top:947;width:12;height:27" coordorigin="1570,947" coordsize="12,27">
            <v:shape style="position:absolute;left:1570;top:947;width:12;height:27" coordorigin="1570,947" coordsize="12,27" path="m1575,947l1574,955,1570,974,1581,967,1574,955,1575,947xe" filled="true" fillcolor="#cfad80" stroked="false">
              <v:path arrowok="t"/>
              <v:fill type="solid"/>
            </v:shape>
          </v:group>
          <v:group style="position:absolute;left:1456;top:2234;width:11;height:19" coordorigin="1456,2234" coordsize="11,19">
            <v:shape style="position:absolute;left:1456;top:2234;width:11;height:19" coordorigin="1456,2234" coordsize="11,19" path="m1464,2234l1461,2238,1459,2242,1456,2247,1457,2249,1460,2253,1462,2248,1464,2244,1466,2239,1466,2238,1464,2234xe" filled="true" fillcolor="#cfad80" stroked="false">
              <v:path arrowok="t"/>
              <v:fill type="solid"/>
            </v:shape>
          </v:group>
          <v:group style="position:absolute;left:1697;top:1644;width:22;height:58" coordorigin="1697,1644" coordsize="22,58">
            <v:shape style="position:absolute;left:1697;top:1644;width:22;height:58" coordorigin="1697,1644" coordsize="22,58" path="m1710,1644l1709,1660,1708,1673,1708,1683,1707,1683,1707,1685,1704,1690,1701,1694,1697,1701,1704,1701,1706,1701,1707,1690,1707,1684,1708,1684,1708,1683,1711,1681,1713,1680,1715,1678,1719,1673,1717,1667,1710,1644xe" filled="true" fillcolor="#cfad80" stroked="false">
              <v:path arrowok="t"/>
              <v:fill type="solid"/>
            </v:shape>
          </v:group>
          <v:group style="position:absolute;left:1069;top:635;width:2;height:2" coordorigin="1069,635" coordsize="2,2">
            <v:shape style="position:absolute;left:1069;top:635;width:2;height:2" coordorigin="1069,635" coordsize="1,1" path="m1069,635l1069,636,1069,636,1069,635xe" filled="true" fillcolor="#cfad80" stroked="false">
              <v:path arrowok="t"/>
              <v:fill type="solid"/>
            </v:shape>
          </v:group>
          <v:group style="position:absolute;left:1069;top:628;width:18;height:23" coordorigin="1069,628" coordsize="18,23">
            <v:shape style="position:absolute;left:1069;top:628;width:18;height:23" coordorigin="1069,628" coordsize="18,23" path="m1081,628l1075,631,1069,635,1075,641,1080,650,1087,636,1081,628xe" filled="true" fillcolor="#cfad80" stroked="false">
              <v:path arrowok="t"/>
              <v:fill type="solid"/>
            </v:shape>
          </v:group>
          <v:group style="position:absolute;left:2004;top:1620;width:13;height:22" coordorigin="2004,1620" coordsize="13,22">
            <v:shape style="position:absolute;left:2004;top:1620;width:13;height:22" coordorigin="2004,1620" coordsize="13,22" path="m2004,1620l2007,1629,2008,1634,2011,1642,2016,1626,2012,1623,2004,1620xe" filled="true" fillcolor="#cfad80" stroked="false">
              <v:path arrowok="t"/>
              <v:fill type="solid"/>
            </v:shape>
          </v:group>
          <v:group style="position:absolute;left:2147;top:24;width:10;height:16" coordorigin="2147,24" coordsize="10,16">
            <v:shape style="position:absolute;left:2147;top:24;width:10;height:16" coordorigin="2147,24" coordsize="10,16" path="m2152,24l2147,35,2150,40,2151,40,2153,39,2154,36,2157,32,2154,28,2152,24xe" filled="true" fillcolor="#cfad80" stroked="false">
              <v:path arrowok="t"/>
              <v:fill type="solid"/>
            </v:shape>
          </v:group>
          <v:group style="position:absolute;left:1902;top:0;width:4;height:6" coordorigin="1902,0" coordsize="4,6">
            <v:shape style="position:absolute;left:1902;top:0;width:4;height:6" coordorigin="1902,0" coordsize="4,6" path="m1902,0l1902,5,1905,0,1902,0e" filled="true" fillcolor="#cfad80" stroked="false">
              <v:path arrowok="t"/>
              <v:fill type="solid"/>
            </v:shape>
          </v:group>
          <v:group style="position:absolute;left:1270;top:2177;width:34;height:62" coordorigin="1270,2177" coordsize="34,62">
            <v:shape style="position:absolute;left:1270;top:2177;width:34;height:62" coordorigin="1270,2177" coordsize="34,62" path="m1281,2179l1272,2182,1270,2193,1270,2194,1274,2212,1277,2239,1282,2236,1293,2219,1302,2199,1302,2198,1302,2197,1301,2197,1300,2196,1289,2196,1285,2190,1283,2188,1282,2185,1281,2180,1281,2179xe" filled="true" fillcolor="#cfad80" stroked="false">
              <v:path arrowok="t"/>
              <v:fill type="solid"/>
            </v:shape>
            <v:shape style="position:absolute;left:1270;top:2177;width:34;height:62" coordorigin="1270,2177" coordsize="34,62" path="m1299,2177l1296,2177,1295,2183,1295,2187,1297,2191,1297,2193,1298,2194,1299,2195,1301,2197,1302,2197,1301,2194,1301,2193,1304,2185,1301,2180,1301,2179,1300,2178,1299,2177xe" filled="true" fillcolor="#cfad80" stroked="false">
              <v:path arrowok="t"/>
              <v:fill type="solid"/>
            </v:shape>
            <v:shape style="position:absolute;left:1270;top:2177;width:34;height:62" coordorigin="1270,2177" coordsize="34,62" path="m1296,2192l1289,2196,1300,2196,1298,2194,1297,2193,1296,2192xe" filled="true" fillcolor="#cfad80" stroked="false">
              <v:path arrowok="t"/>
              <v:fill type="solid"/>
            </v:shape>
            <v:shape style="position:absolute;left:1270;top:2177;width:34;height:62" coordorigin="1270,2177" coordsize="34,62" path="m1297,2193l1298,2194,1297,2193xe" filled="true" fillcolor="#cfad80" stroked="false">
              <v:path arrowok="t"/>
              <v:fill type="solid"/>
            </v:shape>
          </v:group>
          <v:group style="position:absolute;left:1381;top:2227;width:8;height:26" coordorigin="1381,2227" coordsize="8,26">
            <v:shape style="position:absolute;left:1381;top:2227;width:8;height:26" coordorigin="1381,2227" coordsize="8,26" path="m1384,2227l1382,2237,1381,2241,1381,2243,1381,2246,1382,2250,1384,2251,1385,2252,1388,2249,1388,2245,1387,2241,1384,2227xe" filled="true" fillcolor="#cfad80" stroked="false">
              <v:path arrowok="t"/>
              <v:fill type="solid"/>
            </v:shape>
          </v:group>
          <v:group style="position:absolute;left:1397;top:2313;width:8;height:26" coordorigin="1397,2313" coordsize="8,26">
            <v:shape style="position:absolute;left:1397;top:2313;width:8;height:26" coordorigin="1397,2313" coordsize="8,26" path="m1401,2313l1399,2323,1397,2326,1398,2329,1398,2332,1400,2335,1401,2339,1402,2337,1404,2335,1404,2330,1403,2326,1401,2313xe" filled="true" fillcolor="#cfad80" stroked="false">
              <v:path arrowok="t"/>
              <v:fill type="solid"/>
            </v:shape>
          </v:group>
          <v:group style="position:absolute;left:1656;top:1137;width:9;height:17" coordorigin="1656,1137" coordsize="9,17">
            <v:shape style="position:absolute;left:1656;top:1137;width:9;height:17" coordorigin="1656,1137" coordsize="9,17" path="m1660,1137l1659,1139,1658,1140,1656,1142,1658,1146,1660,1150,1662,1154,1662,1154,1664,1152,1665,1151,1662,1142,1660,1137xe" filled="true" fillcolor="#cfad80" stroked="false">
              <v:path arrowok="t"/>
              <v:fill type="solid"/>
            </v:shape>
          </v:group>
          <v:group style="position:absolute;left:1576;top:1127;width:7;height:17" coordorigin="1576,1127" coordsize="7,17">
            <v:shape style="position:absolute;left:1576;top:1127;width:7;height:17" coordorigin="1576,1127" coordsize="7,17" path="m1578,1127l1578,1133,1577,1138,1576,1143,1578,1143,1581,1144,1582,1139,1582,1129,1581,1129,1580,1128,1578,1127xe" filled="true" fillcolor="#cfad80" stroked="false">
              <v:path arrowok="t"/>
              <v:fill type="solid"/>
            </v:shape>
          </v:group>
          <v:group style="position:absolute;left:1520;top:944;width:10;height:13" coordorigin="1520,944" coordsize="10,13">
            <v:shape style="position:absolute;left:1520;top:944;width:10;height:13" coordorigin="1520,944" coordsize="10,13" path="m1521,944l1520,957,1524,954,1530,948,1521,944xe" filled="true" fillcolor="#cfad80" stroked="false">
              <v:path arrowok="t"/>
              <v:fill type="solid"/>
            </v:shape>
          </v:group>
          <v:group style="position:absolute;left:2007;top:1574;width:8;height:20" coordorigin="2007,1574" coordsize="8,20">
            <v:shape style="position:absolute;left:2007;top:1574;width:8;height:20" coordorigin="2007,1574" coordsize="8,20" path="m2011,1574l2008,1576,2007,1577,2009,1582,2010,1588,2011,1593,2012,1592,2014,1591,2015,1590,2013,1585,2012,1579,2011,1574xe" filled="true" fillcolor="#cfad80" stroked="false">
              <v:path arrowok="t"/>
              <v:fill type="solid"/>
            </v:shape>
          </v:group>
          <v:group style="position:absolute;left:1161;top:1276;width:7;height:15" coordorigin="1161,1276" coordsize="7,15">
            <v:shape style="position:absolute;left:1161;top:1276;width:7;height:15" coordorigin="1161,1276" coordsize="7,15" path="m1164,1276l1163,1280,1162,1284,1161,1288,1162,1288,1163,1289,1166,1290,1166,1287,1167,1283,1168,1279,1167,1278,1164,1276xe" filled="true" fillcolor="#cfad80" stroked="false">
              <v:path arrowok="t"/>
              <v:fill type="solid"/>
            </v:shape>
          </v:group>
          <v:group style="position:absolute;left:1153;top:237;width:7;height:11" coordorigin="1153,237" coordsize="7,11">
            <v:shape style="position:absolute;left:1153;top:237;width:7;height:11" coordorigin="1153,237" coordsize="7,11" path="m1155,237l1154,239,1153,241,1153,244,1156,246,1158,248,1158,244,1159,241,1156,238,1155,237xe" filled="true" fillcolor="#cfad80" stroked="false">
              <v:path arrowok="t"/>
              <v:fill type="solid"/>
            </v:shape>
          </v:group>
          <v:group style="position:absolute;left:1723;top:196;width:12;height:13" coordorigin="1723,196" coordsize="12,13">
            <v:shape style="position:absolute;left:1723;top:196;width:12;height:13" coordorigin="1723,196" coordsize="12,13" path="m1732,196l1728,201,1723,209,1727,208,1735,208,1732,196xe" filled="true" fillcolor="#cfad80" stroked="false">
              <v:path arrowok="t"/>
              <v:fill type="solid"/>
            </v:shape>
          </v:group>
          <v:group style="position:absolute;left:1911;top:37;width:6;height:17" coordorigin="1911,37" coordsize="6,17">
            <v:shape style="position:absolute;left:1911;top:37;width:6;height:17" coordorigin="1911,37" coordsize="6,17" path="m1913,37l1911,38,1911,38,1912,54,1915,53,1916,53,1915,47,1914,42,1913,37xe" filled="true" fillcolor="#cfad80" stroked="false">
              <v:path arrowok="t"/>
              <v:fill type="solid"/>
            </v:shape>
          </v:group>
          <v:group style="position:absolute;left:1814;top:601;width:11;height:12" coordorigin="1814,601" coordsize="11,12">
            <v:shape style="position:absolute;left:1814;top:601;width:11;height:12" coordorigin="1814,601" coordsize="11,12" path="m1815,601l1814,604,1814,609,1817,610,1820,612,1824,613,1824,608,1825,606,1821,604,1818,603,1815,601xe" filled="true" fillcolor="#cfad80" stroked="false">
              <v:path arrowok="t"/>
              <v:fill type="solid"/>
            </v:shape>
          </v:group>
          <v:group style="position:absolute;left:1911;top:412;width:9;height:12" coordorigin="1911,412" coordsize="9,12">
            <v:shape style="position:absolute;left:1911;top:412;width:9;height:12" coordorigin="1911,412" coordsize="9,12" path="m1918,412l1913,417,1911,419,1911,420,1912,424,1915,422,1917,420,1919,418,1919,416,1918,414,1918,412xe" filled="true" fillcolor="#cfad80" stroked="false">
              <v:path arrowok="t"/>
              <v:fill type="solid"/>
            </v:shape>
          </v:group>
          <v:group style="position:absolute;left:1014;top:338;width:98;height:81" coordorigin="1014,338" coordsize="98,81">
            <v:shape style="position:absolute;left:1014;top:338;width:98;height:81" coordorigin="1014,338" coordsize="98,81" path="m1108,406l1070,406,1074,406,1078,407,1081,414,1085,419,1091,416,1108,408,1108,406,1108,406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90,373l1046,373,1056,381,1059,399,1063,415,1067,412,1070,406,1108,406,1110,399,1111,390,1104,385,1096,384,1091,376,1090,373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32,340l1021,348,1014,354,1025,368,1030,383,1034,410,1037,399,1040,385,1046,373,1090,373,1088,370,1067,370,1068,351,1068,349,1047,349,1037,346,1032,340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82,341l1077,359,1067,370,1088,370,1087,368,1087,353,1082,341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64,338l1055,339,1047,349,1068,349,1069,341,1066,340,1064,338xe" filled="true" fillcolor="#cfad80" stroked="false">
              <v:path arrowok="t"/>
              <v:fill type="solid"/>
            </v:shape>
          </v:group>
          <v:group style="position:absolute;left:1064;top:1877;width:59;height:86" coordorigin="1064,1877" coordsize="59,86">
            <v:shape style="position:absolute;left:1064;top:1877;width:59;height:86" coordorigin="1064,1877" coordsize="59,86" path="m1123,1958l1117,1958,1119,1961,1121,1962,1122,1962,1122,1961,1123,1958xe" filled="true" fillcolor="#cfad80" stroked="false">
              <v:path arrowok="t"/>
              <v:fill type="solid"/>
            </v:shape>
            <v:shape style="position:absolute;left:1064;top:1877;width:59;height:86" coordorigin="1064,1877" coordsize="59,86" path="m1081,1877l1076,1882,1071,1887,1064,1894,1071,1896,1076,1898,1084,1919,1088,1942,1099,1955,1115,1958,1117,1958,1123,1958,1123,1953,1121,1933,1118,1913,1109,1906,1098,1900,1085,1889,1083,1881,1081,1877xe" filled="true" fillcolor="#cfad80" stroked="false">
              <v:path arrowok="t"/>
              <v:fill type="solid"/>
            </v:shape>
          </v:group>
          <v:group style="position:absolute;left:1050;top:1599;width:40;height:74" coordorigin="1050,1599" coordsize="40,74">
            <v:shape style="position:absolute;left:1050;top:1599;width:40;height:74" coordorigin="1050,1599" coordsize="40,74" path="m1081,1645l1075,1645,1075,1647,1088,1672,1088,1666,1089,1656,1082,1645,1081,1645xe" filled="true" fillcolor="#cfad80" stroked="false">
              <v:path arrowok="t"/>
              <v:fill type="solid"/>
            </v:shape>
            <v:shape style="position:absolute;left:1050;top:1599;width:40;height:74" coordorigin="1050,1599" coordsize="40,74" path="m1064,1599l1061,1600,1055,1602,1050,1622,1052,1632,1055,1642,1059,1652,1067,1648,1075,1645,1081,1645,1074,1627,1071,1605,1071,1603,1064,1599xe" filled="true" fillcolor="#cfad80" stroked="false">
              <v:path arrowok="t"/>
              <v:fill type="solid"/>
            </v:shape>
          </v:group>
          <v:group style="position:absolute;left:1015;top:1945;width:36;height:85" coordorigin="1015,1945" coordsize="36,85">
            <v:shape style="position:absolute;left:1015;top:1945;width:36;height:85" coordorigin="1015,1945" coordsize="36,85" path="m1025,1945l1024,1946,1021,1955,1016,1965,1016,1975,1015,1981,1020,1992,1028,1998,1041,2010,1049,2029,1049,2017,1051,2012,1049,2007,1042,1989,1036,1971,1033,1949,1033,1948,1025,1945xe" filled="true" fillcolor="#cfad80" stroked="false">
              <v:path arrowok="t"/>
              <v:fill type="solid"/>
            </v:shape>
          </v:group>
          <v:group style="position:absolute;left:1052;top:1256;width:42;height:52" coordorigin="1052,1256" coordsize="42,52">
            <v:shape style="position:absolute;left:1052;top:1256;width:42;height:52" coordorigin="1052,1256" coordsize="42,52" path="m1091,1287l1080,1287,1087,1307,1093,1297,1091,1287xe" filled="true" fillcolor="#cfad80" stroked="false">
              <v:path arrowok="t"/>
              <v:fill type="solid"/>
            </v:shape>
            <v:shape style="position:absolute;left:1052;top:1256;width:42;height:52" coordorigin="1052,1256" coordsize="42,52" path="m1053,1256l1053,1256,1053,1257,1052,1273,1058,1280,1080,1288,1080,1287,1091,1287,1091,1284,1086,1281,1084,1279,1083,1277,1081,1275,1070,1274,1060,1267,1053,1256xe" filled="true" fillcolor="#cfad80" stroked="false">
              <v:path arrowok="t"/>
              <v:fill type="solid"/>
            </v:shape>
          </v:group>
          <v:group style="position:absolute;left:1050;top:531;width:21;height:45" coordorigin="1050,531" coordsize="21,45">
            <v:shape style="position:absolute;left:1050;top:531;width:21;height:45" coordorigin="1050,531" coordsize="21,45" path="m1059,531l1056,545,1053,557,1050,570,1052,574,1053,576,1057,573,1063,573,1065,568,1070,554,1066,542,1059,531xe" filled="true" fillcolor="#cfad80" stroked="false">
              <v:path arrowok="t"/>
              <v:fill type="solid"/>
            </v:shape>
          </v:group>
          <v:group style="position:absolute;left:1166;top:1667;width:21;height:43" coordorigin="1166,1667" coordsize="21,43">
            <v:shape style="position:absolute;left:1166;top:1667;width:21;height:43" coordorigin="1166,1667" coordsize="21,43" path="m1177,1667l1171,1678,1166,1689,1168,1699,1174,1710,1178,1700,1182,1691,1186,1682,1182,1670,1177,1667xe" filled="true" fillcolor="#cfad80" stroked="false">
              <v:path arrowok="t"/>
              <v:fill type="solid"/>
            </v:shape>
          </v:group>
          <v:group style="position:absolute;left:1122;top:1499;width:14;height:22" coordorigin="1122,1499" coordsize="14,22">
            <v:shape style="position:absolute;left:1122;top:1499;width:14;height:22" coordorigin="1122,1499" coordsize="14,22" path="m1135,1499l1131,1501,1127,1504,1122,1508,1130,1520,1133,1511,1135,1499xe" filled="true" fillcolor="#cfad80" stroked="false">
              <v:path arrowok="t"/>
              <v:fill type="solid"/>
            </v:shape>
          </v:group>
          <v:group style="position:absolute;left:1156;top:1625;width:10;height:30" coordorigin="1156,1625" coordsize="10,30">
            <v:shape style="position:absolute;left:1156;top:1625;width:10;height:30" coordorigin="1156,1625" coordsize="10,30" path="m1157,1625l1157,1636,1156,1654,1165,1642,1157,1625xe" filled="true" fillcolor="#cfad80" stroked="false">
              <v:path arrowok="t"/>
              <v:fill type="solid"/>
            </v:shape>
          </v:group>
          <v:group style="position:absolute;left:1052;top:689;width:10;height:21" coordorigin="1052,689" coordsize="10,21">
            <v:shape style="position:absolute;left:1052;top:689;width:10;height:21" coordorigin="1052,689" coordsize="10,21" path="m1056,689l1054,691,1053,693,1052,695,1054,700,1059,709,1061,706,1061,705,1059,700,1058,695,1056,689xe" filled="true" fillcolor="#cfad80" stroked="false">
              <v:path arrowok="t"/>
              <v:fill type="solid"/>
            </v:shape>
          </v:group>
          <v:group style="position:absolute;left:1064;top:204;width:14;height:25" coordorigin="1064,204" coordsize="14,25">
            <v:shape style="position:absolute;left:1064;top:204;width:14;height:25" coordorigin="1064,204" coordsize="14,25" path="m1068,204l1064,224,1068,229,1078,229,1074,219,1072,213,1068,204xe" filled="true" fillcolor="#cfad80" stroked="false">
              <v:path arrowok="t"/>
              <v:fill type="solid"/>
            </v:shape>
          </v:group>
          <v:group style="position:absolute;left:1087;top:1775;width:8;height:17" coordorigin="1087,1775" coordsize="8,17">
            <v:shape style="position:absolute;left:1087;top:1775;width:8;height:17" coordorigin="1087,1775" coordsize="8,17" path="m1090,1775l1090,1775,1089,1779,1088,1784,1087,1789,1091,1790,1092,1791,1093,1787,1094,1782,1095,1777,1093,1777,1090,1775xe" filled="true" fillcolor="#cfad80" stroked="false">
              <v:path arrowok="t"/>
              <v:fill type="solid"/>
            </v:shape>
          </v:group>
          <v:group style="position:absolute;left:1037;top:99;width:11;height:17" coordorigin="1037,99" coordsize="11,17">
            <v:shape style="position:absolute;left:1037;top:99;width:11;height:17" coordorigin="1037,99" coordsize="11,17" path="m1040,99l1039,100,1037,104,1042,111,1045,115,1045,112,1047,110,1047,107,1045,104,1040,99xe" filled="true" fillcolor="#cfad80" stroked="false">
              <v:path arrowok="t"/>
              <v:fill type="solid"/>
            </v:shape>
          </v:group>
          <v:group style="position:absolute;left:1000;top:2237;width:11;height:15" coordorigin="1000,2237" coordsize="11,15">
            <v:shape style="position:absolute;left:1000;top:2237;width:11;height:15" coordorigin="1000,2237" coordsize="11,15" path="m1002,2237l1001,2238,1001,2240,1000,2242,1006,2248,1009,2252,1010,2248,1010,2246,1011,2244,1008,2241,1005,2239,1002,2237xe" filled="true" fillcolor="#cfad80" stroked="false">
              <v:path arrowok="t"/>
              <v:fill type="solid"/>
            </v:shape>
          </v:group>
          <v:group style="position:absolute;left:1098;top:1730;width:8;height:22" coordorigin="1098,1730" coordsize="8,22">
            <v:shape style="position:absolute;left:1098;top:1730;width:8;height:22" coordorigin="1098,1730" coordsize="8,22" path="m1102,1730l1101,1732,1098,1735,1099,1740,1102,1752,1104,1750,1105,1750,1104,1743,1103,1737,1102,1730xe" filled="true" fillcolor="#cfad80" stroked="false">
              <v:path arrowok="t"/>
              <v:fill type="solid"/>
            </v:shape>
          </v:group>
          <v:group style="position:absolute;left:1014;top:816;width:8;height:15" coordorigin="1014,816" coordsize="8,15">
            <v:shape style="position:absolute;left:1014;top:816;width:8;height:15" coordorigin="1014,816" coordsize="8,15" path="m1017,816l1015,820,1014,822,1016,824,1019,831,1020,827,1022,824,1022,822,1021,820,1019,816,1018,816,1017,816xe" filled="true" fillcolor="#cfad80" stroked="false">
              <v:path arrowok="t"/>
              <v:fill type="solid"/>
            </v:shape>
          </v:group>
          <v:group style="position:absolute;left:1057;top:2082;width:9;height:16" coordorigin="1057,2082" coordsize="9,16">
            <v:shape style="position:absolute;left:1057;top:2082;width:9;height:16" coordorigin="1057,2082" coordsize="9,16" path="m1059,2082l1059,2084,1057,2086,1057,2088,1057,2091,1059,2094,1060,2097,1061,2095,1063,2093,1065,2090,1063,2086,1061,2084,1059,2082xe" filled="true" fillcolor="#cfad80" stroked="false">
              <v:path arrowok="t"/>
              <v:fill type="solid"/>
            </v:shape>
          </v:group>
          <v:group style="position:absolute;left:1101;top:1362;width:9;height:16" coordorigin="1101,1362" coordsize="9,16">
            <v:shape style="position:absolute;left:1101;top:1362;width:9;height:16" coordorigin="1101,1362" coordsize="9,16" path="m1103,1362l1102,1365,1101,1368,1101,1370,1102,1373,1103,1376,1105,1377,1105,1378,1107,1374,1110,1370,1107,1367,1105,1364,1103,1362xe" filled="true" fillcolor="#cfad80" stroked="false">
              <v:path arrowok="t"/>
              <v:fill type="solid"/>
            </v:shape>
          </v:group>
          <v:group style="position:absolute;left:1093;top:244;width:2;height:2" coordorigin="1093,244" coordsize="2,2">
            <v:shape style="position:absolute;left:1093;top:244;width:2;height:2" coordorigin="1093,244" coordsize="1,1" path="m1093,244l1093,245,1094,245,1093,244xe" filled="true" fillcolor="#cfad80" stroked="false">
              <v:path arrowok="t"/>
              <v:fill type="solid"/>
            </v:shape>
          </v:group>
          <v:group style="position:absolute;left:1081;top:229;width:13;height:15" coordorigin="1081,229" coordsize="13,15">
            <v:shape style="position:absolute;left:1081;top:229;width:13;height:15" coordorigin="1081,229" coordsize="13,15" path="m1091,229l1081,235,1087,240,1090,242,1093,244,1094,232,1091,229xe" filled="true" fillcolor="#cfad80" stroked="false">
              <v:path arrowok="t"/>
              <v:fill type="solid"/>
            </v:shape>
          </v:group>
          <v:group style="position:absolute;left:493;top:3367;width:9;height:14" coordorigin="493,3367" coordsize="9,14">
            <v:shape style="position:absolute;left:493;top:3367;width:9;height:14" coordorigin="493,3367" coordsize="9,14" path="m497,3367l496,3370,494,3373,493,3377,495,3381,495,3381,497,3379,499,3378,502,3375,499,3369,497,3367xe" filled="true" fillcolor="#cfad80" stroked="false">
              <v:path arrowok="t"/>
              <v:fill type="solid"/>
            </v:shape>
          </v:group>
          <v:group style="position:absolute;left:681;top:3218;width:33;height:41" coordorigin="681,3218" coordsize="33,41">
            <v:shape style="position:absolute;left:681;top:3218;width:33;height:41" coordorigin="681,3218" coordsize="33,41" path="m704,3218l689,3218,681,3220,681,3237,689,3259,696,3259,702,3255,704,3240,707,3239,704,3239,704,3230,704,3218xe" filled="true" fillcolor="#cfad80" stroked="false">
              <v:path arrowok="t"/>
              <v:fill type="solid"/>
            </v:shape>
            <v:shape style="position:absolute;left:681;top:3218;width:33;height:41" coordorigin="681,3218" coordsize="33,41" path="m712,3218l704,3218,704,3239,707,3239,711,3238,713,3230,712,3218xe" filled="true" fillcolor="#cfad80" stroked="false">
              <v:path arrowok="t"/>
              <v:fill type="solid"/>
            </v:shape>
          </v:group>
          <v:group style="position:absolute;left:663;top:3242;width:2;height:2" coordorigin="663,3242" coordsize="2,2">
            <v:shape style="position:absolute;left:663;top:3242;width:2;height:2" coordorigin="663,3242" coordsize="1,1" path="m664,3242l663,3243,664,3242,664,3242xe" filled="true" fillcolor="#cfad80" stroked="false">
              <v:path arrowok="t"/>
              <v:fill type="solid"/>
            </v:shape>
            <v:shape style="position:absolute;left:663;top:3242;width:2;height:2" coordorigin="663,3242" coordsize="1,1" path="m664,3242l664,3242,664,3242xe" filled="true" fillcolor="#cfad80" stroked="false">
              <v:path arrowok="t"/>
              <v:fill type="solid"/>
            </v:shape>
          </v:group>
          <v:group style="position:absolute;left:639;top:3218;width:25;height:24" coordorigin="639,3218" coordsize="25,24">
            <v:shape style="position:absolute;left:639;top:3218;width:25;height:24" coordorigin="639,3218" coordsize="25,24" path="m661,3218l639,3222,649,3240,663,3242,663,3234,662,3226,661,3218xe" filled="true" fillcolor="#cfad80" stroked="false">
              <v:path arrowok="t"/>
              <v:fill type="solid"/>
            </v:shape>
          </v:group>
          <v:group style="position:absolute;left:998;top:3395;width:25;height:54" coordorigin="998,3395" coordsize="25,54">
            <v:shape style="position:absolute;left:998;top:3395;width:25;height:54" coordorigin="998,3395" coordsize="25,54" path="m1013,3395l998,3408,999,3428,1001,3448,1002,3445,1004,3440,1005,3432,1006,3424,1007,3414,1011,3412,1022,3408,1021,3404,1013,3395xe" filled="true" fillcolor="#cfad80" stroked="false">
              <v:path arrowok="t"/>
              <v:fill type="solid"/>
            </v:shape>
          </v:group>
          <v:group style="position:absolute;left:1045;top:3427;width:19;height:19" coordorigin="1045,3427" coordsize="19,19">
            <v:shape style="position:absolute;left:1045;top:3427;width:19;height:19" coordorigin="1045,3427" coordsize="19,19" path="m1064,3427l1058,3431,1051,3434,1045,3438,1052,3444,1059,3446,1064,3427xe" filled="true" fillcolor="#cfad80" stroked="false">
              <v:path arrowok="t"/>
              <v:fill type="solid"/>
            </v:shape>
          </v:group>
          <v:group style="position:absolute;left:660;top:3446;width:2;height:2" coordorigin="660,3446" coordsize="2,2">
            <v:shape style="position:absolute;left:660;top:3446;width:2;height:2" coordorigin="660,3446" coordsize="1,0" path="m660,3446l660,3446e" filled="false" stroked="true" strokeweight=".054pt" strokecolor="#cfad80">
              <v:path arrowok="t"/>
            </v:shape>
          </v:group>
          <v:group style="position:absolute;left:651;top:3446;width:11;height:24" coordorigin="651,3446" coordsize="11,24">
            <v:shape style="position:absolute;left:651;top:3446;width:11;height:24" coordorigin="651,3446" coordsize="11,24" path="m660,3446l655,3460,651,3469,661,3466,660,3446xe" filled="true" fillcolor="#cfad80" stroked="false">
              <v:path arrowok="t"/>
              <v:fill type="solid"/>
            </v:shape>
          </v:group>
          <v:group style="position:absolute;left:1037;top:3230;width:50;height:66" coordorigin="1037,3230" coordsize="50,66">
            <v:shape style="position:absolute;left:1037;top:3230;width:50;height:66" coordorigin="1037,3230" coordsize="50,66" path="m1049,3230l1044,3233,1037,3235,1049,3249,1048,3271,1078,3271,1076,3279,1075,3285,1073,3292,1074,3294,1075,3295,1075,3296,1078,3291,1081,3287,1083,3281,1084,3279,1082,3273,1082,3269,1086,3243,1086,3241,1067,3236,1061,3232,1054,3231,1049,3230xe" filled="true" fillcolor="#cfad80" stroked="false">
              <v:path arrowok="t"/>
              <v:fill type="solid"/>
            </v:shape>
          </v:group>
          <v:group style="position:absolute;left:763;top:3296;width:19;height:74" coordorigin="763,3296" coordsize="19,74">
            <v:shape style="position:absolute;left:763;top:3296;width:19;height:74" coordorigin="763,3296" coordsize="19,74" path="m774,3296l768,3312,768,3331,773,3352,768,3356,765,3357,763,3359,763,3360,769,3370,781,3355,780,3335,777,3315,774,3296xe" filled="true" fillcolor="#cfad80" stroked="false">
              <v:path arrowok="t"/>
              <v:fill type="solid"/>
            </v:shape>
          </v:group>
          <v:group style="position:absolute;left:913;top:3432;width:46;height:35" coordorigin="913,3432" coordsize="46,35">
            <v:shape style="position:absolute;left:913;top:3432;width:46;height:35" coordorigin="913,3432" coordsize="46,35" path="m917,3432l913,3443,914,3454,929,3467,945,3459,951,3450,958,3443,958,3441,958,3440,944,3440,931,3438,924,3435,917,3432xe" filled="true" fillcolor="#cfad80" stroked="false">
              <v:path arrowok="t"/>
              <v:fill type="solid"/>
            </v:shape>
            <v:shape style="position:absolute;left:913;top:3432;width:46;height:35" coordorigin="913,3432" coordsize="46,35" path="m957,3437l951,3438,944,3440,958,3440,957,3437xe" filled="true" fillcolor="#cfad80" stroked="false">
              <v:path arrowok="t"/>
              <v:fill type="solid"/>
            </v:shape>
          </v:group>
          <v:group style="position:absolute;left:867;top:3361;width:17;height:54" coordorigin="867,3361" coordsize="17,54">
            <v:shape style="position:absolute;left:867;top:3361;width:17;height:54" coordorigin="867,3361" coordsize="17,54" path="m875,3361l871,3381,867,3400,867,3403,871,3411,873,3414,875,3415,880,3410,880,3406,882,3397,883,3379,875,3361xe" filled="true" fillcolor="#cfad80" stroked="false">
              <v:path arrowok="t"/>
              <v:fill type="solid"/>
            </v:shape>
          </v:group>
          <v:group style="position:absolute;left:245;top:3373;width:23;height:45" coordorigin="245,3373" coordsize="23,45">
            <v:shape style="position:absolute;left:245;top:3373;width:23;height:45" coordorigin="245,3373" coordsize="23,45" path="m249,3373l245,3405,251,3409,256,3414,263,3418,266,3410,268,3406,265,3405,262,3405,260,3401,260,3400,260,3398,259,3396,259,3387,254,3382,249,3373xe" filled="true" fillcolor="#cfad80" stroked="false">
              <v:path arrowok="t"/>
              <v:fill type="solid"/>
            </v:shape>
          </v:group>
          <v:group style="position:absolute;left:522;top:3414;width:27;height:20" coordorigin="522,3414" coordsize="27,20">
            <v:shape style="position:absolute;left:522;top:3414;width:27;height:20" coordorigin="522,3414" coordsize="27,20" path="m548,3414l522,3416,528,3433,535,3432,548,3414xe" filled="true" fillcolor="#cfad80" stroked="false">
              <v:path arrowok="t"/>
              <v:fill type="solid"/>
            </v:shape>
          </v:group>
          <v:group style="position:absolute;left:268;top:3375;width:18;height:32" coordorigin="268,3375" coordsize="18,32">
            <v:shape style="position:absolute;left:268;top:3375;width:18;height:32" coordorigin="268,3375" coordsize="18,32" path="m268,3406l268,3406,268,3407,268,3406xe" filled="true" fillcolor="#cfad80" stroked="false">
              <v:path arrowok="t"/>
              <v:fill type="solid"/>
            </v:shape>
            <v:shape style="position:absolute;left:268;top:3375;width:18;height:32" coordorigin="268,3375" coordsize="18,32" path="m285,3375l280,3376,278,3377,273,3380,271,3386,268,3406,273,3400,279,3396,282,3386,283,3383,284,3380,285,3375xe" filled="true" fillcolor="#cfad80" stroked="false">
              <v:path arrowok="t"/>
              <v:fill type="solid"/>
            </v:shape>
          </v:group>
          <v:group style="position:absolute;left:304;top:3433;width:15;height:34" coordorigin="304,3433" coordsize="15,34">
            <v:shape style="position:absolute;left:304;top:3433;width:15;height:34" coordorigin="304,3433" coordsize="15,34" path="m305,3433l304,3466,318,3434,305,3433xe" filled="true" fillcolor="#cfad80" stroked="false">
              <v:path arrowok="t"/>
              <v:fill type="solid"/>
            </v:shape>
          </v:group>
          <v:group style="position:absolute;left:64;top:3421;width:17;height:17" coordorigin="64,3421" coordsize="17,17">
            <v:shape style="position:absolute;left:64;top:3421;width:17;height:17" coordorigin="64,3421" coordsize="17,17" path="m78,3421l68,3426,64,3429,65,3438,65,3438,70,3437,75,3435,80,3434,79,3425,78,3421xe" filled="true" fillcolor="#cfad80" stroked="false">
              <v:path arrowok="t"/>
              <v:fill type="solid"/>
            </v:shape>
          </v:group>
          <v:group style="position:absolute;left:663;top:3242;width:2;height:2" coordorigin="663,3242" coordsize="2,2">
            <v:shape style="position:absolute;left:663;top:3242;width:2;height:2" coordorigin="663,3242" coordsize="1,1" path="m663,3243l664,3242,664,3243xe" filled="true" fillcolor="#cfad80" stroked="false">
              <v:path arrowok="t"/>
              <v:fill type="solid"/>
            </v:shape>
          </v:group>
          <v:group style="position:absolute;left:660;top:3238;width:12;height:34" coordorigin="660,3238" coordsize="12,34">
            <v:shape style="position:absolute;left:660;top:3238;width:12;height:34" coordorigin="660,3238" coordsize="12,34" path="m670,3238l664,3243,660,3271,667,3271,672,3269,672,3241,670,3238xe" filled="true" fillcolor="#cfad80" stroked="false">
              <v:path arrowok="t"/>
              <v:fill type="solid"/>
            </v:shape>
          </v:group>
          <v:group style="position:absolute;left:0;top:3378;width:12;height:30" coordorigin="0,3378" coordsize="12,30">
            <v:shape style="position:absolute;left:0;top:3378;width:12;height:30" coordorigin="0,3378" coordsize="12,30" path="m5,3378l0,3386,0,3406,1,3407,6,3401,12,3396,5,3378xe" filled="true" fillcolor="#cfad80" stroked="false">
              <v:path arrowok="t"/>
              <v:fill type="solid"/>
            </v:shape>
          </v:group>
          <v:group style="position:absolute;left:238;top:3427;width:9;height:40" coordorigin="238,3427" coordsize="9,40">
            <v:shape style="position:absolute;left:238;top:3427;width:9;height:40" coordorigin="238,3427" coordsize="9,40" path="m243,3427l241,3433,238,3454,246,3466,245,3447,243,3427xe" filled="true" fillcolor="#cfad80" stroked="false">
              <v:path arrowok="t"/>
              <v:fill type="solid"/>
            </v:shape>
          </v:group>
          <v:group style="position:absolute;left:1443;top:3237;width:13;height:36" coordorigin="1443,3237" coordsize="13,36">
            <v:shape style="position:absolute;left:1443;top:3237;width:13;height:36" coordorigin="1443,3237" coordsize="13,36" path="m1443,3237l1444,3249,1444,3256,1446,3273,1450,3261,1452,3256,1455,3247,1451,3244,1448,3241,1443,3237xe" filled="true" fillcolor="#cfad80" stroked="false">
              <v:path arrowok="t"/>
              <v:fill type="solid"/>
            </v:shape>
          </v:group>
          <v:group style="position:absolute;left:0;top:3304;width:5;height:25" coordorigin="0,3304" coordsize="5,25">
            <v:shape style="position:absolute;left:0;top:3304;width:5;height:25" coordorigin="0,3304" coordsize="5,25" path="m2,3304l0,3304,0,3322,5,3328,2,3304e" filled="true" fillcolor="#cfad80" stroked="false">
              <v:path arrowok="t"/>
              <v:fill type="solid"/>
            </v:shape>
          </v:group>
          <v:group style="position:absolute;left:773;top:3386;width:9;height:36" coordorigin="773,3386" coordsize="9,36">
            <v:shape style="position:absolute;left:773;top:3386;width:9;height:36" coordorigin="773,3386" coordsize="9,36" path="m777,3386l773,3389,775,3400,777,3411,779,3422,782,3420,777,3386xe" filled="true" fillcolor="#cfad80" stroked="false">
              <v:path arrowok="t"/>
              <v:fill type="solid"/>
            </v:shape>
          </v:group>
          <v:group style="position:absolute;left:86;top:3374;width:14;height:30" coordorigin="86,3374" coordsize="14,30">
            <v:shape style="position:absolute;left:86;top:3374;width:14;height:30" coordorigin="86,3374" coordsize="14,30" path="m86,3374l86,3403,92,3396,99,3387,86,3374xe" filled="true" fillcolor="#cfad80" stroked="false">
              <v:path arrowok="t"/>
              <v:fill type="solid"/>
            </v:shape>
          </v:group>
          <v:group style="position:absolute;left:106;top:3418;width:10;height:22" coordorigin="106,3418" coordsize="10,22">
            <v:shape style="position:absolute;left:106;top:3418;width:10;height:22" coordorigin="106,3418" coordsize="10,22" path="m111,3418l110,3424,108,3430,106,3436,113,3440,114,3434,115,3428,116,3423,116,3422,113,3419,111,3418xe" filled="true" fillcolor="#cfad80" stroked="false">
              <v:path arrowok="t"/>
              <v:fill type="solid"/>
            </v:shape>
          </v:group>
          <v:group style="position:absolute;left:602;top:3441;width:11;height:26" coordorigin="602,3441" coordsize="11,26">
            <v:shape style="position:absolute;left:602;top:3441;width:11;height:26" coordorigin="602,3441" coordsize="11,26" path="m602,3441l603,3450,604,3457,605,3466,608,3463,611,3462,611,3460,612,3450,611,3442,602,3441xe" filled="true" fillcolor="#cfad80" stroked="false">
              <v:path arrowok="t"/>
              <v:fill type="solid"/>
            </v:shape>
          </v:group>
          <v:group style="position:absolute;left:12;top:3316;width:14;height:21" coordorigin="12,3316" coordsize="14,21">
            <v:shape style="position:absolute;left:12;top:3316;width:14;height:21" coordorigin="12,3316" coordsize="14,21" path="m19,3316l18,3317,16,3319,14,3324,12,3328,14,3331,16,3336,20,3334,22,3330,25,3325,22,3321,19,3316xe" filled="true" fillcolor="#cfad80" stroked="false">
              <v:path arrowok="t"/>
              <v:fill type="solid"/>
            </v:shape>
          </v:group>
          <v:group style="position:absolute;left:1021;top:3249;width:12;height:8" coordorigin="1021,3249" coordsize="12,8">
            <v:shape style="position:absolute;left:1021;top:3249;width:12;height:8" coordorigin="1021,3249" coordsize="12,8" path="m1032,3249l1028,3250,1025,3250,1021,3250,1021,3257,1025,3256,1032,3255,1032,3249xe" filled="true" fillcolor="#cfad80" stroked="false">
              <v:path arrowok="t"/>
              <v:fill type="solid"/>
            </v:shape>
          </v:group>
          <v:group style="position:absolute;left:1005;top:3325;width:12;height:19" coordorigin="1005,3325" coordsize="12,19">
            <v:shape style="position:absolute;left:1005;top:3325;width:12;height:19" coordorigin="1005,3325" coordsize="12,19" path="m1014,3325l1008,3333,1005,3336,1006,3339,1007,3343,1011,3340,1017,3332,1016,3330,1015,3327,1014,3325xe" filled="true" fillcolor="#cfad80" stroked="false">
              <v:path arrowok="t"/>
              <v:fill type="solid"/>
            </v:shape>
          </v:group>
          <v:group style="position:absolute;left:32;top:3429;width:11;height:17" coordorigin="32,3429" coordsize="11,17">
            <v:shape style="position:absolute;left:32;top:3429;width:11;height:17" coordorigin="32,3429" coordsize="11,17" path="m35,3429l32,3433,32,3435,33,3438,34,3442,35,3445,37,3443,39,3441,43,3437,39,3433,38,3430,36,3429,35,3429xe" filled="true" fillcolor="#cfad80" stroked="false">
              <v:path arrowok="t"/>
              <v:fill type="solid"/>
            </v:shape>
          </v:group>
          <v:group style="position:absolute;left:348;top:3351;width:13;height:20" coordorigin="348,3351" coordsize="13,20">
            <v:shape style="position:absolute;left:348;top:3351;width:13;height:20" coordorigin="348,3351" coordsize="13,20" path="m350,3351l350,3353,349,3355,348,3357,356,3366,359,3370,360,3368,361,3367,361,3365,358,3360,354,3356,350,3351xe" filled="true" fillcolor="#cfad80" stroked="false">
              <v:path arrowok="t"/>
              <v:fill type="solid"/>
            </v:shape>
          </v:group>
          <v:group style="position:absolute;left:501;top:3444;width:6;height:20" coordorigin="501,3444" coordsize="6,20">
            <v:shape style="position:absolute;left:501;top:3444;width:6;height:20" coordorigin="501,3444" coordsize="6,20" path="m505,3444l504,3450,502,3455,501,3461,502,3462,503,3463,504,3464,506,3451,507,3445,506,3445,505,3444,505,3444xe" filled="true" fillcolor="#cfad80" stroked="false">
              <v:path arrowok="t"/>
              <v:fill type="solid"/>
            </v:shape>
          </v:group>
          <v:group style="position:absolute;left:689;top:3435;width:10;height:10" coordorigin="689,3435" coordsize="10,10">
            <v:shape style="position:absolute;left:689;top:3435;width:10;height:10" coordorigin="689,3435" coordsize="10,10" path="m698,3435l695,3436,692,3437,689,3439,690,3441,690,3444,691,3444,694,3444,696,3442,699,3441,699,3439,698,3435xe" filled="true" fillcolor="#cfad80" stroked="false">
              <v:path arrowok="t"/>
              <v:fill type="solid"/>
            </v:shape>
          </v:group>
          <v:group style="position:absolute;left:514;top:3370;width:9;height:16" coordorigin="514,3370" coordsize="9,16">
            <v:shape style="position:absolute;left:514;top:3370;width:9;height:16" coordorigin="514,3370" coordsize="9,16" path="m516,3370l516,3371,515,3371,514,3372,517,3376,519,3381,521,3385,521,3384,523,3381,520,3377,518,3373,516,3370xe" filled="true" fillcolor="#cfad80" stroked="false">
              <v:path arrowok="t"/>
              <v:fill type="solid"/>
            </v:shape>
          </v:group>
          <v:group style="position:absolute;left:971;top:3458;width:9;height:11" coordorigin="971,3458" coordsize="9,11">
            <v:shape style="position:absolute;left:971;top:3458;width:9;height:11" coordorigin="971,3458" coordsize="9,11" path="m975,3458l973,3460,972,3464,971,3466,972,3467,973,3469,974,3469,976,3468,977,3466,979,3463,977,3461,975,3458xe" filled="true" fillcolor="#cfad80" stroked="false">
              <v:path arrowok="t"/>
              <v:fill type="solid"/>
            </v:shape>
          </v:group>
          <v:group style="position:absolute;left:1057;top:3384;width:7;height:12" coordorigin="1057,3384" coordsize="7,12">
            <v:shape style="position:absolute;left:1057;top:3384;width:7;height:12" coordorigin="1057,3384" coordsize="7,12" path="m1060,3384l1060,3386,1059,3388,1057,3390,1059,3392,1060,3395,1061,3395,1062,3393,1063,3390,1064,3388,1062,3386,1060,3384xe" filled="true" fillcolor="#cfad80" stroked="false">
              <v:path arrowok="t"/>
              <v:fill type="solid"/>
            </v:shape>
          </v:group>
          <v:group style="position:absolute;left:3126;top:2919;width:17;height:31" coordorigin="3126,2919" coordsize="17,31">
            <v:shape style="position:absolute;left:3126;top:2919;width:17;height:31" coordorigin="3126,2919" coordsize="17,31" path="m3142,2919l3131,2921,3130,2923,3126,2949,3133,2942,3140,2937,3142,2919xe" filled="true" fillcolor="#cfad80" stroked="false">
              <v:path arrowok="t"/>
              <v:fill type="solid"/>
            </v:shape>
          </v:group>
          <v:group style="position:absolute;left:3538;top:2762;width:33;height:41" coordorigin="3538,2762" coordsize="33,41">
            <v:shape style="position:absolute;left:3538;top:2762;width:33;height:41" coordorigin="3538,2762" coordsize="33,41" path="m3570,2762l3546,2762,3538,2764,3538,2780,3546,2803,3553,2802,3559,2799,3562,2784,3568,2782,3570,2774,3570,2762xe" filled="true" fillcolor="#cfad80" stroked="false">
              <v:path arrowok="t"/>
              <v:fill type="solid"/>
            </v:shape>
          </v:group>
          <v:group style="position:absolute;left:3495;top:2762;width:27;height:24" coordorigin="3495,2762" coordsize="27,24">
            <v:shape style="position:absolute;left:3495;top:2762;width:27;height:24" coordorigin="3495,2762" coordsize="27,24" path="m3518,2762l3495,2762,3496,2766,3506,2784,3521,2786,3520,2778,3519,2770,3518,2762xe" filled="true" fillcolor="#cfad80" stroked="false">
              <v:path arrowok="t"/>
              <v:fill type="solid"/>
            </v:shape>
          </v:group>
          <v:group style="position:absolute;left:3521;top:2786;width:2;height:2" coordorigin="3521,2786" coordsize="2,2">
            <v:shape style="position:absolute;left:3521;top:2786;width:2;height:2" coordorigin="3521,2786" coordsize="1,1" path="m3521,2786l3521,2786,3521,2787,3521,2786xe" filled="true" fillcolor="#cfad80" stroked="false">
              <v:path arrowok="t"/>
              <v:fill type="solid"/>
            </v:shape>
          </v:group>
          <v:group style="position:absolute;left:2791;top:2762;width:9;height:22" coordorigin="2791,2762" coordsize="9,22">
            <v:shape style="position:absolute;left:2791;top:2762;width:9;height:22" coordorigin="2791,2762" coordsize="9,22" path="m2795,2762l2791,2762,2792,2770,2794,2777,2795,2784,2799,2781,2798,2775,2796,2769,2795,2762xe" filled="true" fillcolor="#cfad80" stroked="false">
              <v:path arrowok="t"/>
              <v:fill type="solid"/>
            </v:shape>
          </v:group>
          <v:group style="position:absolute;left:3396;top:3043;width:49;height:87" coordorigin="3396,3043" coordsize="49,87">
            <v:shape style="position:absolute;left:3396;top:3043;width:49;height:87" coordorigin="3396,3043" coordsize="49,87" path="m3400,3043l3396,3046,3396,3053,3401,3071,3408,3093,3412,3111,3417,3130,3419,3130,3421,3129,3423,3128,3423,3117,3424,3093,3442,3093,3424,3093,3422,3093,3421,3092,3419,3092,3419,3091,3418,3091,3417,3091,3417,3090,3415,3089,3415,3088,3414,3087,3414,3087,3413,3086,3412,3083,3411,3081,3411,3077,3409,3065,3403,3054,3400,3043xe" filled="true" fillcolor="#cfad80" stroked="false">
              <v:path arrowok="t"/>
              <v:fill type="solid"/>
            </v:shape>
            <v:shape style="position:absolute;left:3396;top:3043;width:49;height:87" coordorigin="3396,3043" coordsize="49,87" path="m3442,3093l3424,3093,3424,3093,3429,3111,3435,3111,3444,3097,3442,3093xe" filled="true" fillcolor="#cfad80" stroked="false">
              <v:path arrowok="t"/>
              <v:fill type="solid"/>
            </v:shape>
            <v:shape style="position:absolute;left:3396;top:3043;width:49;height:87" coordorigin="3396,3043" coordsize="49,87" path="m3424,3092l3424,3093,3424,3093,3424,3093,3424,3092xe" filled="true" fillcolor="#cfad80" stroked="false">
              <v:path arrowok="t"/>
              <v:fill type="solid"/>
            </v:shape>
            <v:shape style="position:absolute;left:3396;top:3043;width:49;height:87" coordorigin="3396,3043" coordsize="49,87" path="m3435,3081l3430,3084,3429,3085,3429,3085,3428,3086,3427,3087,3427,3087,3426,3088,3425,3091,3424,3093,3441,3093,3439,3090,3435,3081xe" filled="true" fillcolor="#cfad80" stroked="false">
              <v:path arrowok="t"/>
              <v:fill type="solid"/>
            </v:shape>
          </v:group>
          <v:group style="position:absolute;left:2729;top:2980;width:24;height:45" coordorigin="2729,2980" coordsize="24,45">
            <v:shape style="position:absolute;left:2729;top:2980;width:24;height:45" coordorigin="2729,2980" coordsize="24,45" path="m2729,2995l2733,3007,2736,3015,2739,3025,2740,3023,2742,3021,2743,3019,2744,3019,2745,3019,2745,3017,2749,3011,2753,3006,2749,2997,2738,2997,2729,2995xe" filled="true" fillcolor="#cfad80" stroked="false">
              <v:path arrowok="t"/>
              <v:fill type="solid"/>
            </v:shape>
            <v:shape style="position:absolute;left:2729;top:2980;width:24;height:45" coordorigin="2729,2980" coordsize="24,45" path="m2744,2980l2738,2997,2749,2997,2744,2980xe" filled="true" fillcolor="#cfad80" stroked="false">
              <v:path arrowok="t"/>
              <v:fill type="solid"/>
            </v:shape>
          </v:group>
          <v:group style="position:absolute;left:3476;top:3124;width:18;height:17" coordorigin="3476,3124" coordsize="18,17">
            <v:shape style="position:absolute;left:3476;top:3124;width:18;height:17" coordorigin="3476,3124" coordsize="18,17" path="m3493,3124l3476,3129,3478,3132,3487,3141,3493,3124xe" filled="true" fillcolor="#cfad80" stroked="false">
              <v:path arrowok="t"/>
              <v:fill type="solid"/>
            </v:shape>
          </v:group>
          <v:group style="position:absolute;left:3337;top:3070;width:12;height:21" coordorigin="3337,3070" coordsize="12,21">
            <v:shape style="position:absolute;left:3337;top:3070;width:12;height:21" coordorigin="3337,3070" coordsize="12,21" path="m3349,3070l3339,3079,3337,3087,3347,3091,3349,3070xe" filled="true" fillcolor="#cfad80" stroked="false">
              <v:path arrowok="t"/>
              <v:fill type="solid"/>
            </v:shape>
          </v:group>
          <v:group style="position:absolute;left:3473;top:3056;width:17;height:21" coordorigin="3473,3056" coordsize="17,21">
            <v:shape style="position:absolute;left:3473;top:3056;width:17;height:21" coordorigin="3473,3056" coordsize="17,21" path="m3478,3056l3474,3059,3473,3076,3477,3073,3481,3070,3489,3065,3478,3056xe" filled="true" fillcolor="#cfad80" stroked="false">
              <v:path arrowok="t"/>
              <v:fill type="solid"/>
            </v:shape>
          </v:group>
          <v:group style="position:absolute;left:2723;top:3020;width:12;height:28" coordorigin="2723,3020" coordsize="12,28">
            <v:shape style="position:absolute;left:2723;top:3020;width:12;height:28" coordorigin="2723,3020" coordsize="12,28" path="m2723,3020l2725,3029,2726,3036,2729,3048,2735,3028,2723,3020xe" filled="true" fillcolor="#cfad80" stroked="false">
              <v:path arrowok="t"/>
              <v:fill type="solid"/>
            </v:shape>
          </v:group>
          <v:group style="position:absolute;left:2992;top:3134;width:13;height:27" coordorigin="2992,3134" coordsize="13,27">
            <v:shape style="position:absolute;left:2992;top:3134;width:13;height:27" coordorigin="2992,3134" coordsize="13,27" path="m2992,3134l2995,3142,2997,3150,3000,3160,3004,3142,2992,3134xe" filled="true" fillcolor="#cfad80" stroked="false">
              <v:path arrowok="t"/>
              <v:fill type="solid"/>
            </v:shape>
          </v:group>
          <v:group style="position:absolute;left:3503;top:3102;width:9;height:20" coordorigin="3503,3102" coordsize="9,20">
            <v:shape style="position:absolute;left:3503;top:3102;width:9;height:20" coordorigin="3503,3102" coordsize="9,20" path="m3506,3102l3505,3107,3503,3111,3504,3116,3506,3118,3508,3121,3509,3118,3511,3115,3510,3110,3508,3107,3506,3102xe" filled="true" fillcolor="#cfad80" stroked="false">
              <v:path arrowok="t"/>
              <v:fill type="solid"/>
            </v:shape>
          </v:group>
          <v:group style="position:absolute;left:3194;top:3029;width:13;height:17" coordorigin="3194,3029" coordsize="13,17">
            <v:shape style="position:absolute;left:3194;top:3029;width:13;height:17" coordorigin="3194,3029" coordsize="13,17" path="m3194,3029l3199,3038,3202,3042,3204,3046,3205,3044,3205,3043,3206,3042,3205,3039,3204,3036,3203,3033,3202,3032,3200,3032,3194,3029xe" filled="true" fillcolor="#cfad80" stroked="false">
              <v:path arrowok="t"/>
              <v:fill type="solid"/>
            </v:shape>
            <v:shape style="position:absolute;left:3194;top:3029;width:13;height:17" coordorigin="3194,3029" coordsize="13,17" path="m3202,3032l3200,3032,3202,3032xe" filled="true" fillcolor="#cfad80" stroked="false">
              <v:path arrowok="t"/>
              <v:fill type="solid"/>
            </v:shape>
          </v:group>
          <v:group style="position:absolute;left:3508;top:2990;width:11;height:23" coordorigin="3508,2990" coordsize="11,23">
            <v:shape style="position:absolute;left:3508;top:2990;width:11;height:23" coordorigin="3508,2990" coordsize="11,23" path="m3517,2990l3514,2997,3512,3004,3508,3013,3519,3010,3519,3010,3517,2990xe" filled="true" fillcolor="#cfad80" stroked="false">
              <v:path arrowok="t"/>
              <v:fill type="solid"/>
            </v:shape>
          </v:group>
          <v:group style="position:absolute;left:3517;top:2989;width:2;height:2" coordorigin="3517,2989" coordsize="2,2">
            <v:shape style="position:absolute;left:3517;top:2989;width:2;height:2" coordorigin="3517,2989" coordsize="1,2" path="m3517,2989l3517,2989,3517,2990,3517,2990,3517,2989,3517,2989xe" filled="true" fillcolor="#cfad80" stroked="false">
              <v:path arrowok="t"/>
              <v:fill type="solid"/>
            </v:shape>
          </v:group>
          <v:group style="position:absolute;left:2944;top:3116;width:9;height:14" coordorigin="2944,3116" coordsize="9,14">
            <v:shape style="position:absolute;left:2944;top:3116;width:9;height:14" coordorigin="2944,3116" coordsize="9,14" path="m2952,3116l2949,3118,2947,3120,2944,3122,2945,3125,2946,3127,2947,3130,2949,3127,2951,3124,2953,3121,2953,3119,2952,3116xe" filled="true" fillcolor="#cfad80" stroked="false">
              <v:path arrowok="t"/>
              <v:fill type="solid"/>
            </v:shape>
          </v:group>
          <v:group style="position:absolute;left:3047;top:3041;width:8;height:13" coordorigin="3047,3041" coordsize="8,13">
            <v:shape style="position:absolute;left:3047;top:3041;width:8;height:13" coordorigin="3047,3041" coordsize="8,13" path="m3049,3041l3048,3042,3047,3043,3047,3048,3047,3050,3048,3051,3050,3053,3051,3052,3053,3051,3053,3047,3054,3043,3052,3043,3049,3041xe" filled="true" fillcolor="#cfad80" stroked="false">
              <v:path arrowok="t"/>
              <v:fill type="solid"/>
            </v:shape>
          </v:group>
          <v:group style="position:absolute;left:2763;top:2827;width:31;height:48" coordorigin="2763,2827" coordsize="31,48">
            <v:shape style="position:absolute;left:2763;top:2827;width:31;height:48" coordorigin="2763,2827" coordsize="31,48" path="m2790,2827l2789,2827,2781,2837,2772,2846,2763,2857,2767,2873,2777,2874,2787,2857,2794,2834,2792,2831,2790,2827xe" filled="true" fillcolor="#cfad80" stroked="false">
              <v:path arrowok="t"/>
              <v:fill type="solid"/>
            </v:shape>
          </v:group>
          <v:group style="position:absolute;left:3102;top:2917;width:23;height:45" coordorigin="3102,2917" coordsize="23,45">
            <v:shape style="position:absolute;left:3102;top:2917;width:23;height:45" coordorigin="3102,2917" coordsize="23,45" path="m3106,2917l3105,2931,3104,2939,3102,2949,3108,2953,3114,2958,3121,2961,3123,2954,3125,2950,3123,2949,3117,2949,3117,2931,3111,2926,3106,2917xe" filled="true" fillcolor="#cfad80" stroked="false">
              <v:path arrowok="t"/>
              <v:fill type="solid"/>
            </v:shape>
            <v:shape style="position:absolute;left:3102;top:2917;width:23;height:45" coordorigin="3102,2917" coordsize="23,45" path="m3121,2948l3117,2949,3123,2949,3121,2948xe" filled="true" fillcolor="#cfad80" stroked="false">
              <v:path arrowok="t"/>
              <v:fill type="solid"/>
            </v:shape>
          </v:group>
          <v:group style="position:absolute;left:2809;top:2856;width:22;height:43" coordorigin="2809,2856" coordsize="22,43">
            <v:shape style="position:absolute;left:2809;top:2856;width:22;height:43" coordorigin="2809,2856" coordsize="22,43" path="m2831,2856l2823,2864,2818,2871,2809,2881,2818,2888,2823,2892,2831,2898,2831,2856xe" filled="true" fillcolor="#cfad80" stroked="false">
              <v:path arrowok="t"/>
              <v:fill type="solid"/>
            </v:shape>
          </v:group>
          <v:group style="position:absolute;left:3379;top:2957;width:27;height:20" coordorigin="3379,2957" coordsize="27,20">
            <v:shape style="position:absolute;left:3379;top:2957;width:27;height:20" coordorigin="3379,2957" coordsize="27,20" path="m3406,2957l3379,2960,3385,2977,3392,2976,3406,2957xe" filled="true" fillcolor="#cfad80" stroked="false">
              <v:path arrowok="t"/>
              <v:fill type="solid"/>
            </v:shape>
          </v:group>
          <v:group style="position:absolute;left:3125;top:2949;width:2;height:2" coordorigin="3125,2949" coordsize="2,2">
            <v:shape style="position:absolute;left:3125;top:2949;width:2;height:2" coordorigin="3125,2949" coordsize="1,2" path="m3126,2949l3126,2950,3125,2950,3125,2950,3125,2950,3126,2951,3126,2949xe" filled="true" fillcolor="#cfad80" stroked="false">
              <v:path arrowok="t"/>
              <v:fill type="solid"/>
            </v:shape>
          </v:group>
          <v:group style="position:absolute;left:3161;top:2977;width:15;height:34" coordorigin="3161,2977" coordsize="15,34">
            <v:shape style="position:absolute;left:3161;top:2977;width:15;height:34" coordorigin="3161,2977" coordsize="15,34" path="m3163,2977l3161,3010,3175,2978,3163,2977xe" filled="true" fillcolor="#cfad80" stroked="false">
              <v:path arrowok="t"/>
              <v:fill type="solid"/>
            </v:shape>
          </v:group>
          <v:group style="position:absolute;left:2921;top:2965;width:17;height:17" coordorigin="2921,2965" coordsize="17,17">
            <v:shape style="position:absolute;left:2921;top:2965;width:17;height:17" coordorigin="2921,2965" coordsize="17,17" path="m2936,2965l2931,2967,2926,2970,2921,2973,2921,2973,2922,2981,2927,2981,2932,2979,2937,2978,2937,2973,2936,2969,2936,2965xe" filled="true" fillcolor="#cfad80" stroked="false">
              <v:path arrowok="t"/>
              <v:fill type="solid"/>
            </v:shape>
          </v:group>
          <v:group style="position:absolute;left:3521;top:2786;width:2;height:2" coordorigin="3521,2786" coordsize="2,2">
            <v:shape style="position:absolute;left:3521;top:2786;width:2;height:2" coordorigin="3521,2786" coordsize="1,1" path="m3521,2786l3521,2787,3521,2786,3521,2786xe" filled="true" fillcolor="#cfad80" stroked="false">
              <v:path arrowok="t"/>
              <v:fill type="solid"/>
            </v:shape>
          </v:group>
          <v:group style="position:absolute;left:3518;top:2781;width:12;height:34" coordorigin="3518,2781" coordsize="12,34">
            <v:shape style="position:absolute;left:3518;top:2781;width:12;height:34" coordorigin="3518,2781" coordsize="12,34" path="m3527,2781l3521,2786,3519,2804,3518,2815,3524,2815,3529,2813,3529,2785,3527,2781xe" filled="true" fillcolor="#cfad80" stroked="false">
              <v:path arrowok="t"/>
              <v:fill type="solid"/>
            </v:shape>
          </v:group>
          <v:group style="position:absolute;left:2852;top:2926;width:18;height:25" coordorigin="2852,2926" coordsize="18,25">
            <v:shape style="position:absolute;left:2852;top:2926;width:18;height:25" coordorigin="2852,2926" coordsize="18,25" path="m2862,2926l2852,2939,2858,2951,2863,2945,2869,2940,2862,2926xe" filled="true" fillcolor="#cfad80" stroked="false">
              <v:path arrowok="t"/>
              <v:fill type="solid"/>
            </v:shape>
          </v:group>
          <v:group style="position:absolute;left:3095;top:2971;width:9;height:40" coordorigin="3095,2971" coordsize="9,40">
            <v:shape style="position:absolute;left:3095;top:2971;width:9;height:40" coordorigin="3095,2971" coordsize="9,40" path="m3100,2971l3099,2977,3095,2998,3104,3010,3102,2991,3100,2971xe" filled="true" fillcolor="#cfad80" stroked="false">
              <v:path arrowok="t"/>
              <v:fill type="solid"/>
            </v:shape>
          </v:group>
          <v:group style="position:absolute;left:2844;top:2848;width:19;height:25" coordorigin="2844,2848" coordsize="19,25">
            <v:shape style="position:absolute;left:2844;top:2848;width:19;height:25" coordorigin="2844,2848" coordsize="19,25" path="m2844,2849l2849,2856,2854,2862,2862,2872,2860,2850,2851,2850,2844,2849xe" filled="true" fillcolor="#cfad80" stroked="false">
              <v:path arrowok="t"/>
              <v:fill type="solid"/>
            </v:shape>
            <v:shape style="position:absolute;left:2844;top:2848;width:19;height:25" coordorigin="2844,2848" coordsize="19,25" path="m2859,2848l2851,2850,2860,2850,2859,2848xe" filled="true" fillcolor="#cfad80" stroked="false">
              <v:path arrowok="t"/>
              <v:fill type="solid"/>
            </v:shape>
          </v:group>
          <v:group style="position:absolute;left:2745;top:2870;width:15;height:28" coordorigin="2745,2870" coordsize="15,28">
            <v:shape style="position:absolute;left:2745;top:2870;width:15;height:28" coordorigin="2745,2870" coordsize="15,28" path="m2760,2870l2750,2871,2745,2878,2751,2898,2754,2886,2757,2878,2760,2870xe" filled="true" fillcolor="#cfad80" stroked="false">
              <v:path arrowok="t"/>
              <v:fill type="solid"/>
            </v:shape>
          </v:group>
          <v:group style="position:absolute;left:2943;top:2918;width:14;height:30" coordorigin="2943,2918" coordsize="14,30">
            <v:shape style="position:absolute;left:2943;top:2918;width:14;height:30" coordorigin="2943,2918" coordsize="14,30" path="m2943,2918l2943,2947,2949,2939,2956,2931,2943,2918xe" filled="true" fillcolor="#cfad80" stroked="false">
              <v:path arrowok="t"/>
              <v:fill type="solid"/>
            </v:shape>
          </v:group>
          <v:group style="position:absolute;left:2964;top:2962;width:10;height:22" coordorigin="2964,2962" coordsize="10,22">
            <v:shape style="position:absolute;left:2964;top:2962;width:10;height:22" coordorigin="2964,2962" coordsize="10,22" path="m2969,2962l2967,2968,2966,2974,2964,2980,2966,2981,2970,2983,2971,2978,2972,2972,2973,2968,2973,2965,2970,2963,2969,2962xe" filled="true" fillcolor="#cfad80" stroked="false">
              <v:path arrowok="t"/>
              <v:fill type="solid"/>
            </v:shape>
          </v:group>
          <v:group style="position:absolute;left:3459;top:2984;width:11;height:26" coordorigin="3459,2984" coordsize="11,26">
            <v:shape style="position:absolute;left:3459;top:2984;width:11;height:26" coordorigin="3459,2984" coordsize="11,26" path="m3459,2984l3460,2993,3461,3001,3462,3010,3466,3007,3468,3006,3468,3004,3470,2993,3468,2986,3459,2984xe" filled="true" fillcolor="#cfad80" stroked="false">
              <v:path arrowok="t"/>
              <v:fill type="solid"/>
            </v:shape>
          </v:group>
          <v:group style="position:absolute;left:2824;top:2785;width:15;height:23" coordorigin="2824,2785" coordsize="15,23">
            <v:shape style="position:absolute;left:2824;top:2785;width:15;height:23" coordorigin="2824,2785" coordsize="15,23" path="m2831,2785l2824,2808,2831,2802,2835,2799,2839,2796,2831,2785xe" filled="true" fillcolor="#cfad80" stroked="false">
              <v:path arrowok="t"/>
              <v:fill type="solid"/>
            </v:shape>
          </v:group>
          <v:group style="position:absolute;left:2869;top:2860;width:14;height:21" coordorigin="2869,2860" coordsize="14,21">
            <v:shape style="position:absolute;left:2869;top:2860;width:14;height:21" coordorigin="2869,2860" coordsize="14,21" path="m2877,2860l2875,2861,2873,2863,2871,2868,2869,2872,2871,2875,2873,2880,2877,2878,2879,2873,2883,2868,2879,2864,2877,2860xe" filled="true" fillcolor="#cfad80" stroked="false">
              <v:path arrowok="t"/>
              <v:fill type="solid"/>
            </v:shape>
          </v:group>
          <v:group style="position:absolute;left:2810;top:2826;width:10;height:21" coordorigin="2810,2826" coordsize="10,21">
            <v:shape style="position:absolute;left:2810;top:2826;width:10;height:21" coordorigin="2810,2826" coordsize="10,21" path="m2815,2826l2814,2831,2812,2837,2810,2842,2810,2842,2813,2846,2815,2840,2817,2835,2820,2830,2815,2826xe" filled="true" fillcolor="#cfad80" stroked="false">
              <v:path arrowok="t"/>
              <v:fill type="solid"/>
            </v:shape>
          </v:group>
          <v:group style="position:absolute;left:2720;top:2821;width:10;height:32" coordorigin="2720,2821" coordsize="10,32">
            <v:shape style="position:absolute;left:2720;top:2821;width:10;height:32" coordorigin="2720,2821" coordsize="10,32" path="m2721,2821l2721,2843,2720,2852,2728,2843,2730,2835,2721,2821xe" filled="true" fillcolor="#cfad80" stroked="false">
              <v:path arrowok="t"/>
              <v:fill type="solid"/>
            </v:shape>
          </v:group>
          <v:group style="position:absolute;left:2890;top:2973;width:11;height:17" coordorigin="2890,2973" coordsize="11,17">
            <v:shape style="position:absolute;left:2890;top:2973;width:11;height:17" coordorigin="2890,2973" coordsize="11,17" path="m2892,2973l2890,2977,2890,2982,2892,2986,2893,2989,2895,2987,2900,2981,2897,2977,2895,2974,2893,2973,2892,2973xe" filled="true" fillcolor="#cfad80" stroked="false">
              <v:path arrowok="t"/>
              <v:fill type="solid"/>
            </v:shape>
          </v:group>
          <v:group style="position:absolute;left:3206;top:2895;width:13;height:20" coordorigin="3206,2895" coordsize="13,20">
            <v:shape style="position:absolute;left:3206;top:2895;width:13;height:20" coordorigin="3206,2895" coordsize="13,20" path="m3208,2895l3207,2897,3206,2899,3206,2901,3209,2905,3213,2909,3217,2914,3218,2911,3219,2909,3215,2904,3211,2899,3208,2895xe" filled="true" fillcolor="#cfad80" stroked="false">
              <v:path arrowok="t"/>
              <v:fill type="solid"/>
            </v:shape>
          </v:group>
          <v:group style="position:absolute;left:3358;top:2988;width:6;height:20" coordorigin="3358,2988" coordsize="6,20">
            <v:shape style="position:absolute;left:3358;top:2988;width:6;height:20" coordorigin="3358,2988" coordsize="6,20" path="m3362,2988l3361,2993,3360,2999,3358,3005,3359,3006,3361,3008,3362,3001,3364,2989,3363,2988,3363,2988,3362,2988xe" filled="true" fillcolor="#cfad80" stroked="false">
              <v:path arrowok="t"/>
              <v:fill type="solid"/>
            </v:shape>
          </v:group>
          <v:group style="position:absolute;left:3350;top:2911;width:9;height:14" coordorigin="3350,2911" coordsize="9,14">
            <v:shape style="position:absolute;left:3350;top:2911;width:9;height:14" coordorigin="3350,2911" coordsize="9,14" path="m3355,2911l3353,2914,3352,2916,3350,2920,3352,2925,3352,2924,3354,2923,3356,2921,3359,2919,3357,2915,3356,2913,3355,2911xe" filled="true" fillcolor="#cfad80" stroked="false">
              <v:path arrowok="t"/>
              <v:fill type="solid"/>
            </v:shape>
          </v:group>
          <v:group style="position:absolute;left:3372;top:2913;width:9;height:16" coordorigin="3372,2913" coordsize="9,16">
            <v:shape style="position:absolute;left:3372;top:2913;width:9;height:16" coordorigin="3372,2913" coordsize="9,16" path="m3373,2913l3373,2914,3372,2916,3374,2920,3376,2924,3378,2929,3380,2925,3378,2921,3376,2917,3373,2913xe" filled="true" fillcolor="#cfad80" stroked="false">
              <v:path arrowok="t"/>
              <v:fill type="solid"/>
            </v:shape>
          </v:group>
          <v:group style="position:absolute;left:3329;top:3022;width:8;height:11" coordorigin="3329,3022" coordsize="8,11">
            <v:shape style="position:absolute;left:3329;top:3022;width:8;height:11" coordorigin="3329,3022" coordsize="8,11" path="m3335,3022l3333,3023,3331,3025,3329,3027,3329,3027,3330,3032,3332,3032,3334,3031,3337,3030,3336,3026,3335,3023,3335,3022xe" filled="true" fillcolor="#cfad80" stroked="false">
              <v:path arrowok="t"/>
              <v:fill type="solid"/>
            </v:shape>
          </v:group>
          <v:group style="position:absolute;left:9216;top:3250;width:16;height:35" coordorigin="9216,3250" coordsize="16,35">
            <v:shape style="position:absolute;left:9216;top:3250;width:16;height:35" coordorigin="9216,3250" coordsize="16,35" path="m9231,3250l9222,3253,9216,3254,9220,3264,9227,3285,9230,3261,9231,3250xe" filled="true" fillcolor="#cfad80" stroked="false">
              <v:path arrowok="t"/>
              <v:fill type="solid"/>
            </v:shape>
          </v:group>
          <v:group style="position:absolute;left:9966;top:3434;width:12;height:9" coordorigin="9966,3434" coordsize="12,9">
            <v:shape style="position:absolute;left:9966;top:3434;width:12;height:9" coordorigin="9966,3434" coordsize="12,9" path="m9977,3434l9966,3434,9966,3443,9970,3442,9973,3442,9977,3441,9977,3441,9977,3434xe" filled="true" fillcolor="#cfad80" stroked="false">
              <v:path arrowok="t"/>
              <v:fill type="solid"/>
            </v:shape>
          </v:group>
          <v:group style="position:absolute;left:10009;top:3416;width:11;height:16" coordorigin="10009,3416" coordsize="11,16">
            <v:shape style="position:absolute;left:10009;top:3416;width:11;height:16" coordorigin="10009,3416" coordsize="11,16" path="m10012,3416l10011,3418,10010,3421,10009,3425,10011,3428,10013,3431,10015,3431,10016,3431,10018,3427,10019,3425,10017,3422,10015,3419,10012,3416xe" filled="true" fillcolor="#cfad80" stroked="false">
              <v:path arrowok="t"/>
              <v:fill type="solid"/>
            </v:shape>
          </v:group>
          <v:group style="position:absolute;left:10011;top:3285;width:11;height:33" coordorigin="10011,3285" coordsize="11,33">
            <v:shape style="position:absolute;left:10011;top:3285;width:11;height:33" coordorigin="10011,3285" coordsize="11,33" path="m10022,3285l10011,3286,10015,3316,10015,3317,10017,3306,10019,3296,10022,3285xe" filled="true" fillcolor="#cfad80" stroked="false">
              <v:path arrowok="t"/>
              <v:fill type="solid"/>
            </v:shape>
          </v:group>
          <v:group style="position:absolute;left:10375;top:3399;width:11;height:17" coordorigin="10375,3399" coordsize="11,17">
            <v:shape style="position:absolute;left:10375;top:3399;width:11;height:17" coordorigin="10375,3399" coordsize="11,17" path="m10377,3399l10376,3403,10375,3405,10378,3409,10381,3412,10384,3416,10385,3412,10386,3410,10383,3407,10380,3403,10377,3399xe" filled="true" fillcolor="#cfad80" stroked="false">
              <v:path arrowok="t"/>
              <v:fill type="solid"/>
            </v:shape>
          </v:group>
          <v:group style="position:absolute;left:10332;top:3358;width:11;height:17" coordorigin="10332,3358" coordsize="11,17">
            <v:shape style="position:absolute;left:10332;top:3358;width:11;height:17" coordorigin="10332,3358" coordsize="11,17" path="m10334,3358l10333,3359,10332,3361,10332,3363,10334,3366,10336,3370,10339,3374,10340,3371,10341,3369,10342,3366,10339,3363,10337,3360,10334,3358xe" filled="true" fillcolor="#cfad80" stroked="false">
              <v:path arrowok="t"/>
              <v:fill type="solid"/>
            </v:shape>
          </v:group>
          <v:group style="position:absolute;left:5748;top:3155;width:23;height:24" coordorigin="5748,3155" coordsize="23,24">
            <v:shape style="position:absolute;left:5748;top:3155;width:23;height:24" coordorigin="5748,3155" coordsize="23,24" path="m5766,3155l5751,3155,5750,3161,5748,3176,5770,3178,5768,3167,5767,3160,5766,3155xe" filled="true" fillcolor="#cfad80" stroked="false">
              <v:path arrowok="t"/>
              <v:fill type="solid"/>
            </v:shape>
          </v:group>
          <v:group style="position:absolute;left:7692;top:3167;width:50;height:66" coordorigin="7692,3167" coordsize="50,66">
            <v:shape style="position:absolute;left:7692;top:3167;width:50;height:66" coordorigin="7692,3167" coordsize="50,66" path="m7705,3167l7700,3169,7692,3171,7704,3185,7703,3207,7733,3207,7732,3215,7730,3221,7728,3228,7729,3230,7731,3232,7733,3227,7737,3223,7738,3218,7739,3215,7737,3209,7742,3179,7741,3177,7722,3172,7716,3168,7705,3167xe" filled="true" fillcolor="#cfad80" stroked="false">
              <v:path arrowok="t"/>
              <v:fill type="solid"/>
            </v:shape>
          </v:group>
          <v:group style="position:absolute;left:6893;top:3372;width:9;height:33" coordorigin="6893,3372" coordsize="9,33">
            <v:shape style="position:absolute;left:6893;top:3372;width:9;height:33" coordorigin="6893,3372" coordsize="9,33" path="m6896,3372l6893,3391,6902,3405,6901,3390,6900,3378,6896,3372xe" filled="true" fillcolor="#cfad80" stroked="false">
              <v:path arrowok="t"/>
              <v:fill type="solid"/>
            </v:shape>
          </v:group>
          <v:group style="position:absolute;left:0;top:0;width:11904;height:3471" coordorigin="0,0" coordsize="11904,3471">
            <v:shape style="position:absolute;left:0;top:0;width:11904;height:3471" coordorigin="0,0" coordsize="11904,3471" path="m11904,0l0,0,0,3471,11904,3470,11904,0xe" filled="true" fillcolor="#f89e5d" stroked="false">
              <v:path arrowok="t"/>
              <v:fill type="solid"/>
            </v:shape>
          </v:group>
          <v:group style="position:absolute;left:1077;top:1083;width:9752;height:2" coordorigin="1077,1083" coordsize="9752,2">
            <v:shape style="position:absolute;left:1077;top:1083;width:9752;height:2" coordorigin="1077,1083" coordsize="9752,0" path="m1077,1083l10828,1083e" filled="false" stroked="true" strokeweight=".5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51.85820pt;margin-top:36.939888pt;width:11.4pt;height:14pt;mso-position-horizontal-relative:page;mso-position-vertical-relative:page;z-index:-142960" type="#_x0000_t202" filled="false" stroked="false">
          <v:textbox inset="0,0,0,0">
            <w:txbxContent>
              <w:p>
                <w:pPr>
                  <w:spacing w:line="273" w:lineRule="exact" w:before="0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/>
                    <w:color w:val="FFFFFF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.700699pt;margin-top:40.853901pt;width:226.75pt;height:9pt;mso-position-horizontal-relative:page;mso-position-vertical-relative:page;z-index:-142936" type="#_x0000_t202" filled="false" stroked="false">
          <v:textbox inset="0,0,0,0">
            <w:txbxContent>
              <w:p>
                <w:pPr>
                  <w:spacing w:line="168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14"/>
                    <w:szCs w:val="14"/>
                  </w:rPr>
                </w:pPr>
                <w:r>
                  <w:rPr>
                    <w:rFonts w:ascii="Arial Unicode MS"/>
                    <w:color w:val="FFFFFF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FFFFFF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FFFFFF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FFFFFF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.85820pt;margin-top:36.939888pt;width:247.6pt;height:14pt;mso-position-horizontal-relative:page;mso-position-vertical-relative:page;z-index:-142480" type="#_x0000_t202" filled="false" stroked="false">
          <v:textbox inset="0,0,0,0">
            <w:txbxContent>
              <w:p>
                <w:pPr>
                  <w:spacing w:line="273" w:lineRule="exact" w:before="0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14"/>
                    <w:szCs w:val="14"/>
                  </w:rPr>
                </w:pPr>
                <w:r>
                  <w:rPr>
                    <w:rFonts w:ascii="Arial Unicode MS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  <w:t> </w:t>
                </w:r>
                <w:r>
                  <w:rPr>
                    <w:rFonts w:ascii="Arial Unicode MS"/>
                    <w:spacing w:val="-33"/>
                    <w:sz w:val="2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65747C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65747C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65747C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00004pt;width:595.3pt;height:173.7pt;mso-position-horizontal-relative:page;mso-position-vertical-relative:page;z-index:-142912" coordorigin="0,0" coordsize="11906,3474">
          <v:shape style="position:absolute;left:0;top:0;width:11906;height:3471" type="#_x0000_t75" stroked="false">
            <v:imagedata r:id="rId1" o:title=""/>
          </v:shape>
          <v:group style="position:absolute;left:0;top:0;width:2;height:3471" coordorigin="0,0" coordsize="2,3471">
            <v:shape style="position:absolute;left:0;top:0;width:2;height:3471" coordorigin="0,0" coordsize="0,3471" path="m0,3471l0,0,0,3471xe" filled="true" fillcolor="#cfad80" stroked="false">
              <v:path arrowok="t"/>
              <v:fill type="solid"/>
            </v:shape>
          </v:group>
          <v:group style="position:absolute;left:0;top:0;width:2;height:3471" coordorigin="0,0" coordsize="2,3471">
            <v:shape style="position:absolute;left:0;top:0;width:2;height:3471" coordorigin="0,0" coordsize="0,3471" path="m0,3471l0,0,0,3471e" filled="false" stroked="false">
              <v:path arrowok="t"/>
            </v:shape>
          </v:group>
          <v:group style="position:absolute;left:9073;top:3340;width:110;height:132" coordorigin="9073,3340" coordsize="110,132">
            <v:shape style="position:absolute;left:9073;top:3340;width:110;height:132" coordorigin="9073,3340" coordsize="110,132" path="m9117,3439l9085,3439,9092,3445,9093,3462,9091,3471,9119,3471,9118,3461,9117,343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095,3347l9088,3370,9082,3389,9076,3407,9073,3414,9074,3428,9074,3442,9081,3440,9085,3439,9117,3439,9117,3432,9116,3432,9123,3414,9173,3414,9182,3397,9177,3391,9176,3390,9159,3390,9153,3384,9155,3377,9097,3377,9099,3368,9101,3360,9102,3349,9095,3347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73,3414l9123,3414,9127,3430,9139,3440,9154,3436,9169,3423,9173,3414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17,3432l9116,3432,9117,3432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68,3379l9164,3384,9159,3390,9176,3390,9173,3386,9168,337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20,3340l9119,3343,9117,3346,9117,3349,9113,3375,9097,3377,9155,3377,9157,3370,9159,3357,9132,3357,9128,3352,9124,3346,9120,3340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48,3347l9132,3357,9159,3357,9159,3354,9148,3347xe" filled="true" fillcolor="#cfad80" stroked="false">
              <v:path arrowok="t"/>
              <v:fill type="solid"/>
            </v:shape>
          </v:group>
          <v:group style="position:absolute;left:9158;top:3369;width:68;height:102" coordorigin="9158,3369" coordsize="68,102">
            <v:shape style="position:absolute;left:9158;top:3369;width:68;height:102" coordorigin="9158,3369" coordsize="68,102" path="m9187,3421l9186,3423,9185,3426,9187,3433,9189,3440,9191,3447,9178,3447,9168,3456,9158,3468,9159,3471,9203,3471,9206,3463,9221,3448,9208,3448,9200,3438,9194,3429,9187,3421xe" filled="true" fillcolor="#cfad80" stroked="false">
              <v:path arrowok="t"/>
              <v:fill type="solid"/>
            </v:shape>
            <v:shape style="position:absolute;left:9158;top:3369;width:68;height:102" coordorigin="9158,3369" coordsize="68,102" path="m9226,3369l9216,3387,9214,3407,9214,3409,9212,3427,9208,3448,9221,3448,9222,3446,9223,3429,9223,3421,9223,3409,9223,3390,9226,3369xe" filled="true" fillcolor="#cfad80" stroked="false">
              <v:path arrowok="t"/>
              <v:fill type="solid"/>
            </v:shape>
          </v:group>
          <v:group style="position:absolute;left:9121;top:2457;width:53;height:80" coordorigin="9121,2457" coordsize="53,80">
            <v:shape style="position:absolute;left:9121;top:2457;width:53;height:80" coordorigin="9121,2457" coordsize="53,80" path="m9170,2490l9151,2490,9153,2513,9158,2531,9172,2537,9174,2522,9168,2497,9170,2490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46,2472l9137,2479,9126,2483,9125,2488,9123,2495,9121,2504,9131,2514,9135,2518,9145,2497,9151,2490,9170,2490,9173,2479,9173,2473,9156,2473,9146,2472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74,2457l9165,2466,9156,2473,9173,2473,9174,2457xe" filled="true" fillcolor="#cfad80" stroked="false">
              <v:path arrowok="t"/>
              <v:fill type="solid"/>
            </v:shape>
          </v:group>
          <v:group style="position:absolute;left:8870;top:2339;width:50;height:86" coordorigin="8870,2339" coordsize="50,86">
            <v:shape style="position:absolute;left:8870;top:2339;width:50;height:86" coordorigin="8870,2339" coordsize="50,86" path="m8905,2339l8896,2340,8888,2341,8879,2343,8879,2349,8883,2351,8896,2356,8870,2381,8888,2386,8883,2392,8880,2396,8872,2406,8895,2408,8898,2408,8901,2409,8903,2409,8918,2425,8919,2416,8920,2408,8920,2406,8920,2396,8911,2381,8908,2361,8905,2339xe" filled="true" fillcolor="#cfad80" stroked="false">
              <v:path arrowok="t"/>
              <v:fill type="solid"/>
            </v:shape>
          </v:group>
          <v:group style="position:absolute;left:9759;top:3453;width:55;height:18" coordorigin="9759,3453" coordsize="55,18">
            <v:shape style="position:absolute;left:9759;top:3453;width:55;height:18" coordorigin="9759,3453" coordsize="55,18" path="m9768,3453l9759,3459,9759,3471,9770,3471,9769,3463,9768,3453xe" filled="true" fillcolor="#cfad80" stroked="false">
              <v:path arrowok="t"/>
              <v:fill type="solid"/>
            </v:shape>
            <v:shape style="position:absolute;left:9759;top:3453;width:55;height:18" coordorigin="9759,3453" coordsize="55,18" path="m9808,3461l9788,3471,9811,3471,9813,3466,9812,3462,9808,3461xe" filled="true" fillcolor="#cfad80" stroked="false">
              <v:path arrowok="t"/>
              <v:fill type="solid"/>
            </v:shape>
          </v:group>
          <v:group style="position:absolute;left:9771;top:3263;width:22;height:84" coordorigin="9771,3263" coordsize="22,84">
            <v:shape style="position:absolute;left:9771;top:3263;width:22;height:84" coordorigin="9771,3263" coordsize="22,84" path="m9775,3263l9774,3269,9772,3291,9771,3312,9772,3331,9775,3347,9781,3328,9785,3309,9788,3289,9793,3271,9775,3263xe" filled="true" fillcolor="#cfad80" stroked="false">
              <v:path arrowok="t"/>
              <v:fill type="solid"/>
            </v:shape>
          </v:group>
          <v:group style="position:absolute;left:11415;top:2809;width:36;height:74" coordorigin="11415,2809" coordsize="36,74">
            <v:shape style="position:absolute;left:11415;top:2809;width:36;height:74" coordorigin="11415,2809" coordsize="36,74" path="m11431,2809l11424,2809,11415,2830,11429,2842,11435,2865,11436,2872,11444,2877,11448,2882,11450,2879,11447,2861,11442,2842,11436,2823,11431,2809xe" filled="true" fillcolor="#cfad80" stroked="false">
              <v:path arrowok="t"/>
              <v:fill type="solid"/>
            </v:shape>
          </v:group>
          <v:group style="position:absolute;left:9160;top:2337;width:26;height:58" coordorigin="9160,2337" coordsize="26,58">
            <v:shape style="position:absolute;left:9160;top:2337;width:26;height:58" coordorigin="9160,2337" coordsize="26,58" path="m9163,2337l9162,2341,9160,2366,9165,2383,9176,2395,9186,2356,9163,2337xe" filled="true" fillcolor="#cfad80" stroked="false">
              <v:path arrowok="t"/>
              <v:fill type="solid"/>
            </v:shape>
          </v:group>
          <v:group style="position:absolute;left:9167;top:2606;width:24;height:49" coordorigin="9167,2606" coordsize="24,49">
            <v:shape style="position:absolute;left:9167;top:2606;width:24;height:49" coordorigin="9167,2606" coordsize="24,49" path="m9188,2606l9174,2610,9167,2619,9172,2631,9179,2635,9178,2641,9177,2646,9176,2655,9181,2653,9185,2652,9191,2646,9189,2627,9188,2606xe" filled="true" fillcolor="#cfad80" stroked="false">
              <v:path arrowok="t"/>
              <v:fill type="solid"/>
            </v:shape>
          </v:group>
          <v:group style="position:absolute;left:10464;top:3371;width:10;height:66" coordorigin="10464,3371" coordsize="10,66">
            <v:shape style="position:absolute;left:10464;top:3371;width:10;height:66" coordorigin="10464,3371" coordsize="10,66" path="m10470,3371l10465,3381,10464,3401,10466,3437,10474,3422,10472,3402,10469,3395,10473,3381,10470,3371xe" filled="true" fillcolor="#cfad80" stroked="false">
              <v:path arrowok="t"/>
              <v:fill type="solid"/>
            </v:shape>
          </v:group>
          <v:group style="position:absolute;left:8807;top:2386;width:29;height:33" coordorigin="8807,2386" coordsize="29,33">
            <v:shape style="position:absolute;left:8807;top:2386;width:29;height:33" coordorigin="8807,2386" coordsize="29,33" path="m8819,2386l8815,2394,8811,2403,8807,2412,8807,2414,8808,2416,8809,2418,8814,2417,8825,2416,8835,2399,8819,2386xe" filled="true" fillcolor="#cfad80" stroked="false">
              <v:path arrowok="t"/>
              <v:fill type="solid"/>
            </v:shape>
          </v:group>
          <v:group style="position:absolute;left:10033;top:2479;width:27;height:39" coordorigin="10033,2479" coordsize="27,39">
            <v:shape style="position:absolute;left:10033;top:2479;width:27;height:39" coordorigin="10033,2479" coordsize="27,39" path="m10060,2479l10044,2481,10036,2499,10033,2515,10039,2516,10045,2518,10045,2515,10048,2491,10060,2479xe" filled="true" fillcolor="#cfad80" stroked="false">
              <v:path arrowok="t"/>
              <v:fill type="solid"/>
            </v:shape>
          </v:group>
          <v:group style="position:absolute;left:6059;top:576;width:24;height:38" coordorigin="6059,576" coordsize="24,38">
            <v:shape style="position:absolute;left:6059;top:576;width:24;height:38" coordorigin="6059,576" coordsize="24,38" path="m6083,576l6059,594,6066,602,6071,614,6075,613,6083,610,6083,576xe" filled="true" fillcolor="#cfad80" stroked="false">
              <v:path arrowok="t"/>
              <v:fill type="solid"/>
            </v:shape>
          </v:group>
          <v:group style="position:absolute;left:8190;top:3387;width:19;height:60" coordorigin="8190,3387" coordsize="19,60">
            <v:shape style="position:absolute;left:8190;top:3387;width:19;height:60" coordorigin="8190,3387" coordsize="19,60" path="m8199,3387l8196,3397,8193,3406,8190,3415,8194,3424,8201,3435,8207,3446,8207,3445,8208,3444,8206,3429,8203,3410,8199,3387xe" filled="true" fillcolor="#cfad80" stroked="false">
              <v:path arrowok="t"/>
              <v:fill type="solid"/>
            </v:shape>
          </v:group>
          <v:group style="position:absolute;left:5879;top:630;width:22;height:29" coordorigin="5879,630" coordsize="22,29">
            <v:shape style="position:absolute;left:5879;top:630;width:22;height:29" coordorigin="5879,630" coordsize="22,29" path="m5895,630l5879,634,5886,651,5888,653,5900,659,5896,631,5895,630xe" filled="true" fillcolor="#cfad80" stroked="false">
              <v:path arrowok="t"/>
              <v:fill type="solid"/>
            </v:shape>
          </v:group>
          <v:group style="position:absolute;left:8637;top:2353;width:22;height:33" coordorigin="8637,2353" coordsize="22,33">
            <v:shape style="position:absolute;left:8637;top:2353;width:22;height:33" coordorigin="8637,2353" coordsize="22,33" path="m8650,2353l8646,2359,8643,2365,8637,2375,8644,2381,8646,2384,8649,2385,8652,2385,8655,2384,8659,2383,8658,2375,8658,2367,8657,2358,8655,2357,8652,2355,8650,2353xe" filled="true" fillcolor="#cfad80" stroked="false">
              <v:path arrowok="t"/>
              <v:fill type="solid"/>
            </v:shape>
          </v:group>
          <v:group style="position:absolute;left:8930;top:2577;width:16;height:37" coordorigin="8930,2577" coordsize="16,37">
            <v:shape style="position:absolute;left:8930;top:2577;width:16;height:37" coordorigin="8930,2577" coordsize="16,37" path="m8936,2577l8933,2598,8930,2612,8935,2612,8940,2614,8946,2600,8946,2589,8941,2578,8940,2578,8938,2578,8936,2577xe" filled="true" fillcolor="#cfad80" stroked="false">
              <v:path arrowok="t"/>
              <v:fill type="solid"/>
            </v:shape>
          </v:group>
          <v:group style="position:absolute;left:9232;top:3417;width:14;height:48" coordorigin="9232,3417" coordsize="14,48">
            <v:shape style="position:absolute;left:9232;top:3417;width:14;height:48" coordorigin="9232,3417" coordsize="14,48" path="m9235,3417l9232,3429,9232,3444,9243,3464,9244,3463,9245,3462,9245,3456,9235,3417xe" filled="true" fillcolor="#cfad80" stroked="false">
              <v:path arrowok="t"/>
              <v:fill type="solid"/>
            </v:shape>
          </v:group>
          <v:group style="position:absolute;left:11635;top:590;width:23;height:28" coordorigin="11635,590" coordsize="23,28">
            <v:shape style="position:absolute;left:11635;top:590;width:23;height:28" coordorigin="11635,590" coordsize="23,28" path="m11641,590l11637,608,11635,613,11637,616,11638,618,11639,618,11646,617,11658,614,11657,608,11653,600,11646,599,11641,590xe" filled="true" fillcolor="#cfad80" stroked="false">
              <v:path arrowok="t"/>
              <v:fill type="solid"/>
            </v:shape>
          </v:group>
          <v:group style="position:absolute;left:8419;top:3444;width:24;height:27" coordorigin="8419,3444" coordsize="24,27">
            <v:shape style="position:absolute;left:8419;top:3444;width:24;height:27" coordorigin="8419,3444" coordsize="24,27" path="m8442,3444l8435,3446,8419,3450,8422,3460,8424,3465,8426,3471,8430,3471,8434,3464,8438,3457,8443,3449,8442,3448,8442,3446,8442,3444xe" filled="true" fillcolor="#cfad80" stroked="false">
              <v:path arrowok="t"/>
              <v:fill type="solid"/>
            </v:shape>
          </v:group>
          <v:group style="position:absolute;left:9251;top:3339;width:22;height:31" coordorigin="9251,3339" coordsize="22,31">
            <v:shape style="position:absolute;left:9251;top:3339;width:22;height:31" coordorigin="9251,3339" coordsize="22,31" path="m9272,3339l9257,3355,9251,3362,9260,3370,9267,3363,9272,3339xe" filled="true" fillcolor="#cfad80" stroked="false">
              <v:path arrowok="t"/>
              <v:fill type="solid"/>
            </v:shape>
          </v:group>
          <v:group style="position:absolute;left:9068;top:2880;width:20;height:19" coordorigin="9068,2880" coordsize="20,19">
            <v:shape style="position:absolute;left:9068;top:2880;width:20;height:19" coordorigin="9068,2880" coordsize="20,19" path="m9074,2880l9068,2898,9081,2896,9087,2894,9082,2884,9074,2880xe" filled="true" fillcolor="#cfad80" stroked="false">
              <v:path arrowok="t"/>
              <v:fill type="solid"/>
            </v:shape>
          </v:group>
          <v:group style="position:absolute;left:9730;top:3454;width:18;height:17" coordorigin="9730,3454" coordsize="18,17">
            <v:shape style="position:absolute;left:9730;top:3454;width:18;height:17" coordorigin="9730,3454" coordsize="18,17" path="m9735,3454l9730,3463,9730,3465,9731,3471,9743,3471,9747,3458,9736,3455,9735,3454xe" filled="true" fillcolor="#cfad80" stroked="false">
              <v:path arrowok="t"/>
              <v:fill type="solid"/>
            </v:shape>
          </v:group>
          <v:group style="position:absolute;left:9178;top:3169;width:27;height:22" coordorigin="9178,3169" coordsize="27,22">
            <v:shape style="position:absolute;left:9178;top:3169;width:27;height:22" coordorigin="9178,3169" coordsize="27,22" path="m9205,3169l9185,3170,9184,3171,9178,3191,9184,3186,9195,3183,9205,3169xe" filled="true" fillcolor="#cfad80" stroked="false">
              <v:path arrowok="t"/>
              <v:fill type="solid"/>
            </v:shape>
          </v:group>
          <v:group style="position:absolute;left:10638;top:1415;width:17;height:35" coordorigin="10638,1415" coordsize="17,35">
            <v:shape style="position:absolute;left:10638;top:1415;width:17;height:35" coordorigin="10638,1415" coordsize="17,35" path="m10645,1415l10640,1435,10638,1444,10639,1446,10641,1449,10644,1446,10648,1444,10650,1439,10653,1431,10654,1422,10645,1415xe" filled="true" fillcolor="#cfad80" stroked="false">
              <v:path arrowok="t"/>
              <v:fill type="solid"/>
            </v:shape>
          </v:group>
          <v:group style="position:absolute;left:8114;top:3450;width:17;height:23" coordorigin="8114,3450" coordsize="17,23">
            <v:shape style="position:absolute;left:8114;top:3450;width:17;height:23" coordorigin="8114,3450" coordsize="17,23" path="m8131,3450l8119,3459,8114,3462,8115,3468,8115,3471,8120,3471,8125,3472,8130,3471,8131,3470,8130,3459,8131,3450xe" filled="true" fillcolor="#cfad80" stroked="false">
              <v:path arrowok="t"/>
              <v:fill type="solid"/>
            </v:shape>
          </v:group>
          <v:group style="position:absolute;left:9765;top:3367;width:16;height:38" coordorigin="9765,3367" coordsize="16,38">
            <v:shape style="position:absolute;left:9765;top:3367;width:16;height:38" coordorigin="9765,3367" coordsize="16,38" path="m9778,3367l9774,3371,9769,3374,9766,3381,9765,3384,9770,3393,9773,3405,9777,3390,9779,3382,9781,3373,9780,3371,9779,3369,9778,3367xe" filled="true" fillcolor="#cfad80" stroked="false">
              <v:path arrowok="t"/>
              <v:fill type="solid"/>
            </v:shape>
          </v:group>
          <v:group style="position:absolute;left:9034;top:2641;width:21;height:35" coordorigin="9034,2641" coordsize="21,35">
            <v:shape style="position:absolute;left:9034;top:2641;width:21;height:35" coordorigin="9034,2641" coordsize="21,35" path="m9034,2641l9038,2657,9040,2666,9042,2676,9046,2672,9049,2670,9054,2665,9043,2651,9034,2641xe" filled="true" fillcolor="#cfad80" stroked="false">
              <v:path arrowok="t"/>
              <v:fill type="solid"/>
            </v:shape>
          </v:group>
          <v:group style="position:absolute;left:9000;top:3257;width:18;height:33" coordorigin="9000,3257" coordsize="18,33">
            <v:shape style="position:absolute;left:9000;top:3257;width:18;height:33" coordorigin="9000,3257" coordsize="18,33" path="m9000,3257l9000,3279,9007,3285,9014,3290,9016,3287,9016,3284,9017,3281,9012,3273,9000,3257xe" filled="true" fillcolor="#cfad80" stroked="false">
              <v:path arrowok="t"/>
              <v:fill type="solid"/>
            </v:shape>
          </v:group>
          <v:group style="position:absolute;left:11673;top:2322;width:16;height:29" coordorigin="11673,2322" coordsize="16,29">
            <v:shape style="position:absolute;left:11673;top:2322;width:16;height:29" coordorigin="11673,2322" coordsize="16,29" path="m11675,2322l11673,2331,11679,2350,11681,2342,11688,2324,11675,2322xe" filled="true" fillcolor="#cfad80" stroked="false">
              <v:path arrowok="t"/>
              <v:fill type="solid"/>
            </v:shape>
          </v:group>
          <v:group style="position:absolute;left:9097;top:2479;width:12;height:35" coordorigin="9097,2479" coordsize="12,35">
            <v:shape style="position:absolute;left:9097;top:2479;width:12;height:35" coordorigin="9097,2479" coordsize="12,35" path="m9097,2479l9097,2511,9098,2512,9099,2512,9100,2513,9106,2500,9108,2494,9105,2490,9102,2486,9097,2479xe" filled="true" fillcolor="#cfad80" stroked="false">
              <v:path arrowok="t"/>
              <v:fill type="solid"/>
            </v:shape>
          </v:group>
          <v:group style="position:absolute;left:8517;top:2463;width:19;height:20" coordorigin="8517,2463" coordsize="19,20">
            <v:shape style="position:absolute;left:8517;top:2463;width:19;height:20" coordorigin="8517,2463" coordsize="19,20" path="m8517,2463l8518,2465,8525,2481,8534,2482,8535,2474,8535,2470,8530,2468,8525,2466,8517,2463xe" filled="true" fillcolor="#cfad80" stroked="false">
              <v:path arrowok="t"/>
              <v:fill type="solid"/>
            </v:shape>
          </v:group>
          <v:group style="position:absolute;left:8833;top:2448;width:16;height:26" coordorigin="8833,2448" coordsize="16,26">
            <v:shape style="position:absolute;left:8833;top:2448;width:16;height:26" coordorigin="8833,2448" coordsize="16,26" path="m8836,2448l8833,2467,8841,2473,8846,2471,8849,2455,8841,2448,8836,2448xe" filled="true" fillcolor="#cfad80" stroked="false">
              <v:path arrowok="t"/>
              <v:fill type="solid"/>
            </v:shape>
          </v:group>
          <v:group style="position:absolute;left:9052;top:3396;width:13;height:22" coordorigin="9052,3396" coordsize="13,22">
            <v:shape style="position:absolute;left:9052;top:3396;width:13;height:22" coordorigin="9052,3396" coordsize="13,22" path="m9056,3396l9052,3402,9053,3418,9064,3416,9064,3397,9056,3396xe" filled="true" fillcolor="#cfad80" stroked="false">
              <v:path arrowok="t"/>
              <v:fill type="solid"/>
            </v:shape>
          </v:group>
          <v:group style="position:absolute;left:8666;top:3437;width:8;height:36" coordorigin="8666,3437" coordsize="8,36">
            <v:shape style="position:absolute;left:8666;top:3437;width:8;height:36" coordorigin="8666,3437" coordsize="8,36" path="m8670,3437l8666,3453,8673,3473,8673,3456,8674,3443,8670,3437xe" filled="true" fillcolor="#cfad80" stroked="false">
              <v:path arrowok="t"/>
              <v:fill type="solid"/>
            </v:shape>
          </v:group>
          <v:group style="position:absolute;left:3807;top:1091;width:14;height:27" coordorigin="3807,1091" coordsize="14,27">
            <v:shape style="position:absolute;left:3807;top:1091;width:14;height:27" coordorigin="3807,1091" coordsize="14,27" path="m3815,1091l3810,1100,3807,1108,3817,1118,3818,1108,3819,1102,3820,1094,3818,1094,3815,1091xe" filled="true" fillcolor="#cfad80" stroked="false">
              <v:path arrowok="t"/>
              <v:fill type="solid"/>
            </v:shape>
          </v:group>
          <v:group style="position:absolute;left:8900;top:2487;width:12;height:29" coordorigin="8900,2487" coordsize="12,29">
            <v:shape style="position:absolute;left:8900;top:2487;width:12;height:29" coordorigin="8900,2487" coordsize="12,29" path="m8911,2487l8900,2496,8905,2515,8909,2496,8911,2487xe" filled="true" fillcolor="#cfad80" stroked="false">
              <v:path arrowok="t"/>
              <v:fill type="solid"/>
            </v:shape>
          </v:group>
          <v:group style="position:absolute;left:8588;top:2521;width:17;height:31" coordorigin="8588,2521" coordsize="17,31">
            <v:shape style="position:absolute;left:8588;top:2521;width:17;height:31" coordorigin="8588,2521" coordsize="17,31" path="m8591,2521l8594,2539,8588,2543,8590,2546,8593,2551,8596,2543,8600,2534,8604,2523,8591,2521xe" filled="true" fillcolor="#cfad80" stroked="false">
              <v:path arrowok="t"/>
              <v:fill type="solid"/>
            </v:shape>
          </v:group>
          <v:group style="position:absolute;left:9187;top:2381;width:9;height:38" coordorigin="9187,2381" coordsize="9,38">
            <v:shape style="position:absolute;left:9187;top:2381;width:9;height:38" coordorigin="9187,2381" coordsize="9,38" path="m9191,2381l9191,2382,9187,2403,9194,2418,9195,2399,9191,2381xe" filled="true" fillcolor="#cfad80" stroked="false">
              <v:path arrowok="t"/>
              <v:fill type="solid"/>
            </v:shape>
          </v:group>
          <v:group style="position:absolute;left:8696;top:3468;width:4;height:4" coordorigin="8696,3468" coordsize="4,4">
            <v:shape style="position:absolute;left:8696;top:3468;width:4;height:4" coordorigin="8696,3468" coordsize="4,4" path="m8699,3468l8696,3471,8699,3471,8699,3468xe" filled="true" fillcolor="#cfad80" stroked="false">
              <v:path arrowok="t"/>
              <v:fill type="solid"/>
            </v:shape>
          </v:group>
          <v:group style="position:absolute;left:9186;top:3085;width:19;height:20" coordorigin="9186,3085" coordsize="19,20">
            <v:shape style="position:absolute;left:9186;top:3085;width:19;height:20" coordorigin="9186,3085" coordsize="19,20" path="m9186,3085l9187,3093,9188,3097,9188,3104,9194,3099,9200,3096,9205,3092,9205,3090,9204,3087,9186,3085xe" filled="true" fillcolor="#cfad80" stroked="false">
              <v:path arrowok="t"/>
              <v:fill type="solid"/>
            </v:shape>
          </v:group>
          <v:group style="position:absolute;left:11804;top:1528;width:21;height:29" coordorigin="11804,1528" coordsize="21,29">
            <v:shape style="position:absolute;left:11804;top:1528;width:21;height:29" coordorigin="11804,1528" coordsize="21,29" path="m11819,1528l11813,1529,11804,1540,11812,1543,11818,1556,11825,1542,11819,1528xe" filled="true" fillcolor="#cfad80" stroked="false">
              <v:path arrowok="t"/>
              <v:fill type="solid"/>
            </v:shape>
          </v:group>
          <v:group style="position:absolute;left:9098;top:3127;width:14;height:23" coordorigin="9098,3127" coordsize="14,23">
            <v:shape style="position:absolute;left:9098;top:3127;width:14;height:23" coordorigin="9098,3127" coordsize="14,23" path="m9105,3127l9102,3133,9098,3137,9101,3143,9104,3148,9106,3149,9108,3149,9112,3143,9112,3140,9112,3136,9109,3129,9107,3128,9105,3127xe" filled="true" fillcolor="#cfad80" stroked="false">
              <v:path arrowok="t"/>
              <v:fill type="solid"/>
            </v:shape>
          </v:group>
          <v:group style="position:absolute;left:9754;top:3280;width:11;height:22" coordorigin="9754,3280" coordsize="11,22">
            <v:shape style="position:absolute;left:9754;top:3280;width:11;height:22" coordorigin="9754,3280" coordsize="11,22" path="m9754,3280l9754,3300,9758,3300,9760,3301,9762,3287,9764,3281,9760,3280,9754,3280xe" filled="true" fillcolor="#cfad80" stroked="false">
              <v:path arrowok="t"/>
              <v:fill type="solid"/>
            </v:shape>
          </v:group>
          <v:group style="position:absolute;left:6120;top:604;width:16;height:17" coordorigin="6120,604" coordsize="16,17">
            <v:shape style="position:absolute;left:6120;top:604;width:16;height:17" coordorigin="6120,604" coordsize="16,17" path="m6120,604l6121,619,6128,620,6135,620,6130,615,6126,610,6120,604xe" filled="true" fillcolor="#cfad80" stroked="false">
              <v:path arrowok="t"/>
              <v:fill type="solid"/>
            </v:shape>
          </v:group>
          <v:group style="position:absolute;left:8861;top:2486;width:15;height:22" coordorigin="8861,2486" coordsize="15,22">
            <v:shape style="position:absolute;left:8861;top:2486;width:15;height:22" coordorigin="8861,2486" coordsize="15,22" path="m8868,2486l8863,2487,8861,2501,8865,2508,8869,2501,8872,2495,8876,2488,8868,2486xe" filled="true" fillcolor="#cfad80" stroked="false">
              <v:path arrowok="t"/>
              <v:fill type="solid"/>
            </v:shape>
          </v:group>
          <v:group style="position:absolute;left:8912;top:2193;width:14;height:15" coordorigin="8912,2193" coordsize="14,15">
            <v:shape style="position:absolute;left:8912;top:2193;width:14;height:15" coordorigin="8912,2193" coordsize="14,15" path="m8924,2193l8916,2196,8912,2198,8912,2203,8915,2205,8917,2208,8920,2208,8922,2208,8924,2204,8925,2201,8925,2199,8925,2196,8924,2193xe" filled="true" fillcolor="#cfad80" stroked="false">
              <v:path arrowok="t"/>
              <v:fill type="solid"/>
            </v:shape>
          </v:group>
          <v:group style="position:absolute;left:8182;top:3458;width:17;height:13" coordorigin="8182,3458" coordsize="17,13">
            <v:shape style="position:absolute;left:8182;top:3458;width:17;height:13" coordorigin="8182,3458" coordsize="17,13" path="m8191,3458l8182,3460,8188,3469,8188,3471,8198,3471,8195,3463,8191,3458xe" filled="true" fillcolor="#cfad80" stroked="false">
              <v:path arrowok="t"/>
              <v:fill type="solid"/>
            </v:shape>
          </v:group>
          <v:group style="position:absolute;left:11634;top:640;width:6;height:33" coordorigin="11634,640" coordsize="6,33">
            <v:shape style="position:absolute;left:11634;top:640;width:6;height:33" coordorigin="11634,640" coordsize="6,33" path="m11640,640l11634,655,11640,672,11640,640xe" filled="true" fillcolor="#cfad80" stroked="false">
              <v:path arrowok="t"/>
              <v:fill type="solid"/>
            </v:shape>
          </v:group>
          <v:group style="position:absolute;left:9074;top:3125;width:15;height:21" coordorigin="9074,3125" coordsize="15,21">
            <v:shape style="position:absolute;left:9074;top:3125;width:15;height:21" coordorigin="9074,3125" coordsize="15,21" path="m9088,3125l9084,3125,9080,3126,9074,3126,9080,3146,9084,3135,9089,3132,9088,3127,9088,3125xe" filled="true" fillcolor="#cfad80" stroked="false">
              <v:path arrowok="t"/>
              <v:fill type="solid"/>
            </v:shape>
          </v:group>
          <v:group style="position:absolute;left:10714;top:910;width:13;height:34" coordorigin="10714,910" coordsize="13,34">
            <v:shape style="position:absolute;left:10714;top:910;width:13;height:34" coordorigin="10714,910" coordsize="13,34" path="m10723,910l10721,918,10714,921,10717,943,10722,929,10725,922,10727,914,10726,913,10725,911,10723,910xe" filled="true" fillcolor="#cfad80" stroked="false">
              <v:path arrowok="t"/>
              <v:fill type="solid"/>
            </v:shape>
          </v:group>
          <v:group style="position:absolute;left:10803;top:3373;width:7;height:27" coordorigin="10803,3373" coordsize="7,27">
            <v:shape style="position:absolute;left:10803;top:3373;width:7;height:27" coordorigin="10803,3373" coordsize="7,27" path="m10804,3373l10803,3399,10808,3400,10808,3392,10809,3383,10810,3375,10804,3373xe" filled="true" fillcolor="#cfad80" stroked="false">
              <v:path arrowok="t"/>
              <v:fill type="solid"/>
            </v:shape>
          </v:group>
          <v:group style="position:absolute;left:6132;top:560;width:16;height:20" coordorigin="6132,560" coordsize="16,20">
            <v:shape style="position:absolute;left:6132;top:560;width:16;height:20" coordorigin="6132,560" coordsize="16,20" path="m6141,560l6132,568,6148,579,6146,560,6141,560xe" filled="true" fillcolor="#cfad80" stroked="false">
              <v:path arrowok="t"/>
              <v:fill type="solid"/>
            </v:shape>
          </v:group>
          <v:group style="position:absolute;left:11716;top:589;width:10;height:21" coordorigin="11716,589" coordsize="10,21">
            <v:shape style="position:absolute;left:11716;top:589;width:10;height:21" coordorigin="11716,589" coordsize="10,21" path="m11723,589l11721,591,11716,597,11718,600,11719,604,11722,609,11724,605,11726,602,11726,599,11726,595,11724,592,11723,589xe" filled="true" fillcolor="#cfad80" stroked="false">
              <v:path arrowok="t"/>
              <v:fill type="solid"/>
            </v:shape>
          </v:group>
          <v:group style="position:absolute;left:8563;top:25;width:15;height:31" coordorigin="8563,25" coordsize="15,31">
            <v:shape style="position:absolute;left:8563;top:25;width:15;height:31" coordorigin="8563,25" coordsize="15,31" path="m8567,25l8563,46,8569,49,8572,56,8574,53,8577,49,8574,43,8572,36,8567,25xe" filled="true" fillcolor="#cfad80" stroked="false">
              <v:path arrowok="t"/>
              <v:fill type="solid"/>
            </v:shape>
          </v:group>
          <v:group style="position:absolute;left:9146;top:88;width:11;height:27" coordorigin="9146,88" coordsize="11,27">
            <v:shape style="position:absolute;left:9146;top:88;width:11;height:27" coordorigin="9146,88" coordsize="11,27" path="m9146,88l9147,96,9149,115,9157,101,9153,94,9146,88xe" filled="true" fillcolor="#cfad80" stroked="false">
              <v:path arrowok="t"/>
              <v:fill type="solid"/>
            </v:shape>
          </v:group>
          <v:group style="position:absolute;left:11324;top:205;width:14;height:28" coordorigin="11324,205" coordsize="14,28">
            <v:shape style="position:absolute;left:11324;top:205;width:14;height:28" coordorigin="11324,205" coordsize="14,28" path="m11333,205l11324,212,11326,221,11328,232,11338,227,11336,217,11333,205xe" filled="true" fillcolor="#cfad80" stroked="false">
              <v:path arrowok="t"/>
              <v:fill type="solid"/>
            </v:shape>
          </v:group>
          <v:group style="position:absolute;left:9234;top:2404;width:5;height:24" coordorigin="9234,2404" coordsize="5,24">
            <v:shape style="position:absolute;left:9234;top:2404;width:5;height:24" coordorigin="9234,2404" coordsize="5,24" path="m9237,2404l9234,2404,9234,2427,9236,2427,9237,2426,9239,2426,9238,2419,9238,2411,9237,2404xe" filled="true" fillcolor="#cfad80" stroked="false">
              <v:path arrowok="t"/>
              <v:fill type="solid"/>
            </v:shape>
          </v:group>
          <v:group style="position:absolute;left:8881;top:2448;width:11;height:18" coordorigin="8881,2448" coordsize="11,18">
            <v:shape style="position:absolute;left:8881;top:2448;width:11;height:18" coordorigin="8881,2448" coordsize="11,18" path="m8884,2448l8881,2465,8892,2452,8884,2448xe" filled="true" fillcolor="#cfad80" stroked="false">
              <v:path arrowok="t"/>
              <v:fill type="solid"/>
            </v:shape>
          </v:group>
          <v:group style="position:absolute;left:9290;top:3302;width:9;height:20" coordorigin="9290,3302" coordsize="9,20">
            <v:shape style="position:absolute;left:9290;top:3302;width:9;height:20" coordorigin="9290,3302" coordsize="9,20" path="m9294,3302l9291,3305,9290,3306,9292,3312,9296,3322,9298,3319,9295,3307,9294,3302xe" filled="true" fillcolor="#cfad80" stroked="false">
              <v:path arrowok="t"/>
              <v:fill type="solid"/>
            </v:shape>
          </v:group>
          <v:group style="position:absolute;left:9230;top:3322;width:10;height:31" coordorigin="9230,3322" coordsize="10,31">
            <v:shape style="position:absolute;left:9230;top:3322;width:10;height:31" coordorigin="9230,3322" coordsize="10,31" path="m9233,3322l9232,3324,9231,3325,9230,3327,9231,3333,9233,3339,9236,3353,9238,3340,9239,3335,9238,3328,9235,3325,9233,3322xe" filled="true" fillcolor="#cfad80" stroked="false">
              <v:path arrowok="t"/>
              <v:fill type="solid"/>
            </v:shape>
          </v:group>
          <v:group style="position:absolute;left:11081;top:945;width:16;height:22" coordorigin="11081,945" coordsize="16,22">
            <v:shape style="position:absolute;left:11081;top:945;width:16;height:22" coordorigin="11081,945" coordsize="16,22" path="m11083,945l11082,948,11081,950,11081,952,11085,957,11089,962,11094,967,11096,960,11097,957,11092,953,11083,945xe" filled="true" fillcolor="#cfad80" stroked="false">
              <v:path arrowok="t"/>
              <v:fill type="solid"/>
            </v:shape>
          </v:group>
          <v:group style="position:absolute;left:6014;top:529;width:13;height:20" coordorigin="6014,529" coordsize="13,20">
            <v:shape style="position:absolute;left:6014;top:529;width:13;height:20" coordorigin="6014,529" coordsize="13,20" path="m6019,529l6017,535,6014,539,6018,543,6020,548,6024,549,6025,542,6027,539,6025,536,6023,532,6020,530,6019,529xe" filled="true" fillcolor="#cfad80" stroked="false">
              <v:path arrowok="t"/>
              <v:fill type="solid"/>
            </v:shape>
          </v:group>
          <v:group style="position:absolute;left:6153;top:591;width:7;height:13" coordorigin="6153,591" coordsize="7,13">
            <v:shape style="position:absolute;left:6153;top:591;width:7;height:13" coordorigin="6153,591" coordsize="7,13" path="m6157,591l6155,594,6153,598,6154,601,6155,603,6155,603,6157,602,6160,597,6159,595,6158,593,6157,591xe" filled="true" fillcolor="#cfad80" stroked="false">
              <v:path arrowok="t"/>
              <v:fill type="solid"/>
            </v:shape>
          </v:group>
          <v:group style="position:absolute;left:9118;top:2532;width:8;height:28" coordorigin="9118,2532" coordsize="8,28">
            <v:shape style="position:absolute;left:9118;top:2532;width:8;height:28" coordorigin="9118,2532" coordsize="8,28" path="m9119,2532l9119,2536,9118,2540,9118,2547,9119,2550,9121,2559,9123,2546,9125,2542,9124,2539,9124,2536,9121,2534,9119,2532xe" filled="true" fillcolor="#cfad80" stroked="false">
              <v:path arrowok="t"/>
              <v:fill type="solid"/>
            </v:shape>
          </v:group>
          <v:group style="position:absolute;left:3792;top:1868;width:10;height:16" coordorigin="3792,1868" coordsize="10,16">
            <v:shape style="position:absolute;left:3792;top:1868;width:10;height:16" coordorigin="3792,1868" coordsize="10,16" path="m3799,1868l3797,1871,3794,1875,3792,1879,3793,1880,3794,1883,3795,1883,3797,1880,3799,1876,3802,1873,3800,1869,3799,1868xe" filled="true" fillcolor="#cfad80" stroked="false">
              <v:path arrowok="t"/>
              <v:fill type="solid"/>
            </v:shape>
          </v:group>
          <v:group style="position:absolute;left:5911;top:563;width:12;height:24" coordorigin="5911,563" coordsize="12,24">
            <v:shape style="position:absolute;left:5911;top:563;width:12;height:24" coordorigin="5911,563" coordsize="12,24" path="m5914,563l5913,565,5911,567,5915,580,5918,587,5919,585,5921,583,5922,581,5920,575,5914,563xe" filled="true" fillcolor="#cfad80" stroked="false">
              <v:path arrowok="t"/>
              <v:fill type="solid"/>
            </v:shape>
          </v:group>
          <v:group style="position:absolute;left:9129;top:3258;width:11;height:15" coordorigin="9129,3258" coordsize="11,15">
            <v:shape style="position:absolute;left:9129;top:3258;width:11;height:15" coordorigin="9129,3258" coordsize="11,15" path="m9130,3258l9130,3260,9129,3261,9129,3263,9134,3270,9137,3273,9138,3268,9139,3266,9136,3263,9130,3258xe" filled="true" fillcolor="#cfad80" stroked="false">
              <v:path arrowok="t"/>
              <v:fill type="solid"/>
            </v:shape>
          </v:group>
          <v:group style="position:absolute;left:9136;top:3171;width:14;height:19" coordorigin="9136,3171" coordsize="14,19">
            <v:shape style="position:absolute;left:9136;top:3171;width:14;height:19" coordorigin="9136,3171" coordsize="14,19" path="m9136,3171l9138,3190,9144,3187,9150,3178,9146,3176,9136,3171xe" filled="true" fillcolor="#cfad80" stroked="false">
              <v:path arrowok="t"/>
              <v:fill type="solid"/>
            </v:shape>
          </v:group>
          <v:group style="position:absolute;left:11809;top:1466;width:14;height:17" coordorigin="11809,1466" coordsize="14,17">
            <v:shape style="position:absolute;left:11809;top:1466;width:14;height:17" coordorigin="11809,1466" coordsize="14,17" path="m11815,1466l11813,1470,11809,1478,11812,1479,11817,1480,11818,1481,11820,1482,11821,1483,11822,1480,11823,1478,11815,1466xe" filled="true" fillcolor="#cfad80" stroked="false">
              <v:path arrowok="t"/>
              <v:fill type="solid"/>
            </v:shape>
          </v:group>
          <v:group style="position:absolute;left:11490;top:2833;width:7;height:19" coordorigin="11490,2833" coordsize="7,19">
            <v:shape style="position:absolute;left:11490;top:2833;width:7;height:19" coordorigin="11490,2833" coordsize="7,19" path="m11492,2833l11491,2838,11491,2844,11490,2849,11492,2850,11492,2851,11494,2846,11496,2835,11495,2834,11493,2834,11492,2833xe" filled="true" fillcolor="#cfad80" stroked="false">
              <v:path arrowok="t"/>
              <v:fill type="solid"/>
            </v:shape>
          </v:group>
          <v:group style="position:absolute;left:9197;top:3302;width:9;height:16" coordorigin="9197,3302" coordsize="9,16">
            <v:shape style="position:absolute;left:9197;top:3302;width:9;height:16" coordorigin="9197,3302" coordsize="9,16" path="m9201,3302l9200,3305,9197,3312,9199,3314,9201,3317,9203,3317,9204,3318,9206,3311,9206,3310,9205,3307,9203,3305,9201,3302xe" filled="true" fillcolor="#cfad80" stroked="false">
              <v:path arrowok="t"/>
              <v:fill type="solid"/>
            </v:shape>
          </v:group>
          <v:group style="position:absolute;left:9231;top:3302;width:11;height:13" coordorigin="9231,3302" coordsize="11,13">
            <v:shape style="position:absolute;left:9231;top:3302;width:11;height:13" coordorigin="9231,3302" coordsize="11,13" path="m9232,3302l9231,3304,9231,3306,9231,3308,9237,3312,9240,3314,9241,3310,9241,3308,9232,3302xe" filled="true" fillcolor="#cfad80" stroked="false">
              <v:path arrowok="t"/>
              <v:fill type="solid"/>
            </v:shape>
          </v:group>
          <v:group style="position:absolute;left:3799;top:1136;width:8;height:16" coordorigin="3799,1136" coordsize="8,16">
            <v:shape style="position:absolute;left:3799;top:1136;width:8;height:16" coordorigin="3799,1136" coordsize="8,16" path="m3804,1136l3803,1138,3801,1141,3799,1144,3801,1147,3803,1149,3804,1151,3805,1149,3807,1146,3807,1144,3807,1141,3805,1139,3804,1136xe" filled="true" fillcolor="#cfad80" stroked="false">
              <v:path arrowok="t"/>
              <v:fill type="solid"/>
            </v:shape>
          </v:group>
          <v:group style="position:absolute;left:8845;top:2422;width:12;height:15" coordorigin="8845,2422" coordsize="12,15">
            <v:shape style="position:absolute;left:8845;top:2422;width:12;height:15" coordorigin="8845,2422" coordsize="12,15" path="m8851,2422l8849,2424,8848,2425,8846,2429,8845,2432,8846,2435,8846,2437,8850,2434,8853,2431,8857,2428,8857,2423,8854,2423,8851,2422xe" filled="true" fillcolor="#cfad80" stroked="false">
              <v:path arrowok="t"/>
              <v:fill type="solid"/>
            </v:shape>
          </v:group>
          <v:group style="position:absolute;left:10471;top:3445;width:9;height:13" coordorigin="10471,3445" coordsize="9,13">
            <v:shape style="position:absolute;left:10471;top:3445;width:9;height:13" coordorigin="10471,3445" coordsize="9,13" path="m10475,3445l10473,3449,10471,3452,10473,3455,10475,3458,10477,3457,10478,3454,10480,3452,10478,3450,10477,3446,10475,3445xe" filled="true" fillcolor="#cfad80" stroked="false">
              <v:path arrowok="t"/>
              <v:fill type="solid"/>
            </v:shape>
          </v:group>
          <v:group style="position:absolute;left:9341;top:920;width:8;height:20" coordorigin="9341,920" coordsize="8,20">
            <v:shape style="position:absolute;left:9341;top:920;width:8;height:20" coordorigin="9341,920" coordsize="8,20" path="m9345,920l9344,924,9342,928,9341,932,9341,933,9343,936,9346,940,9347,934,9348,931,9348,925,9346,922,9345,920xe" filled="true" fillcolor="#cfad80" stroked="false">
              <v:path arrowok="t"/>
              <v:fill type="solid"/>
            </v:shape>
          </v:group>
          <v:group style="position:absolute;left:9023;top:3322;width:11;height:14" coordorigin="9023,3322" coordsize="11,14">
            <v:shape style="position:absolute;left:9023;top:3322;width:11;height:14" coordorigin="9023,3322" coordsize="11,14" path="m9031,3322l9030,3322,9028,3323,9026,3325,9023,3328,9026,3332,9028,3335,9028,3335,9030,3332,9031,3328,9033,3325,9032,3324,9031,3322xe" filled="true" fillcolor="#cfad80" stroked="false">
              <v:path arrowok="t"/>
              <v:fill type="solid"/>
            </v:shape>
          </v:group>
          <v:group style="position:absolute;left:9095;top:2881;width:7;height:18" coordorigin="9095,2881" coordsize="7,18">
            <v:shape style="position:absolute;left:9095;top:2881;width:7;height:18" coordorigin="9095,2881" coordsize="7,18" path="m9098,2881l9095,2884,9095,2884,9095,2888,9096,2892,9097,2899,9099,2894,9101,2892,9101,2887,9100,2883,9099,2882,9098,2881xe" filled="true" fillcolor="#cfad80" stroked="false">
              <v:path arrowok="t"/>
              <v:fill type="solid"/>
            </v:shape>
          </v:group>
          <v:group style="position:absolute;left:10991;top:2834;width:6;height:17" coordorigin="10991,2834" coordsize="6,17">
            <v:shape style="position:absolute;left:10991;top:2834;width:6;height:17" coordorigin="10991,2834" coordsize="6,17" path="m10994,2834l10993,2835,10991,2837,10991,2837,10992,2842,10993,2846,10993,2851,10994,2850,10997,2849,10996,2844,10995,2839,10994,2834xe" filled="true" fillcolor="#cfad80" stroked="false">
              <v:path arrowok="t"/>
              <v:fill type="solid"/>
            </v:shape>
          </v:group>
          <v:group style="position:absolute;left:10458;top:2542;width:10;height:13" coordorigin="10458,2542" coordsize="10,13">
            <v:shape style="position:absolute;left:10458;top:2542;width:10;height:13" coordorigin="10458,2542" coordsize="10,13" path="m10465,2542l10464,2543,10462,2545,10458,2550,10461,2552,10463,2555,10464,2554,10465,2553,10466,2549,10467,2546,10467,2546,10465,2542xe" filled="true" fillcolor="#cfad80" stroked="false">
              <v:path arrowok="t"/>
              <v:fill type="solid"/>
            </v:shape>
          </v:group>
          <v:group style="position:absolute;left:8960;top:2460;width:8;height:20" coordorigin="8960,2460" coordsize="8,20">
            <v:shape style="position:absolute;left:8960;top:2460;width:8;height:20" coordorigin="8960,2460" coordsize="8,20" path="m8963,2460l8962,2460,8961,2461,8960,2462,8961,2467,8962,2473,8962,2479,8967,2476,8966,2471,8964,2465,8963,2460xe" filled="true" fillcolor="#cfad80" stroked="false">
              <v:path arrowok="t"/>
              <v:fill type="solid"/>
            </v:shape>
          </v:group>
          <v:group style="position:absolute;left:8900;top:2429;width:9;height:24" coordorigin="8900,2429" coordsize="9,24">
            <v:shape style="position:absolute;left:8900;top:2429;width:9;height:24" coordorigin="8900,2429" coordsize="9,24" path="m8906,2429l8905,2429,8903,2429,8901,2432,8900,2436,8901,2440,8905,2453,8907,2443,8908,2439,8908,2434,8908,2433,8906,2429xe" filled="true" fillcolor="#cfad80" stroked="false">
              <v:path arrowok="t"/>
              <v:fill type="solid"/>
            </v:shape>
          </v:group>
          <v:group style="position:absolute;left:9281;top:3102;width:5;height:19" coordorigin="9281,3102" coordsize="5,19">
            <v:shape style="position:absolute;left:9281;top:3102;width:5;height:19" coordorigin="9281,3102" coordsize="5,19" path="m9282,3102l9281,3120,9282,3118,9284,3116,9285,3113,9285,3112,9284,3109,9282,3102xe" filled="true" fillcolor="#cfad80" stroked="false">
              <v:path arrowok="t"/>
              <v:fill type="solid"/>
            </v:shape>
          </v:group>
          <v:group style="position:absolute;left:9092;top:3081;width:9;height:14" coordorigin="9092,3081" coordsize="9,14">
            <v:shape style="position:absolute;left:9092;top:3081;width:9;height:14" coordorigin="9092,3081" coordsize="9,14" path="m9100,3081l9095,3085,9092,3087,9093,3090,9094,3092,9095,3094,9097,3092,9098,3090,9100,3086,9100,3083,9100,3081xe" filled="true" fillcolor="#cfad80" stroked="false">
              <v:path arrowok="t"/>
              <v:fill type="solid"/>
            </v:shape>
          </v:group>
          <v:group style="position:absolute;left:7652;top:3248;width:10;height:15" coordorigin="7652,3248" coordsize="10,15">
            <v:shape style="position:absolute;left:7652;top:3248;width:10;height:15" coordorigin="7652,3248" coordsize="10,15" path="m7661,3248l7658,3249,7655,3249,7652,3250,7652,3252,7652,3255,7655,3258,7661,3263,7661,3248xe" filled="true" fillcolor="#cfad80" stroked="false">
              <v:path arrowok="t"/>
              <v:fill type="solid"/>
            </v:shape>
          </v:group>
          <v:group style="position:absolute;left:7016;top:2504;width:42;height:106" coordorigin="7016,2504" coordsize="42,106">
            <v:shape style="position:absolute;left:7016;top:2504;width:42;height:106" coordorigin="7016,2504" coordsize="42,106" path="m7017,2512l7022,2529,7030,2541,7026,2547,7022,2553,7016,2561,7021,2573,7030,2592,7039,2609,7049,2571,7057,2538,7032,2538,7028,2521,7020,2513,7018,2512,7017,2512xe" filled="true" fillcolor="#cfad80" stroked="false">
              <v:path arrowok="t"/>
              <v:fill type="solid"/>
            </v:shape>
            <v:shape style="position:absolute;left:7016;top:2504;width:42;height:106" coordorigin="7016,2504" coordsize="42,106" path="m7053,2504l7036,2507,7038,2516,7040,2523,7041,2530,7041,2531,7032,2538,7057,2538,7058,2531,7041,2531,7041,2531,7041,2530,7045,2523,7053,2504xe" filled="true" fillcolor="#cfad80" stroked="false">
              <v:path arrowok="t"/>
              <v:fill type="solid"/>
            </v:shape>
          </v:group>
          <v:group style="position:absolute;left:7318;top:1428;width:34;height:99" coordorigin="7318,1428" coordsize="34,99">
            <v:shape style="position:absolute;left:7318;top:1428;width:34;height:99" coordorigin="7318,1428" coordsize="34,99" path="m7324,1428l7323,1435,7320,1444,7322,1456,7324,1476,7324,1496,7319,1515,7318,1517,7319,1522,7319,1526,7338,1512,7336,1492,7337,1472,7341,1454,7351,1438,7324,1428xe" filled="true" fillcolor="#cfad80" stroked="false">
              <v:path arrowok="t"/>
              <v:fill type="solid"/>
            </v:shape>
          </v:group>
          <v:group style="position:absolute;left:7258;top:1454;width:49;height:61" coordorigin="7258,1454" coordsize="49,61">
            <v:shape style="position:absolute;left:7258;top:1454;width:49;height:61" coordorigin="7258,1454" coordsize="49,61" path="m7281,1454l7258,1485,7258,1487,7259,1492,7259,1493,7267,1513,7270,1514,7277,1500,7281,1491,7285,1486,7303,1486,7305,1479,7306,1474,7290,1474,7288,1455,7281,1454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3,1486l7285,1486,7292,1491,7294,1493,7299,1492,7301,1489,7303,1486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1,1464l7299,1465,7290,1474,7306,1474,7306,1473,7306,1471,7301,1464xe" filled="true" fillcolor="#cfad80" stroked="false">
              <v:path arrowok="t"/>
              <v:fill type="solid"/>
            </v:shape>
          </v:group>
          <v:group style="position:absolute;left:7435;top:2140;width:37;height:67" coordorigin="7435,2140" coordsize="37,67">
            <v:shape style="position:absolute;left:7435;top:2140;width:37;height:67" coordorigin="7435,2140" coordsize="37,67" path="m7457,2140l7455,2141,7448,2149,7442,2168,7435,2202,7446,2206,7455,2195,7471,2195,7468,2190,7464,2183,7460,2177,7460,2177,7456,2160,7457,2140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71,2195l7455,2195,7463,2203,7472,2197,7471,2195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60,2177l7460,2177,7460,2177xe" filled="true" fillcolor="#cfad80" stroked="false">
              <v:path arrowok="t"/>
              <v:fill type="solid"/>
            </v:shape>
          </v:group>
          <v:group style="position:absolute;left:7445;top:1866;width:44;height:53" coordorigin="7445,1866" coordsize="44,53">
            <v:shape style="position:absolute;left:7445;top:1866;width:44;height:53" coordorigin="7445,1866" coordsize="44,53" path="m7473,1866l7456,1868,7451,1886,7445,1903,7453,1919,7460,1915,7466,1903,7472,1892,7477,1879,7484,1879,7484,1879,7473,1866xe" filled="true" fillcolor="#cfad80" stroked="false">
              <v:path arrowok="t"/>
              <v:fill type="solid"/>
            </v:shape>
            <v:shape style="position:absolute;left:7445;top:1866;width:44;height:53" coordorigin="7445,1866" coordsize="44,53" path="m7484,1879l7477,1879,7488,1887,7484,1879xe" filled="true" fillcolor="#cfad80" stroked="false">
              <v:path arrowok="t"/>
              <v:fill type="solid"/>
            </v:shape>
          </v:group>
          <v:group style="position:absolute;left:6951;top:1939;width:41;height:46" coordorigin="6951,1939" coordsize="41,46">
            <v:shape style="position:absolute;left:6951;top:1939;width:41;height:46" coordorigin="6951,1939" coordsize="41,46" path="m6961,1939l6951,1954,6953,1966,6968,1985,6982,1971,6987,1961,6982,1961,6968,1947,6961,1939xe" filled="true" fillcolor="#cfad80" stroked="false">
              <v:path arrowok="t"/>
              <v:fill type="solid"/>
            </v:shape>
            <v:shape style="position:absolute;left:6951;top:1939;width:41;height:46" coordorigin="6951,1939" coordsize="41,46" path="m6991,1950l6987,1955,6985,1957,6982,1961,6987,1961,6991,1950xe" filled="true" fillcolor="#cfad80" stroked="false">
              <v:path arrowok="t"/>
              <v:fill type="solid"/>
            </v:shape>
          </v:group>
          <v:group style="position:absolute;left:7260;top:1404;width:15;height:22" coordorigin="7260,1404" coordsize="15,22">
            <v:shape style="position:absolute;left:7260;top:1404;width:15;height:22" coordorigin="7260,1404" coordsize="15,22" path="m7263,1404l7260,1425,7272,1426,7275,1406,7263,1404xe" filled="true" fillcolor="#cfad80" stroked="false">
              <v:path arrowok="t"/>
              <v:fill type="solid"/>
            </v:shape>
          </v:group>
          <v:group style="position:absolute;left:7076;top:2682;width:21;height:33" coordorigin="7076,2682" coordsize="21,33">
            <v:shape style="position:absolute;left:7076;top:2682;width:21;height:33" coordorigin="7076,2682" coordsize="21,33" path="m7089,2682l7076,2692,7097,2715,7095,2689,7089,2682xe" filled="true" fillcolor="#cfad80" stroked="false">
              <v:path arrowok="t"/>
              <v:fill type="solid"/>
            </v:shape>
          </v:group>
          <v:group style="position:absolute;left:7056;top:2681;width:20;height:26" coordorigin="7056,2681" coordsize="20,26">
            <v:shape style="position:absolute;left:7056;top:2681;width:20;height:26" coordorigin="7056,2681" coordsize="20,26" path="m7059,2681l7056,2704,7075,2706,7070,2696,7068,2690,7066,2686,7064,2683,7061,2682,7059,2681xe" filled="true" fillcolor="#cfad80" stroked="false">
              <v:path arrowok="t"/>
              <v:fill type="solid"/>
            </v:shape>
          </v:group>
          <v:group style="position:absolute;left:6813;top:3005;width:28;height:30" coordorigin="6813,3005" coordsize="28,30">
            <v:shape style="position:absolute;left:6813;top:3005;width:28;height:30" coordorigin="6813,3005" coordsize="28,30" path="m6815,3015l6813,3034,6839,3018,6820,3018,6815,3015xe" filled="true" fillcolor="#cfad80" stroked="false">
              <v:path arrowok="t"/>
              <v:fill type="solid"/>
            </v:shape>
            <v:shape style="position:absolute;left:6813;top:3005;width:28;height:30" coordorigin="6813,3005" coordsize="28,30" path="m6833,3005l6830,3013,6825,3016,6820,3018,6839,3018,6841,3017,6833,3005xe" filled="true" fillcolor="#cfad80" stroked="false">
              <v:path arrowok="t"/>
              <v:fill type="solid"/>
            </v:shape>
          </v:group>
          <v:group style="position:absolute;left:6980;top:1841;width:16;height:30" coordorigin="6980,1841" coordsize="16,30">
            <v:shape style="position:absolute;left:6980;top:1841;width:16;height:30" coordorigin="6980,1841" coordsize="16,30" path="m6988,1841l6984,1842,6980,1842,6981,1849,6982,1857,6983,1870,6992,1860,6996,1853,6990,1844,6989,1842,6984,1842,6980,1841,6989,1841,6988,1841xe" filled="true" fillcolor="#cfad80" stroked="false">
              <v:path arrowok="t"/>
              <v:fill type="solid"/>
            </v:shape>
          </v:group>
          <v:group style="position:absolute;left:7087;top:2726;width:16;height:25" coordorigin="7087,2726" coordsize="16,25">
            <v:shape style="position:absolute;left:7087;top:2726;width:16;height:25" coordorigin="7087,2726" coordsize="16,25" path="m7095,2726l7089,2726,7087,2751,7094,2744,7099,2740,7103,2736,7103,2733,7102,2731,7101,2728,7095,2726xe" filled="true" fillcolor="#cfad80" stroked="false">
              <v:path arrowok="t"/>
              <v:fill type="solid"/>
            </v:shape>
          </v:group>
          <v:group style="position:absolute;left:7315;top:1370;width:15;height:18" coordorigin="7315,1370" coordsize="15,18">
            <v:shape style="position:absolute;left:7315;top:1370;width:15;height:18" coordorigin="7315,1370" coordsize="15,18" path="m7325,1370l7315,1371,7317,1374,7321,1388,7330,1387,7325,1370xe" filled="true" fillcolor="#cfad80" stroked="false">
              <v:path arrowok="t"/>
              <v:fill type="solid"/>
            </v:shape>
          </v:group>
          <v:group style="position:absolute;left:7349;top:1537;width:16;height:22" coordorigin="7349,1537" coordsize="16,22">
            <v:shape style="position:absolute;left:7349;top:1537;width:16;height:22" coordorigin="7349,1537" coordsize="16,22" path="m7363,1537l7359,1544,7354,1550,7349,1558,7364,1556,7363,1537xe" filled="true" fillcolor="#cfad80" stroked="false">
              <v:path arrowok="t"/>
              <v:fill type="solid"/>
            </v:shape>
          </v:group>
          <v:group style="position:absolute;left:7071;top:2795;width:12;height:32" coordorigin="7071,2795" coordsize="12,32">
            <v:shape style="position:absolute;left:7071;top:2795;width:12;height:32" coordorigin="7071,2795" coordsize="12,32" path="m7077,2795l7076,2804,7071,2814,7083,2826,7081,2812,7080,2796,7077,2795,7077,2795xe" filled="true" fillcolor="#cfad80" stroked="false">
              <v:path arrowok="t"/>
              <v:fill type="solid"/>
            </v:shape>
          </v:group>
          <v:group style="position:absolute;left:7156;top:2531;width:10;height:16" coordorigin="7156,2531" coordsize="10,16">
            <v:shape style="position:absolute;left:7156;top:2531;width:10;height:16" coordorigin="7156,2531" coordsize="10,16" path="m7157,2531l7156,2547,7159,2543,7162,2539,7166,2534,7157,2531xe" filled="true" fillcolor="#cfad80" stroked="false">
              <v:path arrowok="t"/>
              <v:fill type="solid"/>
            </v:shape>
          </v:group>
          <v:group style="position:absolute;left:7216;top:1353;width:13;height:22" coordorigin="7216,1353" coordsize="13,22">
            <v:shape style="position:absolute;left:7216;top:1353;width:13;height:22" coordorigin="7216,1353" coordsize="13,22" path="m7219,1353l7218,1355,7217,1357,7216,1359,7219,1364,7225,1375,7226,1372,7228,1369,7229,1366,7226,1361,7219,1353xe" filled="true" fillcolor="#cfad80" stroked="false">
              <v:path arrowok="t"/>
              <v:fill type="solid"/>
            </v:shape>
          </v:group>
          <v:group style="position:absolute;left:7463;top:3399;width:11;height:20" coordorigin="7463,3399" coordsize="11,20">
            <v:shape style="position:absolute;left:7463;top:3399;width:11;height:20" coordorigin="7463,3399" coordsize="11,20" path="m7470,3399l7463,3413,7465,3416,7467,3418,7469,3414,7473,3404,7472,3403,7471,3401,7470,3399xe" filled="true" fillcolor="#cfad80" stroked="false">
              <v:path arrowok="t"/>
              <v:fill type="solid"/>
            </v:shape>
          </v:group>
          <v:group style="position:absolute;left:7007;top:2089;width:8;height:25" coordorigin="7007,2089" coordsize="8,25">
            <v:shape style="position:absolute;left:7007;top:2089;width:8;height:25" coordorigin="7007,2089" coordsize="8,25" path="m7013,2089l7011,2090,7007,2091,7009,2099,7011,2113,7012,2113,7015,2112,7014,2104,7013,2089xe" filled="true" fillcolor="#cfad80" stroked="false">
              <v:path arrowok="t"/>
              <v:fill type="solid"/>
            </v:shape>
          </v:group>
          <v:group style="position:absolute;left:6956;top:1746;width:10;height:15" coordorigin="6956,1746" coordsize="10,15">
            <v:shape style="position:absolute;left:6956;top:1746;width:10;height:15" coordorigin="6956,1746" coordsize="10,15" path="m6960,1746l6959,1749,6956,1752,6961,1758,6963,1761,6964,1758,6966,1755,6965,1751,6963,1748,6961,1747,6960,1746xe" filled="true" fillcolor="#cfad80" stroked="false">
              <v:path arrowok="t"/>
              <v:fill type="solid"/>
            </v:shape>
          </v:group>
          <v:group style="position:absolute;left:7068;top:2727;width:12;height:27" coordorigin="7068,2727" coordsize="12,27">
            <v:shape style="position:absolute;left:7068;top:2727;width:12;height:27" coordorigin="7068,2727" coordsize="12,27" path="m7079,2727l7068,2734,7074,2746,7074,2754,7076,2739,7079,2727xe" filled="true" fillcolor="#cfad80" stroked="false">
              <v:path arrowok="t"/>
              <v:fill type="solid"/>
            </v:shape>
          </v:group>
          <v:group style="position:absolute;left:7182;top:1449;width:11;height:19" coordorigin="7182,1449" coordsize="11,19">
            <v:shape style="position:absolute;left:7182;top:1449;width:11;height:19" coordorigin="7182,1449" coordsize="11,19" path="m7189,1449l7184,1458,7182,1462,7182,1463,7185,1467,7187,1462,7192,1454,7191,1453,7189,1449xe" filled="true" fillcolor="#cfad80" stroked="false">
              <v:path arrowok="t"/>
              <v:fill type="solid"/>
            </v:shape>
          </v:group>
          <v:group style="position:absolute;left:6930;top:2016;width:12;height:42" coordorigin="6930,2016" coordsize="12,42">
            <v:shape style="position:absolute;left:6930;top:2016;width:12;height:42" coordorigin="6930,2016" coordsize="12,42" path="m6941,2018l6938,2020,6936,2022,6934,2023,6934,2024,6930,2028,6931,2035,6938,2058,6939,2042,6940,2028,6941,2018xe" filled="true" fillcolor="#cfad80" stroked="false">
              <v:path arrowok="t"/>
              <v:fill type="solid"/>
            </v:shape>
            <v:shape style="position:absolute;left:6930;top:2016;width:12;height:42" coordorigin="6930,2016" coordsize="12,42" path="m6942,2016l6942,2017,6941,2017,6941,2018,6942,2018,6942,2016xe" filled="true" fillcolor="#cfad80" stroked="false">
              <v:path arrowok="t"/>
              <v:fill type="solid"/>
            </v:shape>
          </v:group>
          <v:group style="position:absolute;left:6942;top:2000;width:10;height:17" coordorigin="6942,2000" coordsize="10,17">
            <v:shape style="position:absolute;left:6942;top:2000;width:10;height:17" coordorigin="6942,2000" coordsize="10,17" path="m6951,2000l6944,2000,6942,2000,6942,2007,6942,2009,6942,2016,6951,2000xe" filled="true" fillcolor="#cfad80" stroked="false">
              <v:path arrowok="t"/>
              <v:fill type="solid"/>
            </v:shape>
          </v:group>
          <v:group style="position:absolute;left:6633;top:2059;width:13;height:22" coordorigin="6633,2059" coordsize="13,22">
            <v:shape style="position:absolute;left:6633;top:2059;width:13;height:22" coordorigin="6633,2059" coordsize="13,22" path="m6637,2059l6633,2075,6637,2078,6645,2081,6640,2067,6637,2059xe" filled="true" fillcolor="#cfad80" stroked="false">
              <v:path arrowok="t"/>
              <v:fill type="solid"/>
            </v:shape>
          </v:group>
          <v:group style="position:absolute;left:7261;top:1449;width:8;height:26" coordorigin="7261,1449" coordsize="8,26">
            <v:shape style="position:absolute;left:7261;top:1449;width:8;height:26" coordorigin="7261,1449" coordsize="8,26" path="m7264,1449l7261,1452,7261,1457,7262,1460,7265,1474,7267,1464,7268,1461,7268,1455,7266,1451,7265,1450,7264,1449xe" filled="true" fillcolor="#cfad80" stroked="false">
              <v:path arrowok="t"/>
              <v:fill type="solid"/>
            </v:shape>
          </v:group>
          <v:group style="position:absolute;left:7244;top:1362;width:8;height:26" coordorigin="7244,1362" coordsize="8,26">
            <v:shape style="position:absolute;left:7244;top:1362;width:8;height:26" coordorigin="7244,1362" coordsize="8,26" path="m7248,1362l7246,1364,7244,1366,7244,1371,7245,1375,7248,1388,7250,1378,7251,1375,7251,1372,7251,1369,7249,1366,7248,1362xe" filled="true" fillcolor="#cfad80" stroked="false">
              <v:path arrowok="t"/>
              <v:fill type="solid"/>
            </v:shape>
          </v:group>
          <v:group style="position:absolute;left:6984;top:2547;width:9;height:17" coordorigin="6984,2547" coordsize="9,17">
            <v:shape style="position:absolute;left:6984;top:2547;width:9;height:17" coordorigin="6984,2547" coordsize="9,17" path="m6987,2547l6985,2550,6984,2551,6985,2555,6987,2560,6988,2564,6991,2561,6992,2559,6989,2551,6987,2547xe" filled="true" fillcolor="#cfad80" stroked="false">
              <v:path arrowok="t"/>
              <v:fill type="solid"/>
            </v:shape>
          </v:group>
          <v:group style="position:absolute;left:7066;top:2557;width:7;height:17" coordorigin="7066,2557" coordsize="7,17">
            <v:shape style="position:absolute;left:7066;top:2557;width:7;height:17" coordorigin="7066,2557" coordsize="7,17" path="m7068,2557l7068,2559,7067,2562,7067,2567,7066,2572,7068,2573,7070,2574,7071,2569,7073,2559,7071,2558,7068,2557xe" filled="true" fillcolor="#cfad80" stroked="false">
              <v:path arrowok="t"/>
              <v:fill type="solid"/>
            </v:shape>
          </v:group>
          <v:group style="position:absolute;left:7119;top:2744;width:10;height:13" coordorigin="7119,2744" coordsize="10,13">
            <v:shape style="position:absolute;left:7119;top:2744;width:10;height:13" coordorigin="7119,2744" coordsize="10,13" path="m7128,2744l7125,2747,7123,2750,7119,2753,7127,2757,7128,2744xe" filled="true" fillcolor="#cfad80" stroked="false">
              <v:path arrowok="t"/>
              <v:fill type="solid"/>
            </v:shape>
          </v:group>
          <v:group style="position:absolute;left:6634;top:2108;width:8;height:20" coordorigin="6634,2108" coordsize="8,20">
            <v:shape style="position:absolute;left:6634;top:2108;width:8;height:20" coordorigin="6634,2108" coordsize="8,20" path="m6638,2108l6636,2109,6634,2111,6635,2116,6637,2122,6638,2127,6639,2126,6640,2125,6641,2124,6640,2119,6639,2114,6638,2108xe" filled="true" fillcolor="#cfad80" stroked="false">
              <v:path arrowok="t"/>
              <v:fill type="solid"/>
            </v:shape>
          </v:group>
          <v:group style="position:absolute;left:7490;top:3453;width:7;height:11" coordorigin="7490,3453" coordsize="7,11">
            <v:shape style="position:absolute;left:7490;top:3453;width:7;height:11" coordorigin="7490,3453" coordsize="7,11" path="m7491,3453l7491,3455,7490,3457,7490,3460,7492,3463,7494,3464,7496,3457,7494,3456,7493,3455,7491,3453xe" filled="true" fillcolor="#cfad80" stroked="false">
              <v:path arrowok="t"/>
              <v:fill type="solid"/>
            </v:shape>
          </v:group>
          <v:group style="position:absolute;left:6824;top:3088;width:11;height:12" coordorigin="6824,3088" coordsize="11,12">
            <v:shape style="position:absolute;left:6824;top:3088;width:11;height:12" coordorigin="6824,3088" coordsize="11,12" path="m6825,3088l6825,3091,6825,3093,6824,3095,6827,3097,6831,3098,6834,3100,6834,3095,6835,3092,6828,3090,6825,3088xe" filled="true" fillcolor="#cfad80" stroked="false">
              <v:path arrowok="t"/>
              <v:fill type="solid"/>
            </v:shape>
          </v:group>
          <v:group style="position:absolute;left:7537;top:3283;width:98;height:81" coordorigin="7537,3283" coordsize="98,81">
            <v:shape style="position:absolute;left:7537;top:3283;width:98;height:81" coordorigin="7537,3283" coordsize="98,81" path="m7623,3331l7581,3331,7581,3341,7580,3360,7582,3361,7585,3363,7593,3362,7601,3352,7629,3352,7635,3347,7624,3334,7623,333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29,3352l7601,3352,7612,3355,7617,3361,7628,3353,7629,3352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63,3283l7557,3285,7550,3289,7541,3293,7537,3312,7545,3316,7553,3317,7557,3325,7562,3333,7562,3348,7566,3360,7572,3343,7581,3331,7623,3331,7622,3328,7603,3328,7592,3320,7590,3302,7588,3296,7578,3296,7575,3295,7571,3294,7567,3287,7563,3283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14,3291l7608,3316,7603,3328,7622,3328,7619,3318,7614,329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86,3286l7582,3289,7578,3296,7588,3296,7586,3286xe" filled="true" fillcolor="#cfad80" stroked="false">
              <v:path arrowok="t"/>
              <v:fill type="solid"/>
            </v:shape>
          </v:group>
          <v:group style="position:absolute;left:7560;top:2029;width:40;height:74" coordorigin="7560,2029" coordsize="40,74">
            <v:shape style="position:absolute;left:7560;top:2029;width:40;height:74" coordorigin="7560,2029" coordsize="40,74" path="m7561,2029l7561,2035,7560,2045,7567,2056,7575,2074,7578,2096,7578,2099,7585,2103,7588,2101,7594,2099,7599,2079,7593,2059,7592,2057,7574,2057,7574,2054,7561,2029xe" filled="true" fillcolor="#cfad80" stroked="false">
              <v:path arrowok="t"/>
              <v:fill type="solid"/>
            </v:shape>
            <v:shape style="position:absolute;left:7560;top:2029;width:40;height:74" coordorigin="7560,2029" coordsize="40,74" path="m7590,2049l7574,2057,7592,2057,7590,2049xe" filled="true" fillcolor="#cfad80" stroked="false">
              <v:path arrowok="t"/>
              <v:fill type="solid"/>
            </v:shape>
          </v:group>
          <v:group style="position:absolute;left:7579;top:3125;width:21;height:45" coordorigin="7579,3125" coordsize="21,45">
            <v:shape style="position:absolute;left:7579;top:3125;width:21;height:45" coordorigin="7579,3125" coordsize="21,45" path="m7596,3125l7592,3128,7586,3128,7579,3147,7583,3159,7590,3170,7593,3157,7596,3144,7599,3132,7598,3130,7597,3127,7596,3125xe" filled="true" fillcolor="#cfad80" stroked="false">
              <v:path arrowok="t"/>
              <v:fill type="solid"/>
            </v:shape>
          </v:group>
          <v:group style="position:absolute;left:7463;top:1991;width:21;height:43" coordorigin="7463,1991" coordsize="21,43">
            <v:shape style="position:absolute;left:7463;top:1991;width:21;height:43" coordorigin="7463,1991" coordsize="21,43" path="m7475,1991l7471,2001,7467,2010,7463,2019,7467,2031,7472,2034,7477,2024,7483,2013,7481,2003,7475,1991xe" filled="true" fillcolor="#cfad80" stroked="false">
              <v:path arrowok="t"/>
              <v:fill type="solid"/>
            </v:shape>
          </v:group>
          <v:group style="position:absolute;left:7514;top:2181;width:14;height:22" coordorigin="7514,2181" coordsize="14,22">
            <v:shape style="position:absolute;left:7514;top:2181;width:14;height:22" coordorigin="7514,2181" coordsize="14,22" path="m7518,2181l7515,2190,7514,2203,7517,2200,7521,2197,7527,2193,7518,2181xe" filled="true" fillcolor="#cfad80" stroked="false">
              <v:path arrowok="t"/>
              <v:fill type="solid"/>
            </v:shape>
          </v:group>
          <v:group style="position:absolute;left:7483;top:2047;width:10;height:30" coordorigin="7483,2047" coordsize="10,30">
            <v:shape style="position:absolute;left:7483;top:2047;width:10;height:30" coordorigin="7483,2047" coordsize="10,30" path="m7493,2047l7483,2059,7491,2077,7492,2066,7493,2047xe" filled="true" fillcolor="#cfad80" stroked="false">
              <v:path arrowok="t"/>
              <v:fill type="solid"/>
            </v:shape>
          </v:group>
          <v:group style="position:absolute;left:7543;top:1950;width:8;height:22" coordorigin="7543,1950" coordsize="8,22">
            <v:shape style="position:absolute;left:7543;top:1950;width:8;height:22" coordorigin="7543,1950" coordsize="8,22" path="m7547,1950l7544,1951,7543,1952,7544,1958,7546,1964,7547,1971,7548,1969,7551,1966,7547,1950xe" filled="true" fillcolor="#cfad80" stroked="false">
              <v:path arrowok="t"/>
              <v:fill type="solid"/>
            </v:shape>
          </v:group>
          <v:group style="position:absolute;left:7555;top:3457;width:13;height:15" coordorigin="7555,3457" coordsize="13,15">
            <v:shape style="position:absolute;left:7555;top:3457;width:13;height:15" coordorigin="7555,3457" coordsize="13,15" path="m7556,3457l7555,3469,7557,3472,7567,3466,7561,3462,7558,3459,7556,3457xe" filled="true" fillcolor="#cfad80" stroked="false">
              <v:path arrowok="t"/>
              <v:fill type="solid"/>
            </v:shape>
          </v:group>
          <v:group style="position:absolute;left:7555;top:3456;width:2;height:2" coordorigin="7555,3456" coordsize="2,2">
            <v:shape style="position:absolute;left:7555;top:3456;width:2;height:2" coordorigin="7555,3456" coordsize="1,0" path="m7555,3456l7556,3456e" filled="false" stroked="true" strokeweight=".061pt" strokecolor="#cfad80">
              <v:path arrowok="t"/>
            </v:shape>
          </v:group>
          <v:group style="position:absolute;left:11010;top:560;width:10;height:15" coordorigin="11010,560" coordsize="10,15">
            <v:shape style="position:absolute;left:11010;top:560;width:10;height:15" coordorigin="11010,560" coordsize="10,15" path="m11019,560l11016,561,11013,562,11010,562,11010,564,11010,566,11010,567,11019,575,11019,560xe" filled="true" fillcolor="#cfad80" stroked="false">
              <v:path arrowok="t"/>
              <v:fill type="solid"/>
            </v:shape>
          </v:group>
          <v:group style="position:absolute;left:10797;top:296;width:24;height:66" coordorigin="10797,296" coordsize="24,66">
            <v:shape style="position:absolute;left:10797;top:296;width:24;height:66" coordorigin="10797,296" coordsize="24,66" path="m10811,296l10806,299,10800,301,10797,308,10804,325,10805,344,10806,348,10805,350,10809,354,10813,362,10814,352,10814,348,10814,344,10814,341,10812,338,10813,328,10820,316,10816,303,10814,301,10813,299,10811,296xe" filled="true" fillcolor="#cfad80" stroked="false">
              <v:path arrowok="t"/>
              <v:fill type="solid"/>
            </v:shape>
          </v:group>
          <v:group style="position:absolute;left:10877;top:454;width:14;height:68" coordorigin="10877,454" coordsize="14,68">
            <v:shape style="position:absolute;left:10877;top:454;width:14;height:68" coordorigin="10877,454" coordsize="14,68" path="m10879,454l10877,466,10878,486,10882,505,10888,522,10889,510,10888,498,10889,486,10891,469,10886,462,10879,454xe" filled="true" fillcolor="#cfad80" stroked="false">
              <v:path arrowok="t"/>
              <v:fill type="solid"/>
            </v:shape>
          </v:group>
          <v:group style="position:absolute;left:10434;top:0;width:21;height:27" coordorigin="10434,0" coordsize="21,27">
            <v:shape style="position:absolute;left:10434;top:0;width:21;height:27" coordorigin="10434,0" coordsize="21,27" path="m10452,0l10440,0,10434,5,10447,18,10455,27,10453,1,10452,0xe" filled="true" fillcolor="#cfad80" stroked="false">
              <v:path arrowok="t"/>
              <v:fill type="solid"/>
            </v:shape>
          </v:group>
          <v:group style="position:absolute;left:10908;top:1018;width:24;height:28" coordorigin="10908,1018" coordsize="24,28">
            <v:shape style="position:absolute;left:10908;top:1018;width:24;height:28" coordorigin="10908,1018" coordsize="24,28" path="m10919,1018l10914,1026,10908,1035,10917,1039,10930,1045,10930,1042,10931,1039,10932,1036,10928,1031,10924,1025,10919,1018xe" filled="true" fillcolor="#cfad80" stroked="false">
              <v:path arrowok="t"/>
              <v:fill type="solid"/>
            </v:shape>
          </v:group>
          <v:group style="position:absolute;left:10869;top:1327;width:22;height:39" coordorigin="10869,1327" coordsize="22,39">
            <v:shape style="position:absolute;left:10869;top:1327;width:22;height:39" coordorigin="10869,1327" coordsize="22,39" path="m10881,1327l10874,1338,10869,1348,10874,1361,10876,1366,10883,1364,10891,1364,10885,1344,10881,1327xe" filled="true" fillcolor="#cfad80" stroked="false">
              <v:path arrowok="t"/>
              <v:fill type="solid"/>
            </v:shape>
            <v:shape style="position:absolute;left:10869;top:1327;width:22;height:39" coordorigin="10869,1327" coordsize="22,39" path="m10891,1364l10883,1364,10891,1365,10891,1364xe" filled="true" fillcolor="#cfad80" stroked="false">
              <v:path arrowok="t"/>
              <v:fill type="solid"/>
            </v:shape>
          </v:group>
          <v:group style="position:absolute;left:10414;top:0;width:20;height:19" coordorigin="10414,0" coordsize="20,19">
            <v:shape style="position:absolute;left:10414;top:0;width:20;height:19" coordorigin="10414,0" coordsize="20,19" path="m10416,0l10414,16,10433,18,10428,8,10426,2,10425,0,10416,0e" filled="true" fillcolor="#cfad80" stroked="false">
              <v:path arrowok="t"/>
              <v:fill type="solid"/>
            </v:shape>
          </v:group>
          <v:group style="position:absolute;left:10874;top:371;width:19;height:27" coordorigin="10874,371" coordsize="19,27">
            <v:shape style="position:absolute;left:10874;top:371;width:19;height:27" coordorigin="10874,371" coordsize="19,27" path="m10882,371l10878,382,10874,394,10883,397,10893,375,10882,371xe" filled="true" fillcolor="#cfad80" stroked="false">
              <v:path arrowok="t"/>
              <v:fill type="solid"/>
            </v:shape>
          </v:group>
          <v:group style="position:absolute;left:10954;top:1000;width:18;height:24" coordorigin="10954,1000" coordsize="18,24">
            <v:shape style="position:absolute;left:10954;top:1000;width:18;height:24" coordorigin="10954,1000" coordsize="18,24" path="m10954,1000l10954,1005,10954,1007,10954,1016,10956,1018,10962,1023,10969,1023,10971,1007,10966,1005,10954,1000xe" filled="true" fillcolor="#cfad80" stroked="false">
              <v:path arrowok="t"/>
              <v:fill type="solid"/>
            </v:shape>
          </v:group>
          <v:group style="position:absolute;left:10445;top:38;width:16;height:25" coordorigin="10445,38" coordsize="16,25">
            <v:shape style="position:absolute;left:10445;top:38;width:16;height:25" coordorigin="10445,38" coordsize="16,25" path="m10453,38l10447,38,10445,63,10452,57,10461,48,10460,43,10459,40,10453,38xe" filled="true" fillcolor="#cfad80" stroked="false">
              <v:path arrowok="t"/>
              <v:fill type="solid"/>
            </v:shape>
          </v:group>
          <v:group style="position:absolute;left:10429;top:107;width:12;height:31" coordorigin="10429,107" coordsize="12,31">
            <v:shape style="position:absolute;left:10429;top:107;width:12;height:31" coordorigin="10429,107" coordsize="12,31" path="m10435,107l10434,116,10429,126,10441,138,10439,124,10438,109,10436,108,10435,107,10435,107xe" filled="true" fillcolor="#cfad80" stroked="false">
              <v:path arrowok="t"/>
              <v:fill type="solid"/>
            </v:shape>
          </v:group>
          <v:group style="position:absolute;left:10853;top:1273;width:13;height:26" coordorigin="10853,1273" coordsize="13,26">
            <v:shape style="position:absolute;left:10853;top:1273;width:13;height:26" coordorigin="10853,1273" coordsize="13,26" path="m10861,1273l10859,1279,10857,1285,10853,1292,10866,1299,10866,1289,10861,1273xe" filled="true" fillcolor="#cfad80" stroked="false">
              <v:path arrowok="t"/>
              <v:fill type="solid"/>
            </v:shape>
          </v:group>
          <v:group style="position:absolute;left:10791;top:1332;width:16;height:12" coordorigin="10791,1332" coordsize="16,12">
            <v:shape style="position:absolute;left:10791;top:1332;width:16;height:12" coordorigin="10791,1332" coordsize="16,12" path="m10791,1332l10791,1340,10806,1344,10805,1339,10805,1334,10804,1334,10800,1333,10795,1333,10791,1332xe" filled="true" fillcolor="#cfad80" stroked="false">
              <v:path arrowok="t"/>
              <v:fill type="solid"/>
            </v:shape>
          </v:group>
          <v:group style="position:absolute;left:10821;top:711;width:11;height:20" coordorigin="10821,711" coordsize="11,20">
            <v:shape style="position:absolute;left:10821;top:711;width:11;height:20" coordorigin="10821,711" coordsize="11,20" path="m10828,711l10826,715,10821,725,10823,729,10825,731,10831,717,10830,715,10828,711xe" filled="true" fillcolor="#cfad80" stroked="false">
              <v:path arrowok="t"/>
              <v:fill type="solid"/>
            </v:shape>
          </v:group>
          <v:group style="position:absolute;left:10888;top:429;width:17;height:17" coordorigin="10888,429" coordsize="17,17">
            <v:shape style="position:absolute;left:10888;top:429;width:17;height:17" coordorigin="10888,429" coordsize="17,17" path="m10888,429l10893,443,10905,445,10897,438,10893,434,10888,429xe" filled="true" fillcolor="#cfad80" stroked="false">
              <v:path arrowok="t"/>
              <v:fill type="solid"/>
            </v:shape>
          </v:group>
          <v:group style="position:absolute;left:10425;top:40;width:12;height:27" coordorigin="10425,40" coordsize="12,27">
            <v:shape style="position:absolute;left:10425;top:40;width:12;height:27" coordorigin="10425,40" coordsize="12,27" path="m10437,40l10425,47,10432,59,10431,67,10433,59,10437,40xe" filled="true" fillcolor="#cfad80" stroked="false">
              <v:path arrowok="t"/>
              <v:fill type="solid"/>
            </v:shape>
          </v:group>
          <v:group style="position:absolute;left:10920;top:363;width:18;height:23" coordorigin="10920,363" coordsize="18,23">
            <v:shape style="position:absolute;left:10920;top:363;width:18;height:23" coordorigin="10920,363" coordsize="18,23" path="m10927,363l10920,377,10926,386,10932,382,10937,378,10932,373,10927,363xe" filled="true" fillcolor="#cfad80" stroked="false">
              <v:path arrowok="t"/>
              <v:fill type="solid"/>
            </v:shape>
          </v:group>
          <v:group style="position:absolute;left:10477;top:57;width:10;height:13" coordorigin="10477,57" coordsize="10,13">
            <v:shape style="position:absolute;left:10477;top:57;width:10;height:13" coordorigin="10477,57" coordsize="10,13" path="m10486,57l10483,59,10477,65,10485,69,10486,57xe" filled="true" fillcolor="#cfad80" stroked="false">
              <v:path arrowok="t"/>
              <v:fill type="solid"/>
            </v:shape>
          </v:group>
          <v:group style="position:absolute;left:10848;top:766;width:7;height:11" coordorigin="10848,766" coordsize="7,11">
            <v:shape style="position:absolute;left:10848;top:766;width:7;height:11" coordorigin="10848,766" coordsize="7,11" path="m10849,766l10849,767,10848,770,10848,772,10850,775,10852,777,10853,772,10854,770,10851,767,10849,766xe" filled="true" fillcolor="#cfad80" stroked="false">
              <v:path arrowok="t"/>
              <v:fill type="solid"/>
            </v:shape>
          </v:group>
          <v:group style="position:absolute;left:10895;top:595;width:98;height:81" coordorigin="10895,595" coordsize="98,81">
            <v:shape style="position:absolute;left:10895;top:595;width:98;height:81" coordorigin="10895,595" coordsize="98,81" path="m10981,644l10939,644,10939,653,10938,672,10943,675,10951,674,10959,664,10987,664,10993,659,10982,646,10981,64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87,664l10959,664,10970,667,10975,674,10986,665,10987,66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21,595l10915,598,10899,605,10897,615,10895,624,10903,628,10911,630,10915,638,10919,646,10920,661,10924,672,10930,655,10939,644,10981,644,10980,640,10961,640,10950,632,10948,614,10946,608,10936,608,10933,607,10929,606,10925,599,10921,595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72,603l10966,628,10961,640,10980,640,10977,631,10972,603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44,599l10940,602,10936,608,10946,608,10944,599xe" filled="true" fillcolor="#cfad80" stroked="false">
              <v:path arrowok="t"/>
              <v:fill type="solid"/>
            </v:shape>
          </v:group>
          <v:group style="position:absolute;left:10936;top:437;width:21;height:45" coordorigin="10936,437" coordsize="21,45">
            <v:shape style="position:absolute;left:10936;top:437;width:21;height:45" coordorigin="10936,437" coordsize="21,45" path="m10954,437l10950,440,10944,440,10942,446,10936,459,10941,471,10948,482,10951,469,10957,444,10955,440,10954,437xe" filled="true" fillcolor="#cfad80" stroked="false">
              <v:path arrowok="t"/>
              <v:fill type="solid"/>
            </v:shape>
          </v:group>
          <v:group style="position:absolute;left:10945;top:304;width:10;height:21" coordorigin="10945,304" coordsize="10,21">
            <v:shape style="position:absolute;left:10945;top:304;width:10;height:21" coordorigin="10945,304" coordsize="10,21" path="m10948,304l10945,308,10947,314,10951,324,10952,322,10954,320,10955,319,10951,309,10948,304xe" filled="true" fillcolor="#cfad80" stroked="false">
              <v:path arrowok="t"/>
              <v:fill type="solid"/>
            </v:shape>
          </v:group>
          <v:group style="position:absolute;left:10928;top:784;width:14;height:25" coordorigin="10928,784" coordsize="14,25">
            <v:shape style="position:absolute;left:10928;top:784;width:14;height:25" coordorigin="10928,784" coordsize="14,25" path="m10928,784l10938,809,10942,789,10939,784,10928,784xe" filled="true" fillcolor="#cfad80" stroked="false">
              <v:path arrowok="t"/>
              <v:fill type="solid"/>
            </v:shape>
          </v:group>
          <v:group style="position:absolute;left:10959;top:899;width:10;height:17" coordorigin="10959,899" coordsize="10,17">
            <v:shape style="position:absolute;left:10959;top:899;width:10;height:17" coordorigin="10959,899" coordsize="10,17" path="m10962,899l10960,904,10959,906,10962,909,10967,915,10969,911,10969,910,10964,902,10962,899xe" filled="true" fillcolor="#cfad80" stroked="false">
              <v:path arrowok="t"/>
              <v:fill type="solid"/>
            </v:shape>
          </v:group>
          <v:group style="position:absolute;left:10985;top:183;width:8;height:15" coordorigin="10985,183" coordsize="8,15">
            <v:shape style="position:absolute;left:10985;top:183;width:8;height:15" coordorigin="10985,183" coordsize="8,15" path="m10988,183l10986,186,10985,189,10985,194,10987,197,10989,197,10990,198,10991,193,10992,191,10988,183xe" filled="true" fillcolor="#cfad80" stroked="false">
              <v:path arrowok="t"/>
              <v:fill type="solid"/>
            </v:shape>
          </v:group>
          <v:group style="position:absolute;left:10927;top:1343;width:11;height:18" coordorigin="10927,1343" coordsize="11,18">
            <v:shape style="position:absolute;left:10927;top:1343;width:11;height:18" coordorigin="10927,1343" coordsize="11,18" path="m10929,1343l10928,1345,10928,1347,10927,1348,10930,1352,10933,1356,10936,1360,10936,1359,10938,1356,10935,1351,10932,1347,10929,1343xe" filled="true" fillcolor="#cfad80" stroked="false">
              <v:path arrowok="t"/>
              <v:fill type="solid"/>
            </v:shape>
          </v:group>
          <v:group style="position:absolute;left:10912;top:769;width:13;height:15" coordorigin="10912,769" coordsize="13,15">
            <v:shape style="position:absolute;left:10912;top:769;width:13;height:15" coordorigin="10912,769" coordsize="13,15" path="m10913,769l10912,781,10915,784,10925,778,10919,774,10916,771,10913,769xe" filled="true" fillcolor="#cfad80" stroked="false">
              <v:path arrowok="t"/>
              <v:fill type="solid"/>
            </v:shape>
          </v:group>
          <v:group style="position:absolute;left:10913;top:768;width:2;height:2" coordorigin="10913,768" coordsize="2,2">
            <v:shape style="position:absolute;left:10913;top:768;width:2;height:2" coordorigin="10913,768" coordsize="1,2" path="m10913,768l10913,769,10913,769,10913,768xe" filled="true" fillcolor="#cfad80" stroked="false">
              <v:path arrowok="t"/>
              <v:fill type="solid"/>
            </v:shape>
          </v:group>
          <v:group style="position:absolute;left:3871;top:1354;width:22;height:42" coordorigin="3871,1354" coordsize="22,42">
            <v:shape style="position:absolute;left:3871;top:1354;width:22;height:42" coordorigin="3871,1354" coordsize="22,42" path="m3878,1354l3871,1368,3880,1386,3891,1395,3892,1376,3892,1357,3878,1354xe" filled="true" fillcolor="#cfad80" stroked="false">
              <v:path arrowok="t"/>
              <v:fill type="solid"/>
            </v:shape>
          </v:group>
          <v:group style="position:absolute;left:2243;top:2696;width:18;height:53" coordorigin="2243,2696" coordsize="18,53">
            <v:shape style="position:absolute;left:2243;top:2696;width:18;height:53" coordorigin="2243,2696" coordsize="18,53" path="m2252,2696l2248,2709,2245,2719,2243,2734,2244,2742,2247,2748,2252,2749,2254,2746,2257,2743,2260,2735,2259,2730,2258,2719,2255,2709,2252,2696xe" filled="true" fillcolor="#cfad80" stroked="false">
              <v:path arrowok="t"/>
              <v:fill type="solid"/>
            </v:shape>
          </v:group>
          <v:group style="position:absolute;left:1609;top:399;width:24;height:38" coordorigin="1609,399" coordsize="24,38">
            <v:shape style="position:absolute;left:1609;top:399;width:24;height:38" coordorigin="1609,399" coordsize="24,38" path="m1620,399l1609,404,1609,426,1609,437,1623,426,1632,419,1626,411,1620,399xe" filled="true" fillcolor="#cfad80" stroked="false">
              <v:path arrowok="t"/>
              <v:fill type="solid"/>
            </v:shape>
          </v:group>
          <v:group style="position:absolute;left:3881;top:1445;width:22;height:36" coordorigin="3881,1445" coordsize="22,36">
            <v:shape style="position:absolute;left:3881;top:1445;width:22;height:36" coordorigin="3881,1445" coordsize="22,36" path="m3899,1445l3894,1447,3888,1449,3881,1452,3886,1465,3890,1475,3897,1480,3903,1464,3899,1445xe" filled="true" fillcolor="#cfad80" stroked="false">
              <v:path arrowok="t"/>
              <v:fill type="solid"/>
            </v:shape>
          </v:group>
          <v:group style="position:absolute;left:1791;top:355;width:22;height:30" coordorigin="1791,355" coordsize="22,30">
            <v:shape style="position:absolute;left:1791;top:355;width:22;height:30" coordorigin="1791,355" coordsize="22,30" path="m1791,355l1796,383,1796,384,1813,380,1806,363,1804,360,1791,355xe" filled="true" fillcolor="#cfad80" stroked="false">
              <v:path arrowok="t"/>
              <v:fill type="solid"/>
            </v:shape>
          </v:group>
          <v:group style="position:absolute;left:3824;top:1516;width:20;height:28" coordorigin="3824,1516" coordsize="20,28">
            <v:shape style="position:absolute;left:3824;top:1516;width:20;height:28" coordorigin="3824,1516" coordsize="20,28" path="m3829,1516l3824,1543,3843,1543,3843,1541,3844,1536,3840,1530,3829,1516xe" filled="true" fillcolor="#cfad80" stroked="false">
              <v:path arrowok="t"/>
              <v:fill type="solid"/>
            </v:shape>
          </v:group>
          <v:group style="position:absolute;left:1556;top:393;width:16;height:17" coordorigin="1556,393" coordsize="16,17">
            <v:shape style="position:absolute;left:1556;top:393;width:16;height:17" coordorigin="1556,393" coordsize="16,17" path="m1556,393l1571,410,1570,395,1563,393,1556,393xe" filled="true" fillcolor="#cfad80" stroked="false">
              <v:path arrowok="t"/>
              <v:fill type="solid"/>
            </v:shape>
          </v:group>
          <v:group style="position:absolute;left:953;top:1809;width:11;height:12" coordorigin="953,1809" coordsize="11,12">
            <v:shape style="position:absolute;left:953;top:1809;width:11;height:12" coordorigin="953,1809" coordsize="11,12" path="m963,1809l960,1810,956,1810,953,1812,953,1818,956,1819,960,1820,964,1821,963,1809xe" filled="true" fillcolor="#cfad80" stroked="false">
              <v:path arrowok="t"/>
              <v:fill type="solid"/>
            </v:shape>
          </v:group>
          <v:group style="position:absolute;left:313;top:2687;width:13;height:25" coordorigin="313,2687" coordsize="13,25">
            <v:shape style="position:absolute;left:313;top:2687;width:13;height:25" coordorigin="313,2687" coordsize="13,25" path="m323,2687l320,2693,313,2707,324,2712,326,2703,323,2687xe" filled="true" fillcolor="#cfad80" stroked="false">
              <v:path arrowok="t"/>
              <v:fill type="solid"/>
            </v:shape>
          </v:group>
          <v:group style="position:absolute;left:0;top:2838;width:5;height:19" coordorigin="0,2838" coordsize="5,19">
            <v:shape style="position:absolute;left:0;top:2838;width:5;height:19" coordorigin="0,2838" coordsize="5,19" path="m0,2857l1,2856,4,2850,0,2838,0,2857e" filled="true" fillcolor="#cfad80" stroked="false">
              <v:path arrowok="t"/>
              <v:fill type="solid"/>
            </v:shape>
          </v:group>
          <v:group style="position:absolute;left:1544;top:434;width:16;height:20" coordorigin="1544,434" coordsize="16,20">
            <v:shape style="position:absolute;left:1544;top:434;width:16;height:20" coordorigin="1544,434" coordsize="16,20" path="m1544,434l1545,453,1550,454,1560,445,1548,437,1544,434xe" filled="true" fillcolor="#cfad80" stroked="false">
              <v:path arrowok="t"/>
              <v:fill type="solid"/>
            </v:shape>
          </v:group>
          <v:group style="position:absolute;left:178;top:390;width:12;height:19" coordorigin="178,390" coordsize="12,19">
            <v:shape style="position:absolute;left:178;top:390;width:12;height:19" coordorigin="178,390" coordsize="12,19" path="m181,390l179,395,178,398,180,402,183,405,186,409,188,404,189,401,186,397,184,394,181,391,181,390xe" filled="true" fillcolor="#cfad80" stroked="false">
              <v:path arrowok="t"/>
              <v:fill type="solid"/>
            </v:shape>
          </v:group>
          <v:group style="position:absolute;left:364;top:2529;width:13;height:15" coordorigin="364,2529" coordsize="13,15">
            <v:shape style="position:absolute;left:364;top:2529;width:13;height:15" coordorigin="364,2529" coordsize="13,15" path="m366,2529l364,2539,368,2541,372,2543,376,2544,377,2539,377,2537,374,2534,370,2532,366,2529xe" filled="true" fillcolor="#cfad80" stroked="false">
              <v:path arrowok="t"/>
              <v:fill type="solid"/>
            </v:shape>
          </v:group>
          <v:group style="position:absolute;left:1665;top:465;width:13;height:20" coordorigin="1665,465" coordsize="13,20">
            <v:shape style="position:absolute;left:1665;top:465;width:13;height:20" coordorigin="1665,465" coordsize="13,20" path="m1668,465l1666,471,1665,474,1667,477,1669,482,1671,483,1673,484,1675,479,1677,475,1674,470,1672,466,1669,465,1668,465xe" filled="true" fillcolor="#cfad80" stroked="false">
              <v:path arrowok="t"/>
              <v:fill type="solid"/>
            </v:shape>
          </v:group>
          <v:group style="position:absolute;left:921;top:2018;width:12;height:29" coordorigin="921,2018" coordsize="12,29">
            <v:shape style="position:absolute;left:921;top:2018;width:12;height:29" coordorigin="921,2018" coordsize="12,29" path="m933,2018l921,2018,925,2028,927,2035,930,2046,932,2028,933,2018xe" filled="true" fillcolor="#cfad80" stroked="false">
              <v:path arrowok="t"/>
              <v:fill type="solid"/>
            </v:shape>
          </v:group>
          <v:group style="position:absolute;left:1410;top:1689;width:11;height:30" coordorigin="1410,1689" coordsize="11,30">
            <v:shape style="position:absolute;left:1410;top:1689;width:11;height:30" coordorigin="1410,1689" coordsize="11,30" path="m1412,1689l1412,1699,1411,1707,1410,1718,1418,1707,1421,1701,1412,1689xe" filled="true" fillcolor="#cfad80" stroked="false">
              <v:path arrowok="t"/>
              <v:fill type="solid"/>
            </v:shape>
          </v:group>
          <v:group style="position:absolute;left:3807;top:1781;width:14;height:14" coordorigin="3807,1781" coordsize="14,14">
            <v:shape style="position:absolute;left:3807;top:1781;width:14;height:14" coordorigin="3807,1781" coordsize="14,14" path="m3820,1781l3807,1787,3808,1790,3808,1792,3809,1795,3817,1789,3821,1787,3821,1785,3820,1781xe" filled="true" fillcolor="#cfad80" stroked="false">
              <v:path arrowok="t"/>
              <v:fill type="solid"/>
            </v:shape>
          </v:group>
          <v:group style="position:absolute;left:1532;top:410;width:7;height:13" coordorigin="1532,410" coordsize="7,13">
            <v:shape style="position:absolute;left:1532;top:410;width:7;height:13" coordorigin="1532,410" coordsize="7,13" path="m1536,410l1536,410,1535,412,1532,416,1533,418,1535,422,1536,420,1537,417,1538,415,1537,413,1536,410xe" filled="true" fillcolor="#cfad80" stroked="false">
              <v:path arrowok="t"/>
              <v:fill type="solid"/>
            </v:shape>
          </v:group>
          <v:group style="position:absolute;left:1769;top:427;width:12;height:24" coordorigin="1769,427" coordsize="12,24">
            <v:shape style="position:absolute;left:1769;top:427;width:12;height:24" coordorigin="1769,427" coordsize="12,24" path="m1774,427l1772,428,1771,430,1769,432,1772,438,1774,444,1777,450,1778,449,1779,447,1780,446,1778,439,1776,433,1774,427xe" filled="true" fillcolor="#cfad80" stroked="false">
              <v:path arrowok="t"/>
              <v:fill type="solid"/>
            </v:shape>
          </v:group>
          <v:group style="position:absolute;left:3888;top:1678;width:9;height:18" coordorigin="3888,1678" coordsize="9,18">
            <v:shape style="position:absolute;left:3888;top:1678;width:9;height:18" coordorigin="3888,1678" coordsize="9,18" path="m3892,1678l3891,1683,3889,1686,3888,1689,3888,1691,3891,1696,3891,1695,3893,1693,3895,1691,3896,1687,3896,1686,3894,1683,3892,1678xe" filled="true" fillcolor="#cfad80" stroked="false">
              <v:path arrowok="t"/>
              <v:fill type="solid"/>
            </v:shape>
          </v:group>
          <v:group style="position:absolute;left:3850;top:1354;width:7;height:12" coordorigin="3850,1354" coordsize="7,12">
            <v:shape style="position:absolute;left:3850;top:1354;width:7;height:12" coordorigin="3850,1354" coordsize="7,12" path="m3853,1354l3852,1357,3851,1360,3850,1363,3851,1364,3853,1366,3854,1365,3855,1363,3855,1360,3856,1357,3855,1356,3853,1354xe" filled="true" fillcolor="#cfad80" stroked="false">
              <v:path arrowok="t"/>
              <v:fill type="solid"/>
            </v:shape>
          </v:group>
          <v:group style="position:absolute;left:13;top:2893;width:9;height:11" coordorigin="13,2893" coordsize="9,11">
            <v:shape style="position:absolute;left:13;top:2893;width:9;height:11" coordorigin="13,2893" coordsize="9,11" path="m15,2893l14,2895,13,2896,14,2899,15,2901,17,2904,18,2901,22,2898,20,2896,18,2894,15,2893xe" filled="true" fillcolor="#cfad80" stroked="false">
              <v:path arrowok="t"/>
              <v:fill type="solid"/>
            </v:shape>
          </v:group>
          <v:group style="position:absolute;left:269;top:2672;width:8;height:14" coordorigin="269,2672" coordsize="8,14">
            <v:shape style="position:absolute;left:269;top:2672;width:8;height:14" coordorigin="269,2672" coordsize="8,14" path="m273,2672l270,2678,269,2681,271,2682,274,2684,276,2685,276,2681,277,2678,276,2673,274,2673,273,2672xe" filled="true" fillcolor="#cfad80" stroked="false">
              <v:path arrowok="t"/>
              <v:fill type="solid"/>
            </v:shape>
          </v:group>
          <v:group style="position:absolute;left:955;top:2034;width:11;height:15" coordorigin="955,2034" coordsize="11,15">
            <v:shape style="position:absolute;left:955;top:2034;width:11;height:15" coordorigin="955,2034" coordsize="11,15" path="m957,2034l956,2038,955,2040,956,2043,958,2046,961,2048,962,2045,965,2041,962,2038,960,2035,958,2034,957,2034xe" filled="true" fillcolor="#cfad80" stroked="false">
              <v:path arrowok="t"/>
              <v:fill type="solid"/>
            </v:shape>
          </v:group>
          <v:group style="position:absolute;left:3765;top:1769;width:12;height:21" coordorigin="3765,1769" coordsize="12,21">
            <v:shape style="position:absolute;left:3765;top:1769;width:12;height:21" coordorigin="3765,1769" coordsize="12,21" path="m3769,1769l3765,1778,3769,1786,3772,1790,3776,1782,3774,1777,3769,1769xe" filled="true" fillcolor="#cfad80" stroked="false">
              <v:path arrowok="t"/>
              <v:fill type="solid"/>
            </v:shape>
          </v:group>
          <v:group style="position:absolute;left:1866;top:1772;width:38;height:64" coordorigin="1866,1772" coordsize="38,64">
            <v:shape style="position:absolute;left:1866;top:1772;width:38;height:64" coordorigin="1866,1772" coordsize="38,64" path="m1866,1812l1866,1828,1870,1836,1876,1835,1879,1835,1882,1825,1885,1818,1886,1818,1885,1818,1873,1814,1866,181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9,1886,1819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8,1886,1818,1886,1818,1887,1818,1886,1818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7,1818l1886,1818,1887,1818,1887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2,1772l1888,1785,1882,1794,1884,1803,1885,1810,1886,1818,1887,1818,1887,1817,1890,1817,1898,1804,1903,1784,1892,177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0,1817l1887,1817,1888,1817,1890,1817xe" filled="true" fillcolor="#cfad80" stroked="false">
              <v:path arrowok="t"/>
              <v:fill type="solid"/>
            </v:shape>
          </v:group>
          <v:group style="position:absolute;left:1989;top:1481;width:24;height:46" coordorigin="1989,1481" coordsize="24,46">
            <v:shape style="position:absolute;left:1989;top:1481;width:24;height:46" coordorigin="1989,1481" coordsize="24,46" path="m1998,1481l1998,1506,1989,1510,1989,1512,1995,1527,2002,1519,2006,1510,2009,1497,2012,1484,1998,1481xe" filled="true" fillcolor="#cfad80" stroked="false">
              <v:path arrowok="t"/>
              <v:fill type="solid"/>
            </v:shape>
          </v:group>
          <v:group style="position:absolute;left:1258;top:2508;width:31;height:25" coordorigin="1258,2508" coordsize="31,25">
            <v:shape style="position:absolute;left:1258;top:2508;width:31;height:25" coordorigin="1258,2508" coordsize="31,25" path="m1278,2508l1269,2515,1258,2518,1267,2530,1276,2533,1289,2517,1278,2508xe" filled="true" fillcolor="#cfad80" stroked="false">
              <v:path arrowok="t"/>
              <v:fill type="solid"/>
            </v:shape>
          </v:group>
          <v:group style="position:absolute;left:1244;top:2476;width:21;height:41" coordorigin="1244,2476" coordsize="21,41">
            <v:shape style="position:absolute;left:1244;top:2476;width:21;height:41" coordorigin="1244,2476" coordsize="21,41" path="m1258,2476l1252,2485,1244,2516,1254,2500,1265,2482,1258,2476xe" filled="true" fillcolor="#cfad80" stroked="false">
              <v:path arrowok="t"/>
              <v:fill type="solid"/>
            </v:shape>
          </v:group>
          <v:group style="position:absolute;left:1158;top:1700;width:24;height:28" coordorigin="1158,1700" coordsize="24,28">
            <v:shape style="position:absolute;left:1158;top:1700;width:24;height:28" coordorigin="1158,1700" coordsize="24,28" path="m1160,1700l1159,1706,1158,1708,1162,1714,1166,1720,1171,1727,1176,1718,1182,1710,1160,1700xe" filled="true" fillcolor="#cfad80" stroked="false">
              <v:path arrowok="t"/>
              <v:fill type="solid"/>
            </v:shape>
          </v:group>
          <v:group style="position:absolute;left:2225;top:1616;width:24;height:34" coordorigin="2225,1616" coordsize="24,34">
            <v:shape style="position:absolute;left:2225;top:1616;width:24;height:34" coordorigin="2225,1616" coordsize="24,34" path="m2233,1616l2231,1629,2225,1641,2233,1644,2238,1647,2242,1649,2249,1637,2246,1626,2233,1616xe" filled="true" fillcolor="#cfad80" stroked="false">
              <v:path arrowok="t"/>
              <v:fill type="solid"/>
            </v:shape>
          </v:group>
          <v:group style="position:absolute;left:1199;top:1378;width:22;height:40" coordorigin="1199,1378" coordsize="22,40">
            <v:shape style="position:absolute;left:1199;top:1378;width:22;height:40" coordorigin="1199,1378" coordsize="22,40" path="m1199,1378l1210,1418,1216,1407,1221,1397,1216,1384,1215,1381,1207,1381,1199,1378xe" filled="true" fillcolor="#cfad80" stroked="false">
              <v:path arrowok="t"/>
              <v:fill type="solid"/>
            </v:shape>
            <v:shape style="position:absolute;left:1199;top:1378;width:22;height:40" coordorigin="1199,1378" coordsize="22,40" path="m1214,1379l1207,1381,1215,1381,1214,1379xe" filled="true" fillcolor="#cfad80" stroked="false">
              <v:path arrowok="t"/>
              <v:fill type="solid"/>
            </v:shape>
          </v:group>
          <v:group style="position:absolute;left:1243;top:2591;width:33;height:18" coordorigin="1243,2591" coordsize="33,18">
            <v:shape style="position:absolute;left:1243;top:2591;width:33;height:18" coordorigin="1243,2591" coordsize="33,18" path="m1274,2591l1244,2594,1244,2598,1243,2602,1250,2604,1257,2606,1264,2608,1263,2609,1267,2605,1271,2602,1275,2598,1274,2591xe" filled="true" fillcolor="#cfad80" stroked="false">
              <v:path arrowok="t"/>
              <v:fill type="solid"/>
            </v:shape>
          </v:group>
          <v:group style="position:absolute;left:2073;top:1330;width:25;height:29" coordorigin="2073,1330" coordsize="25,29">
            <v:shape style="position:absolute;left:2073;top:1330;width:25;height:29" coordorigin="2073,1330" coordsize="25,29" path="m2082,1330l2073,1336,2076,1346,2080,1359,2090,1355,2098,1352,2091,1343,2087,1337,2082,1330xe" filled="true" fillcolor="#cfad80" stroked="false">
              <v:path arrowok="t"/>
              <v:fill type="solid"/>
            </v:shape>
          </v:group>
          <v:group style="position:absolute;left:1118;top:1737;width:2;height:2" coordorigin="1118,1737" coordsize="2,2">
            <v:shape style="position:absolute;left:1118;top:1737;width:2;height:2" coordorigin="1118,1737" coordsize="1,1" path="m1118,1737l1119,1738,1119,1738,1118,1737xe" filled="true" fillcolor="#cfad80" stroked="false">
              <v:path arrowok="t"/>
              <v:fill type="solid"/>
            </v:shape>
          </v:group>
          <v:group style="position:absolute;left:1119;top:1721;width:18;height:24" coordorigin="1119,1721" coordsize="18,24">
            <v:shape style="position:absolute;left:1119;top:1721;width:18;height:24" coordorigin="1119,1721" coordsize="18,24" path="m1128,1721l1122,1722,1119,1738,1124,1740,1129,1742,1136,1745,1136,1740,1136,1738,1136,1728,1135,1727,1128,1721xe" filled="true" fillcolor="#cfad80" stroked="false">
              <v:path arrowok="t"/>
              <v:fill type="solid"/>
            </v:shape>
          </v:group>
          <v:group style="position:absolute;left:1327;top:3227;width:21;height:16" coordorigin="1327,3227" coordsize="21,16">
            <v:shape style="position:absolute;left:1327;top:3227;width:21;height:16" coordorigin="1327,3227" coordsize="21,16" path="m1348,3227l1327,3230,1333,3243,1348,3227xe" filled="true" fillcolor="#cfad80" stroked="false">
              <v:path arrowok="t"/>
              <v:fill type="solid"/>
            </v:shape>
          </v:group>
          <v:group style="position:absolute;left:1224;top:1446;width:13;height:26" coordorigin="1224,1446" coordsize="13,26">
            <v:shape style="position:absolute;left:1224;top:1446;width:13;height:26" coordorigin="1224,1446" coordsize="13,26" path="m1224,1446l1224,1456,1229,1472,1231,1466,1233,1460,1237,1453,1224,1446xe" filled="true" fillcolor="#cfad80" stroked="false">
              <v:path arrowok="t"/>
              <v:fill type="solid"/>
            </v:shape>
          </v:group>
          <v:group style="position:absolute;left:1284;top:1400;width:16;height:12" coordorigin="1284,1400" coordsize="16,12">
            <v:shape style="position:absolute;left:1284;top:1400;width:16;height:12" coordorigin="1284,1400" coordsize="16,12" path="m1284,1400l1285,1405,1286,1411,1286,1411,1291,1412,1295,1412,1299,1412,1299,1411,1300,1404,1295,1403,1290,1402,1284,1400xe" filled="true" fillcolor="#cfad80" stroked="false">
              <v:path arrowok="t"/>
              <v:fill type="solid"/>
            </v:shape>
          </v:group>
          <v:group style="position:absolute;left:1259;top:2014;width:11;height:20" coordorigin="1259,2014" coordsize="11,20">
            <v:shape style="position:absolute;left:1259;top:2014;width:11;height:20" coordorigin="1259,2014" coordsize="11,20" path="m1265,2014l1259,2028,1260,2030,1261,2032,1262,2034,1265,2029,1267,2025,1269,2020,1267,2016,1265,2014xe" filled="true" fillcolor="#cfad80" stroked="false">
              <v:path arrowok="t"/>
              <v:fill type="solid"/>
            </v:shape>
          </v:group>
          <v:group style="position:absolute;left:1966;top:1509;width:14;height:14" coordorigin="1966,1509" coordsize="14,14">
            <v:shape style="position:absolute;left:1966;top:1509;width:14;height:14" coordorigin="1966,1509" coordsize="14,14" path="m1967,1509l1967,1513,1966,1520,1970,1521,1974,1522,1978,1523,1979,1516,1967,1509xe" filled="true" fillcolor="#cfad80" stroked="false">
              <v:path arrowok="t"/>
              <v:fill type="solid"/>
            </v:shape>
          </v:group>
          <v:group style="position:absolute;left:1860;top:1487;width:8;height:15" coordorigin="1860,1487" coordsize="8,15">
            <v:shape style="position:absolute;left:1860;top:1487;width:8;height:15" coordorigin="1860,1487" coordsize="8,15" path="m1863,1487l1862,1489,1860,1491,1860,1496,1862,1498,1863,1501,1865,1499,1866,1497,1868,1495,1866,1492,1865,1489,1863,1487xe" filled="true" fillcolor="#cfad80" stroked="false">
              <v:path arrowok="t"/>
              <v:fill type="solid"/>
            </v:shape>
          </v:group>
          <v:group style="position:absolute;left:2231;top:1756;width:10;height:16" coordorigin="2231,1756" coordsize="10,16">
            <v:shape style="position:absolute;left:2231;top:1756;width:10;height:16" coordorigin="2231,1756" coordsize="10,16" path="m2236,1756l2235,1756,2233,1758,2232,1762,2231,1765,2231,1766,2234,1772,2234,1771,2236,1770,2238,1767,2241,1763,2238,1760,2236,1756xe" filled="true" fillcolor="#cfad80" stroked="false">
              <v:path arrowok="t"/>
              <v:fill type="solid"/>
            </v:shape>
          </v:group>
          <v:group style="position:absolute;left:1236;top:1968;width:7;height:11" coordorigin="1236,1968" coordsize="7,11">
            <v:shape style="position:absolute;left:1236;top:1968;width:7;height:11" coordorigin="1236,1968" coordsize="7,11" path="m1238,1968l1237,1973,1236,1975,1238,1976,1240,1978,1241,1979,1241,1977,1242,1975,1243,1972,1241,1971,1240,1970,1238,1968xe" filled="true" fillcolor="#cfad80" stroked="false">
              <v:path arrowok="t"/>
              <v:fill type="solid"/>
            </v:shape>
          </v:group>
          <v:group style="position:absolute;left:1994;top:1768;width:6;height:17" coordorigin="1994,1768" coordsize="6,17">
            <v:shape style="position:absolute;left:1994;top:1768;width:6;height:17" coordorigin="1994,1768" coordsize="6,17" path="m1997,1768l1996,1768,1994,1769,1995,1774,1996,1785,2000,1784,1999,1779,1998,1773,1997,1768xe" filled="true" fillcolor="#cfad80" stroked="false">
              <v:path arrowok="t"/>
              <v:fill type="solid"/>
            </v:shape>
          </v:group>
          <v:group style="position:absolute;left:1994;top:2144;width:9;height:12" coordorigin="1994,2144" coordsize="9,12">
            <v:shape style="position:absolute;left:1994;top:2144;width:9;height:12" coordorigin="1994,2144" coordsize="9,12" path="m2001,2144l1999,2146,1997,2148,1994,2150,1995,2152,1996,2155,1998,2153,2001,2151,2003,2150,2002,2148,2002,2146,2001,2144xe" filled="true" fillcolor="#cfad80" stroked="false">
              <v:path arrowok="t"/>
              <v:fill type="solid"/>
            </v:shape>
          </v:group>
          <v:group style="position:absolute;left:1097;top:2070;width:98;height:81" coordorigin="1097,2070" coordsize="98,81">
            <v:shape style="position:absolute;left:1097;top:2070;width:98;height:81" coordorigin="1097,2070" coordsize="98,81" path="m1192,2137l1154,2137,1161,2139,1165,2146,1169,2150,1182,2144,1191,2139,1192,2137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74,2105l1129,2105,1140,2113,1143,2131,1147,2146,1150,2143,1154,2137,1192,2137,1193,2130,1195,2121,1188,2116,1179,2115,1175,2107,1174,2105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15,2071l1104,2079,1097,2086,1108,2099,1114,2114,1118,2141,1121,2130,1124,2116,1129,2105,1174,2105,1172,2101,1151,2101,1152,2080,1131,2080,1120,2078,1115,2071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66,2072l1160,2090,1151,2101,1172,2101,1171,2099,1170,2084,1166,2072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47,2070l1139,2070,1131,2080,1152,2080,1152,2073,1150,2071,1147,2070xe" filled="true" fillcolor="#cfad80" stroked="false">
              <v:path arrowok="t"/>
              <v:fill type="solid"/>
            </v:shape>
          </v:group>
          <v:group style="position:absolute;left:1253;top:2637;width:23;height:31" coordorigin="1253,2637" coordsize="23,31">
            <v:shape style="position:absolute;left:1253;top:2637;width:23;height:31" coordorigin="1253,2637" coordsize="23,31" path="m1273,2658l1261,2658,1264,2659,1266,2660,1269,2664,1272,2667,1273,2658xe" filled="true" fillcolor="#cfad80" stroked="false">
              <v:path arrowok="t"/>
              <v:fill type="solid"/>
            </v:shape>
            <v:shape style="position:absolute;left:1253;top:2637;width:23;height:31" coordorigin="1253,2637" coordsize="23,31" path="m1262,2637l1253,2655,1253,2657,1254,2659,1254,2661,1257,2660,1261,2658,1273,2658,1275,2648,1268,2643,1262,2637xe" filled="true" fillcolor="#cfad80" stroked="false">
              <v:path arrowok="t"/>
              <v:fill type="solid"/>
            </v:shape>
          </v:group>
          <v:group style="position:absolute;left:1261;top:2636;width:2;height:2" coordorigin="1261,2636" coordsize="2,2">
            <v:shape style="position:absolute;left:1261;top:2636;width:2;height:2" coordorigin="1261,2636" coordsize="1,1" path="m1262,2636l1261,2637,1262,2637,1262,2636xe" filled="true" fillcolor="#cfad80" stroked="false">
              <v:path arrowok="t"/>
              <v:fill type="solid"/>
            </v:shape>
          </v:group>
          <v:group style="position:absolute;left:1229;top:2688;width:13;height:46" coordorigin="1229,2688" coordsize="13,46">
            <v:shape style="position:absolute;left:1229;top:2688;width:13;height:46" coordorigin="1229,2688" coordsize="13,46" path="m1242,2688l1237,2691,1233,2696,1229,2714,1235,2733,1237,2723,1241,2712,1242,2701,1242,2688xe" filled="true" fillcolor="#cfad80" stroked="false">
              <v:path arrowok="t"/>
              <v:fill type="solid"/>
            </v:shape>
          </v:group>
          <v:group style="position:absolute;left:1148;top:1936;width:15;height:25" coordorigin="1148,1936" coordsize="15,25">
            <v:shape style="position:absolute;left:1148;top:1936;width:15;height:25" coordorigin="1148,1936" coordsize="15,25" path="m1152,1936l1148,1955,1151,1960,1162,1960,1158,1951,1155,1945,1152,1936xe" filled="true" fillcolor="#cfad80" stroked="false">
              <v:path arrowok="t"/>
              <v:fill type="solid"/>
            </v:shape>
          </v:group>
          <v:group style="position:absolute;left:1121;top:1830;width:11;height:17" coordorigin="1121,1830" coordsize="11,17">
            <v:shape style="position:absolute;left:1121;top:1830;width:11;height:17" coordorigin="1121,1830" coordsize="11,17" path="m1123,1830l1122,1832,1121,1835,1123,1839,1126,1842,1128,1846,1129,1844,1130,1841,1131,1839,1126,1833,1123,1830xe" filled="true" fillcolor="#cfad80" stroked="false">
              <v:path arrowok="t"/>
              <v:fill type="solid"/>
            </v:shape>
          </v:group>
          <v:group style="position:absolute;left:1152;top:1384;width:12;height:18" coordorigin="1152,1384" coordsize="12,18">
            <v:shape style="position:absolute;left:1152;top:1384;width:12;height:18" coordorigin="1152,1384" coordsize="12,18" path="m1154,1384l1153,1388,1152,1389,1155,1393,1161,1402,1162,1400,1163,1398,1163,1396,1160,1392,1157,1388,1154,1384xe" filled="true" fillcolor="#cfad80" stroked="false">
              <v:path arrowok="t"/>
              <v:fill type="solid"/>
            </v:shape>
          </v:group>
          <v:group style="position:absolute;left:1177;top:1976;width:2;height:2" coordorigin="1177,1976" coordsize="2,2">
            <v:shape style="position:absolute;left:1177;top:1976;width:2;height:2" coordorigin="1177,1976" coordsize="1,1" path="m1177,1976l1177,1977,1177,1976xe" filled="true" fillcolor="#cfad80" stroked="false">
              <v:path arrowok="t"/>
              <v:fill type="solid"/>
            </v:shape>
          </v:group>
          <v:group style="position:absolute;left:1165;top:1960;width:13;height:15" coordorigin="1165,1960" coordsize="13,15">
            <v:shape style="position:absolute;left:1165;top:1960;width:13;height:15" coordorigin="1165,1960" coordsize="13,15" path="m1175,1960l1165,1966,1171,1971,1174,1973,1177,1975,1178,1964,1175,1960xe" filled="true" fillcolor="#cfad80" stroked="false">
              <v:path arrowok="t"/>
              <v:fill type="solid"/>
            </v:shape>
          </v:group>
          <v:group style="position:absolute;left:6630;top:3155;width:54;height:43" coordorigin="6630,3155" coordsize="54,43">
            <v:shape style="position:absolute;left:6630;top:3155;width:54;height:43" coordorigin="6630,3155" coordsize="54,43" path="m6677,3155l6646,3155,6648,3159,6651,3163,6656,3170,6648,3177,6641,3183,6630,3192,6638,3194,6642,3197,6644,3195,6653,3187,6662,3183,6683,3183,6681,3167,6677,3155xe" filled="true" fillcolor="#cfad80" stroked="false">
              <v:path arrowok="t"/>
              <v:fill type="solid"/>
            </v:shape>
            <v:shape style="position:absolute;left:6630;top:3155;width:54;height:43" coordorigin="6630,3155" coordsize="54,43" path="m6683,3183l6662,3183,6673,3184,6684,3185,6683,3183xe" filled="true" fillcolor="#cfad80" stroked="false">
              <v:path arrowok="t"/>
              <v:fill type="solid"/>
            </v:shape>
          </v:group>
          <v:group style="position:absolute;left:6746;top:3155;width:30;height:36" coordorigin="6746,3155" coordsize="30,36">
            <v:shape style="position:absolute;left:6746;top:3155;width:30;height:36" coordorigin="6746,3155" coordsize="30,36" path="m6775,3155l6752,3155,6746,3167,6749,3179,6754,3191,6774,3182,6775,3173,6775,3155xe" filled="true" fillcolor="#cfad80" stroked="false">
              <v:path arrowok="t"/>
              <v:fill type="solid"/>
            </v:shape>
          </v:group>
          <v:group style="position:absolute;left:6734;top:3210;width:9;height:17" coordorigin="6734,3210" coordsize="9,17">
            <v:shape style="position:absolute;left:6734;top:3210;width:9;height:17" coordorigin="6734,3210" coordsize="9,17" path="m6737,3210l6734,3215,6735,3216,6735,3219,6737,3221,6739,3226,6740,3222,6743,3218,6741,3214,6739,3212,6737,3210,6737,3210xe" filled="true" fillcolor="#cfad80" stroked="false">
              <v:path arrowok="t"/>
              <v:fill type="solid"/>
            </v:shape>
          </v:group>
          <v:group style="position:absolute;left:10592;top:3437;width:23;height:27" coordorigin="10592,3437" coordsize="23,27">
            <v:shape style="position:absolute;left:10592;top:3437;width:23;height:27" coordorigin="10592,3437" coordsize="23,27" path="m10592,3437l10596,3450,10603,3464,10608,3462,10615,3444,10592,3437xe" filled="true" fillcolor="#cfad80" stroked="false">
              <v:path arrowok="t"/>
              <v:fill type="solid"/>
            </v:shape>
          </v:group>
          <v:group style="position:absolute;left:10485;top:3316;width:22;height:35" coordorigin="10485,3316" coordsize="22,35">
            <v:shape style="position:absolute;left:10485;top:3316;width:22;height:35" coordorigin="10485,3316" coordsize="22,35" path="m10491,3316l10485,3337,10488,3341,10491,3347,10495,3349,10498,3350,10503,3347,10506,3341,10505,3330,10503,3328,10497,3321,10491,3316xe" filled="true" fillcolor="#cfad80" stroked="false">
              <v:path arrowok="t"/>
              <v:fill type="solid"/>
            </v:shape>
          </v:group>
          <v:group style="position:absolute;left:10632;top:3396;width:16;height:28" coordorigin="10632,3396" coordsize="16,28">
            <v:shape style="position:absolute;left:10632;top:3396;width:16;height:28" coordorigin="10632,3396" coordsize="16,28" path="m10636,3396l10635,3405,10632,3424,10648,3424,10646,3411,10647,3397,10636,3396xe" filled="true" fillcolor="#cfad80" stroked="false">
              <v:path arrowok="t"/>
              <v:fill type="solid"/>
            </v:shape>
          </v:group>
          <v:group style="position:absolute;left:10460;top:3276;width:20;height:18" coordorigin="10460,3276" coordsize="20,18">
            <v:shape style="position:absolute;left:10460;top:3276;width:20;height:18" coordorigin="10460,3276" coordsize="20,18" path="m10480,3276l10460,3283,10463,3287,10474,3294,10480,3276xe" filled="true" fillcolor="#cfad80" stroked="false">
              <v:path arrowok="t"/>
              <v:fill type="solid"/>
            </v:shape>
          </v:group>
          <v:group style="position:absolute;left:10441;top:3274;width:13;height:19" coordorigin="10441,3274" coordsize="13,19">
            <v:shape style="position:absolute;left:10441;top:3274;width:13;height:19" coordorigin="10441,3274" coordsize="13,19" path="m10443,3274l10441,3282,10444,3285,10447,3289,10450,3292,10452,3288,10454,3281,10443,3274xe" filled="true" fillcolor="#cfad80" stroked="false">
              <v:path arrowok="t"/>
              <v:fill type="solid"/>
            </v:shape>
          </v:group>
          <v:group style="position:absolute;left:10491;top:3172;width:7;height:21" coordorigin="10491,3172" coordsize="7,21">
            <v:shape style="position:absolute;left:10491;top:3172;width:7;height:21" coordorigin="10491,3172" coordsize="7,21" path="m10494,3172l10491,3173,10491,3180,10492,3192,10493,3192,10495,3191,10497,3191,10496,3185,10494,3172xe" filled="true" fillcolor="#cfad80" stroked="false">
              <v:path arrowok="t"/>
              <v:fill type="solid"/>
            </v:shape>
          </v:group>
          <v:group style="position:absolute;left:1474;top:3207;width:35;height:53" coordorigin="1474,3207" coordsize="35,53">
            <v:shape style="position:absolute;left:1474;top:3207;width:35;height:53" coordorigin="1474,3207" coordsize="35,53" path="m1495,3207l1488,3229,1488,3229,1487,3236,1480,3242,1474,3250,1480,3257,1486,3260,1494,3250,1491,3242,1488,3229,1488,3229,1508,3229,1508,3226,1495,3207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508,3229l1488,3229,1493,3235,1499,3242,1504,3248,1507,3240,1508,3229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487,3229l1487,3229,1487,3229xe" filled="true" fillcolor="#cfad80" stroked="false">
              <v:path arrowok="t"/>
              <v:fill type="solid"/>
            </v:shape>
          </v:group>
          <v:group style="position:absolute;left:2609;top:3311;width:17;height:31" coordorigin="2609,3311" coordsize="17,31">
            <v:shape style="position:absolute;left:2609;top:3311;width:17;height:31" coordorigin="2609,3311" coordsize="17,31" path="m2625,3311l2614,3314,2613,3315,2609,3342,2616,3335,2623,3329,2625,3311xe" filled="true" fillcolor="#cfad80" stroked="false">
              <v:path arrowok="t"/>
              <v:fill type="solid"/>
            </v:shape>
          </v:group>
          <v:group style="position:absolute;left:1333;top:3265;width:11;height:32" coordorigin="1333,3265" coordsize="11,32">
            <v:shape style="position:absolute;left:1333;top:3265;width:11;height:32" coordorigin="1333,3265" coordsize="11,32" path="m1344,3265l1334,3272,1333,3281,1343,3296,1343,3281,1344,3265xe" filled="true" fillcolor="#cfad80" stroked="false">
              <v:path arrowok="t"/>
              <v:fill type="solid"/>
            </v:shape>
          </v:group>
          <v:group style="position:absolute;left:1442;top:3257;width:11;height:26" coordorigin="1442,3257" coordsize="11,26">
            <v:shape style="position:absolute;left:1442;top:3257;width:11;height:26" coordorigin="1442,3257" coordsize="11,26" path="m1446,3257l1444,3268,1443,3275,1442,3282,1453,3280,1452,3272,1446,3257xe" filled="true" fillcolor="#cfad80" stroked="false">
              <v:path arrowok="t"/>
              <v:fill type="solid"/>
            </v:shape>
          </v:group>
          <v:group style="position:absolute;left:1612;top:3207;width:7;height:12" coordorigin="1612,3207" coordsize="7,12">
            <v:shape style="position:absolute;left:1612;top:3207;width:7;height:12" coordorigin="1612,3207" coordsize="7,12" path="m1615,3207l1613,3213,1612,3215,1613,3216,1615,3219,1615,3219,1616,3217,1617,3214,1618,3212,1616,3208,1615,3207xe" filled="true" fillcolor="#cfad80" stroked="false">
              <v:path arrowok="t"/>
              <v:fill type="solid"/>
            </v:shape>
          </v:group>
          <v:group style="position:absolute;left:2104;top:144;width:7;height:19" coordorigin="2104,144" coordsize="7,19">
            <v:shape style="position:absolute;left:2104;top:144;width:7;height:19" coordorigin="2104,144" coordsize="7,19" path="m2111,144l2109,144,2107,145,2106,147,2106,147,2106,147,2105,148,2105,149,2104,150,2104,157,2105,159,2105,162,2107,157,2109,151,2111,144xe" filled="true" fillcolor="#cfad80" stroked="false">
              <v:path arrowok="t"/>
              <v:fill type="solid"/>
            </v:shape>
          </v:group>
          <v:group style="position:absolute;left:5528;top:2338;width:18;height:91" coordorigin="5528,2338" coordsize="18,91">
            <v:shape style="position:absolute;left:5528;top:2338;width:18;height:91" coordorigin="5528,2338" coordsize="18,91" path="m5533,2338l5528,2353,5533,2377,5534,2395,5531,2417,5536,2421,5546,2429,5544,2377,5536,2361,5533,2338xe" filled="true" fillcolor="#cfad80" stroked="false">
              <v:path arrowok="t"/>
              <v:fill type="solid"/>
            </v:shape>
          </v:group>
          <v:group style="position:absolute;left:5531;top:1399;width:16;height:30" coordorigin="5531,1399" coordsize="16,30">
            <v:shape style="position:absolute;left:5531;top:1399;width:16;height:30" coordorigin="5531,1399" coordsize="16,30" path="m5546,1399l5536,1403,5531,1404,5532,1422,5537,1429,5546,1428,5546,1399xe" filled="true" fillcolor="#cfad80" stroked="false">
              <v:path arrowok="t"/>
              <v:fill type="solid"/>
            </v:shape>
          </v:group>
          <v:group style="position:absolute;left:5525;top:1245;width:22;height:18" coordorigin="5525,1245" coordsize="22,18">
            <v:shape style="position:absolute;left:5525;top:1245;width:22;height:18" coordorigin="5525,1245" coordsize="22,18" path="m5525,1245l5531,1258,5538,1262,5546,1263,5546,1248,5525,1245xe" filled="true" fillcolor="#cfad80" stroked="false">
              <v:path arrowok="t"/>
              <v:fill type="solid"/>
            </v:shape>
          </v:group>
          <v:group style="position:absolute;left:5534;top:2765;width:12;height:10" coordorigin="5534,2765" coordsize="12,10">
            <v:shape style="position:absolute;left:5534;top:2765;width:12;height:10" coordorigin="5534,2765" coordsize="12,10" path="m5535,2765l5535,2767,5534,2771,5538,2773,5542,2774,5546,2775,5546,2767,5542,2767,5535,2765xe" filled="true" fillcolor="#cfad80" stroked="false">
              <v:path arrowok="t"/>
              <v:fill type="solid"/>
            </v:shape>
          </v:group>
          <v:group style="position:absolute;left:4665;top:1953;width:70;height:101" coordorigin="4665,1953" coordsize="70,101">
            <v:shape style="position:absolute;left:4665;top:1953;width:70;height:101" coordorigin="4665,1953" coordsize="70,101" path="m4694,1953l4678,1954,4674,1956,4669,1958,4665,1959,4665,1965,4675,1968,4691,1976,4706,1996,4712,2013,4709,2033,4707,2036,4708,2044,4718,2054,4728,2054,4732,2039,4734,2005,4726,1991,4717,1989,4712,1989,4708,1982,4706,1976,4705,1972,4694,1953xe" filled="true" fillcolor="#cfad80" stroked="false">
              <v:path arrowok="t"/>
              <v:fill type="solid"/>
            </v:shape>
            <v:shape style="position:absolute;left:4665;top:1953;width:70;height:101" coordorigin="4665,1953" coordsize="70,101" path="m4713,1988l4712,1989,4717,1989,4713,1988xe" filled="true" fillcolor="#cfad80" stroked="false">
              <v:path arrowok="t"/>
              <v:fill type="solid"/>
            </v:shape>
          </v:group>
          <v:group style="position:absolute;left:4890;top:1779;width:58;height:70" coordorigin="4890,1779" coordsize="58,70">
            <v:shape style="position:absolute;left:4890;top:1779;width:58;height:70" coordorigin="4890,1779" coordsize="58,70" path="m4929,1779l4915,1789,4903,1805,4890,1824,4903,1840,4908,1848,4910,1845,4910,1845,4911,1833,4914,1809,4922,1802,4947,1802,4946,1797,4945,1788,4929,1779xe" filled="true" fillcolor="#cfad80" stroked="false">
              <v:path arrowok="t"/>
              <v:fill type="solid"/>
            </v:shape>
            <v:shape style="position:absolute;left:4890;top:1779;width:58;height:70" coordorigin="4890,1779" coordsize="58,70" path="m4947,1802l4922,1802,4939,1808,4941,1809,4944,1808,4948,1808,4947,1802xe" filled="true" fillcolor="#cfad80" stroked="false">
              <v:path arrowok="t"/>
              <v:fill type="solid"/>
            </v:shape>
          </v:group>
          <v:group style="position:absolute;left:4851;top:1940;width:49;height:59" coordorigin="4851,1940" coordsize="49,59">
            <v:shape style="position:absolute;left:4851;top:1940;width:49;height:59" coordorigin="4851,1940" coordsize="49,59" path="m4863,1961l4856,1980,4851,1999,4860,1997,4865,1984,4891,1984,4896,1974,4897,1966,4875,1966,4872,1964,4867,1961,4863,1961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91,1984l4865,1984,4878,1992,4889,1989,4891,1984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86,1940l4883,1948,4875,1966,4897,1966,4900,1949,4896,1946,4891,1944,4886,1940xe" filled="true" fillcolor="#cfad80" stroked="false">
              <v:path arrowok="t"/>
              <v:fill type="solid"/>
            </v:shape>
          </v:group>
          <v:group style="position:absolute;left:5416;top:1845;width:39;height:63" coordorigin="5416,1845" coordsize="39,63">
            <v:shape style="position:absolute;left:5416;top:1845;width:39;height:63" coordorigin="5416,1845" coordsize="39,63" path="m5419,1868l5416,1887,5422,1907,5430,1902,5438,1898,5449,1887,5453,1878,5430,1878,5425,1874,5422,1871,5419,1868xe" filled="true" fillcolor="#cfad80" stroked="false">
              <v:path arrowok="t"/>
              <v:fill type="solid"/>
            </v:shape>
            <v:shape style="position:absolute;left:5416;top:1845;width:39;height:63" coordorigin="5416,1845" coordsize="39,63" path="m5437,1845l5433,1854,5432,1865,5432,1868,5431,1871,5431,1872,5430,1878,5453,1878,5454,1876,5453,1871,5452,1863,5447,1853,5443,1849,5437,1845xe" filled="true" fillcolor="#cfad80" stroked="false">
              <v:path arrowok="t"/>
              <v:fill type="solid"/>
            </v:shape>
          </v:group>
          <v:group style="position:absolute;left:2072;top:121;width:33;height:67" coordorigin="2072,121" coordsize="33,67">
            <v:shape style="position:absolute;left:2072;top:121;width:33;height:67" coordorigin="2072,121" coordsize="33,67" path="m2073,129l2072,142,2079,159,2078,182,2089,187,2094,187,2099,178,2099,178,2099,178,2101,175,2102,170,2104,166,2104,165,2104,164,2104,164,2105,164,2104,163,2100,163,2095,162,2088,161,2093,143,2094,135,2080,135,2076,132,2073,129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105,162l2105,163,2104,163,2105,163,2105,162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088,121l2080,135,2094,135,2095,122,2088,121xe" filled="true" fillcolor="#cfad80" stroked="false">
              <v:path arrowok="t"/>
              <v:fill type="solid"/>
            </v:shape>
          </v:group>
          <v:group style="position:absolute;left:4602;top:1958;width:36;height:68" coordorigin="4602,1958" coordsize="36,68">
            <v:shape style="position:absolute;left:4602;top:1958;width:36;height:68" coordorigin="4602,1958" coordsize="36,68" path="m4625,1958l4616,1961,4611,1973,4607,1981,4602,1992,4606,2010,4608,2026,4613,2014,4616,2006,4619,2000,4634,2000,4636,1998,4638,1985,4637,1979,4633,1964,4625,1958xe" filled="true" fillcolor="#cfad80" stroked="false">
              <v:path arrowok="t"/>
              <v:fill type="solid"/>
            </v:shape>
            <v:shape style="position:absolute;left:4602;top:1958;width:36;height:68" coordorigin="4602,1958" coordsize="36,68" path="m4634,2000l4619,2000,4624,2001,4630,2004,4633,2001,4634,2000xe" filled="true" fillcolor="#cfad80" stroked="false">
              <v:path arrowok="t"/>
              <v:fill type="solid"/>
            </v:shape>
          </v:group>
          <v:group style="position:absolute;left:3825;top:2809;width:36;height:74" coordorigin="3825,2809" coordsize="36,74">
            <v:shape style="position:absolute;left:3825;top:2809;width:36;height:74" coordorigin="3825,2809" coordsize="36,74" path="m3840,2809l3834,2809,3825,2830,3838,2842,3845,2865,3845,2872,3853,2877,3858,2882,3860,2879,3859,2869,3854,2852,3848,2833,3840,2809xe" filled="true" fillcolor="#cfad80" stroked="false">
              <v:path arrowok="t"/>
              <v:fill type="solid"/>
            </v:shape>
          </v:group>
          <v:group style="position:absolute;left:5353;top:1501;width:33;height:30" coordorigin="5353,1501" coordsize="33,30">
            <v:shape style="position:absolute;left:5353;top:1501;width:33;height:30" coordorigin="5353,1501" coordsize="33,30" path="m5367,1501l5353,1509,5355,1514,5357,1521,5361,1524,5375,1530,5385,1517,5377,1503,5367,1501xe" filled="true" fillcolor="#cfad80" stroked="false">
              <v:path arrowok="t"/>
              <v:fill type="solid"/>
            </v:shape>
          </v:group>
          <v:group style="position:absolute;left:4914;top:1889;width:20;height:68" coordorigin="4914,1889" coordsize="20,68">
            <v:shape style="position:absolute;left:4914;top:1889;width:20;height:68" coordorigin="4914,1889" coordsize="20,68" path="m4916,1889l4914,1900,4914,1923,4915,1942,4917,1956,4933,1919,4923,1901,4916,1889xe" filled="true" fillcolor="#cfad80" stroked="false">
              <v:path arrowok="t"/>
              <v:fill type="solid"/>
            </v:shape>
          </v:group>
          <v:group style="position:absolute;left:5447;top:2033;width:2;height:2" coordorigin="5447,2033" coordsize="2,2">
            <v:shape style="position:absolute;left:5447;top:2033;width:2;height:2" coordorigin="5447,2033" coordsize="1,2" path="m5447,2033l5447,2034,5448,2033,5447,2033xe" filled="true" fillcolor="#cfad80" stroked="false">
              <v:path arrowok="t"/>
              <v:fill type="solid"/>
            </v:shape>
          </v:group>
          <v:group style="position:absolute;left:5416;top:1989;width:32;height:44" coordorigin="5416,1989" coordsize="32,44">
            <v:shape style="position:absolute;left:5416;top:1989;width:32;height:44" coordorigin="5416,1989" coordsize="32,44" path="m5434,1989l5426,1991,5416,2010,5447,2033,5446,2024,5445,2015,5443,2007,5442,2004,5434,1989xe" filled="true" fillcolor="#cfad80" stroked="false">
              <v:path arrowok="t"/>
              <v:fill type="solid"/>
            </v:shape>
          </v:group>
          <v:group style="position:absolute;left:4850;top:1883;width:27;height:53" coordorigin="4850,1883" coordsize="27,53">
            <v:shape style="position:absolute;left:4850;top:1883;width:27;height:53" coordorigin="4850,1883" coordsize="27,53" path="m4872,1883l4859,1896,4850,1904,4862,1919,4875,1936,4875,1917,4877,1900,4872,1883xe" filled="true" fillcolor="#cfad80" stroked="false">
              <v:path arrowok="t"/>
              <v:fill type="solid"/>
            </v:shape>
          </v:group>
          <v:group style="position:absolute;left:5445;top:2106;width:27;height:54" coordorigin="5445,2106" coordsize="27,54">
            <v:shape style="position:absolute;left:5445;top:2106;width:27;height:54" coordorigin="5445,2106" coordsize="27,54" path="m5460,2106l5453,2110,5448,2113,5445,2123,5452,2141,5458,2156,5472,2160,5460,2106xe" filled="true" fillcolor="#cfad80" stroked="false">
              <v:path arrowok="t"/>
              <v:fill type="solid"/>
            </v:shape>
          </v:group>
          <v:group style="position:absolute;left:5296;top:2459;width:36;height:38" coordorigin="5296,2459" coordsize="36,38">
            <v:shape style="position:absolute;left:5296;top:2459;width:36;height:38" coordorigin="5296,2459" coordsize="36,38" path="m5305,2459l5296,2477,5331,2497,5331,2495,5333,2490,5330,2482,5324,2466,5314,2462,5305,2459xe" filled="true" fillcolor="#cfad80" stroked="false">
              <v:path arrowok="t"/>
              <v:fill type="solid"/>
            </v:shape>
          </v:group>
          <v:group style="position:absolute;left:5290;top:2359;width:28;height:39" coordorigin="5290,2359" coordsize="28,39">
            <v:shape style="position:absolute;left:5290;top:2359;width:28;height:39" coordorigin="5290,2359" coordsize="28,39" path="m5290,2359l5293,2379,5296,2398,5317,2394,5317,2384,5309,2376,5301,2367,5290,2359xe" filled="true" fillcolor="#cfad80" stroked="false">
              <v:path arrowok="t"/>
              <v:fill type="solid"/>
            </v:shape>
          </v:group>
          <v:group style="position:absolute;left:4937;top:1947;width:20;height:50" coordorigin="4937,1947" coordsize="20,50">
            <v:shape style="position:absolute;left:4937;top:1947;width:20;height:50" coordorigin="4937,1947" coordsize="20,50" path="m4957,1947l4953,1949,4942,1962,4937,1987,4945,1996,4950,1985,4957,1981,4957,1947xe" filled="true" fillcolor="#cfad80" stroked="false">
              <v:path arrowok="t"/>
              <v:fill type="solid"/>
            </v:shape>
          </v:group>
          <v:group style="position:absolute;left:417;top:1078;width:20;height:37" coordorigin="417,1078" coordsize="20,37">
            <v:shape style="position:absolute;left:417;top:1078;width:20;height:37" coordorigin="417,1078" coordsize="20,37" path="m417,1078l418,1106,423,1114,437,1107,427,1093,417,1078xe" filled="true" fillcolor="#cfad80" stroked="false">
              <v:path arrowok="t"/>
              <v:fill type="solid"/>
            </v:shape>
          </v:group>
          <v:group style="position:absolute;left:2443;top:2480;width:27;height:37" coordorigin="2443,2480" coordsize="27,37">
            <v:shape style="position:absolute;left:2443;top:2480;width:27;height:37" coordorigin="2443,2480" coordsize="27,37" path="m2470,2480l2453,2481,2446,2499,2443,2515,2448,2516,2455,2515,2458,2491,2470,2480xe" filled="true" fillcolor="#cfad80" stroked="false">
              <v:path arrowok="t"/>
              <v:fill type="solid"/>
            </v:shape>
          </v:group>
          <v:group style="position:absolute;left:4736;top:2106;width:23;height:40" coordorigin="4736,2106" coordsize="23,40">
            <v:shape style="position:absolute;left:4736;top:2106;width:23;height:40" coordorigin="4736,2106" coordsize="23,40" path="m4754,2106l4749,2106,4744,2119,4741,2131,4736,2146,4744,2145,4759,2127,4759,2119,4759,2115,4758,2108,4754,2106xe" filled="true" fillcolor="#cfad80" stroked="false">
              <v:path arrowok="t"/>
              <v:fill type="solid"/>
            </v:shape>
          </v:group>
          <v:group style="position:absolute;left:4848;top:1805;width:20;height:45" coordorigin="4848,1805" coordsize="20,45">
            <v:shape style="position:absolute;left:4848;top:1805;width:20;height:45" coordorigin="4848,1805" coordsize="20,45" path="m4856,1805l4853,1817,4852,1823,4850,1835,4848,1841,4848,1849,4859,1849,4868,1833,4861,1817,4856,1805xe" filled="true" fillcolor="#cfad80" stroked="false">
              <v:path arrowok="t"/>
              <v:fill type="solid"/>
            </v:shape>
          </v:group>
          <v:group style="position:absolute;left:4924;top:1652;width:20;height:44" coordorigin="4924,1652" coordsize="20,44">
            <v:shape style="position:absolute;left:4924;top:1652;width:20;height:44" coordorigin="4924,1652" coordsize="20,44" path="m4931,1652l4925,1667,4924,1688,4930,1696,4944,1694,4943,1691,4930,1691,4933,1663,4931,1652xe" filled="true" fillcolor="#cfad80" stroked="false">
              <v:path arrowok="t"/>
              <v:fill type="solid"/>
            </v:shape>
            <v:shape style="position:absolute;left:4924;top:1652;width:20;height:44" coordorigin="4924,1652" coordsize="20,44" path="m4940,1685l4930,1691,4943,1691,4940,1685xe" filled="true" fillcolor="#cfad80" stroked="false">
              <v:path arrowok="t"/>
              <v:fill type="solid"/>
            </v:shape>
          </v:group>
          <v:group style="position:absolute;left:469;top:769;width:17;height:58" coordorigin="469,769" coordsize="17,58">
            <v:shape style="position:absolute;left:469;top:769;width:17;height:58" coordorigin="469,769" coordsize="17,58" path="m478,769l474,781,469,801,472,806,477,816,483,827,484,825,485,824,485,823,478,769xe" filled="true" fillcolor="#cfad80" stroked="false">
              <v:path arrowok="t"/>
              <v:fill type="solid"/>
            </v:shape>
          </v:group>
          <v:group style="position:absolute;left:4784;top:1943;width:27;height:36" coordorigin="4784,1943" coordsize="27,36">
            <v:shape style="position:absolute;left:4784;top:1943;width:27;height:36" coordorigin="4784,1943" coordsize="27,36" path="m4797,1943l4793,1948,4790,1952,4784,1960,4792,1971,4801,1979,4811,1970,4805,1963,4794,1950,4795,1948,4796,1946,4797,1943xe" filled="true" fillcolor="#cfad80" stroked="false">
              <v:path arrowok="t"/>
              <v:fill type="solid"/>
            </v:shape>
          </v:group>
          <v:group style="position:absolute;left:278;top:653;width:15;height:34" coordorigin="278,653" coordsize="15,34">
            <v:shape style="position:absolute;left:278;top:653;width:15;height:34" coordorigin="278,653" coordsize="15,34" path="m292,653l281,657,278,686,290,681,292,653xe" filled="true" fillcolor="#cfad80" stroked="false">
              <v:path arrowok="t"/>
              <v:fill type="solid"/>
            </v:shape>
          </v:group>
          <v:group style="position:absolute;left:4505;top:1982;width:20;height:37" coordorigin="4505,1982" coordsize="20,37">
            <v:shape style="position:absolute;left:4505;top:1982;width:20;height:37" coordorigin="4505,1982" coordsize="20,37" path="m4510,1982l4505,1984,4505,1994,4506,2002,4506,2019,4515,2007,4524,1993,4519,1989,4516,1984,4513,1983,4510,1982xe" filled="true" fillcolor="#cfad80" stroked="false">
              <v:path arrowok="t"/>
              <v:fill type="solid"/>
            </v:shape>
          </v:group>
          <v:group style="position:absolute;left:4608;top:2789;width:26;height:19" coordorigin="4608,2789" coordsize="26,19">
            <v:shape style="position:absolute;left:4608;top:2789;width:26;height:19" coordorigin="4608,2789" coordsize="26,19" path="m4622,2789l4608,2790,4618,2808,4634,2804,4622,2789xe" filled="true" fillcolor="#cfad80" stroked="false">
              <v:path arrowok="t"/>
              <v:fill type="solid"/>
            </v:shape>
          </v:group>
          <v:group style="position:absolute;left:4045;top:590;width:23;height:28" coordorigin="4045,590" coordsize="23,28">
            <v:shape style="position:absolute;left:4045;top:590;width:23;height:28" coordorigin="4045,590" coordsize="23,28" path="m4051,590l4048,602,4046,608,4045,613,4047,616,4048,618,4049,618,4055,617,4067,614,4067,608,4063,600,4056,599,4051,590xe" filled="true" fillcolor="#cfad80" stroked="false">
              <v:path arrowok="t"/>
              <v:fill type="solid"/>
            </v:shape>
          </v:group>
          <v:group style="position:absolute;left:5424;top:2047;width:9;height:39" coordorigin="5424,2047" coordsize="9,39">
            <v:shape style="position:absolute;left:5424;top:2047;width:9;height:39" coordorigin="5424,2047" coordsize="9,39" path="m5427,2047l5426,2052,5424,2074,5432,2086,5432,2067,5427,2047xe" filled="true" fillcolor="#cfad80" stroked="false">
              <v:path arrowok="t"/>
              <v:fill type="solid"/>
            </v:shape>
          </v:group>
          <v:group style="position:absolute;left:4910;top:1727;width:17;height:45" coordorigin="4910,1727" coordsize="17,45">
            <v:shape style="position:absolute;left:4910;top:1727;width:17;height:45" coordorigin="4910,1727" coordsize="17,45" path="m4920,1727l4919,1731,4915,1749,4910,1771,4915,1769,4924,1752,4927,1730,4924,1728,4920,1727xe" filled="true" fillcolor="#cfad80" stroked="false">
              <v:path arrowok="t"/>
              <v:fill type="solid"/>
            </v:shape>
          </v:group>
          <v:group style="position:absolute;left:828;top:3444;width:24;height:27" coordorigin="828,3444" coordsize="24,27">
            <v:shape style="position:absolute;left:828;top:3444;width:24;height:27" coordorigin="828,3444" coordsize="24,27" path="m851,3444l828,3450,832,3460,835,3471,839,3471,848,3457,852,3449,851,3444xe" filled="true" fillcolor="#cfad80" stroked="false">
              <v:path arrowok="t"/>
              <v:fill type="solid"/>
            </v:shape>
          </v:group>
          <v:group style="position:absolute;left:5282;top:1527;width:21;height:29" coordorigin="5282,1527" coordsize="21,29">
            <v:shape style="position:absolute;left:5282;top:1527;width:21;height:29" coordorigin="5282,1527" coordsize="21,29" path="m5290,1527l5287,1531,5284,1535,5284,1545,5282,1556,5288,1552,5291,1551,5293,1549,5296,1545,5299,1541,5302,1535,5301,1528,5296,1528,5290,1527xe" filled="true" fillcolor="#cfad80" stroked="false">
              <v:path arrowok="t"/>
              <v:fill type="solid"/>
            </v:shape>
            <v:shape style="position:absolute;left:5282;top:1527;width:21;height:29" coordorigin="5282,1527" coordsize="21,29" path="m5301,1528l5296,1528,5301,1528xe" filled="true" fillcolor="#cfad80" stroked="false">
              <v:path arrowok="t"/>
              <v:fill type="solid"/>
            </v:shape>
          </v:group>
          <v:group style="position:absolute;left:4863;top:1797;width:20;height:22" coordorigin="4863,1797" coordsize="20,22">
            <v:shape style="position:absolute;left:4863;top:1797;width:20;height:22" coordorigin="4863,1797" coordsize="20,22" path="m4876,1797l4870,1798,4863,1817,4877,1818,4883,1814,4876,1797xe" filled="true" fillcolor="#cfad80" stroked="false">
              <v:path arrowok="t"/>
              <v:fill type="solid"/>
            </v:shape>
          </v:group>
          <v:group style="position:absolute;left:1588;top:3169;width:27;height:22" coordorigin="1588,3169" coordsize="27,22">
            <v:shape style="position:absolute;left:1588;top:3169;width:27;height:22" coordorigin="1588,3169" coordsize="27,22" path="m1615,3169l1595,3170,1594,3171,1588,3191,1594,3186,1605,3183,1615,3169xe" filled="true" fillcolor="#cfad80" stroked="false">
              <v:path arrowok="t"/>
              <v:fill type="solid"/>
            </v:shape>
          </v:group>
          <v:group style="position:absolute;left:3048;top:1415;width:17;height:35" coordorigin="3048,1415" coordsize="17,35">
            <v:shape style="position:absolute;left:3048;top:1415;width:17;height:35" coordorigin="3048,1415" coordsize="17,35" path="m3054,1415l3052,1426,3050,1435,3048,1444,3048,1446,3049,1447,3050,1449,3053,1446,3058,1444,3063,1431,3064,1422,3054,1415xe" filled="true" fillcolor="#cfad80" stroked="false">
              <v:path arrowok="t"/>
              <v:fill type="solid"/>
            </v:shape>
          </v:group>
          <v:group style="position:absolute;left:4490;top:2017;width:16;height:37" coordorigin="4490,2017" coordsize="16,37">
            <v:shape style="position:absolute;left:4490;top:2017;width:16;height:37" coordorigin="4490,2017" coordsize="16,37" path="m4496,2017l4493,2021,4490,2038,4495,2054,4502,2027,4500,2023,4496,2017xe" filled="true" fillcolor="#cfad80" stroked="false">
              <v:path arrowok="t"/>
              <v:fill type="solid"/>
            </v:shape>
            <v:shape style="position:absolute;left:4490;top:2017;width:16;height:37" coordorigin="4490,2017" coordsize="16,37" path="m4502,2027l4504,2029,4506,2031,4502,2027xe" filled="true" fillcolor="#cfad80" stroked="false">
              <v:path arrowok="t"/>
              <v:fill type="solid"/>
            </v:shape>
          </v:group>
          <v:group style="position:absolute;left:4795;top:1997;width:12;height:36" coordorigin="4795,1997" coordsize="12,36">
            <v:shape style="position:absolute;left:4795;top:1997;width:12;height:36" coordorigin="4795,1997" coordsize="12,36" path="m4798,1997l4795,2014,4798,2033,4807,2024,4803,2009,4798,1997xe" filled="true" fillcolor="#cfad80" stroked="false">
              <v:path arrowok="t"/>
              <v:fill type="solid"/>
            </v:shape>
          </v:group>
          <v:group style="position:absolute;left:5275;top:1616;width:9;height:37" coordorigin="5275,1616" coordsize="9,37">
            <v:shape style="position:absolute;left:5275;top:1616;width:9;height:37" coordorigin="5275,1616" coordsize="9,37" path="m5284,1616l5280,1625,5276,1629,5275,1640,5278,1646,5279,1652,5279,1653,5282,1652,5283,1651,5283,1646,5284,1640,5284,1634,5284,1630,5284,1616xe" filled="true" fillcolor="#cfad80" stroked="false">
              <v:path arrowok="t"/>
              <v:fill type="solid"/>
            </v:shape>
          </v:group>
          <v:group style="position:absolute;left:1409;top:3257;width:18;height:33" coordorigin="1409,3257" coordsize="18,33">
            <v:shape style="position:absolute;left:1409;top:3257;width:18;height:33" coordorigin="1409,3257" coordsize="18,33" path="m1409,3257l1409,3279,1416,3285,1424,3290,1425,3287,1427,3281,1421,3273,1415,3265,1409,3257xe" filled="true" fillcolor="#cfad80" stroked="false">
              <v:path arrowok="t"/>
              <v:fill type="solid"/>
            </v:shape>
          </v:group>
          <v:group style="position:absolute;left:390;top:834;width:20;height:26" coordorigin="390,834" coordsize="20,26">
            <v:shape style="position:absolute;left:390;top:834;width:20;height:26" coordorigin="390,834" coordsize="20,26" path="m410,834l402,838,390,844,390,847,391,849,391,852,396,854,408,860,408,849,409,844,410,834xe" filled="true" fillcolor="#cfad80" stroked="false">
              <v:path arrowok="t"/>
              <v:fill type="solid"/>
            </v:shape>
          </v:group>
          <v:group style="position:absolute;left:4082;top:2322;width:16;height:29" coordorigin="4082,2322" coordsize="16,29">
            <v:shape style="position:absolute;left:4082;top:2322;width:16;height:29" coordorigin="4082,2322" coordsize="16,29" path="m4084,2322l4082,2331,4088,2350,4094,2335,4097,2324,4084,2322xe" filled="true" fillcolor="#cfad80" stroked="false">
              <v:path arrowok="t"/>
              <v:fill type="solid"/>
            </v:shape>
          </v:group>
          <v:group style="position:absolute;left:4626;top:2054;width:13;height:32" coordorigin="4626,2054" coordsize="13,32">
            <v:shape style="position:absolute;left:4626;top:2054;width:13;height:32" coordorigin="4626,2054" coordsize="13,32" path="m4628,2054l4627,2066,4626,2085,4635,2076,4638,2066,4628,2054xe" filled="true" fillcolor="#cfad80" stroked="false">
              <v:path arrowok="t"/>
              <v:fill type="solid"/>
            </v:shape>
          </v:group>
          <v:group style="position:absolute;left:4339;top:2465;width:21;height:18" coordorigin="4339,2465" coordsize="21,18">
            <v:shape style="position:absolute;left:4339;top:2465;width:21;height:18" coordorigin="4339,2465" coordsize="21,18" path="m4348,2465l4339,2474,4340,2477,4340,2479,4340,2482,4346,2481,4352,2479,4360,2477,4358,2472,4348,2465xe" filled="true" fillcolor="#cfad80" stroked="false">
              <v:path arrowok="t"/>
              <v:fill type="solid"/>
            </v:shape>
          </v:group>
          <v:group style="position:absolute;left:1243;top:2448;width:16;height:26" coordorigin="1243,2448" coordsize="16,26">
            <v:shape style="position:absolute;left:1243;top:2448;width:16;height:26" coordorigin="1243,2448" coordsize="16,26" path="m1245,2448l1243,2467,1251,2473,1256,2471,1259,2455,1251,2448,1245,2448xe" filled="true" fillcolor="#cfad80" stroked="false">
              <v:path arrowok="t"/>
              <v:fill type="solid"/>
            </v:shape>
          </v:group>
          <v:group style="position:absolute;left:4627;top:2018;width:10;height:36" coordorigin="4627,2018" coordsize="10,36">
            <v:shape style="position:absolute;left:4627;top:2018;width:10;height:36" coordorigin="4627,2018" coordsize="10,36" path="m4633,2018l4627,2033,4631,2054,4634,2039,4636,2029,4633,2018xe" filled="true" fillcolor="#cfad80" stroked="false">
              <v:path arrowok="t"/>
              <v:fill type="solid"/>
            </v:shape>
          </v:group>
          <v:group style="position:absolute;left:4555;top:2015;width:21;height:30" coordorigin="4555,2015" coordsize="21,30">
            <v:shape style="position:absolute;left:4555;top:2015;width:21;height:30" coordorigin="4555,2015" coordsize="21,30" path="m4558,2015l4557,2026,4555,2044,4568,2032,4576,2024,4569,2020,4564,2018,4558,2015xe" filled="true" fillcolor="#cfad80" stroked="false">
              <v:path arrowok="t"/>
              <v:fill type="solid"/>
            </v:shape>
          </v:group>
          <v:group style="position:absolute;left:4858;top:2062;width:10;height:35" coordorigin="4858,2062" coordsize="10,35">
            <v:shape style="position:absolute;left:4858;top:2062;width:10;height:35" coordorigin="4858,2062" coordsize="10,35" path="m4864,2062l4861,2065,4858,2067,4858,2067,4860,2077,4862,2086,4863,2096,4866,2094,4867,2094,4866,2084,4864,2062xe" filled="true" fillcolor="#cfad80" stroked="false">
              <v:path arrowok="t"/>
              <v:fill type="solid"/>
            </v:shape>
          </v:group>
          <v:group style="position:absolute;left:1866;top:313;width:17;height:27" coordorigin="1866,313" coordsize="17,27">
            <v:shape style="position:absolute;left:1866;top:313;width:17;height:27" coordorigin="1866,313" coordsize="17,27" path="m1877,313l1866,320,1871,329,1878,340,1880,337,1882,335,1882,318,1877,313xe" filled="true" fillcolor="#cfad80" stroked="false">
              <v:path arrowok="t"/>
              <v:fill type="solid"/>
            </v:shape>
          </v:group>
          <v:group style="position:absolute;left:381;top:976;width:12;height:29" coordorigin="381,976" coordsize="12,29">
            <v:shape style="position:absolute;left:381;top:976;width:12;height:29" coordorigin="381,976" coordsize="12,29" path="m392,976l382,977,381,988,383,1005,387,993,390,985,392,976xe" filled="true" fillcolor="#cfad80" stroked="false">
              <v:path arrowok="t"/>
              <v:fill type="solid"/>
            </v:shape>
          </v:group>
          <v:group style="position:absolute;left:4589;top:1956;width:16;height:33" coordorigin="4589,1956" coordsize="16,33">
            <v:shape style="position:absolute;left:4589;top:1956;width:16;height:33" coordorigin="4589,1956" coordsize="16,33" path="m4604,1956l4589,1972,4593,1982,4596,1989,4601,1969,4604,1956xe" filled="true" fillcolor="#cfad80" stroked="false">
              <v:path arrowok="t"/>
              <v:fill type="solid"/>
            </v:shape>
          </v:group>
          <v:group style="position:absolute;left:1310;top:2487;width:12;height:29" coordorigin="1310,2487" coordsize="12,29">
            <v:shape style="position:absolute;left:1310;top:2487;width:12;height:29" coordorigin="1310,2487" coordsize="12,29" path="m1321,2487l1310,2496,1315,2515,1319,2496,1321,2487xe" filled="true" fillcolor="#cfad80" stroked="false">
              <v:path arrowok="t"/>
              <v:fill type="solid"/>
            </v:shape>
          </v:group>
          <v:group style="position:absolute;left:5323;top:2371;width:17;height:30" coordorigin="5323,2371" coordsize="17,30">
            <v:shape style="position:absolute;left:5323;top:2371;width:17;height:30" coordorigin="5323,2371" coordsize="17,30" path="m5326,2371l5324,2375,5323,2378,5325,2390,5327,2400,5339,2390,5334,2382,5326,2371xe" filled="true" fillcolor="#cfad80" stroked="false">
              <v:path arrowok="t"/>
              <v:fill type="solid"/>
            </v:shape>
          </v:group>
          <v:group style="position:absolute;left:4655;top:2272;width:16;height:30" coordorigin="4655,2272" coordsize="16,30">
            <v:shape style="position:absolute;left:4655;top:2272;width:16;height:30" coordorigin="4655,2272" coordsize="16,30" path="m4670,2272l4665,2274,4655,2279,4660,2286,4670,2301,4670,2272xe" filled="true" fillcolor="#cfad80" stroked="false">
              <v:path arrowok="t"/>
              <v:fill type="solid"/>
            </v:shape>
          </v:group>
          <v:group style="position:absolute;left:263;top:783;width:11;height:27" coordorigin="263,783" coordsize="11,27">
            <v:shape style="position:absolute;left:263;top:783;width:11;height:27" coordorigin="263,783" coordsize="11,27" path="m274,783l263,788,265,810,268,802,270,794,274,783xe" filled="true" fillcolor="#cfad80" stroked="false">
              <v:path arrowok="t"/>
              <v:fill type="solid"/>
            </v:shape>
          </v:group>
          <v:group style="position:absolute;left:1596;top:3085;width:19;height:20" coordorigin="1596,3085" coordsize="19,20">
            <v:shape style="position:absolute;left:1596;top:3085;width:19;height:20" coordorigin="1596,3085" coordsize="19,20" path="m1596,3085l1597,3097,1598,3104,1604,3099,1615,3092,1615,3090,1614,3089,1614,3087,1596,3085xe" filled="true" fillcolor="#cfad80" stroked="false">
              <v:path arrowok="t"/>
              <v:fill type="solid"/>
            </v:shape>
          </v:group>
          <v:group style="position:absolute;left:459;top:834;width:17;height:28" coordorigin="459,834" coordsize="17,28">
            <v:shape style="position:absolute;left:459;top:834;width:17;height:28" coordorigin="459,834" coordsize="17,28" path="m469,834l459,848,474,861,475,858,476,855,476,854,472,844,469,834xe" filled="true" fillcolor="#cfad80" stroked="false">
              <v:path arrowok="t"/>
              <v:fill type="solid"/>
            </v:shape>
          </v:group>
          <v:group style="position:absolute;left:4214;top:1528;width:21;height:29" coordorigin="4214,1528" coordsize="21,29">
            <v:shape style="position:absolute;left:4214;top:1528;width:21;height:29" coordorigin="4214,1528" coordsize="21,29" path="m4229,1528l4223,1529,4214,1540,4222,1543,4227,1556,4235,1542,4229,1528xe" filled="true" fillcolor="#cfad80" stroked="false">
              <v:path arrowok="t"/>
              <v:fill type="solid"/>
            </v:shape>
          </v:group>
          <v:group style="position:absolute;left:2470;top:158;width:11;height:33" coordorigin="2470,158" coordsize="11,33">
            <v:shape style="position:absolute;left:2470;top:158;width:11;height:33" coordorigin="2470,158" coordsize="11,33" path="m2475,158l2474,167,2472,176,2470,191,2481,169,2475,158xe" filled="true" fillcolor="#cfad80" stroked="false">
              <v:path arrowok="t"/>
              <v:fill type="solid"/>
            </v:shape>
          </v:group>
          <v:group style="position:absolute;left:5398;top:1610;width:15;height:25" coordorigin="5398,1610" coordsize="15,25">
            <v:shape style="position:absolute;left:5398;top:1610;width:15;height:25" coordorigin="5398,1610" coordsize="15,25" path="m5413,1610l5406,1614,5402,1617,5398,1619,5399,1625,5400,1628,5401,1629,5407,1635,5411,1631,5413,1610xe" filled="true" fillcolor="#cfad80" stroked="false">
              <v:path arrowok="t"/>
              <v:fill type="solid"/>
            </v:shape>
          </v:group>
          <v:group style="position:absolute;left:5328;top:2553;width:15;height:23" coordorigin="5328,2553" coordsize="15,23">
            <v:shape style="position:absolute;left:5328;top:2553;width:15;height:23" coordorigin="5328,2553" coordsize="15,23" path="m5341,2553l5337,2556,5334,2560,5328,2566,5335,2573,5338,2575,5340,2569,5343,2557,5342,2554,5341,2553xe" filled="true" fillcolor="#cfad80" stroked="false">
              <v:path arrowok="t"/>
              <v:fill type="solid"/>
            </v:shape>
          </v:group>
          <v:group style="position:absolute;left:1322;top:2193;width:14;height:15" coordorigin="1322,2193" coordsize="14,15">
            <v:shape style="position:absolute;left:1322;top:2193;width:14;height:15" coordorigin="1322,2193" coordsize="14,15" path="m1334,2193l1330,2195,1326,2196,1322,2198,1322,2203,1324,2205,1327,2208,1331,2208,1333,2204,1335,2201,1335,2199,1334,2193xe" filled="true" fillcolor="#cfad80" stroked="false">
              <v:path arrowok="t"/>
              <v:fill type="solid"/>
            </v:shape>
          </v:group>
          <v:group style="position:absolute;left:4770;top:2108;width:11;height:10" coordorigin="4770,2108" coordsize="11,10">
            <v:shape style="position:absolute;left:4770;top:2108;width:11;height:10" coordorigin="4770,2108" coordsize="11,10" path="m4780,2108l4777,2108,4774,2108,4770,2109,4770,2115,4773,2116,4780,2117,4780,2108xe" filled="true" fillcolor="#cfad80" stroked="false">
              <v:path arrowok="t"/>
              <v:fill type="solid"/>
            </v:shape>
          </v:group>
          <v:group style="position:absolute;left:5419;top:2108;width:19;height:15" coordorigin="5419,2108" coordsize="19,15">
            <v:shape style="position:absolute;left:5419;top:2108;width:19;height:15" coordorigin="5419,2108" coordsize="19,15" path="m5419,2108l5426,2122,5437,2116,5426,2111,5419,2108xe" filled="true" fillcolor="#cfad80" stroked="false">
              <v:path arrowok="t"/>
              <v:fill type="solid"/>
            </v:shape>
          </v:group>
          <v:group style="position:absolute;left:4044;top:640;width:6;height:33" coordorigin="4044,640" coordsize="6,33">
            <v:shape style="position:absolute;left:4044;top:640;width:6;height:33" coordorigin="4044,640" coordsize="6,33" path="m4050,640l4044,655,4050,672,4050,640xe" filled="true" fillcolor="#cfad80" stroked="false">
              <v:path arrowok="t"/>
              <v:fill type="solid"/>
            </v:shape>
          </v:group>
          <v:group style="position:absolute;left:4554;top:1944;width:14;height:25" coordorigin="4554,1944" coordsize="14,25">
            <v:shape style="position:absolute;left:4554;top:1944;width:14;height:25" coordorigin="4554,1944" coordsize="14,25" path="m4554,1944l4557,1969,4567,1955,4560,1949,4554,1944xe" filled="true" fillcolor="#cfad80" stroked="false">
              <v:path arrowok="t"/>
              <v:fill type="solid"/>
            </v:shape>
          </v:group>
          <v:group style="position:absolute;left:3124;top:910;width:13;height:34" coordorigin="3124,910" coordsize="13,34">
            <v:shape style="position:absolute;left:3124;top:910;width:13;height:34" coordorigin="3124,910" coordsize="13,34" path="m3133,910l3130,918,3124,921,3126,943,3137,914,3136,913,3134,911,3133,910xe" filled="true" fillcolor="#cfad80" stroked="false">
              <v:path arrowok="t"/>
              <v:fill type="solid"/>
            </v:shape>
          </v:group>
          <v:group style="position:absolute;left:4126;top:589;width:10;height:21" coordorigin="4126,589" coordsize="10,21">
            <v:shape style="position:absolute;left:4126;top:589;width:10;height:21" coordorigin="4126,589" coordsize="10,21" path="m4133,589l4126,597,4129,604,4131,609,4133,605,4135,602,4136,599,4136,595,4134,592,4133,589xe" filled="true" fillcolor="#cfad80" stroked="false">
              <v:path arrowok="t"/>
              <v:fill type="solid"/>
            </v:shape>
          </v:group>
          <v:group style="position:absolute;left:972;top:25;width:15;height:31" coordorigin="972,25" coordsize="15,31">
            <v:shape style="position:absolute;left:972;top:25;width:15;height:31" coordorigin="972,25" coordsize="15,31" path="m977,25l972,46,979,49,982,56,983,53,985,51,987,49,984,43,981,36,977,25xe" filled="true" fillcolor="#cfad80" stroked="false">
              <v:path arrowok="t"/>
              <v:fill type="solid"/>
            </v:shape>
          </v:group>
          <v:group style="position:absolute;left:1556;top:88;width:11;height:27" coordorigin="1556,88" coordsize="11,27">
            <v:shape style="position:absolute;left:1556;top:88;width:11;height:27" coordorigin="1556,88" coordsize="11,27" path="m1556,88l1556,96,1558,115,1566,101,1562,94,1556,88xe" filled="true" fillcolor="#cfad80" stroked="false">
              <v:path arrowok="t"/>
              <v:fill type="solid"/>
            </v:shape>
          </v:group>
          <v:group style="position:absolute;left:2241;top:147;width:13;height:20" coordorigin="2241,147" coordsize="13,20">
            <v:shape style="position:absolute;left:2241;top:147;width:13;height:20" coordorigin="2241,147" coordsize="13,20" path="m2253,147l2246,154,2241,159,2253,166,2253,147xe" filled="true" fillcolor="#cfad80" stroked="false">
              <v:path arrowok="t"/>
              <v:fill type="solid"/>
            </v:shape>
          </v:group>
          <v:group style="position:absolute;left:3734;top:205;width:14;height:28" coordorigin="3734,205" coordsize="14,28">
            <v:shape style="position:absolute;left:3734;top:205;width:14;height:28" coordorigin="3734,205" coordsize="14,28" path="m3742,205l3734,212,3738,232,3747,227,3745,217,3742,205xe" filled="true" fillcolor="#cfad80" stroked="false">
              <v:path arrowok="t"/>
              <v:fill type="solid"/>
            </v:shape>
          </v:group>
          <v:group style="position:absolute;left:4426;top:2417;width:8;height:25" coordorigin="4426,2417" coordsize="8,25">
            <v:shape style="position:absolute;left:4426;top:2417;width:8;height:25" coordorigin="4426,2417" coordsize="8,25" path="m4428,2417l4426,2440,4431,2441,4432,2433,4433,2425,4433,2417,4432,2417,4428,2417xe" filled="true" fillcolor="#cfad80" stroked="false">
              <v:path arrowok="t"/>
              <v:fill type="solid"/>
            </v:shape>
          </v:group>
          <v:group style="position:absolute;left:3490;top:945;width:16;height:22" coordorigin="3490,945" coordsize="16,22">
            <v:shape style="position:absolute;left:3490;top:945;width:16;height:22" coordorigin="3490,945" coordsize="16,22" path="m3493,945l3492,948,3491,950,3490,952,3495,957,3499,962,3503,967,3504,963,3505,960,3506,957,3502,953,3497,949,3493,945xe" filled="true" fillcolor="#cfad80" stroked="false">
              <v:path arrowok="t"/>
              <v:fill type="solid"/>
            </v:shape>
          </v:group>
          <v:group style="position:absolute;left:4936;top:1619;width:9;height:26" coordorigin="4936,1619" coordsize="9,26">
            <v:shape style="position:absolute;left:4936;top:1619;width:9;height:26" coordorigin="4936,1619" coordsize="9,26" path="m4941,1619l4939,1620,4938,1621,4936,1622,4939,1638,4940,1645,4942,1644,4943,1644,4944,1643,4943,1635,4942,1627,4941,1619xe" filled="true" fillcolor="#cfad80" stroked="false">
              <v:path arrowok="t"/>
              <v:fill type="solid"/>
            </v:shape>
          </v:group>
          <v:group style="position:absolute;left:4956;top:1800;width:11;height:28" coordorigin="4956,1800" coordsize="11,28">
            <v:shape style="position:absolute;left:4956;top:1800;width:11;height:28" coordorigin="4956,1800" coordsize="11,28" path="m4958,1800l4957,1807,4957,1812,4957,1815,4956,1826,4966,1828,4958,1800xe" filled="true" fillcolor="#cfad80" stroked="false">
              <v:path arrowok="t"/>
              <v:fill type="solid"/>
            </v:shape>
          </v:group>
          <v:group style="position:absolute;left:4750;top:1843;width:4;height:22" coordorigin="4750,1843" coordsize="4,22">
            <v:shape style="position:absolute;left:4750;top:1843;width:4;height:22" coordorigin="4750,1843" coordsize="4,22" path="m4754,1843l4753,1844,4750,1844,4751,1851,4751,1858,4751,1865,4754,1865,4754,1843xe" filled="true" fillcolor="#cfad80" stroked="false">
              <v:path arrowok="t"/>
              <v:fill type="solid"/>
            </v:shape>
          </v:group>
          <v:group style="position:absolute;left:5350;top:1389;width:10;height:32" coordorigin="5350,1389" coordsize="10,32">
            <v:shape style="position:absolute;left:5350;top:1389;width:10;height:32" coordorigin="5350,1389" coordsize="10,32" path="m5353,1389l5352,1397,5350,1401,5351,1403,5353,1408,5356,1413,5359,1421,5359,1414,5360,1411,5359,1408,5358,1403,5356,1398,5353,1389xe" filled="true" fillcolor="#cfad80" stroked="false">
              <v:path arrowok="t"/>
              <v:fill type="solid"/>
            </v:shape>
          </v:group>
          <v:group style="position:absolute;left:4935;top:1744;width:11;height:17" coordorigin="4935,1744" coordsize="11,17">
            <v:shape style="position:absolute;left:4935;top:1744;width:11;height:17" coordorigin="4935,1744" coordsize="11,17" path="m4940,1744l4939,1747,4935,1757,4939,1758,4941,1760,4943,1759,4944,1759,4946,1752,4945,1751,4944,1748,4942,1746,4940,1744xe" filled="true" fillcolor="#cfad80" stroked="false">
              <v:path arrowok="t"/>
              <v:fill type="solid"/>
            </v:shape>
          </v:group>
          <v:group style="position:absolute;left:1802;top:612;width:8;height:16" coordorigin="1802,612" coordsize="8,16">
            <v:shape style="position:absolute;left:1802;top:612;width:8;height:16" coordorigin="1802,612" coordsize="8,16" path="m1807,612l1806,614,1804,616,1802,619,1804,623,1806,625,1807,628,1808,625,1810,623,1809,618,1808,615,1807,612xe" filled="true" fillcolor="#cfad80" stroked="false">
              <v:path arrowok="t"/>
              <v:fill type="solid"/>
            </v:shape>
          </v:group>
          <v:group style="position:absolute;left:5429;top:1632;width:7;height:19" coordorigin="5429,1632" coordsize="7,19">
            <v:shape style="position:absolute;left:5429;top:1632;width:7;height:19" coordorigin="5429,1632" coordsize="7,19" path="m5433,1632l5429,1642,5431,1645,5433,1650,5434,1643,5435,1640,5435,1638,5436,1635,5433,1632xe" filled="true" fillcolor="#cfad80" stroked="false">
              <v:path arrowok="t"/>
              <v:fill type="solid"/>
            </v:shape>
          </v:group>
          <v:group style="position:absolute;left:5373;top:1760;width:10;height:17" coordorigin="5373,1760" coordsize="10,17">
            <v:shape style="position:absolute;left:5373;top:1760;width:10;height:17" coordorigin="5373,1760" coordsize="10,17" path="m5376,1760l5375,1763,5374,1765,5373,1767,5375,1770,5376,1774,5378,1777,5379,1777,5381,1773,5382,1770,5378,1764,5376,1760xe" filled="true" fillcolor="#cfad80" stroked="false">
              <v:path arrowok="t"/>
              <v:fill type="solid"/>
            </v:shape>
          </v:group>
          <v:group style="position:absolute;left:1546;top:3171;width:14;height:19" coordorigin="1546,3171" coordsize="14,19">
            <v:shape style="position:absolute;left:1546;top:3171;width:14;height:19" coordorigin="1546,3171" coordsize="14,19" path="m1546,3171l1548,3190,1553,3187,1560,3178,1556,3176,1546,3171xe" filled="true" fillcolor="#cfad80" stroked="false">
              <v:path arrowok="t"/>
              <v:fill type="solid"/>
            </v:shape>
          </v:group>
          <v:group style="position:absolute;left:4219;top:1466;width:14;height:17" coordorigin="4219,1466" coordsize="14,17">
            <v:shape style="position:absolute;left:4219;top:1466;width:14;height:17" coordorigin="4219,1466" coordsize="14,17" path="m4224,1466l4222,1470,4220,1474,4219,1478,4224,1479,4226,1480,4228,1481,4229,1482,4231,1483,4231,1481,4232,1479,4232,1478,4230,1474,4227,1470,4224,1466xe" filled="true" fillcolor="#cfad80" stroked="false">
              <v:path arrowok="t"/>
              <v:fill type="solid"/>
            </v:shape>
          </v:group>
          <v:group style="position:absolute;left:3899;top:2833;width:7;height:19" coordorigin="3899,2833" coordsize="7,19">
            <v:shape style="position:absolute;left:3899;top:2833;width:7;height:19" coordorigin="3899,2833" coordsize="7,19" path="m3902,2833l3900,2844,3899,2849,3901,2850,3902,2851,3903,2846,3904,2841,3905,2835,3903,2834,3902,2833xe" filled="true" fillcolor="#cfad80" stroked="false">
              <v:path arrowok="t"/>
              <v:fill type="solid"/>
            </v:shape>
          </v:group>
          <v:group style="position:absolute;left:1803;top:874;width:9;height:20" coordorigin="1803,874" coordsize="9,20">
            <v:shape style="position:absolute;left:1803;top:874;width:9;height:20" coordorigin="1803,874" coordsize="9,20" path="m1806,874l1805,875,1804,877,1803,879,1806,888,1808,893,1811,890,1811,890,1809,884,1808,879,1806,874xe" filled="true" fillcolor="#cfad80" stroked="false">
              <v:path arrowok="t"/>
              <v:fill type="solid"/>
            </v:shape>
          </v:group>
          <v:group style="position:absolute;left:4797;top:1902;width:14;height:17" coordorigin="4797,1902" coordsize="14,17">
            <v:shape style="position:absolute;left:4797;top:1902;width:14;height:17" coordorigin="4797,1902" coordsize="14,17" path="m4803,1902l4801,1906,4797,1911,4800,1915,4802,1919,4806,1919,4808,1914,4810,1912,4808,1909,4807,1904,4805,1903,4803,1902xe" filled="true" fillcolor="#cfad80" stroked="false">
              <v:path arrowok="t"/>
              <v:fill type="solid"/>
            </v:shape>
          </v:group>
          <v:group style="position:absolute;left:4644;top:1943;width:9;height:11" coordorigin="4644,1943" coordsize="9,11">
            <v:shape style="position:absolute;left:4644;top:1943;width:9;height:11" coordorigin="4644,1943" coordsize="9,11" path="m4644,1943l4644,1952,4652,1953,4652,1947,4653,1944,4650,1944,4647,1943,4644,1943xe" filled="true" fillcolor="#cfad80" stroked="false">
              <v:path arrowok="t"/>
              <v:fill type="solid"/>
            </v:shape>
          </v:group>
          <v:group style="position:absolute;left:448;top:819;width:8;height:15" coordorigin="448,819" coordsize="8,15">
            <v:shape style="position:absolute;left:448;top:819;width:8;height:15" coordorigin="448,819" coordsize="8,15" path="m452,819l451,820,450,821,449,825,448,828,453,834,454,831,455,827,455,823,452,819xe" filled="true" fillcolor="#cfad80" stroked="false">
              <v:path arrowok="t"/>
              <v:fill type="solid"/>
            </v:shape>
          </v:group>
          <v:group style="position:absolute;left:1779;top:867;width:9;height:14" coordorigin="1779,867" coordsize="9,14">
            <v:shape style="position:absolute;left:1779;top:867;width:9;height:14" coordorigin="1779,867" coordsize="9,14" path="m1783,867l1782,870,1779,874,1782,877,1784,879,1786,880,1788,875,1788,873,1787,871,1786,868,1784,867,1783,867xe" filled="true" fillcolor="#cfad80" stroked="false">
              <v:path arrowok="t"/>
              <v:fill type="solid"/>
            </v:shape>
          </v:group>
          <v:group style="position:absolute;left:1750;top:920;width:8;height:20" coordorigin="1750,920" coordsize="8,20">
            <v:shape style="position:absolute;left:1750;top:920;width:8;height:20" coordorigin="1750,920" coordsize="8,20" path="m1755,920l1753,924,1752,928,1750,932,1750,933,1753,936,1755,940,1756,934,1758,931,1758,927,1758,925,1756,922,1755,920xe" filled="true" fillcolor="#cfad80" stroked="false">
              <v:path arrowok="t"/>
              <v:fill type="solid"/>
            </v:shape>
          </v:group>
          <v:group style="position:absolute;left:4651;top:261;width:10;height:21" coordorigin="4651,261" coordsize="10,21">
            <v:shape style="position:absolute;left:4651;top:261;width:10;height:21" coordorigin="4651,261" coordsize="10,21" path="m4655,261l4654,263,4653,264,4651,266,4653,271,4655,276,4657,281,4659,279,4660,278,4659,272,4657,266,4655,261xe" filled="true" fillcolor="#cfad80" stroked="false">
              <v:path arrowok="t"/>
              <v:fill type="solid"/>
            </v:shape>
          </v:group>
          <v:group style="position:absolute;left:4939;top:1578;width:7;height:16" coordorigin="4939,1578" coordsize="7,16">
            <v:shape style="position:absolute;left:4939;top:1578;width:7;height:16" coordorigin="4939,1578" coordsize="7,16" path="m4942,1578l4940,1582,4939,1585,4939,1589,4941,1591,4942,1593,4943,1591,4945,1589,4945,1584,4943,1582,4942,1578xe" filled="true" fillcolor="#cfad80" stroked="false">
              <v:path arrowok="t"/>
              <v:fill type="solid"/>
            </v:shape>
          </v:group>
          <v:group style="position:absolute;left:3401;top:2834;width:6;height:17" coordorigin="3401,2834" coordsize="6,17">
            <v:shape style="position:absolute;left:3401;top:2834;width:6;height:17" coordorigin="3401,2834" coordsize="6,17" path="m3404,2834l3403,2835,3401,2837,3401,2837,3401,2842,3402,2846,3403,2851,3404,2850,3405,2849,3406,2849,3404,2834xe" filled="true" fillcolor="#cfad80" stroked="false">
              <v:path arrowok="t"/>
              <v:fill type="solid"/>
            </v:shape>
          </v:group>
          <v:group style="position:absolute;left:4626;top:2758;width:8;height:20" coordorigin="4626,2758" coordsize="8,20">
            <v:shape style="position:absolute;left:4626;top:2758;width:8;height:20" coordorigin="4626,2758" coordsize="8,20" path="m4628,2758l4627,2764,4626,2767,4626,2773,4628,2776,4629,2777,4630,2777,4632,2774,4633,2772,4632,2770,4631,2767,4628,2758xe" filled="true" fillcolor="#cfad80" stroked="false">
              <v:path arrowok="t"/>
              <v:fill type="solid"/>
            </v:shape>
          </v:group>
          <v:group style="position:absolute;left:4510;top:1857;width:9;height:18" coordorigin="4510,1857" coordsize="9,18">
            <v:shape style="position:absolute;left:4510;top:1857;width:9;height:18" coordorigin="4510,1857" coordsize="9,18" path="m4514,1857l4512,1862,4511,1865,4510,1871,4514,1875,4514,1874,4516,1872,4518,1868,4519,1865,4519,1864,4516,1861,4514,1857xe" filled="true" fillcolor="#cfad80" stroked="false">
              <v:path arrowok="t"/>
              <v:fill type="solid"/>
            </v:shape>
          </v:group>
          <v:group style="position:absolute;left:2868;top:2542;width:10;height:13" coordorigin="2868,2542" coordsize="10,13">
            <v:shape style="position:absolute;left:2868;top:2542;width:10;height:13" coordorigin="2868,2542" coordsize="10,13" path="m2875,2542l2875,2542,2873,2543,2872,2545,2868,2550,2870,2552,2872,2555,2875,2553,2876,2549,2877,2546,2877,2546,2875,2542xe" filled="true" fillcolor="#cfad80" stroked="false">
              <v:path arrowok="t"/>
              <v:fill type="solid"/>
            </v:shape>
          </v:group>
          <v:group style="position:absolute;left:4950;top:1994;width:10;height:14" coordorigin="4950,1994" coordsize="10,14">
            <v:shape style="position:absolute;left:4950;top:1994;width:10;height:14" coordorigin="4950,1994" coordsize="10,14" path="m4958,1994l4956,1995,4953,1996,4950,1998,4952,2003,4954,2008,4956,2005,4958,2002,4960,1999,4958,1994xe" filled="true" fillcolor="#cfad80" stroked="false">
              <v:path arrowok="t"/>
              <v:fill type="solid"/>
            </v:shape>
          </v:group>
          <v:group style="position:absolute;left:4881;top:2132;width:9;height:14" coordorigin="4881,2132" coordsize="9,14">
            <v:shape style="position:absolute;left:4881;top:2132;width:9;height:14" coordorigin="4881,2132" coordsize="9,14" path="m4886,2132l4883,2132,4882,2136,4881,2138,4883,2140,4884,2142,4886,2145,4887,2142,4888,2139,4889,2137,4888,2135,4886,2132xe" filled="true" fillcolor="#cfad80" stroked="false">
              <v:path arrowok="t"/>
              <v:fill type="solid"/>
            </v:shape>
          </v:group>
          <v:group style="position:absolute;left:5415;top:1356;width:8;height:13" coordorigin="5415,1356" coordsize="8,13">
            <v:shape style="position:absolute;left:5415;top:1356;width:8;height:13" coordorigin="5415,1356" coordsize="8,13" path="m5420,1356l5418,1358,5417,1360,5415,1361,5415,1364,5417,1368,5419,1366,5420,1364,5422,1362,5422,1360,5420,1356xe" filled="true" fillcolor="#cfad80" stroked="false">
              <v:path arrowok="t"/>
              <v:fill type="solid"/>
            </v:shape>
          </v:group>
          <v:group style="position:absolute;left:4748;top:1477;width:9;height:7" coordorigin="4748,1477" coordsize="9,7">
            <v:shape style="position:absolute;left:4748;top:1477;width:9;height:7" coordorigin="4748,1477" coordsize="9,7" path="m4756,1477l4754,1477,4751,1477,4748,1478,4748,1484,4757,1484,4756,1477xe" filled="true" fillcolor="#cfad80" stroked="false">
              <v:path arrowok="t"/>
              <v:fill type="solid"/>
            </v:shape>
          </v:group>
          <v:group style="position:absolute;left:5458;top:2187;width:66;height:150" coordorigin="5458,2187" coordsize="66,150">
            <v:shape style="position:absolute;left:5458;top:2187;width:66;height:150" coordorigin="5458,2187" coordsize="66,150" path="m5461,2255l5458,2264,5461,2286,5469,2300,5483,2309,5492,2313,5498,2321,5502,2336,5521,2311,5497,2305,5500,2297,5501,2289,5503,2283,5504,2282,5463,2282,5462,2264,5461,2255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77,2251l5469,2268,5463,2282,5504,2282,5507,2273,5513,2258,5491,2258,5491,2258,5477,2251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91,2257l5491,2258,5491,225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02,2187l5500,2196,5498,2204,5495,2218,5493,2223,5491,2255,5491,2258,5513,2258,5514,2255,5520,2236,5524,2226,5523,2210,5516,2210,5506,2204,5502,218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23,2207l5516,2210,5523,2210,5523,2207xe" filled="true" fillcolor="#cfad80" stroked="false">
              <v:path arrowok="t"/>
              <v:fill type="solid"/>
            </v:shape>
          </v:group>
          <v:group style="position:absolute;left:5473;top:1517;width:32;height:46" coordorigin="5473,1517" coordsize="32,46">
            <v:shape style="position:absolute;left:5473;top:1517;width:32;height:46" coordorigin="5473,1517" coordsize="32,46" path="m5488,1517l5483,1524,5473,1540,5479,1548,5485,1556,5491,1560,5494,1563,5500,1561,5504,1552,5504,1540,5499,1528,5493,1523,5488,1517xe" filled="true" fillcolor="#cfad80" stroked="false">
              <v:path arrowok="t"/>
              <v:fill type="solid"/>
            </v:shape>
          </v:group>
          <v:group style="position:absolute;left:5482;top:1910;width:36;height:55" coordorigin="5482,1910" coordsize="36,55">
            <v:shape style="position:absolute;left:5482;top:1910;width:36;height:55" coordorigin="5482,1910" coordsize="36,55" path="m5503,1912l5490,1924,5482,1933,5484,1954,5486,1965,5488,1961,5490,1958,5493,1954,5497,1952,5501,1946,5516,1946,5517,1945,5516,1933,5515,1926,5505,1926,5504,1924,5503,1912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16,1946l5501,1946,5512,1950,5516,1946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02,1910l5503,1912,5504,1918,5504,1924,5505,1926,5515,1926,5514,1915,5502,1910xe" filled="true" fillcolor="#cfad80" stroked="false">
              <v:path arrowok="t"/>
              <v:fill type="solid"/>
            </v:shape>
          </v:group>
          <v:group style="position:absolute;left:5485;top:1169;width:27;height:28" coordorigin="5485,1169" coordsize="27,28">
            <v:shape style="position:absolute;left:5485;top:1169;width:27;height:28" coordorigin="5485,1169" coordsize="27,28" path="m5487,1169l5486,1171,5486,1173,5485,1174,5489,1182,5493,1191,5499,1196,5500,1197,5505,1185,5511,1175,5487,1169xe" filled="true" fillcolor="#cfad80" stroked="false">
              <v:path arrowok="t"/>
              <v:fill type="solid"/>
            </v:shape>
          </v:group>
          <v:group style="position:absolute;left:5467;top:2723;width:2;height:2" coordorigin="5467,2723" coordsize="2,2">
            <v:shape style="position:absolute;left:5467;top:2723;width:2;height:2" coordorigin="5467,2723" coordsize="1,1" path="m5467,2723l5467,2723,5467,2723,5467,2723xe" filled="true" fillcolor="#cfad80" stroked="false">
              <v:path arrowok="t"/>
              <v:fill type="solid"/>
            </v:shape>
          </v:group>
          <v:group style="position:absolute;left:5460;top:2693;width:26;height:37" coordorigin="5460,2693" coordsize="26,37">
            <v:shape style="position:absolute;left:5460;top:2693;width:26;height:37" coordorigin="5460,2693" coordsize="26,37" path="m5474,2693l5460,2698,5466,2712,5467,2723,5470,2725,5473,2728,5478,2730,5480,2727,5486,2725,5481,2712,5477,2702,5474,2693xe" filled="true" fillcolor="#cfad80" stroked="false">
              <v:path arrowok="t"/>
              <v:fill type="solid"/>
            </v:shape>
          </v:group>
          <v:group style="position:absolute;left:5452;top:1666;width:2;height:2" coordorigin="5452,1666" coordsize="2,2">
            <v:shape style="position:absolute;left:5452;top:1666;width:2;height:2" coordorigin="5452,1666" coordsize="1,2" path="m5452,1666l5452,1666,5452,1667,5452,1668,5452,1667,5452,1667,5452,1666xe" filled="true" fillcolor="#cfad80" stroked="false">
              <v:path arrowok="t"/>
              <v:fill type="solid"/>
            </v:shape>
          </v:group>
          <v:group style="position:absolute;left:5452;top:1645;width:18;height:40" coordorigin="5452,1645" coordsize="18,40">
            <v:shape style="position:absolute;left:5452;top:1645;width:18;height:40" coordorigin="5452,1645" coordsize="18,40" path="m5470,1659l5460,1659,5464,1674,5470,1684,5470,1659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55,1645l5452,1666,5460,1659,5470,1659,5470,1655,5463,1655,5455,1645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70,1654l5463,1655,5470,1655,5470,1654xe" filled="true" fillcolor="#cfad80" stroked="false">
              <v:path arrowok="t"/>
              <v:fill type="solid"/>
            </v:shape>
          </v:group>
          <v:group style="position:absolute;left:5527;top:1942;width:6;height:38" coordorigin="5527,1942" coordsize="6,38">
            <v:shape style="position:absolute;left:5527;top:1942;width:6;height:38" coordorigin="5527,1942" coordsize="6,38" path="m5533,1942l5527,1944,5529,1955,5531,1967,5533,1979,5533,1942xe" filled="true" fillcolor="#cfad80" stroked="false">
              <v:path arrowok="t"/>
              <v:fill type="solid"/>
            </v:shape>
          </v:group>
          <v:group style="position:absolute;left:5514;top:1402;width:14;height:37" coordorigin="5514,1402" coordsize="14,37">
            <v:shape style="position:absolute;left:5514;top:1402;width:14;height:37" coordorigin="5514,1402" coordsize="14,37" path="m5525,1428l5515,1428,5519,1438,5524,1435,5525,1428xe" filled="true" fillcolor="#cfad80" stroked="false">
              <v:path arrowok="t"/>
              <v:fill type="solid"/>
            </v:shape>
            <v:shape style="position:absolute;left:5514;top:1402;width:14;height:37" coordorigin="5514,1402" coordsize="14,37" path="m5524,1402l5517,1419,5514,1428,5515,1428,5525,1428,5526,1425,5528,1419,5526,1410,5524,1402xe" filled="true" fillcolor="#cfad80" stroked="false">
              <v:path arrowok="t"/>
              <v:fill type="solid"/>
            </v:shape>
          </v:group>
          <v:group style="position:absolute;left:5484;top:1468;width:13;height:32" coordorigin="5484,1468" coordsize="13,32">
            <v:shape style="position:absolute;left:5484;top:1468;width:13;height:32" coordorigin="5484,1468" coordsize="13,32" path="m5496,1468l5491,1470,5488,1471,5484,1471,5490,1490,5494,1500,5495,1489,5496,1468xe" filled="true" fillcolor="#cfad80" stroked="false">
              <v:path arrowok="t"/>
              <v:fill type="solid"/>
            </v:shape>
          </v:group>
          <v:group style="position:absolute;left:5514;top:1768;width:18;height:17" coordorigin="5514,1768" coordsize="18,17">
            <v:shape style="position:absolute;left:5514;top:1768;width:18;height:17" coordorigin="5514,1768" coordsize="18,17" path="m5520,1768l5514,1785,5521,1782,5525,1780,5531,1777,5528,1771,5520,1768xe" filled="true" fillcolor="#cfad80" stroked="false">
              <v:path arrowok="t"/>
              <v:fill type="solid"/>
            </v:shape>
          </v:group>
          <v:group style="position:absolute;left:5508;top:1330;width:15;height:20" coordorigin="5508,1330" coordsize="15,20">
            <v:shape style="position:absolute;left:5508;top:1330;width:15;height:20" coordorigin="5508,1330" coordsize="15,20" path="m5515,1330l5512,1336,5508,1343,5513,1346,5515,1349,5519,1349,5521,1344,5523,1341,5521,1337,5519,1331,5515,1330xe" filled="true" fillcolor="#cfad80" stroked="false">
              <v:path arrowok="t"/>
              <v:fill type="solid"/>
            </v:shape>
          </v:group>
          <v:group style="position:absolute;left:5473;top:2479;width:11;height:28" coordorigin="5473,2479" coordsize="11,28">
            <v:shape style="position:absolute;left:5473;top:2479;width:11;height:28" coordorigin="5473,2479" coordsize="11,28" path="m5478,2479l5476,2481,5474,2483,5473,2485,5476,2492,5478,2499,5481,2507,5482,2504,5484,2503,5482,2494,5480,2487,5478,2479xe" filled="true" fillcolor="#cfad80" stroked="false">
              <v:path arrowok="t"/>
              <v:fill type="solid"/>
            </v:shape>
          </v:group>
          <v:group style="position:absolute;left:5456;top:2308;width:10;height:21" coordorigin="5456,2308" coordsize="10,21">
            <v:shape style="position:absolute;left:5456;top:2308;width:10;height:21" coordorigin="5456,2308" coordsize="10,21" path="m5456,2308l5460,2328,5462,2322,5463,2316,5466,2309,5456,2308xe" filled="true" fillcolor="#cfad80" stroked="false">
              <v:path arrowok="t"/>
              <v:fill type="solid"/>
            </v:shape>
          </v:group>
          <v:group style="position:absolute;left:5416;top:1476;width:13;height:22" coordorigin="5416,1476" coordsize="13,22">
            <v:shape style="position:absolute;left:5416;top:1476;width:13;height:22" coordorigin="5416,1476" coordsize="13,22" path="m5426,1476l5420,1485,5416,1490,5419,1495,5420,1498,5423,1492,5426,1487,5428,1481,5428,1479,5426,1476xe" filled="true" fillcolor="#cfad80" stroked="false">
              <v:path arrowok="t"/>
              <v:fill type="solid"/>
            </v:shape>
          </v:group>
          <v:group style="position:absolute;left:5471;top:1422;width:15;height:23" coordorigin="5471,1422" coordsize="15,23">
            <v:shape style="position:absolute;left:5471;top:1422;width:15;height:23" coordorigin="5471,1422" coordsize="15,23" path="m5484,1422l5475,1430,5471,1434,5473,1438,5474,1441,5475,1444,5479,1439,5486,1429,5486,1426,5485,1424,5484,1422xe" filled="true" fillcolor="#cfad80" stroked="false">
              <v:path arrowok="t"/>
              <v:fill type="solid"/>
            </v:shape>
          </v:group>
          <v:group style="position:absolute;left:5468;top:2745;width:11;height:18" coordorigin="5468,2745" coordsize="11,18">
            <v:shape style="position:absolute;left:5468;top:2745;width:11;height:18" coordorigin="5468,2745" coordsize="11,18" path="m5470,2745l5469,2747,5469,2750,5468,2753,5474,2759,5477,2762,5478,2759,5479,2753,5479,2753,5476,2750,5473,2747,5470,2745xe" filled="true" fillcolor="#cfad80" stroked="false">
              <v:path arrowok="t"/>
              <v:fill type="solid"/>
            </v:shape>
          </v:group>
          <v:group style="position:absolute;left:5478;top:2655;width:11;height:21" coordorigin="5478,2655" coordsize="11,21">
            <v:shape style="position:absolute;left:5478;top:2655;width:11;height:21" coordorigin="5478,2655" coordsize="11,21" path="m5480,2655l5478,2659,5478,2659,5480,2665,5482,2670,5484,2675,5488,2669,5486,2664,5483,2659,5480,2655xe" filled="true" fillcolor="#cfad80" stroked="false">
              <v:path arrowok="t"/>
              <v:fill type="solid"/>
            </v:shape>
          </v:group>
          <v:group style="position:absolute;left:5498;top:2522;width:8;height:19" coordorigin="5498,2522" coordsize="8,19">
            <v:shape style="position:absolute;left:5498;top:2522;width:8;height:19" coordorigin="5498,2522" coordsize="8,19" path="m5501,2522l5500,2525,5498,2527,5500,2530,5501,2532,5504,2541,5505,2535,5506,2532,5506,2529,5506,2527,5504,2523,5502,2523,5501,2522xe" filled="true" fillcolor="#cfad80" stroked="false">
              <v:path arrowok="t"/>
              <v:fill type="solid"/>
            </v:shape>
          </v:group>
          <v:group style="position:absolute;left:5510;top:2416;width:7;height:9" coordorigin="5510,2416" coordsize="7,9">
            <v:shape style="position:absolute;left:5510;top:2416;width:7;height:9" coordorigin="5510,2416" coordsize="7,9" path="m5513,2416l5511,2418,5510,2419,5511,2420,5511,2424,5514,2424,5515,2423,5517,2422,5516,2420,5515,2418,5514,2416,5513,2416xe" filled="true" fillcolor="#cfad80" stroked="false">
              <v:path arrowok="t"/>
              <v:fill type="solid"/>
            </v:shape>
          </v:group>
          <v:group style="position:absolute;left:5531;top:2259;width:5;height:15" coordorigin="5531,2259" coordsize="5,15">
            <v:shape style="position:absolute;left:5531;top:2259;width:5;height:15" coordorigin="5531,2259" coordsize="5,15" path="m5534,2259l5533,2259,5531,2260,5532,2274,5536,2272,5535,2268,5535,2263,5534,2259xe" filled="true" fillcolor="#cfad80" stroked="false">
              <v:path arrowok="t"/>
              <v:fill type="solid"/>
            </v:shape>
          </v:group>
          <v:group style="position:absolute;left:5504;top:1410;width:11;height:26" coordorigin="5504,1410" coordsize="11,26">
            <v:shape style="position:absolute;left:5504;top:1410;width:11;height:26" coordorigin="5504,1410" coordsize="11,26" path="m5504,1421l5507,1435,5510,1434,5514,1428,5514,1422,5508,1422,5504,1421xe" filled="true" fillcolor="#cfad80" stroked="false">
              <v:path arrowok="t"/>
              <v:fill type="solid"/>
            </v:shape>
            <v:shape style="position:absolute;left:5504;top:1410;width:11;height:26" coordorigin="5504,1410" coordsize="11,26" path="m5514,1410l5508,1422,5514,1422,5514,1410xe" filled="true" fillcolor="#cfad80" stroked="false">
              <v:path arrowok="t"/>
              <v:fill type="solid"/>
            </v:shape>
          </v:group>
          <v:group style="position:absolute;left:5496;top:1420;width:2;height:13" coordorigin="5496,1420" coordsize="2,13">
            <v:shape style="position:absolute;left:5496;top:1420;width:2;height:13" coordorigin="5496,1420" coordsize="2,13" path="m5497,1420l5496,1420,5496,1421,5496,1429,5497,1432,5498,1432,5497,1428,5497,1420xe" filled="true" fillcolor="#cfad80" stroked="false">
              <v:path arrowok="t"/>
              <v:fill type="solid"/>
            </v:shape>
          </v:group>
          <v:group style="position:absolute;left:0;top:1608;width:2;height:9" coordorigin="0,1608" coordsize="2,9">
            <v:shape style="position:absolute;left:0;top:1608;width:2;height:9" coordorigin="0,1608" coordsize="2,9" path="m0,1617l1,1615,1,1610,0,1608,0,1617e" filled="true" fillcolor="#cfad80" stroked="false">
              <v:path arrowok="t"/>
              <v:fill type="solid"/>
            </v:shape>
          </v:group>
          <v:group style="position:absolute;left:2682;top:805;width:12;height:13" coordorigin="2682,805" coordsize="12,13">
            <v:shape style="position:absolute;left:2682;top:805;width:12;height:13" coordorigin="2682,805" coordsize="12,13" path="m2693,805l2689,805,2685,805,2682,806,2684,817,2689,812,2693,805xe" filled="true" fillcolor="#cfad80" stroked="false">
              <v:path arrowok="t"/>
              <v:fill type="solid"/>
            </v:shape>
          </v:group>
          <v:group style="position:absolute;left:2681;top:805;width:2;height:2" coordorigin="2681,805" coordsize="2,2">
            <v:shape style="position:absolute;left:2681;top:805;width:2;height:2" coordorigin="2681,805" coordsize="1,1" path="m2681,805l2681,806,2682,806,2681,805xe" filled="true" fillcolor="#cfad80" stroked="false">
              <v:path arrowok="t"/>
              <v:fill type="solid"/>
            </v:shape>
          </v:group>
          <v:group style="position:absolute;left:2672;top:755;width:11;height:50" coordorigin="2672,755" coordsize="11,50">
            <v:shape style="position:absolute;left:2672;top:755;width:11;height:50" coordorigin="2672,755" coordsize="11,50" path="m2677,755l2676,767,2674,779,2672,796,2673,800,2675,802,2676,805,2678,805,2681,805,2681,805,2682,802,2683,799,2683,796,2683,795,2682,775,2677,755xe" filled="true" fillcolor="#cfad80" stroked="false">
              <v:path arrowok="t"/>
              <v:fill type="solid"/>
            </v:shape>
            <v:shape style="position:absolute;left:2672;top:755;width:11;height:50" coordorigin="2672,755" coordsize="11,50" path="m2681,805l2681,805,2681,805,2681,805xe" filled="true" fillcolor="#cfad80" stroked="false">
              <v:path arrowok="t"/>
              <v:fill type="solid"/>
            </v:shape>
          </v:group>
          <v:group style="position:absolute;left:2614;top:926;width:2;height:2" coordorigin="2614,926" coordsize="2,2">
            <v:shape style="position:absolute;left:2614;top:926;width:2;height:2" coordorigin="2614,926" coordsize="1,2" path="m2614,926l2614,927,2614,927,2614,927,2615,926,2614,926xe" filled="true" fillcolor="#cfad80" stroked="false">
              <v:path arrowok="t"/>
              <v:fill type="solid"/>
            </v:shape>
          </v:group>
          <v:group style="position:absolute;left:2597;top:923;width:21;height:50" coordorigin="2597,923" coordsize="21,50">
            <v:shape style="position:absolute;left:2597;top:923;width:21;height:50" coordorigin="2597,923" coordsize="21,50" path="m2602,923l2602,937,2600,950,2599,954,2598,958,2597,961,2608,972,2612,959,2617,951,2616,942,2615,935,2614,927,2602,923xe" filled="true" fillcolor="#cfad80" stroked="false">
              <v:path arrowok="t"/>
              <v:fill type="solid"/>
            </v:shape>
          </v:group>
          <v:group style="position:absolute;left:2605;top:1031;width:6;height:22" coordorigin="2605,1031" coordsize="6,22">
            <v:shape style="position:absolute;left:2605;top:1031;width:6;height:22" coordorigin="2605,1031" coordsize="6,22" path="m2608,1031l2608,1031,2607,1037,2606,1040,2605,1044,2605,1051,2606,1051,2610,1052,2610,1048,2611,1044,2610,1040,2610,1037,2609,1034,2608,1031,2608,1031,2608,1031xe" filled="true" fillcolor="#cfad80" stroked="false">
              <v:path arrowok="t"/>
              <v:fill type="solid"/>
            </v:shape>
          </v:group>
          <v:group style="position:absolute;left:3419;top:560;width:10;height:15" coordorigin="3419,560" coordsize="10,15">
            <v:shape style="position:absolute;left:3419;top:560;width:10;height:15" coordorigin="3419,560" coordsize="10,15" path="m3429,560l3420,562,3420,564,3419,566,3419,567,3422,570,3426,572,3429,575,3429,560xe" filled="true" fillcolor="#cfad80" stroked="false">
              <v:path arrowok="t"/>
              <v:fill type="solid"/>
            </v:shape>
          </v:group>
          <v:group style="position:absolute;left:3206;top:296;width:24;height:66" coordorigin="3206,296" coordsize="24,66">
            <v:shape style="position:absolute;left:3206;top:296;width:24;height:66" coordorigin="3206,296" coordsize="24,66" path="m3221,296l3215,299,3210,301,3206,308,3213,325,3215,344,3215,348,3215,350,3219,354,3223,362,3223,352,3224,348,3224,344,3223,341,3221,338,3222,328,3230,316,3226,303,3224,301,3222,299,3221,296xe" filled="true" fillcolor="#cfad80" stroked="false">
              <v:path arrowok="t"/>
              <v:fill type="solid"/>
            </v:shape>
          </v:group>
          <v:group style="position:absolute;left:2602;top:1057;width:49;height:61" coordorigin="2602,1057" coordsize="49,61">
            <v:shape style="position:absolute;left:2602;top:1057;width:49;height:61" coordorigin="2602,1057" coordsize="49,61" path="m2614,1074l2609,1087,2606,1099,2602,1112,2603,1113,2604,1115,2605,1117,2609,1111,2613,1105,2617,1098,2642,1098,2649,1084,2649,1080,2627,1080,2622,1078,2618,1076,2614,1074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98l2617,1098,2624,1107,2630,1113,2641,1101,2642,1098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57l2633,1063,2627,1080,2649,1080,2650,1062,2642,1057xe" filled="true" fillcolor="#cfad80" stroked="false">
              <v:path arrowok="t"/>
              <v:fill type="solid"/>
            </v:shape>
          </v:group>
          <v:group style="position:absolute;left:2639;top:893;width:60;height:68" coordorigin="2639,893" coordsize="60,68">
            <v:shape style="position:absolute;left:2639;top:893;width:60;height:68" coordorigin="2639,893" coordsize="60,68" path="m2679,893l2665,907,2654,920,2639,938,2649,949,2654,955,2659,961,2660,959,2661,958,2661,955,2664,926,2671,916,2697,916,2696,909,2689,894,2679,893xe" filled="true" fillcolor="#cfad80" stroked="false">
              <v:path arrowok="t"/>
              <v:fill type="solid"/>
            </v:shape>
            <v:shape style="position:absolute;left:2639;top:893;width:60;height:68" coordorigin="2639,893" coordsize="60,68" path="m2697,916l2671,916,2689,920,2692,921,2695,920,2699,920,2697,916xe" filled="true" fillcolor="#cfad80" stroked="false">
              <v:path arrowok="t"/>
              <v:fill type="solid"/>
            </v:shape>
          </v:group>
          <v:group style="position:absolute;left:2664;top:1009;width:21;height:69" coordorigin="2664,1009" coordsize="21,69">
            <v:shape style="position:absolute;left:2664;top:1009;width:21;height:69" coordorigin="2664,1009" coordsize="21,69" path="m2667,1009l2664,1022,2664,1041,2666,1060,2664,1078,2673,1060,2681,1041,2685,1030,2681,1020,2667,1009xe" filled="true" fillcolor="#cfad80" stroked="false">
              <v:path arrowok="t"/>
              <v:fill type="solid"/>
            </v:shape>
          </v:group>
          <v:group style="position:absolute;left:2602;top:996;width:26;height:44" coordorigin="2602,996" coordsize="26,44">
            <v:shape style="position:absolute;left:2602;top:996;width:26;height:44" coordorigin="2602,996" coordsize="26,44" path="m2623,996l2616,1003,2602,1017,2604,1022,2608,1031,2613,1035,2618,1040,2626,1031,2628,1013,2623,996xe" filled="true" fillcolor="#cfad80" stroked="false">
              <v:path arrowok="t"/>
              <v:fill type="solid"/>
            </v:shape>
          </v:group>
          <v:group style="position:absolute;left:2688;top:1062;width:21;height:46" coordorigin="2688,1062" coordsize="21,46">
            <v:shape style="position:absolute;left:2688;top:1062;width:21;height:46" coordorigin="2688,1062" coordsize="21,46" path="m2708,1062l2701,1065,2691,1080,2688,1107,2695,1104,2707,1098,2708,1086,2708,1062xe" filled="true" fillcolor="#cfad80" stroked="false">
              <v:path arrowok="t"/>
              <v:fill type="solid"/>
            </v:shape>
          </v:group>
          <v:group style="position:absolute;left:3298;top:522;width:2;height:2" coordorigin="3298,522" coordsize="2,2">
            <v:shape style="position:absolute;left:3298;top:522;width:2;height:2" coordorigin="3298,522" coordsize="1,1" path="m3298,522l3298,522,3298,522,3298,522xe" filled="true" fillcolor="#cfad80" stroked="false">
              <v:path arrowok="t"/>
              <v:fill type="solid"/>
            </v:shape>
          </v:group>
          <v:group style="position:absolute;left:3287;top:454;width:14;height:68" coordorigin="3287,454" coordsize="14,68">
            <v:shape style="position:absolute;left:3287;top:454;width:14;height:68" coordorigin="3287,454" coordsize="14,68" path="m3289,454l3287,466,3288,486,3292,505,3298,522,3298,510,3298,498,3299,486,3301,469,3295,462,3289,454xe" filled="true" fillcolor="#cfad80" stroked="false">
              <v:path arrowok="t"/>
              <v:fill type="solid"/>
            </v:shape>
          </v:group>
          <v:group style="position:absolute;left:2540;top:1063;width:21;height:30" coordorigin="2540,1063" coordsize="21,30">
            <v:shape style="position:absolute;left:2540;top:1063;width:21;height:30" coordorigin="2540,1063" coordsize="21,30" path="m2543,1063l2540,1067,2541,1079,2550,1093,2561,1085,2555,1078,2549,1071,2543,1063,2543,1063xe" filled="true" fillcolor="#cfad80" stroked="false">
              <v:path arrowok="t"/>
              <v:fill type="solid"/>
            </v:shape>
          </v:group>
          <v:group style="position:absolute;left:2844;top:0;width:21;height:27" coordorigin="2844,0" coordsize="21,27">
            <v:shape style="position:absolute;left:2844;top:0;width:21;height:27" coordorigin="2844,0" coordsize="21,27" path="m2862,0l2850,0,2844,5,2851,12,2857,18,2865,27,2863,1,2862,0xe" filled="true" fillcolor="#cfad80" stroked="false">
              <v:path arrowok="t"/>
              <v:fill type="solid"/>
            </v:shape>
          </v:group>
          <v:group style="position:absolute;left:3318;top:1018;width:24;height:28" coordorigin="3318,1018" coordsize="24,28">
            <v:shape style="position:absolute;left:3318;top:1018;width:24;height:28" coordorigin="3318,1018" coordsize="24,28" path="m3329,1018l3326,1022,3318,1035,3333,1042,3339,1045,3340,1042,3341,1036,3338,1031,3334,1025,3329,1018xe" filled="true" fillcolor="#cfad80" stroked="false">
              <v:path arrowok="t"/>
              <v:fill type="solid"/>
            </v:shape>
          </v:group>
          <v:group style="position:absolute;left:2251;top:1095;width:24;height:34" coordorigin="2251,1095" coordsize="24,34">
            <v:shape style="position:absolute;left:2251;top:1095;width:24;height:34" coordorigin="2251,1095" coordsize="24,34" path="m2258,1095l2251,1108,2254,1119,2259,1123,2266,1129,2269,1116,2275,1104,2267,1100,2262,1098,2258,1095xe" filled="true" fillcolor="#cfad80" stroked="false">
              <v:path arrowok="t"/>
              <v:fill type="solid"/>
            </v:shape>
          </v:group>
          <v:group style="position:absolute;left:3279;top:1327;width:22;height:39" coordorigin="3279,1327" coordsize="22,39">
            <v:shape style="position:absolute;left:3279;top:1327;width:22;height:39" coordorigin="3279,1327" coordsize="22,39" path="m3290,1327l3284,1338,3279,1348,3284,1361,3286,1366,3293,1364,3300,1364,3290,1327xe" filled="true" fillcolor="#cfad80" stroked="false">
              <v:path arrowok="t"/>
              <v:fill type="solid"/>
            </v:shape>
            <v:shape style="position:absolute;left:3279;top:1327;width:22;height:39" coordorigin="3279,1327" coordsize="22,39" path="m3300,1364l3293,1364,3301,1365,3300,1364xe" filled="true" fillcolor="#cfad80" stroked="false">
              <v:path arrowok="t"/>
              <v:fill type="solid"/>
            </v:shape>
          </v:group>
          <v:group style="position:absolute;left:2823;top:0;width:20;height:19" coordorigin="2823,0" coordsize="20,19">
            <v:shape style="position:absolute;left:2823;top:0;width:20;height:19" coordorigin="2823,0" coordsize="20,19" path="m2825,0l2823,16,2843,18,2838,8,2836,2,2834,0,2825,0e" filled="true" fillcolor="#cfad80" stroked="false">
              <v:path arrowok="t"/>
              <v:fill type="solid"/>
            </v:shape>
          </v:group>
          <v:group style="position:absolute;left:2664;top:842;width:15;height:44" coordorigin="2664,842" coordsize="15,44">
            <v:shape style="position:absolute;left:2664;top:842;width:15;height:44" coordorigin="2664,842" coordsize="15,44" path="m2673,842l2671,844,2665,862,2664,882,2668,884,2670,885,2674,865,2679,844,2675,843,2673,842xe" filled="true" fillcolor="#cfad80" stroked="false">
              <v:path arrowok="t"/>
              <v:fill type="solid"/>
            </v:shape>
          </v:group>
          <v:group style="position:absolute;left:2236;top:1130;width:26;height:25" coordorigin="2236,1130" coordsize="26,25">
            <v:shape style="position:absolute;left:2236;top:1130;width:26;height:25" coordorigin="2236,1130" coordsize="26,25" path="m2247,1130l2244,1136,2241,1142,2236,1154,2261,1154,2255,1143,2251,1137,2247,1130xe" filled="true" fillcolor="#cfad80" stroked="false">
              <v:path arrowok="t"/>
              <v:fill type="solid"/>
            </v:shape>
          </v:group>
          <v:group style="position:absolute;left:2581;top:317;width:28;height:30" coordorigin="2581,317" coordsize="28,30">
            <v:shape style="position:absolute;left:2581;top:317;width:28;height:30" coordorigin="2581,317" coordsize="28,30" path="m2582,327l2581,346,2607,330,2588,330,2582,327xe" filled="true" fillcolor="#cfad80" stroked="false">
              <v:path arrowok="t"/>
              <v:fill type="solid"/>
            </v:shape>
            <v:shape style="position:absolute;left:2581;top:317;width:28;height:30" coordorigin="2581,317" coordsize="28,30" path="m2601,317l2597,326,2593,328,2588,330,2607,330,2608,330,2601,317xe" filled="true" fillcolor="#cfad80" stroked="false">
              <v:path arrowok="t"/>
              <v:fill type="solid"/>
            </v:shape>
          </v:group>
          <v:group style="position:absolute;left:3284;top:371;width:19;height:27" coordorigin="3284,371" coordsize="19,27">
            <v:shape style="position:absolute;left:3284;top:371;width:19;height:27" coordorigin="3284,371" coordsize="19,27" path="m3292,371l3288,382,3284,394,3293,397,3303,375,3292,371xe" filled="true" fillcolor="#cfad80" stroked="false">
              <v:path arrowok="t"/>
              <v:fill type="solid"/>
            </v:shape>
          </v:group>
          <v:group style="position:absolute;left:2615;top:909;width:20;height:25" coordorigin="2615,909" coordsize="20,25">
            <v:shape style="position:absolute;left:2615;top:909;width:20;height:25" coordorigin="2615,909" coordsize="20,25" path="m2629,909l2623,909,2622,910,2621,911,2621,912,2619,916,2617,922,2615,926,2634,933,2634,917,2629,909xe" filled="true" fillcolor="#cfad80" stroked="false">
              <v:path arrowok="t"/>
              <v:fill type="solid"/>
            </v:shape>
          </v:group>
          <v:group style="position:absolute;left:3381;top:1007;width:2;height:2" coordorigin="3381,1007" coordsize="2,2">
            <v:shape style="position:absolute;left:3381;top:1007;width:2;height:2" coordorigin="3381,1007" coordsize="1,1" path="m3381,1007l3381,1007,3382,1007,3381,1007xe" filled="true" fillcolor="#cfad80" stroked="false">
              <v:path arrowok="t"/>
              <v:fill type="solid"/>
            </v:shape>
          </v:group>
          <v:group style="position:absolute;left:3364;top:1000;width:18;height:24" coordorigin="3364,1000" coordsize="18,24">
            <v:shape style="position:absolute;left:3364;top:1000;width:18;height:24" coordorigin="3364,1000" coordsize="18,24" path="m3364,1000l3364,1005,3364,1007,3364,1016,3365,1018,3372,1023,3378,1023,3381,1007,3376,1005,3370,1003,3364,1000xe" filled="true" fillcolor="#cfad80" stroked="false">
              <v:path arrowok="t"/>
              <v:fill type="solid"/>
            </v:shape>
          </v:group>
          <v:group style="position:absolute;left:2337;top:1071;width:18;height:29" coordorigin="2337,1071" coordsize="18,29">
            <v:shape style="position:absolute;left:2337;top:1071;width:18;height:29" coordorigin="2337,1071" coordsize="18,29" path="m2354,1071l2337,1087,2343,1093,2347,1096,2351,1100,2351,1093,2353,1084,2354,1071xe" filled="true" fillcolor="#cfad80" stroked="false">
              <v:path arrowok="t"/>
              <v:fill type="solid"/>
            </v:shape>
          </v:group>
          <v:group style="position:absolute;left:2704;top:916;width:14;height:33" coordorigin="2704,916" coordsize="14,33">
            <v:shape style="position:absolute;left:2704;top:916;width:14;height:33" coordorigin="2704,916" coordsize="14,33" path="m2711,916l2704,930,2717,949,2714,936,2713,926,2711,916xe" filled="true" fillcolor="#cfad80" stroked="false">
              <v:path arrowok="t"/>
              <v:fill type="solid"/>
            </v:shape>
          </v:group>
          <v:group style="position:absolute;left:2306;top:1129;width:20;height:27" coordorigin="2306,1129" coordsize="20,27">
            <v:shape style="position:absolute;left:2306;top:1129;width:20;height:27" coordorigin="2306,1129" coordsize="20,27" path="m2308,1129l2308,1139,2307,1147,2306,1156,2312,1150,2318,1146,2326,1138,2314,1132,2308,1129xe" filled="true" fillcolor="#cfad80" stroked="false">
              <v:path arrowok="t"/>
              <v:fill type="solid"/>
            </v:shape>
          </v:group>
          <v:group style="position:absolute;left:2855;top:38;width:16;height:25" coordorigin="2855,38" coordsize="16,25">
            <v:shape style="position:absolute;left:2855;top:38;width:16;height:25" coordorigin="2855,38" coordsize="16,25" path="m2862,38l2856,38,2855,63,2862,57,2866,52,2871,48,2870,46,2869,43,2869,40,2862,38xe" filled="true" fillcolor="#cfad80" stroked="false">
              <v:path arrowok="t"/>
              <v:fill type="solid"/>
            </v:shape>
          </v:group>
          <v:group style="position:absolute;left:2304;top:1065;width:15;height:17" coordorigin="2304,1065" coordsize="15,17">
            <v:shape style="position:absolute;left:2304;top:1065;width:15;height:17" coordorigin="2304,1065" coordsize="15,17" path="m2308,1065l2304,1071,2310,1081,2318,1067,2308,1065xe" filled="true" fillcolor="#cfad80" stroked="false">
              <v:path arrowok="t"/>
              <v:fill type="solid"/>
            </v:shape>
          </v:group>
          <v:group style="position:absolute;left:2839;top:107;width:11;height:31" coordorigin="2839,107" coordsize="11,31">
            <v:shape style="position:absolute;left:2839;top:107;width:11;height:31" coordorigin="2839,107" coordsize="11,31" path="m2844,107l2843,116,2839,126,2850,138,2849,124,2848,109,2845,107,2844,107xe" filled="true" fillcolor="#cfad80" stroked="false">
              <v:path arrowok="t"/>
              <v:fill type="solid"/>
            </v:shape>
          </v:group>
          <v:group style="position:absolute;left:3263;top:1273;width:13;height:26" coordorigin="3263,1273" coordsize="13,26">
            <v:shape style="position:absolute;left:3263;top:1273;width:13;height:26" coordorigin="3263,1273" coordsize="13,26" path="m3271,1273l3269,1279,3266,1285,3263,1292,3276,1299,3275,1289,3271,1273xe" filled="true" fillcolor="#cfad80" stroked="false">
              <v:path arrowok="t"/>
              <v:fill type="solid"/>
            </v:shape>
          </v:group>
          <v:group style="position:absolute;left:2688;top:734;width:8;height:25" coordorigin="2688,734" coordsize="8,25">
            <v:shape style="position:absolute;left:2688;top:734;width:8;height:25" coordorigin="2688,734" coordsize="8,25" path="m2689,734l2689,739,2688,743,2688,748,2688,752,2690,755,2691,759,2693,758,2694,757,2695,757,2693,742,2692,735,2689,734xe" filled="true" fillcolor="#cfad80" stroked="false">
              <v:path arrowok="t"/>
              <v:fill type="solid"/>
            </v:shape>
          </v:group>
          <v:group style="position:absolute;left:3200;top:1332;width:16;height:12" coordorigin="3200,1332" coordsize="16,12">
            <v:shape style="position:absolute;left:3200;top:1332;width:16;height:12" coordorigin="3200,1332" coordsize="16,12" path="m3200,1332l3200,1340,3215,1344,3215,1339,3214,1334,3214,1334,3209,1333,3205,1333,3200,1332xe" filled="true" fillcolor="#cfad80" stroked="false">
              <v:path arrowok="t"/>
              <v:fill type="solid"/>
            </v:shape>
          </v:group>
          <v:group style="position:absolute;left:3231;top:711;width:11;height:20" coordorigin="3231,711" coordsize="11,20">
            <v:shape style="position:absolute;left:3231;top:711;width:11;height:20" coordorigin="3231,711" coordsize="11,20" path="m3238,711l3235,715,3231,725,3232,727,3233,729,3234,731,3236,726,3239,721,3241,717,3240,715,3239,713,3238,711xe" filled="true" fillcolor="#cfad80" stroked="false">
              <v:path arrowok="t"/>
              <v:fill type="solid"/>
            </v:shape>
          </v:group>
          <v:group style="position:absolute;left:2550;top:1016;width:11;height:25" coordorigin="2550,1016" coordsize="11,25">
            <v:shape style="position:absolute;left:2550;top:1016;width:11;height:25" coordorigin="2550,1016" coordsize="11,25" path="m2556,1016l2555,1016,2553,1017,2550,1022,2550,1030,2552,1035,2553,1041,2555,1039,2556,1037,2558,1035,2558,1032,2560,1027,2560,1024,2559,1021,2556,1016xe" filled="true" fillcolor="#cfad80" stroked="false">
              <v:path arrowok="t"/>
              <v:fill type="solid"/>
            </v:shape>
          </v:group>
          <v:group style="position:absolute;left:3298;top:429;width:17;height:17" coordorigin="3298,429" coordsize="17,17">
            <v:shape style="position:absolute;left:3298;top:429;width:17;height:17" coordorigin="3298,429" coordsize="17,17" path="m3298,429l3302,443,3315,445,3307,438,3298,429xe" filled="true" fillcolor="#cfad80" stroked="false">
              <v:path arrowok="t"/>
              <v:fill type="solid"/>
            </v:shape>
          </v:group>
          <v:group style="position:absolute;left:2689;top:856;width:7;height:20" coordorigin="2689,856" coordsize="7,20">
            <v:shape style="position:absolute;left:2689;top:856;width:7;height:20" coordorigin="2689,856" coordsize="7,20" path="m2693,856l2691,856,2690,857,2689,858,2690,863,2690,869,2691,875,2693,874,2696,872,2696,871,2695,866,2694,861,2693,856xe" filled="true" fillcolor="#cfad80" stroked="false">
              <v:path arrowok="t"/>
              <v:fill type="solid"/>
            </v:shape>
          </v:group>
          <v:group style="position:absolute;left:2720;top:922;width:11;height:14" coordorigin="2720,922" coordsize="11,14">
            <v:shape style="position:absolute;left:2720;top:922;width:11;height:14" coordorigin="2720,922" coordsize="11,14" path="m2728,922l2727,922,2725,923,2723,926,2720,929,2723,932,2725,935,2726,935,2727,934,2729,931,2731,928,2729,926,2728,922xe" filled="true" fillcolor="#cfad80" stroked="false">
              <v:path arrowok="t"/>
              <v:fill type="solid"/>
            </v:shape>
          </v:group>
          <v:group style="position:absolute;left:2835;top:40;width:12;height:27" coordorigin="2835,40" coordsize="12,27">
            <v:shape style="position:absolute;left:2835;top:40;width:12;height:27" coordorigin="2835,40" coordsize="12,27" path="m2846,40l2835,47,2842,59,2841,67,2844,52,2846,40xe" filled="true" fillcolor="#cfad80" stroked="false">
              <v:path arrowok="t"/>
              <v:fill type="solid"/>
            </v:shape>
          </v:group>
          <v:group style="position:absolute;left:3329;top:363;width:18;height:23" coordorigin="3329,363" coordsize="18,23">
            <v:shape style="position:absolute;left:3329;top:363;width:18;height:23" coordorigin="3329,363" coordsize="18,23" path="m3336,363l3329,377,3336,386,3341,382,3347,378,3342,373,3336,363xe" filled="true" fillcolor="#cfad80" stroked="false">
              <v:path arrowok="t"/>
              <v:fill type="solid"/>
            </v:shape>
          </v:group>
          <v:group style="position:absolute;left:3347;top:377;width:2;height:2" coordorigin="3347,377" coordsize="2,2">
            <v:shape style="position:absolute;left:3347;top:377;width:2;height:2" coordorigin="3347,377" coordsize="1,1" path="m3347,378l3347,378,3348,378,3347,378xe" filled="true" fillcolor="#cfad80" stroked="false">
              <v:path arrowok="t"/>
              <v:fill type="solid"/>
            </v:shape>
          </v:group>
          <v:group style="position:absolute;left:2655;top:1111;width:6;height:16" coordorigin="2655,1111" coordsize="6,16">
            <v:shape style="position:absolute;left:2655;top:1111;width:6;height:16" coordorigin="2655,1111" coordsize="6,16" path="m2656,1111l2655,1121,2655,1126,2658,1127,2660,1118,2661,1113,2659,1113,2658,1112,2656,1111xe" filled="true" fillcolor="#cfad80" stroked="false">
              <v:path arrowok="t"/>
              <v:fill type="solid"/>
            </v:shape>
          </v:group>
          <v:group style="position:absolute;left:2302;top:1173;width:9;height:17" coordorigin="2302,1173" coordsize="9,17">
            <v:shape style="position:absolute;left:2302;top:1173;width:9;height:17" coordorigin="2302,1173" coordsize="9,17" path="m2305,1173l2303,1175,2302,1176,2304,1181,2305,1185,2307,1189,2308,1187,2310,1184,2309,1180,2307,1177,2305,1173xe" filled="true" fillcolor="#cfad80" stroked="false">
              <v:path arrowok="t"/>
              <v:fill type="solid"/>
            </v:shape>
          </v:group>
          <v:group style="position:absolute;left:2259;top:973;width:10;height:16" coordorigin="2259,973" coordsize="10,16">
            <v:shape style="position:absolute;left:2259;top:973;width:10;height:16" coordorigin="2259,973" coordsize="10,16" path="m2266,973l2265,973,2263,975,2262,978,2259,981,2262,985,2264,989,2265,988,2266,986,2268,983,2269,979,2269,978,2266,973xe" filled="true" fillcolor="#cfad80" stroked="false">
              <v:path arrowok="t"/>
              <v:fill type="solid"/>
            </v:shape>
          </v:group>
          <v:group style="position:absolute;left:2505;top:1008;width:10;height:20" coordorigin="2505,1008" coordsize="10,20">
            <v:shape style="position:absolute;left:2505;top:1008;width:10;height:20" coordorigin="2505,1008" coordsize="10,20" path="m2514,1008l2511,1014,2509,1019,2505,1027,2514,1027,2515,1020,2514,1008xe" filled="true" fillcolor="#cfad80" stroked="false">
              <v:path arrowok="t"/>
              <v:fill type="solid"/>
            </v:shape>
          </v:group>
          <v:group style="position:absolute;left:2700;top:1108;width:11;height:14" coordorigin="2700,1108" coordsize="11,14">
            <v:shape style="position:absolute;left:2700;top:1108;width:11;height:14" coordorigin="2700,1108" coordsize="11,14" path="m2708,1108l2707,1108,2705,1108,2703,1111,2700,1114,2703,1118,2705,1121,2708,1119,2709,1116,2711,1113,2710,1111,2708,1108xe" filled="true" fillcolor="#cfad80" stroked="false">
              <v:path arrowok="t"/>
              <v:fill type="solid"/>
            </v:shape>
          </v:group>
          <v:group style="position:absolute;left:2608;top:1172;width:9;height:22" coordorigin="2608,1172" coordsize="9,22">
            <v:shape style="position:absolute;left:2608;top:1172;width:9;height:22" coordorigin="2608,1172" coordsize="9,22" path="m2613,1172l2610,1181,2608,1184,2608,1187,2608,1189,2611,1194,2611,1193,2613,1191,2615,1188,2616,1182,2615,1179,2613,1172xe" filled="true" fillcolor="#cfad80" stroked="false">
              <v:path arrowok="t"/>
              <v:fill type="solid"/>
            </v:shape>
          </v:group>
          <v:group style="position:absolute;left:2886;top:57;width:10;height:13" coordorigin="2886,57" coordsize="10,13">
            <v:shape style="position:absolute;left:2886;top:57;width:10;height:13" coordorigin="2886,57" coordsize="10,13" path="m2896,57l2893,59,2890,62,2886,65,2895,69,2896,57xe" filled="true" fillcolor="#cfad80" stroked="false">
              <v:path arrowok="t"/>
              <v:fill type="solid"/>
            </v:shape>
          </v:group>
          <v:group style="position:absolute;left:3257;top:766;width:7;height:11" coordorigin="3257,766" coordsize="7,11">
            <v:shape style="position:absolute;left:3257;top:766;width:7;height:11" coordorigin="3257,766" coordsize="7,11" path="m3259,766l3258,770,3257,772,3259,774,3260,775,3261,777,3263,772,3264,770,3262,768,3260,767,3259,766xe" filled="true" fillcolor="#cfad80" stroked="false">
              <v:path arrowok="t"/>
              <v:fill type="solid"/>
            </v:shape>
          </v:group>
          <v:group style="position:absolute;left:2500;top:960;width:6;height:17" coordorigin="2500,960" coordsize="6,17">
            <v:shape style="position:absolute;left:2500;top:960;width:6;height:17" coordorigin="2500,960" coordsize="6,17" path="m2504,960l2501,960,2500,961,2501,966,2502,971,2503,977,2505,976,2506,975,2505,970,2504,960xe" filled="true" fillcolor="#cfad80" stroked="false">
              <v:path arrowok="t"/>
              <v:fill type="solid"/>
            </v:shape>
          </v:group>
          <v:group style="position:absolute;left:2592;top:400;width:11;height:12" coordorigin="2592,400" coordsize="11,12">
            <v:shape style="position:absolute;left:2592;top:400;width:11;height:12" coordorigin="2592,400" coordsize="11,12" path="m2593,400l2592,405,2592,408,2595,409,2598,411,2601,412,2602,404,2596,402,2593,400xe" filled="true" fillcolor="#cfad80" stroked="false">
              <v:path arrowok="t"/>
              <v:fill type="solid"/>
            </v:shape>
          </v:group>
          <v:group style="position:absolute;left:2497;top:590;width:9;height:12" coordorigin="2497,590" coordsize="9,12">
            <v:shape style="position:absolute;left:2497;top:590;width:9;height:12" coordorigin="2497,590" coordsize="9,12" path="m2504,590l2504,590,2502,591,2497,595,2498,599,2499,601,2501,599,2506,595,2505,593,2504,590xe" filled="true" fillcolor="#cfad80" stroked="false">
              <v:path arrowok="t"/>
              <v:fill type="solid"/>
            </v:shape>
          </v:group>
          <v:group style="position:absolute;left:3305;top:595;width:98;height:81" coordorigin="3305,595" coordsize="98,81">
            <v:shape style="position:absolute;left:3305;top:595;width:98;height:81" coordorigin="3305,595" coordsize="98,81" path="m3391,644l3349,644,3349,653,3348,661,3348,672,3350,673,3352,675,3361,674,3369,664,3397,664,3402,659,3392,646,3391,64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97,664l3369,664,3379,667,3385,674,3396,665,3397,66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31,595l3325,598,3308,605,3308,608,3307,615,3305,624,3312,628,3320,630,3325,638,3329,646,3330,661,3334,672,3339,655,3349,644,3391,644,3390,640,3371,640,3360,632,3357,614,3356,608,3346,608,3342,607,3338,606,3335,599,3331,595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82,603l3379,615,3376,628,3371,640,3390,640,3386,631,3382,603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53,599l3350,602,3346,608,3356,608,3353,599xe" filled="true" fillcolor="#cfad80" stroked="false">
              <v:path arrowok="t"/>
              <v:fill type="solid"/>
            </v:shape>
          </v:group>
          <v:group style="position:absolute;left:3346;top:437;width:21;height:45" coordorigin="3346,437" coordsize="21,45">
            <v:shape style="position:absolute;left:3346;top:437;width:21;height:45" coordorigin="3346,437" coordsize="21,45" path="m3363,437l3359,440,3353,440,3346,459,3350,471,3357,482,3360,469,3366,444,3363,437xe" filled="true" fillcolor="#cfad80" stroked="false">
              <v:path arrowok="t"/>
              <v:fill type="solid"/>
            </v:shape>
          </v:group>
          <v:group style="position:absolute;left:3355;top:304;width:10;height:21" coordorigin="3355,304" coordsize="10,21">
            <v:shape style="position:absolute;left:3355;top:304;width:10;height:21" coordorigin="3355,304" coordsize="10,21" path="m3358,304l3355,308,3357,314,3359,319,3360,324,3362,322,3363,320,3365,319,3362,314,3360,309,3358,304xe" filled="true" fillcolor="#cfad80" stroked="false">
              <v:path arrowok="t"/>
              <v:fill type="solid"/>
            </v:shape>
          </v:group>
          <v:group style="position:absolute;left:3338;top:784;width:15;height:25" coordorigin="3338,784" coordsize="15,25">
            <v:shape style="position:absolute;left:3338;top:784;width:15;height:25" coordorigin="3338,784" coordsize="15,25" path="m3338,784l3342,794,3348,809,3352,789,3349,784,3338,784xe" filled="true" fillcolor="#cfad80" stroked="false">
              <v:path arrowok="t"/>
              <v:fill type="solid"/>
            </v:shape>
          </v:group>
          <v:group style="position:absolute;left:3369;top:899;width:10;height:17" coordorigin="3369,899" coordsize="10,17">
            <v:shape style="position:absolute;left:3369;top:899;width:10;height:17" coordorigin="3369,899" coordsize="10,17" path="m3372,899l3371,901,3370,904,3369,906,3372,909,3377,915,3377,913,3378,911,3379,910,3377,906,3372,899xe" filled="true" fillcolor="#cfad80" stroked="false">
              <v:path arrowok="t"/>
              <v:fill type="solid"/>
            </v:shape>
          </v:group>
          <v:group style="position:absolute;left:3394;top:183;width:8;height:15" coordorigin="3394,183" coordsize="8,15">
            <v:shape style="position:absolute;left:3394;top:183;width:8;height:15" coordorigin="3394,183" coordsize="8,15" path="m3397,183l3396,186,3394,189,3394,191,3395,194,3397,197,3399,198,3401,193,3402,191,3401,189,3399,186,3397,183xe" filled="true" fillcolor="#cfad80" stroked="false">
              <v:path arrowok="t"/>
              <v:fill type="solid"/>
            </v:shape>
          </v:group>
          <v:group style="position:absolute;left:3336;top:1343;width:11;height:18" coordorigin="3336,1343" coordsize="11,18">
            <v:shape style="position:absolute;left:3336;top:1343;width:11;height:18" coordorigin="3336,1343" coordsize="11,18" path="m3339,1343l3338,1345,3337,1347,3336,1348,3340,1352,3342,1356,3345,1360,3346,1359,3347,1356,3344,1351,3339,1343xe" filled="true" fillcolor="#cfad80" stroked="false">
              <v:path arrowok="t"/>
              <v:fill type="solid"/>
            </v:shape>
          </v:group>
          <v:group style="position:absolute;left:3322;top:769;width:13;height:15" coordorigin="3322,769" coordsize="13,15">
            <v:shape style="position:absolute;left:3322;top:769;width:13;height:15" coordorigin="3322,769" coordsize="13,15" path="m3323,769l3322,781,3325,784,3335,778,3329,774,3326,771,3323,769xe" filled="true" fillcolor="#cfad80" stroked="false">
              <v:path arrowok="t"/>
              <v:fill type="solid"/>
            </v:shape>
          </v:group>
          <v:group style="position:absolute;left:0;top:0;width:11906;height:3471" coordorigin="0,0" coordsize="11906,3471">
            <v:shape style="position:absolute;left:0;top:0;width:11906;height:3471" coordorigin="0,0" coordsize="11906,3471" path="m0,3471l11906,3471,11906,0,0,0,0,3471xe" filled="true" fillcolor="#f89e5d" stroked="false">
              <v:path arrowok="t"/>
              <v:fill type="solid"/>
            </v:shape>
          </v:group>
          <v:group style="position:absolute;left:1077;top:1082;width:9752;height:2" coordorigin="1077,1082" coordsize="9752,2">
            <v:shape style="position:absolute;left:1077;top:1082;width:9752;height:2" coordorigin="1077,1082" coordsize="9752,0" path="m1077,1082l10828,1082e" filled="false" stroked="true" strokeweight=".5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291.121002pt;margin-top:36.939888pt;width:252.3pt;height:14pt;mso-position-horizontal-relative:page;mso-position-vertical-relative:page;z-index:-142888" type="#_x0000_t202" filled="false" stroked="false">
          <v:textbox inset="0,0,0,0">
            <w:txbxContent>
              <w:p>
                <w:pPr>
                  <w:tabs>
                    <w:tab w:pos="5005" w:val="right" w:leader="none"/>
                  </w:tabs>
                  <w:spacing w:line="273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/>
                    <w:color w:val="FFFFFF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FFFFFF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FFFFFF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FFFFFF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7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color w:val="FFFFFF"/>
                    <w:sz w:val="24"/>
                  </w:rPr>
                  <w:tab/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</w:r>
                <w:r>
                  <w:rPr>
                    <w:rFonts w:ascii="Arial Unicode MS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144885pt;width:595.35pt;height:173.7pt;mso-position-horizontal-relative:page;mso-position-vertical-relative:page;z-index:-142864" coordorigin="0,-3" coordsize="11907,3474">
          <v:shape style="position:absolute;left:0;top:0;width:11904;height:3471" type="#_x0000_t75" stroked="false">
            <v:imagedata r:id="rId1" o:title=""/>
          </v:shape>
          <v:group style="position:absolute;left:11904;top:0;width:2;height:3471" coordorigin="11904,0" coordsize="2,3471">
            <v:shape style="position:absolute;left:11904;top:0;width:2;height:3471" coordorigin="11904,0" coordsize="2,3471" path="m11904,3471l11906,3471,11906,0,11904,0,11904,3471xe" filled="true" fillcolor="#cfad80" stroked="false">
              <v:path arrowok="t"/>
              <v:fill type="solid"/>
            </v:shape>
          </v:group>
          <v:group style="position:absolute;left:11904;top:0;width:2;height:3471" coordorigin="11904,0" coordsize="2,3471">
            <v:shape style="position:absolute;left:11904;top:0;width:2;height:3471" coordorigin="11904,0" coordsize="2,3471" path="m11904,3471l11906,3471,11906,0,11904,0,11904,3471e" filled="false" stroked="false">
              <v:path arrowok="t"/>
            </v:shape>
          </v:group>
          <v:group style="position:absolute;left:7535;top:1645;width:18;height:29" coordorigin="7535,1645" coordsize="18,29">
            <v:shape style="position:absolute;left:7535;top:1645;width:18;height:29" coordorigin="7535,1645" coordsize="18,29" path="m7539,1645l7538,1653,7536,1662,7535,1673,7552,1658,7546,1652,7542,1648,7539,1645xe" filled="true" fillcolor="#cfad80" stroked="false">
              <v:path arrowok="t"/>
              <v:fill type="solid"/>
            </v:shape>
          </v:group>
          <v:group style="position:absolute;left:7538;top:1643;width:2;height:2" coordorigin="7538,1643" coordsize="2,2">
            <v:shape style="position:absolute;left:7538;top:1643;width:2;height:2" coordorigin="7538,1643" coordsize="1,2" path="m7538,1643l7538,1644,7538,1644,7538,1644,7539,1645,7539,1643,7538,1643xe" filled="true" fillcolor="#cfad80" stroked="false">
              <v:path arrowok="t"/>
              <v:fill type="solid"/>
            </v:shape>
          </v:group>
          <v:group style="position:absolute;left:6461;top:250;width:57;height:142" coordorigin="6461,250" coordsize="57,142">
            <v:shape style="position:absolute;left:6461;top:250;width:57;height:142" coordorigin="6461,250" coordsize="57,142" path="m6461,262l6461,384,6484,391,6484,376,6487,364,6498,359,6491,343,6488,331,6495,315,6503,300,6517,299,6515,270,6476,270,6477,269,6471,267,6466,264,6461,262xe" filled="true" fillcolor="#cfad80" stroked="false">
              <v:path arrowok="t"/>
              <v:fill type="solid"/>
            </v:shape>
            <v:shape style="position:absolute;left:6461;top:250;width:57;height:142" coordorigin="6461,250" coordsize="57,142" path="m6495,250l6476,270,6515,270,6514,263,6510,263,6508,263,6505,263,6503,261,6501,258,6498,256,6497,253,6495,250xe" filled="true" fillcolor="#cfad80" stroked="false">
              <v:path arrowok="t"/>
              <v:fill type="solid"/>
            </v:shape>
            <v:shape style="position:absolute;left:6461;top:250;width:57;height:142" coordorigin="6461,250" coordsize="57,142" path="m6514,259l6512,261,6510,263,6514,263,6514,259xe" filled="true" fillcolor="#cfad80" stroked="false">
              <v:path arrowok="t"/>
              <v:fill type="solid"/>
            </v:shape>
          </v:group>
          <v:group style="position:absolute;left:6461;top:384;width:24;height:37" coordorigin="6461,384" coordsize="24,37">
            <v:shape style="position:absolute;left:6461;top:384;width:24;height:37" coordorigin="6461,384" coordsize="24,37" path="m6461,384l6461,420,6467,406,6475,398,6484,392,6484,392,6485,391,6484,391,6476,389,6468,387,6461,384xe" filled="true" fillcolor="#cfad80" stroked="false">
              <v:path arrowok="t"/>
              <v:fill type="solid"/>
            </v:shape>
            <v:shape style="position:absolute;left:6461;top:384;width:24;height:37" coordorigin="6461,384" coordsize="24,37" path="m6484,392l6484,392,6484,392,6484,392xe" filled="true" fillcolor="#cfad80" stroked="false">
              <v:path arrowok="t"/>
              <v:fill type="solid"/>
            </v:shape>
          </v:group>
          <v:group style="position:absolute;left:6461;top:478;width:11;height:25" coordorigin="6461,478" coordsize="11,25">
            <v:shape style="position:absolute;left:6461;top:478;width:11;height:25" coordorigin="6461,478" coordsize="11,25" path="m6461,478l6461,499,6462,500,6464,501,6468,503,6466,492,6471,480,6461,478xe" filled="true" fillcolor="#cfad80" stroked="false">
              <v:path arrowok="t"/>
              <v:fill type="solid"/>
            </v:shape>
          </v:group>
          <v:group style="position:absolute;left:6933;top:205;width:41;height:106" coordorigin="6933,205" coordsize="41,106">
            <v:shape style="position:absolute;left:6933;top:205;width:41;height:106" coordorigin="6933,205" coordsize="41,106" path="m6954,205l6948,210,6942,216,6936,223,6939,242,6937,261,6933,281,6939,286,6944,291,6940,303,6938,310,6954,310,6947,276,6960,276,6960,275,6964,269,6968,262,6968,242,6954,205xe" filled="true" fillcolor="#cfad80" stroked="false">
              <v:path arrowok="t"/>
              <v:fill type="solid"/>
            </v:shape>
            <v:shape style="position:absolute;left:6933;top:205;width:41;height:106" coordorigin="6933,205" coordsize="41,106" path="m6960,276l6947,276,6957,287,6964,295,6971,303,6973,300,6973,298,6969,291,6965,284,6960,276xe" filled="true" fillcolor="#cfad80" stroked="false">
              <v:path arrowok="t"/>
              <v:fill type="solid"/>
            </v:shape>
          </v:group>
          <v:group style="position:absolute;left:6563;top:169;width:44;height:128" coordorigin="6563,169" coordsize="44,128">
            <v:shape style="position:absolute;left:6563;top:169;width:44;height:128" coordorigin="6563,169" coordsize="44,128" path="m6589,169l6571,179,6573,198,6572,217,6570,235,6569,257,6563,273,6565,279,6567,284,6571,296,6575,280,6577,270,6581,249,6578,235,6597,232,6595,215,6592,206,6590,198,6584,191,6590,182,6593,178,6606,178,6607,178,6607,170,6589,169xe" filled="true" fillcolor="#cfad80" stroked="false">
              <v:path arrowok="t"/>
              <v:fill type="solid"/>
            </v:shape>
            <v:shape style="position:absolute;left:6563;top:169;width:44;height:128" coordorigin="6563,169" coordsize="44,128" path="m6606,178l6593,178,6598,181,6602,180,6605,179,6606,178xe" filled="true" fillcolor="#cfad80" stroked="false">
              <v:path arrowok="t"/>
              <v:fill type="solid"/>
            </v:shape>
          </v:group>
          <v:group style="position:absolute;left:10809;top:1215;width:50;height:77" coordorigin="10809,1215" coordsize="50,77">
            <v:shape style="position:absolute;left:10809;top:1215;width:50;height:77" coordorigin="10809,1215" coordsize="50,77" path="m10814,1215l10809,1225,10811,1234,10826,1291,10849,1289,10849,1281,10834,1275,10843,1265,10849,1259,10858,1248,10844,1245,10844,1244,10828,1244,10823,1233,10814,1215xe" filled="true" fillcolor="#cfad80" stroked="false">
              <v:path arrowok="t"/>
              <v:fill type="solid"/>
            </v:shape>
            <v:shape style="position:absolute;left:10809;top:1215;width:50;height:77" coordorigin="10809,1215" coordsize="50,77" path="m10842,1219l10836,1230,10832,1237,10828,1244,10844,1244,10844,1239,10843,1230,10842,1219xe" filled="true" fillcolor="#cfad80" stroked="false">
              <v:path arrowok="t"/>
              <v:fill type="solid"/>
            </v:shape>
          </v:group>
          <v:group style="position:absolute;left:6524;top:340;width:41;height:84" coordorigin="6524,340" coordsize="41,84">
            <v:shape style="position:absolute;left:6524;top:340;width:41;height:84" coordorigin="6524,340" coordsize="41,84" path="m6560,340l6549,342,6538,356,6537,370,6543,393,6540,397,6537,403,6530,411,6527,413,6524,419,6531,424,6537,414,6549,383,6553,366,6564,356,6561,347,6560,340xe" filled="true" fillcolor="#cfad80" stroked="false">
              <v:path arrowok="t"/>
              <v:fill type="solid"/>
            </v:shape>
          </v:group>
          <v:group style="position:absolute;left:9902;top:826;width:33;height:68" coordorigin="9902,826" coordsize="33,68">
            <v:shape style="position:absolute;left:9902;top:826;width:33;height:68" coordorigin="9902,826" coordsize="33,68" path="m9928,850l9902,850,9907,850,9919,852,9915,864,9912,875,9910,890,9918,894,9924,880,9926,878,9934,878,9934,871,9928,854,9928,850xe" filled="true" fillcolor="#cfad80" stroked="false">
              <v:path arrowok="t"/>
              <v:fill type="solid"/>
            </v:shape>
            <v:shape style="position:absolute;left:9902;top:826;width:33;height:68" coordorigin="9902,826" coordsize="33,68" path="m9934,878l9926,878,9931,881,9933,884,9934,878xe" filled="true" fillcolor="#cfad80" stroked="false">
              <v:path arrowok="t"/>
              <v:fill type="solid"/>
            </v:shape>
            <v:shape style="position:absolute;left:9902;top:826;width:33;height:68" coordorigin="9902,826" coordsize="33,68" path="m9902,850l9902,851,9902,850,9902,850,9928,850,9902,850,9902,850xe" filled="true" fillcolor="#cfad80" stroked="false">
              <v:path arrowok="t"/>
              <v:fill type="solid"/>
            </v:shape>
            <v:shape style="position:absolute;left:9902;top:826;width:33;height:68" coordorigin="9902,826" coordsize="33,68" path="m9912,826l9908,836,9907,836,9906,839,9903,848,9903,849,9902,849,9902,850,9928,850,9928,831,9917,826,9912,826xe" filled="true" fillcolor="#cfad80" stroked="false">
              <v:path arrowok="t"/>
              <v:fill type="solid"/>
            </v:shape>
          </v:group>
          <v:group style="position:absolute;left:7497;top:1607;width:41;height:70" coordorigin="7497,1607" coordsize="41,70">
            <v:shape style="position:absolute;left:7497;top:1607;width:41;height:70" coordorigin="7497,1607" coordsize="41,70" path="m7511,1624l7504,1629,7502,1639,7497,1651,7507,1660,7515,1667,7525,1676,7526,1657,7529,1643,7538,1643,7536,1634,7520,1634,7516,1631,7511,1624xe" filled="true" fillcolor="#cfad80" stroked="false">
              <v:path arrowok="t"/>
              <v:fill type="solid"/>
            </v:shape>
            <v:shape style="position:absolute;left:7497;top:1607;width:41;height:70" coordorigin="7497,1607" coordsize="41,70" path="m7538,1643l7529,1643,7538,1644,7538,1643xe" filled="true" fillcolor="#cfad80" stroked="false">
              <v:path arrowok="t"/>
              <v:fill type="solid"/>
            </v:shape>
            <v:shape style="position:absolute;left:7497;top:1607;width:41;height:70" coordorigin="7497,1607" coordsize="41,70" path="m7521,1607l7524,1624,7520,1634,7536,1634,7536,1632,7534,1621,7531,1610,7521,1607xe" filled="true" fillcolor="#cfad80" stroked="false">
              <v:path arrowok="t"/>
              <v:fill type="solid"/>
            </v:shape>
          </v:group>
          <v:group style="position:absolute;left:7010;top:826;width:32;height:50" coordorigin="7010,826" coordsize="32,50">
            <v:shape style="position:absolute;left:7010;top:826;width:32;height:50" coordorigin="7010,826" coordsize="32,50" path="m7031,826l7021,828,7013,830,7010,853,7015,860,7021,868,7027,876,7028,875,7041,862,7041,849,7031,826xe" filled="true" fillcolor="#cfad80" stroked="false">
              <v:path arrowok="t"/>
              <v:fill type="solid"/>
            </v:shape>
          </v:group>
          <v:group style="position:absolute;left:10543;top:1235;width:24;height:60" coordorigin="10543,1235" coordsize="24,60">
            <v:shape style="position:absolute;left:10543;top:1235;width:24;height:60" coordorigin="10543,1235" coordsize="24,60" path="m10553,1235l10550,1247,10547,1260,10543,1273,10567,1294,10567,1259,10563,1244,10553,1235xe" filled="true" fillcolor="#cfad80" stroked="false">
              <v:path arrowok="t"/>
              <v:fill type="solid"/>
            </v:shape>
          </v:group>
          <v:group style="position:absolute;left:6654;top:41;width:28;height:51" coordorigin="6654,41" coordsize="28,51">
            <v:shape style="position:absolute;left:6654;top:41;width:28;height:51" coordorigin="6654,41" coordsize="28,51" path="m6667,41l6654,46,6657,52,6660,57,6663,70,6663,80,6664,92,6671,80,6676,71,6682,62,6678,55,6667,41xe" filled="true" fillcolor="#cfad80" stroked="false">
              <v:path arrowok="t"/>
              <v:fill type="solid"/>
            </v:shape>
          </v:group>
          <v:group style="position:absolute;left:7261;top:1705;width:26;height:44" coordorigin="7261,1705" coordsize="26,44">
            <v:shape style="position:absolute;left:7261;top:1705;width:26;height:44" coordorigin="7261,1705" coordsize="26,44" path="m7271,1705l7263,1714,7261,1731,7267,1748,7273,1742,7279,1735,7287,1727,7281,1714,7276,1709,7271,1705xe" filled="true" fillcolor="#cfad80" stroked="false">
              <v:path arrowok="t"/>
              <v:fill type="solid"/>
            </v:shape>
          </v:group>
          <v:group style="position:absolute;left:6544;top:548;width:33;height:39" coordorigin="6544,548" coordsize="33,39">
            <v:shape style="position:absolute;left:6544;top:548;width:33;height:39" coordorigin="6544,548" coordsize="33,39" path="m6573,548l6568,557,6556,565,6544,575,6560,587,6572,580,6576,574,6576,572,6573,548xe" filled="true" fillcolor="#cfad80" stroked="false">
              <v:path arrowok="t"/>
              <v:fill type="solid"/>
            </v:shape>
          </v:group>
          <v:group style="position:absolute;left:10894;top:1215;width:24;height:32" coordorigin="10894,1215" coordsize="24,32">
            <v:shape style="position:absolute;left:10894;top:1215;width:24;height:32" coordorigin="10894,1215" coordsize="24,32" path="m10904,1215l10894,1229,10899,1235,10903,1240,10909,1246,10914,1237,10918,1229,10915,1219,10904,1215xe" filled="true" fillcolor="#cfad80" stroked="false">
              <v:path arrowok="t"/>
              <v:fill type="solid"/>
            </v:shape>
          </v:group>
          <v:group style="position:absolute;left:7328;top:1652;width:24;height:31" coordorigin="7328,1652" coordsize="24,31">
            <v:shape style="position:absolute;left:7328;top:1652;width:24;height:31" coordorigin="7328,1652" coordsize="24,31" path="m7339,1652l7328,1660,7334,1667,7346,1681,7346,1682,7352,1673,7348,1666,7339,1652xe" filled="true" fillcolor="#cfad80" stroked="false">
              <v:path arrowok="t"/>
              <v:fill type="solid"/>
            </v:shape>
          </v:group>
          <v:group style="position:absolute;left:6507;top:317;width:20;height:39" coordorigin="6507,317" coordsize="20,39">
            <v:shape style="position:absolute;left:6507;top:317;width:20;height:39" coordorigin="6507,317" coordsize="20,39" path="m6513,317l6507,334,6510,355,6527,355,6527,354,6520,333,6513,317xe" filled="true" fillcolor="#cfad80" stroked="false">
              <v:path arrowok="t"/>
              <v:fill type="solid"/>
            </v:shape>
          </v:group>
          <v:group style="position:absolute;left:6585;top:923;width:19;height:33" coordorigin="6585,923" coordsize="19,33">
            <v:shape style="position:absolute;left:6585;top:923;width:19;height:33" coordorigin="6585,923" coordsize="19,33" path="m6594,923l6587,924,6587,927,6585,935,6586,944,6586,954,6588,954,6590,955,6591,956,6599,945,6604,938,6601,933,6600,925,6598,924,6594,923xe" filled="true" fillcolor="#cfad80" stroked="false">
              <v:path arrowok="t"/>
              <v:fill type="solid"/>
            </v:shape>
          </v:group>
          <v:group style="position:absolute;left:6541;top:498;width:11;height:40" coordorigin="6541,498" coordsize="11,40">
            <v:shape style="position:absolute;left:6541;top:498;width:11;height:40" coordorigin="6541,498" coordsize="11,40" path="m6551,498l6541,508,6542,527,6551,538,6551,498xe" filled="true" fillcolor="#cfad80" stroked="false">
              <v:path arrowok="t"/>
              <v:fill type="solid"/>
            </v:shape>
          </v:group>
          <v:group style="position:absolute;left:6893;top:101;width:21;height:32" coordorigin="6893,101" coordsize="21,32">
            <v:shape style="position:absolute;left:6893;top:101;width:21;height:32" coordorigin="6893,101" coordsize="21,32" path="m6893,101l6895,127,6900,133,6913,123,6901,110,6893,101xe" filled="true" fillcolor="#cfad80" stroked="false">
              <v:path arrowok="t"/>
              <v:fill type="solid"/>
            </v:shape>
          </v:group>
          <v:group style="position:absolute;left:7049;top:762;width:9;height:40" coordorigin="7049,762" coordsize="9,40">
            <v:shape style="position:absolute;left:7049;top:762;width:9;height:40" coordorigin="7049,762" coordsize="9,40" path="m7053,762l7052,765,7049,788,7053,802,7057,784,7053,762xe" filled="true" fillcolor="#cfad80" stroked="false">
              <v:path arrowok="t"/>
              <v:fill type="solid"/>
            </v:shape>
          </v:group>
          <v:group style="position:absolute;left:7615;top:1616;width:24;height:34" coordorigin="7615,1616" coordsize="24,34">
            <v:shape style="position:absolute;left:7615;top:1616;width:24;height:34" coordorigin="7615,1616" coordsize="24,34" path="m7623,1616l7620,1629,7615,1641,7622,1644,7627,1647,7631,1649,7638,1637,7636,1626,7630,1622,7623,1616xe" filled="true" fillcolor="#cfad80" stroked="false">
              <v:path arrowok="t"/>
              <v:fill type="solid"/>
            </v:shape>
          </v:group>
          <v:group style="position:absolute;left:11066;top:1233;width:22;height:44" coordorigin="11066,1233" coordsize="22,44">
            <v:shape style="position:absolute;left:11066;top:1233;width:22;height:44" coordorigin="11066,1233" coordsize="22,44" path="m11075,1233l11069,1249,11066,1259,11069,1265,11082,1277,11083,1261,11088,1250,11080,1249,11075,1233xe" filled="true" fillcolor="#cfad80" stroked="false">
              <v:path arrowok="t"/>
              <v:fill type="solid"/>
            </v:shape>
          </v:group>
          <v:group style="position:absolute;left:6529;top:265;width:14;height:27" coordorigin="6529,265" coordsize="14,27">
            <v:shape style="position:absolute;left:6529;top:265;width:14;height:27" coordorigin="6529,265" coordsize="14,27" path="m6529,265l6529,292,6540,292,6542,280,6543,266,6541,266,6529,265xe" filled="true" fillcolor="#cfad80" stroked="false">
              <v:path arrowok="t"/>
              <v:fill type="solid"/>
            </v:shape>
          </v:group>
          <v:group style="position:absolute;left:7628;top:1591;width:26;height:25" coordorigin="7628,1591" coordsize="26,25">
            <v:shape style="position:absolute;left:7628;top:1591;width:26;height:25" coordorigin="7628,1591" coordsize="26,25" path="m7653,1591l7628,1591,7634,1601,7638,1607,7642,1615,7645,1608,7648,1603,7653,1591xe" filled="true" fillcolor="#cfad80" stroked="false">
              <v:path arrowok="t"/>
              <v:fill type="solid"/>
            </v:shape>
          </v:group>
          <v:group style="position:absolute;left:6916;top:106;width:20;height:30" coordorigin="6916,106" coordsize="20,30">
            <v:shape style="position:absolute;left:6916;top:106;width:20;height:30" coordorigin="6916,106" coordsize="20,30" path="m6916,108l6920,126,6924,136,6935,131,6934,109,6926,109,6916,108xe" filled="true" fillcolor="#cfad80" stroked="false">
              <v:path arrowok="t"/>
              <v:fill type="solid"/>
            </v:shape>
            <v:shape style="position:absolute;left:6916;top:106;width:20;height:30" coordorigin="6916,106" coordsize="20,30" path="m6934,106l6926,109,6934,109,6934,106xe" filled="true" fillcolor="#cfad80" stroked="false">
              <v:path arrowok="t"/>
              <v:fill type="solid"/>
            </v:shape>
          </v:group>
          <v:group style="position:absolute;left:10382;top:2686;width:9;height:37" coordorigin="10382,2686" coordsize="9,37">
            <v:shape style="position:absolute;left:10382;top:2686;width:9;height:37" coordorigin="10382,2686" coordsize="9,37" path="m10387,2686l10384,2693,10382,2711,10390,2722,10390,2712,10389,2702,10387,2686xe" filled="true" fillcolor="#cfad80" stroked="false">
              <v:path arrowok="t"/>
              <v:fill type="solid"/>
            </v:shape>
          </v:group>
          <v:group style="position:absolute;left:6997;top:945;width:17;height:34" coordorigin="6997,945" coordsize="17,34">
            <v:shape style="position:absolute;left:6997;top:945;width:17;height:34" coordorigin="6997,945" coordsize="17,34" path="m7005,945l7001,953,6997,960,6997,964,6998,977,7004,979,7013,972,7010,963,7008,956,7005,945xe" filled="true" fillcolor="#cfad80" stroked="false">
              <v:path arrowok="t"/>
              <v:fill type="solid"/>
            </v:shape>
          </v:group>
          <v:group style="position:absolute;left:7904;top:2075;width:21;height:28" coordorigin="7904,2075" coordsize="21,28">
            <v:shape style="position:absolute;left:7904;top:2075;width:21;height:28" coordorigin="7904,2075" coordsize="21,28" path="m7912,2075l7904,2087,7909,2103,7915,2099,7925,2094,7916,2086,7912,2075xe" filled="true" fillcolor="#cfad80" stroked="false">
              <v:path arrowok="t"/>
              <v:fill type="solid"/>
            </v:shape>
          </v:group>
          <v:group style="position:absolute;left:10534;top:1217;width:8;height:34" coordorigin="10534,1217" coordsize="8,34">
            <v:shape style="position:absolute;left:10534;top:1217;width:8;height:34" coordorigin="10534,1217" coordsize="8,34" path="m10539,1217l10534,1233,10542,1251,10539,1217xe" filled="true" fillcolor="#cfad80" stroked="false">
              <v:path arrowok="t"/>
              <v:fill type="solid"/>
            </v:shape>
          </v:group>
          <v:group style="position:absolute;left:10125;top:673;width:16;height:27" coordorigin="10125,673" coordsize="16,27">
            <v:shape style="position:absolute;left:10125;top:673;width:16;height:27" coordorigin="10125,673" coordsize="16,27" path="m10128,673l10127,676,10125,678,10125,696,10129,700,10141,694,10135,685,10132,679,10128,673xe" filled="true" fillcolor="#cfad80" stroked="false">
              <v:path arrowok="t"/>
              <v:fill type="solid"/>
            </v:shape>
          </v:group>
          <v:group style="position:absolute;left:11378;top:1147;width:12;height:30" coordorigin="11378,1147" coordsize="12,30">
            <v:shape style="position:absolute;left:11378;top:1147;width:12;height:30" coordorigin="11378,1147" coordsize="12,30" path="m11378,1147l11380,1158,11383,1176,11389,1155,11378,1147xe" filled="true" fillcolor="#cfad80" stroked="false">
              <v:path arrowok="t"/>
              <v:fill type="solid"/>
            </v:shape>
          </v:group>
          <v:group style="position:absolute;left:6655;top:0;width:19;height:23" coordorigin="6655,0" coordsize="19,23">
            <v:shape style="position:absolute;left:6655;top:0;width:19;height:23" coordorigin="6655,0" coordsize="19,23" path="m6666,3l6662,11,6659,17,6655,26,6674,26,6671,17,6668,3,6666,3e" filled="true" fillcolor="#cfad80" stroked="false">
              <v:path arrowok="t"/>
              <v:fill type="solid"/>
            </v:shape>
          </v:group>
          <v:group style="position:absolute;left:6884;top:64;width:19;height:27" coordorigin="6884,64" coordsize="19,27">
            <v:shape style="position:absolute;left:6884;top:64;width:19;height:27" coordorigin="6884,64" coordsize="19,27" path="m6900,64l6894,72,6884,86,6896,90,6902,90,6900,64xe" filled="true" fillcolor="#cfad80" stroked="false">
              <v:path arrowok="t"/>
              <v:fill type="solid"/>
            </v:shape>
          </v:group>
          <v:group style="position:absolute;left:7564;top:1589;width:20;height:27" coordorigin="7564,1589" coordsize="20,27">
            <v:shape style="position:absolute;left:7564;top:1589;width:20;height:27" coordorigin="7564,1589" coordsize="20,27" path="m7583,1589l7577,1594,7564,1606,7581,1615,7582,1598,7583,1589xe" filled="true" fillcolor="#cfad80" stroked="false">
              <v:path arrowok="t"/>
              <v:fill type="solid"/>
            </v:shape>
          </v:group>
          <v:group style="position:absolute;left:8632;top:2661;width:17;height:25" coordorigin="8632,2661" coordsize="17,25">
            <v:shape style="position:absolute;left:8632;top:2661;width:17;height:25" coordorigin="8632,2661" coordsize="17,25" path="m8648,2680l8642,2680,8646,2686,8647,2683,8648,2680xe" filled="true" fillcolor="#cfad80" stroked="false">
              <v:path arrowok="t"/>
              <v:fill type="solid"/>
            </v:shape>
            <v:shape style="position:absolute;left:8632;top:2661;width:17;height:25" coordorigin="8632,2661" coordsize="17,25" path="m8632,2661l8634,2684,8642,2680,8648,2680,8648,2678,8632,2661xe" filled="true" fillcolor="#cfad80" stroked="false">
              <v:path arrowok="t"/>
              <v:fill type="solid"/>
            </v:shape>
          </v:group>
          <v:group style="position:absolute;left:7571;top:1664;width:15;height:17" coordorigin="7571,1664" coordsize="15,17">
            <v:shape style="position:absolute;left:7571;top:1664;width:15;height:17" coordorigin="7571,1664" coordsize="15,17" path="m7579,1664l7571,1678,7577,1679,7581,1680,7585,1674,7579,1664xe" filled="true" fillcolor="#cfad80" stroked="false">
              <v:path arrowok="t"/>
              <v:fill type="solid"/>
            </v:shape>
          </v:group>
          <v:group style="position:absolute;left:6973;top:696;width:10;height:33" coordorigin="6973,696" coordsize="10,33">
            <v:shape style="position:absolute;left:6973;top:696;width:10;height:33" coordorigin="6973,696" coordsize="10,33" path="m6973,696l6975,712,6975,720,6976,728,6983,717,6973,696xe" filled="true" fillcolor="#cfad80" stroked="false">
              <v:path arrowok="t"/>
              <v:fill type="solid"/>
            </v:shape>
          </v:group>
          <v:group style="position:absolute;left:6594;top:1092;width:15;height:16" coordorigin="6594,1092" coordsize="15,16">
            <v:shape style="position:absolute;left:6594;top:1092;width:15;height:16" coordorigin="6594,1092" coordsize="15,16" path="m6594,1092l6594,1092,6601,1107,6608,1094,6594,1092xe" filled="true" fillcolor="#cfad80" stroked="false">
              <v:path arrowok="t"/>
              <v:fill type="solid"/>
            </v:shape>
          </v:group>
          <v:group style="position:absolute;left:8088;top:2960;width:11;height:30" coordorigin="8088,2960" coordsize="11,30">
            <v:shape style="position:absolute;left:8088;top:2960;width:11;height:30" coordorigin="8088,2960" coordsize="11,30" path="m8088,2960l8088,2989,8090,2988,8092,2988,8095,2979,8099,2969,8088,2960xe" filled="true" fillcolor="#cfad80" stroked="false">
              <v:path arrowok="t"/>
              <v:fill type="solid"/>
            </v:shape>
            <v:shape style="position:absolute;left:8088;top:2960;width:11;height:30" coordorigin="8088,2960" coordsize="11,30" path="m8092,2988l8090,2988,8092,2989,8092,2988xe" filled="true" fillcolor="#cfad80" stroked="false">
              <v:path arrowok="t"/>
              <v:fill type="solid"/>
            </v:shape>
          </v:group>
          <v:group style="position:absolute;left:8870;top:70;width:13;height:34" coordorigin="8870,70" coordsize="13,34">
            <v:shape style="position:absolute;left:8870;top:70;width:13;height:34" coordorigin="8870,70" coordsize="13,34" path="m8880,70l8875,84,8870,99,8871,100,8872,102,8874,103,8876,96,8883,92,8880,70xe" filled="true" fillcolor="#cfad80" stroked="false">
              <v:path arrowok="t"/>
              <v:fill type="solid"/>
            </v:shape>
          </v:group>
          <v:group style="position:absolute;left:11896;top:2833;width:10;height:30" coordorigin="11896,2833" coordsize="10,30">
            <v:shape style="position:absolute;left:11896;top:2833;width:10;height:30" coordorigin="11896,2833" coordsize="10,30" path="m11904,2833l11901,2844,11900,2850,11896,2863,11905,2857,11905,2838,11904,2833xe" filled="true" fillcolor="#cfad80" stroked="false">
              <v:path arrowok="t"/>
              <v:fill type="solid"/>
            </v:shape>
          </v:group>
          <v:group style="position:absolute;left:11020;top:958;width:15;height:31" coordorigin="11020,958" coordsize="15,31">
            <v:shape style="position:absolute;left:11020;top:958;width:15;height:31" coordorigin="11020,958" coordsize="15,31" path="m11025,958l11023,960,11020,964,11023,971,11025,978,11030,989,11034,968,11028,964,11025,958xe" filled="true" fillcolor="#cfad80" stroked="false">
              <v:path arrowok="t"/>
              <v:fill type="solid"/>
            </v:shape>
          </v:group>
          <v:group style="position:absolute;left:10440;top:899;width:11;height:27" coordorigin="10440,899" coordsize="11,27">
            <v:shape style="position:absolute;left:10440;top:899;width:11;height:27" coordorigin="10440,899" coordsize="11,27" path="m10448,899l10440,913,10445,919,10451,925,10450,910,10448,899xe" filled="true" fillcolor="#cfad80" stroked="false">
              <v:path arrowok="t"/>
              <v:fill type="solid"/>
            </v:shape>
          </v:group>
          <v:group style="position:absolute;left:9002;top:2695;width:16;height:24" coordorigin="9002,2695" coordsize="16,24">
            <v:shape style="position:absolute;left:9002;top:2695;width:16;height:24" coordorigin="9002,2695" coordsize="16,24" path="m9009,2695l9009,2696,9007,2702,9005,2709,9002,2715,9003,2716,9004,2718,9005,2719,9012,2709,9018,2701,9012,2698,9009,2695xe" filled="true" fillcolor="#cfad80" stroked="false">
              <v:path arrowok="t"/>
              <v:fill type="solid"/>
            </v:shape>
          </v:group>
          <v:group style="position:absolute;left:7329;top:1704;width:11;height:25" coordorigin="7329,1704" coordsize="11,25">
            <v:shape style="position:absolute;left:7329;top:1704;width:11;height:25" coordorigin="7329,1704" coordsize="11,25" path="m7336,1704l7334,1706,7333,1708,7331,1709,7331,1713,7329,1717,7329,1720,7330,1724,7333,1729,7334,1728,7336,1728,7339,1723,7339,1715,7337,1709,7336,1704xe" filled="true" fillcolor="#cfad80" stroked="false">
              <v:path arrowok="t"/>
              <v:fill type="solid"/>
            </v:shape>
          </v:group>
          <v:group style="position:absolute;left:7348;top:687;width:8;height:21" coordorigin="7348,687" coordsize="8,21">
            <v:shape style="position:absolute;left:7348;top:687;width:8;height:21" coordorigin="7348,687" coordsize="8,21" path="m7353,687l7351,688,7349,689,7348,690,7349,696,7351,702,7352,707,7353,707,7354,706,7355,705,7354,699,7353,687xe" filled="true" fillcolor="#cfad80" stroked="false">
              <v:path arrowok="t"/>
              <v:fill type="solid"/>
            </v:shape>
          </v:group>
          <v:group style="position:absolute;left:6584;top:819;width:11;height:34" coordorigin="6584,819" coordsize="11,34">
            <v:shape style="position:absolute;left:6584;top:819;width:11;height:34" coordorigin="6584,819" coordsize="11,34" path="m6595,819l6587,829,6584,837,6594,852,6594,838,6594,829,6595,819xe" filled="true" fillcolor="#cfad80" stroked="false">
              <v:path arrowok="t"/>
              <v:fill type="solid"/>
            </v:shape>
          </v:group>
          <v:group style="position:absolute;left:6567;top:1064;width:12;height:19" coordorigin="6567,1064" coordsize="12,19">
            <v:shape style="position:absolute;left:6567;top:1064;width:12;height:19" coordorigin="6567,1064" coordsize="12,19" path="m6569,1064l6568,1065,6568,1067,6567,1068,6568,1072,6568,1078,6570,1081,6571,1083,6574,1082,6577,1082,6577,1080,6578,1078,6578,1075,6575,1072,6572,1068,6569,1064xe" filled="true" fillcolor="#cfad80" stroked="false">
              <v:path arrowok="t"/>
              <v:fill type="solid"/>
            </v:shape>
            <v:shape style="position:absolute;left:6567;top:1064;width:12;height:19" coordorigin="6567,1064" coordsize="12,19" path="m6577,1082l6574,1082,6577,1083,6577,1082xe" filled="true" fillcolor="#cfad80" stroked="false">
              <v:path arrowok="t"/>
              <v:fill type="solid"/>
            </v:shape>
          </v:group>
          <v:group style="position:absolute;left:7905;top:2147;width:12;height:18" coordorigin="7905,2147" coordsize="12,18">
            <v:shape style="position:absolute;left:7905;top:2147;width:12;height:18" coordorigin="7905,2147" coordsize="12,18" path="m7907,2147l7907,2149,7905,2152,7911,2161,7914,2165,7916,2161,7916,2159,7914,2155,7910,2151,7907,2147xe" filled="true" fillcolor="#cfad80" stroked="false">
              <v:path arrowok="t"/>
              <v:fill type="solid"/>
            </v:shape>
          </v:group>
          <v:group style="position:absolute;left:10327;top:2736;width:9;height:19" coordorigin="10327,2736" coordsize="9,19">
            <v:shape style="position:absolute;left:10327;top:2736;width:9;height:19" coordorigin="10327,2736" coordsize="9,19" path="m10331,2736l10328,2739,10327,2740,10329,2745,10331,2750,10332,2755,10333,2754,10335,2752,10334,2747,10333,2741,10331,2736xe" filled="true" fillcolor="#cfad80" stroked="false">
              <v:path arrowok="t"/>
              <v:fill type="solid"/>
            </v:shape>
          </v:group>
          <v:group style="position:absolute;left:11813;top:2854;width:10;height:21" coordorigin="11813,2854" coordsize="10,21">
            <v:shape style="position:absolute;left:11813;top:2854;width:10;height:21" coordorigin="11813,2854" coordsize="10,21" path="m11816,2854l11815,2855,11814,2856,11813,2857,11816,2863,11817,2869,11820,2874,11821,2872,11822,2870,11823,2868,11820,2863,11818,2859,11816,2854xe" filled="true" fillcolor="#cfad80" stroked="false">
              <v:path arrowok="t"/>
              <v:fill type="solid"/>
            </v:shape>
          </v:group>
          <v:group style="position:absolute;left:10197;top:385;width:8;height:16" coordorigin="10197,385" coordsize="8,16">
            <v:shape style="position:absolute;left:10197;top:385;width:8;height:16" coordorigin="10197,385" coordsize="8,16" path="m10200,385l10199,388,10197,391,10197,396,10199,398,10200,401,10201,399,10205,394,10201,388,10200,385xe" filled="true" fillcolor="#cfad80" stroked="false">
              <v:path arrowok="t"/>
              <v:fill type="solid"/>
            </v:shape>
          </v:group>
          <v:group style="position:absolute;left:6826;top:270;width:11;height:19" coordorigin="6826,270" coordsize="11,19">
            <v:shape style="position:absolute;left:6826;top:270;width:11;height:19" coordorigin="6826,270" coordsize="11,19" path="m6833,270l6832,271,6830,274,6828,278,6826,282,6827,285,6829,289,6832,285,6834,281,6836,276,6835,274,6833,270xe" filled="true" fillcolor="#cfad80" stroked="false">
              <v:path arrowok="t"/>
              <v:fill type="solid"/>
            </v:shape>
          </v:group>
          <v:group style="position:absolute;left:6997;top:846;width:11;height:17" coordorigin="6997,846" coordsize="11,17">
            <v:shape style="position:absolute;left:6997;top:846;width:11;height:17" coordorigin="6997,846" coordsize="11,17" path="m7005,846l7002,850,7000,854,6997,857,6999,862,7000,862,7003,859,7005,855,7008,852,7006,848,7005,846xe" filled="true" fillcolor="#cfad80" stroked="false">
              <v:path arrowok="t"/>
              <v:fill type="solid"/>
            </v:shape>
          </v:group>
          <v:group style="position:absolute;left:6602;top:623;width:12;height:18" coordorigin="6602,623" coordsize="12,18">
            <v:shape style="position:absolute;left:6602;top:623;width:12;height:18" coordorigin="6602,623" coordsize="12,18" path="m6611,623l6608,627,6605,630,6602,634,6602,636,6604,641,6613,631,6612,626,6611,623xe" filled="true" fillcolor="#cfad80" stroked="false">
              <v:path arrowok="t"/>
              <v:fill type="solid"/>
            </v:shape>
          </v:group>
          <v:group style="position:absolute;left:6909;top:0;width:5;height:19" coordorigin="6909,0" coordsize="5,19">
            <v:shape style="position:absolute;left:6909;top:0;width:5;height:19" coordorigin="6909,0" coordsize="5,19" path="m6914,0l6909,0,6909,17,6912,18,6913,10,6914,2,6914,0xe" filled="true" fillcolor="#cfad80" stroked="false">
              <v:path arrowok="t"/>
              <v:fill type="solid"/>
            </v:shape>
          </v:group>
          <v:group style="position:absolute;left:10804;top:1423;width:12;height:13" coordorigin="10804,1423" coordsize="12,13">
            <v:shape style="position:absolute;left:10804;top:1423;width:12;height:13" coordorigin="10804,1423" coordsize="12,13" path="m10814,1423l10813,1424,10810,1424,10807,1426,10804,1428,10805,1431,10805,1433,10805,1436,10815,1432,10815,1429,10814,1423xe" filled="true" fillcolor="#cfad80" stroked="false">
              <v:path arrowok="t"/>
              <v:fill type="solid"/>
            </v:shape>
          </v:group>
          <v:group style="position:absolute;left:7620;top:1756;width:10;height:16" coordorigin="7620,1756" coordsize="10,16">
            <v:shape style="position:absolute;left:7620;top:1756;width:10;height:16" coordorigin="7620,1756" coordsize="10,16" path="m7625,1756l7625,1756,7623,1758,7621,1762,7620,1766,7623,1772,7626,1770,7627,1767,7630,1763,7627,1760,7625,1756xe" filled="true" fillcolor="#cfad80" stroked="false">
              <v:path arrowok="t"/>
              <v:fill type="solid"/>
            </v:shape>
          </v:group>
          <v:group style="position:absolute;left:7374;top:1717;width:10;height:20" coordorigin="7374,1717" coordsize="10,20">
            <v:shape style="position:absolute;left:7374;top:1717;width:10;height:20" coordorigin="7374,1717" coordsize="10,20" path="m7375,1717l7374,1725,7375,1737,7384,1718,7375,1717xe" filled="true" fillcolor="#cfad80" stroked="false">
              <v:path arrowok="t"/>
              <v:fill type="solid"/>
            </v:shape>
          </v:group>
          <v:group style="position:absolute;left:6524;top:468;width:2;height:2" coordorigin="6524,468" coordsize="2,2">
            <v:shape style="position:absolute;left:6524;top:468;width:2;height:2" coordorigin="6524,468" coordsize="1,2" path="m6525,468l6524,470,6524,469,6525,468xe" filled="true" fillcolor="#cfad80" stroked="false">
              <v:path arrowok="t"/>
              <v:fill type="solid"/>
            </v:shape>
          </v:group>
          <v:group style="position:absolute;left:6523;top:470;width:7;height:19" coordorigin="6523,470" coordsize="7,19">
            <v:shape style="position:absolute;left:6523;top:470;width:7;height:19" coordorigin="6523,470" coordsize="7,19" path="m6525,470l6524,473,6523,476,6523,478,6524,482,6526,485,6527,488,6528,487,6530,486,6530,482,6529,478,6527,473,6526,472,6525,470xe" filled="true" fillcolor="#cfad80" stroked="false">
              <v:path arrowok="t"/>
              <v:fill type="solid"/>
            </v:shape>
          </v:group>
          <v:group style="position:absolute;left:6556;top:374;width:27;height:52" coordorigin="6556,374" coordsize="27,52">
            <v:shape style="position:absolute;left:6556;top:374;width:27;height:52" coordorigin="6556,374" coordsize="27,52" path="m6567,386l6561,404,6558,415,6565,422,6573,426,6583,410,6577,403,6572,394,6567,386xe" filled="true" fillcolor="#cfad80" stroked="false">
              <v:path arrowok="t"/>
              <v:fill type="solid"/>
            </v:shape>
            <v:shape style="position:absolute;left:6556;top:374;width:27;height:52" coordorigin="6556,374" coordsize="27,52" path="m6561,374l6556,374,6566,384,6566,385,6567,386,6567,385,6566,384,6566,384,6566,382,6565,380,6565,378,6564,378,6563,374,6561,374xe" filled="true" fillcolor="#cfad80" stroked="false">
              <v:path arrowok="t"/>
              <v:fill type="solid"/>
            </v:shape>
          </v:group>
          <v:group style="position:absolute;left:6998;top:251;width:9;height:18" coordorigin="6998,251" coordsize="9,18">
            <v:shape style="position:absolute;left:6998;top:251;width:9;height:18" coordorigin="6998,251" coordsize="9,18" path="m7002,251l7001,252,7000,254,6998,255,7002,264,7004,269,7005,268,7007,265,7003,256,7002,251xe" filled="true" fillcolor="#cfad80" stroked="false">
              <v:path arrowok="t"/>
              <v:fill type="solid"/>
            </v:shape>
          </v:group>
          <v:group style="position:absolute;left:6887;top:47;width:9;height:15" coordorigin="6887,47" coordsize="9,15">
            <v:shape style="position:absolute;left:6887;top:47;width:9;height:15" coordorigin="6887,47" coordsize="9,15" path="m6889,47l6888,50,6887,51,6888,55,6889,57,6891,62,6893,58,6895,55,6893,52,6892,49,6890,48,6889,47xe" filled="true" fillcolor="#cfad80" stroked="false">
              <v:path arrowok="t"/>
              <v:fill type="solid"/>
            </v:shape>
          </v:group>
          <v:group style="position:absolute;left:11357;top:1181;width:6;height:15" coordorigin="11357,1181" coordsize="6,15">
            <v:shape style="position:absolute;left:11357;top:1181;width:6;height:15" coordorigin="11357,1181" coordsize="6,15" path="m11359,1181l11358,1186,11357,1190,11357,1194,11359,1196,11360,1196,11361,1192,11361,1188,11362,1183,11359,1181xe" filled="true" fillcolor="#cfad80" stroked="false">
              <v:path arrowok="t"/>
              <v:fill type="solid"/>
            </v:shape>
          </v:group>
          <v:group style="position:absolute;left:9896;top:851;width:7;height:19" coordorigin="9896,851" coordsize="7,19">
            <v:shape style="position:absolute;left:9896;top:851;width:7;height:19" coordorigin="9896,851" coordsize="7,19" path="m9902,851l9900,856,9896,869,9898,869,9900,868,9901,866,9901,866,9902,865,9902,863,9902,858,9902,854,9902,851xe" filled="true" fillcolor="#cfad80" stroked="false">
              <v:path arrowok="t"/>
              <v:fill type="solid"/>
            </v:shape>
          </v:group>
          <v:group style="position:absolute;left:6661;top:763;width:6;height:16" coordorigin="6661,763" coordsize="6,16">
            <v:shape style="position:absolute;left:6661;top:763;width:6;height:16" coordorigin="6661,763" coordsize="6,16" path="m6662,763l6661,768,6661,773,6661,778,6666,778,6666,773,6666,768,6666,763,6663,763,6662,763xe" filled="true" fillcolor="#cfad80" stroked="false">
              <v:path arrowok="t"/>
              <v:fill type="solid"/>
            </v:shape>
          </v:group>
          <v:group style="position:absolute;left:7346;top:732;width:10;height:21" coordorigin="7346,732" coordsize="10,21">
            <v:shape style="position:absolute;left:7346;top:732;width:10;height:21" coordorigin="7346,732" coordsize="10,21" path="m7349,732l7348,733,7347,734,7346,736,7348,741,7350,747,7351,753,7353,751,7354,749,7355,747,7351,737,7349,732xe" filled="true" fillcolor="#cfad80" stroked="false">
              <v:path arrowok="t"/>
              <v:fill type="solid"/>
            </v:shape>
          </v:group>
          <v:group style="position:absolute;left:10350;top:2750;width:8;height:17" coordorigin="10350,2750" coordsize="8,17">
            <v:shape style="position:absolute;left:10350;top:2750;width:8;height:17" coordorigin="10350,2750" coordsize="8,17" path="m10352,2750l10352,2752,10350,2754,10351,2759,10353,2762,10355,2767,10356,2761,10357,2759,10358,2756,10356,2754,10352,2750xe" filled="true" fillcolor="#cfad80" stroked="false">
              <v:path arrowok="t"/>
              <v:fill type="solid"/>
            </v:shape>
          </v:group>
          <v:group style="position:absolute;left:7484;top:1676;width:11;height:12" coordorigin="7484,1676" coordsize="11,12">
            <v:shape style="position:absolute;left:7484;top:1676;width:11;height:12" coordorigin="7484,1676" coordsize="11,12" path="m7486,1676l7485,1682,7484,1685,7488,1686,7494,1687,7494,1686,7495,1684,7495,1682,7489,1678,7486,1676xe" filled="true" fillcolor="#cfad80" stroked="false">
              <v:path arrowok="t"/>
              <v:fill type="solid"/>
            </v:shape>
          </v:group>
          <v:group style="position:absolute;left:6479;top:143;width:30;height:38" coordorigin="6479,143" coordsize="30,38">
            <v:shape style="position:absolute;left:6479;top:143;width:30;height:38" coordorigin="6479,143" coordsize="30,38" path="m6509,143l6479,152,6486,180,6499,180,6502,169,6505,158,6509,143xe" filled="true" fillcolor="#cfad80" stroked="false">
              <v:path arrowok="t"/>
              <v:fill type="solid"/>
            </v:shape>
          </v:group>
          <v:group style="position:absolute;left:6541;top:38;width:13;height:14" coordorigin="6541,38" coordsize="13,14">
            <v:shape style="position:absolute;left:6541;top:38;width:13;height:14" coordorigin="6541,38" coordsize="13,14" path="m6552,38l6541,41,6541,45,6542,49,6542,52,6549,48,6553,47,6553,44,6553,41,6552,38xe" filled="true" fillcolor="#cfad80" stroked="false">
              <v:path arrowok="t"/>
              <v:fill type="solid"/>
            </v:shape>
          </v:group>
          <v:group style="position:absolute;left:6535;top:62;width:7;height:17" coordorigin="6535,62" coordsize="7,17">
            <v:shape style="position:absolute;left:6535;top:62;width:7;height:17" coordorigin="6535,62" coordsize="7,17" path="m6542,62l6535,64,6536,79,6538,74,6539,69,6542,62xe" filled="true" fillcolor="#cfad80" stroked="false">
              <v:path arrowok="t"/>
              <v:fill type="solid"/>
            </v:shape>
          </v:group>
          <v:group style="position:absolute;left:6568;top:141;width:2;height:2" coordorigin="6568,141" coordsize="2,2">
            <v:shape style="position:absolute;left:6568;top:141;width:2;height:2" coordorigin="6568,141" coordsize="1,2" path="m6568,141l6568,142,6568,143,6568,141xe" filled="true" fillcolor="#cfad80" stroked="false">
              <v:path arrowok="t"/>
              <v:fill type="solid"/>
            </v:shape>
          </v:group>
          <v:group style="position:absolute;left:6567;top:119;width:11;height:22" coordorigin="6567,119" coordsize="11,22">
            <v:shape style="position:absolute;left:6567;top:119;width:11;height:22" coordorigin="6567,119" coordsize="11,22" path="m6578,119l6567,121,6568,129,6568,141,6571,135,6574,129,6578,119xe" filled="true" fillcolor="#cfad80" stroked="false">
              <v:path arrowok="t"/>
              <v:fill type="solid"/>
            </v:shape>
          </v:group>
          <v:group style="position:absolute;left:6518;top:48;width:9;height:7" coordorigin="6518,48" coordsize="9,7">
            <v:shape style="position:absolute;left:6518;top:48;width:9;height:7" coordorigin="6518,48" coordsize="9,7" path="m6519,48l6518,51,6524,53,6527,54,6527,53,6527,51,6527,50,6524,49,6519,48xe" filled="true" fillcolor="#cfad80" stroked="false">
              <v:path arrowok="t"/>
              <v:fill type="solid"/>
            </v:shape>
          </v:group>
          <v:group style="position:absolute;left:6543;top:989;width:21;height:43" coordorigin="6543,989" coordsize="21,43">
            <v:shape style="position:absolute;left:6543;top:989;width:21;height:43" coordorigin="6543,989" coordsize="21,43" path="m6546,989l6543,994,6546,1006,6552,1032,6557,1022,6560,1016,6564,1008,6557,1001,6552,995,6546,989xe" filled="true" fillcolor="#cfad80" stroked="false">
              <v:path arrowok="t"/>
              <v:fill type="solid"/>
            </v:shape>
          </v:group>
          <v:group style="position:absolute;left:6573;top:637;width:18;height:34" coordorigin="6573,637" coordsize="18,34">
            <v:shape style="position:absolute;left:6573;top:637;width:18;height:34" coordorigin="6573,637" coordsize="18,34" path="m6579,637l6573,649,6582,670,6590,658,6581,647,6579,637xe" filled="true" fillcolor="#cfad80" stroked="false">
              <v:path arrowok="t"/>
              <v:fill type="solid"/>
            </v:shape>
          </v:group>
          <v:group style="position:absolute;left:6521;top:1129;width:13;height:25" coordorigin="6521,1129" coordsize="13,25">
            <v:shape style="position:absolute;left:6521;top:1129;width:13;height:25" coordorigin="6521,1129" coordsize="13,25" path="m6521,1129l6522,1148,6524,1154,6530,1154,6531,1154,6532,1148,6534,1145,6531,1141,6527,1137,6521,1129xe" filled="true" fillcolor="#cfad80" stroked="false">
              <v:path arrowok="t"/>
              <v:fill type="solid"/>
            </v:shape>
          </v:group>
          <v:group style="position:absolute;left:6497;top:594;width:15;height:20" coordorigin="6497,594" coordsize="15,20">
            <v:shape style="position:absolute;left:6497;top:594;width:15;height:20" coordorigin="6497,594" coordsize="15,20" path="m6512,594l6507,594,6502,595,6498,595,6497,598,6497,601,6497,603,6500,606,6507,614,6508,606,6510,600,6512,594xe" filled="true" fillcolor="#cfad80" stroked="false">
              <v:path arrowok="t"/>
              <v:fill type="solid"/>
            </v:shape>
          </v:group>
          <v:group style="position:absolute;left:6512;top:593;width:2;height:2" coordorigin="6512,593" coordsize="2,2">
            <v:shape style="position:absolute;left:6512;top:593;width:2;height:2" coordorigin="6512,593" coordsize="1,1" path="m6512,593l6512,594,6512,594,6512,593xe" filled="true" fillcolor="#cfad80" stroked="false">
              <v:path arrowok="t"/>
              <v:fill type="solid"/>
            </v:shape>
          </v:group>
          <v:group style="position:absolute;left:6525;top:1094;width:18;height:21" coordorigin="6525,1094" coordsize="18,21">
            <v:shape style="position:absolute;left:6525;top:1094;width:18;height:21" coordorigin="6525,1094" coordsize="18,21" path="m6540,1094l6525,1107,6526,1110,6527,1115,6532,1111,6542,1103,6540,1094xe" filled="true" fillcolor="#cfad80" stroked="false">
              <v:path arrowok="t"/>
              <v:fill type="solid"/>
            </v:shape>
          </v:group>
          <v:group style="position:absolute;left:6532;top:641;width:10;height:23" coordorigin="6532,641" coordsize="10,23">
            <v:shape style="position:absolute;left:6532;top:641;width:10;height:23" coordorigin="6532,641" coordsize="10,23" path="m6542,641l6532,655,6542,663,6542,641xe" filled="true" fillcolor="#cfad80" stroked="false">
              <v:path arrowok="t"/>
              <v:fill type="solid"/>
            </v:shape>
          </v:group>
          <v:group style="position:absolute;left:6552;top:719;width:12;height:28" coordorigin="6552,719" coordsize="12,28">
            <v:shape style="position:absolute;left:6552;top:719;width:12;height:28" coordorigin="6552,719" coordsize="12,28" path="m6552,719l6556,729,6558,736,6562,747,6564,729,6563,721,6552,719xe" filled="true" fillcolor="#cfad80" stroked="false">
              <v:path arrowok="t"/>
              <v:fill type="solid"/>
            </v:shape>
          </v:group>
          <v:group style="position:absolute;left:6522;top:621;width:10;height:19" coordorigin="6522,621" coordsize="10,19">
            <v:shape style="position:absolute;left:6522;top:621;width:10;height:19" coordorigin="6522,621" coordsize="10,19" path="m6528,621l6526,626,6524,630,6522,634,6524,638,6525,639,6529,630,6531,626,6530,624,6529,623,6528,621xe" filled="true" fillcolor="#cfad80" stroked="false">
              <v:path arrowok="t"/>
              <v:fill type="solid"/>
            </v:shape>
          </v:group>
          <v:group style="position:absolute;left:6565;top:610;width:10;height:17" coordorigin="6565,610" coordsize="10,17">
            <v:shape style="position:absolute;left:6565;top:610;width:10;height:17" coordorigin="6565,610" coordsize="10,17" path="m6569,610l6567,614,6565,616,6568,619,6570,623,6572,626,6573,624,6574,623,6575,621,6573,617,6571,613,6569,610xe" filled="true" fillcolor="#cfad80" stroked="false">
              <v:path arrowok="t"/>
              <v:fill type="solid"/>
            </v:shape>
          </v:group>
          <v:group style="position:absolute;left:8578;top:2274;width:9;height:22" coordorigin="8578,2274" coordsize="9,22">
            <v:shape style="position:absolute;left:8578;top:2274;width:9;height:22" coordorigin="8578,2274" coordsize="9,22" path="m8578,2274l8578,2296,8581,2294,8583,2292,8586,2290,8581,2280,8578,2274xe" filled="true" fillcolor="#cfad80" stroked="false">
              <v:path arrowok="t"/>
              <v:fill type="solid"/>
            </v:shape>
          </v:group>
          <v:group style="position:absolute;left:8887;top:2175;width:34;height:99" coordorigin="8887,2175" coordsize="34,99">
            <v:shape style="position:absolute;left:8887;top:2175;width:34;height:99" coordorigin="8887,2175" coordsize="34,99" path="m8920,2175l8902,2189,8903,2210,8902,2229,8898,2248,8887,2263,8915,2274,8916,2266,8920,2257,8917,2245,8915,2225,8915,2205,8920,2186,8921,2184,8920,2180,8920,2175xe" filled="true" fillcolor="#cfad80" stroked="false">
              <v:path arrowok="t"/>
              <v:fill type="solid"/>
            </v:shape>
          </v:group>
          <v:group style="position:absolute;left:8933;top:2187;width:49;height:61" coordorigin="8933,2187" coordsize="49,61">
            <v:shape style="position:absolute;left:8933;top:2187;width:49;height:61" coordorigin="8933,2187" coordsize="49,61" path="m8973,2227l8949,2227,8951,2246,8958,2248,8973,2227xe" filled="true" fillcolor="#cfad80" stroked="false">
              <v:path arrowok="t"/>
              <v:fill type="solid"/>
            </v:shape>
            <v:shape style="position:absolute;left:8933;top:2187;width:49;height:61" coordorigin="8933,2187" coordsize="49,61" path="m8945,2208l8941,2209,8936,2215,8934,2222,8933,2230,8938,2238,8949,2227,8973,2227,8981,2216,8981,2215,8954,2215,8947,2210,8945,2208xe" filled="true" fillcolor="#cfad80" stroked="false">
              <v:path arrowok="t"/>
              <v:fill type="solid"/>
            </v:shape>
            <v:shape style="position:absolute;left:8933;top:2187;width:49;height:61" coordorigin="8933,2187" coordsize="49,61" path="m8969,2187l8962,2201,8958,2211,8954,2215,8981,2215,8981,2214,8980,2209,8980,2208,8978,2204,8972,2188,8969,2187xe" filled="true" fillcolor="#cfad80" stroked="false">
              <v:path arrowok="t"/>
              <v:fill type="solid"/>
            </v:shape>
          </v:group>
          <v:group style="position:absolute;left:8777;top:651;width:24;height:66" coordorigin="8777,651" coordsize="24,66">
            <v:shape style="position:absolute;left:8777;top:651;width:24;height:66" coordorigin="8777,651" coordsize="24,66" path="m8784,651l8783,661,8783,665,8783,670,8783,673,8785,676,8785,685,8777,697,8781,711,8783,713,8784,715,8786,717,8791,715,8797,712,8800,706,8793,689,8791,667,8792,663,8788,659,8784,651xe" filled="true" fillcolor="#cfad80" stroked="false">
              <v:path arrowok="t"/>
              <v:fill type="solid"/>
            </v:shape>
          </v:group>
          <v:group style="position:absolute;left:8706;top:492;width:14;height:68" coordorigin="8706,492" coordsize="14,68">
            <v:shape style="position:absolute;left:8706;top:492;width:14;height:68" coordorigin="8706,492" coordsize="14,68" path="m8709,492l8708,503,8709,515,8708,527,8706,544,8711,552,8718,559,8720,548,8719,527,8715,509,8709,492xe" filled="true" fillcolor="#cfad80" stroked="false">
              <v:path arrowok="t"/>
              <v:fill type="solid"/>
            </v:shape>
          </v:group>
          <v:group style="position:absolute;left:8693;top:2072;width:19;height:30" coordorigin="8693,2072" coordsize="19,30">
            <v:shape style="position:absolute;left:8693;top:2072;width:19;height:30" coordorigin="8693,2072" coordsize="19,30" path="m8707,2072l8704,2072,8700,2073,8697,2076,8693,2077,8697,2093,8699,2101,8703,2097,8707,2094,8711,2086,8711,2081,8711,2076,8712,2073,8709,2072,8707,2072xe" filled="true" fillcolor="#cfad80" stroked="false">
              <v:path arrowok="t"/>
              <v:fill type="solid"/>
            </v:shape>
          </v:group>
          <v:group style="position:absolute;left:8732;top:2237;width:15;height:47" coordorigin="8732,2237" coordsize="15,47">
            <v:shape style="position:absolute;left:8732;top:2237;width:15;height:47" coordorigin="8732,2237" coordsize="15,47" path="m8740,2237l8737,2245,8732,2250,8733,2269,8735,2284,8747,2282,8744,2259,8740,2237xe" filled="true" fillcolor="#cfad80" stroked="false">
              <v:path arrowok="t"/>
              <v:fill type="solid"/>
            </v:shape>
          </v:group>
          <v:group style="position:absolute;left:8955;top:2268;width:24;height:30" coordorigin="8955,2268" coordsize="24,30">
            <v:shape style="position:absolute;left:8955;top:2268;width:24;height:30" coordorigin="8955,2268" coordsize="24,30" path="m8969,2268l8962,2275,8955,2290,8964,2296,8976,2298,8979,2277,8969,2268xe" filled="true" fillcolor="#cfad80" stroked="false">
              <v:path arrowok="t"/>
              <v:fill type="solid"/>
            </v:shape>
          </v:group>
          <v:group style="position:absolute;left:9142;top:987;width:21;height:33" coordorigin="9142,987" coordsize="21,33">
            <v:shape style="position:absolute;left:9142;top:987;width:21;height:33" coordorigin="9142,987" coordsize="21,33" path="m9142,987l9144,1013,9150,1019,9163,1009,9156,1001,9142,987xe" filled="true" fillcolor="#cfad80" stroked="false">
              <v:path arrowok="t"/>
              <v:fill type="solid"/>
            </v:shape>
          </v:group>
          <v:group style="position:absolute;left:9164;top:995;width:20;height:26" coordorigin="9164,995" coordsize="20,26">
            <v:shape style="position:absolute;left:9164;top:995;width:20;height:26" coordorigin="9164,995" coordsize="20,26" path="m9164,995l9169,1005,9171,1011,9174,1015,9175,1018,9178,1019,9180,1021,9184,998,9164,995xe" filled="true" fillcolor="#cfad80" stroked="false">
              <v:path arrowok="t"/>
              <v:fill type="solid"/>
            </v:shape>
          </v:group>
          <v:group style="position:absolute;left:8704;top:616;width:19;height:27" coordorigin="8704,616" coordsize="19,27">
            <v:shape style="position:absolute;left:8704;top:616;width:19;height:27" coordorigin="8704,616" coordsize="19,27" path="m8714,616l8704,638,8715,643,8719,632,8723,620,8714,616xe" filled="true" fillcolor="#cfad80" stroked="false">
              <v:path arrowok="t"/>
              <v:fill type="solid"/>
            </v:shape>
          </v:group>
          <v:group style="position:absolute;left:8831;top:2185;width:16;height:25" coordorigin="8831,2185" coordsize="16,25">
            <v:shape style="position:absolute;left:8831;top:2185;width:16;height:25" coordorigin="8831,2185" coordsize="16,25" path="m8831,2185l8831,2187,8831,2190,8831,2192,8845,2209,8845,2197,8846,2192,8846,2186,8841,2186,8831,2185xe" filled="true" fillcolor="#cfad80" stroked="false">
              <v:path arrowok="t"/>
              <v:fill type="solid"/>
            </v:shape>
          </v:group>
          <v:group style="position:absolute;left:9136;top:950;width:16;height:25" coordorigin="9136,950" coordsize="16,25">
            <v:shape style="position:absolute;left:9136;top:950;width:16;height:25" coordorigin="9136,950" coordsize="16,25" path="m9152,950l9145,957,9140,961,9136,965,9137,968,9137,971,9138,973,9144,975,9150,975,9152,950xe" filled="true" fillcolor="#cfad80" stroked="false">
              <v:path arrowok="t"/>
              <v:fill type="solid"/>
            </v:shape>
          </v:group>
          <v:group style="position:absolute;left:8925;top:2330;width:2;height:2" coordorigin="8925,2330" coordsize="2,2">
            <v:shape style="position:absolute;left:8925;top:2330;width:2;height:2" coordorigin="8925,2330" coordsize="1,1" path="m8925,2330l8925,2330,8925,2330,8925,2330xe" filled="true" fillcolor="#cfad80" stroked="false">
              <v:path arrowok="t"/>
              <v:fill type="solid"/>
            </v:shape>
          </v:group>
          <v:group style="position:absolute;left:8909;top:2314;width:13;height:19" coordorigin="8909,2314" coordsize="13,19">
            <v:shape style="position:absolute;left:8909;top:2314;width:13;height:19" coordorigin="8909,2314" coordsize="13,19" path="m8909,2314l8910,2316,8914,2332,8922,2327,8918,2314,8909,2314xe" filled="true" fillcolor="#cfad80" stroked="false">
              <v:path arrowok="t"/>
              <v:fill type="solid"/>
            </v:shape>
          </v:group>
          <v:group style="position:absolute;left:9157;top:875;width:12;height:31" coordorigin="9157,875" coordsize="12,31">
            <v:shape style="position:absolute;left:9157;top:875;width:12;height:31" coordorigin="9157,875" coordsize="12,31" path="m9157,875l9158,889,9159,905,9161,906,9162,906,9163,897,9168,887,9157,875xe" filled="true" fillcolor="#cfad80" stroked="false">
              <v:path arrowok="t"/>
              <v:fill type="solid"/>
            </v:shape>
          </v:group>
          <v:group style="position:absolute;left:9010;top:2327;width:13;height:22" coordorigin="9010,2327" coordsize="13,22">
            <v:shape style="position:absolute;left:9010;top:2327;width:13;height:22" coordorigin="9010,2327" coordsize="13,22" path="m9014,2327l9013,2330,9010,2335,9020,2348,9021,2346,9023,2342,9020,2337,9017,2332,9014,2327xe" filled="true" fillcolor="#cfad80" stroked="false">
              <v:path arrowok="t"/>
              <v:fill type="solid"/>
            </v:shape>
          </v:group>
          <v:group style="position:absolute;left:8766;top:283;width:11;height:20" coordorigin="8766,283" coordsize="11,20">
            <v:shape style="position:absolute;left:8766;top:283;width:11;height:20" coordorigin="8766,283" coordsize="11,20" path="m8772,283l8766,297,8767,299,8768,301,8769,303,8771,298,8776,289,8775,287,8774,285,8772,283xe" filled="true" fillcolor="#cfad80" stroked="false">
              <v:path arrowok="t"/>
              <v:fill type="solid"/>
            </v:shape>
          </v:group>
          <v:group style="position:absolute;left:9160;top:947;width:12;height:27" coordorigin="9160,947" coordsize="12,27">
            <v:shape style="position:absolute;left:9160;top:947;width:12;height:27" coordorigin="9160,947" coordsize="12,27" path="m9165,947l9164,955,9163,962,9160,974,9172,967,9165,955,9165,947xe" filled="true" fillcolor="#cfad80" stroked="false">
              <v:path arrowok="t"/>
              <v:fill type="solid"/>
            </v:shape>
          </v:group>
          <v:group style="position:absolute;left:8861;top:2177;width:34;height:59" coordorigin="8861,2177" coordsize="34,59">
            <v:shape style="position:absolute;left:8861;top:2177;width:34;height:59" coordorigin="8861,2177" coordsize="34,59" path="m8872,2179l8863,2182,8861,2192,8861,2193,8873,2236,8883,2219,8893,2199,8893,2198,8893,2198,8892,2197,8891,2197,8891,2196,8880,2196,8875,2190,8874,2188,8872,2185,8872,2180,8872,2179xe" filled="true" fillcolor="#cfad80" stroked="false">
              <v:path arrowok="t"/>
              <v:fill type="solid"/>
            </v:shape>
            <v:shape style="position:absolute;left:8861;top:2177;width:34;height:59" coordorigin="8861,2177" coordsize="34,59" path="m8889,2177l8887,2177,8885,2183,8885,2187,8887,2191,8888,2193,8889,2195,8890,2195,8891,2197,8892,2197,8891,2193,8894,2185,8892,2180,8892,2179,8891,2178,8889,2177xe" filled="true" fillcolor="#cfad80" stroked="false">
              <v:path arrowok="t"/>
              <v:fill type="solid"/>
            </v:shape>
            <v:shape style="position:absolute;left:8861;top:2177;width:34;height:59" coordorigin="8861,2177" coordsize="34,59" path="m8887,2192l8880,2196,8891,2196,8889,2195,8888,2193,8888,2193,8887,2192xe" filled="true" fillcolor="#cfad80" stroked="false">
              <v:path arrowok="t"/>
              <v:fill type="solid"/>
            </v:shape>
            <v:shape style="position:absolute;left:8861;top:2177;width:34;height:59" coordorigin="8861,2177" coordsize="34,59" path="m8888,2193l8888,2193,8889,2195,8888,2193xe" filled="true" fillcolor="#cfad80" stroked="false">
              <v:path arrowok="t"/>
              <v:fill type="solid"/>
            </v:shape>
          </v:group>
          <v:group style="position:absolute;left:8988;top:2313;width:8;height:26" coordorigin="8988,2313" coordsize="8,26">
            <v:shape style="position:absolute;left:8988;top:2313;width:8;height:26" coordorigin="8988,2313" coordsize="8,26" path="m8991,2313l8989,2323,8988,2326,8988,2329,8989,2332,8990,2335,8992,2339,8993,2337,8995,2335,8995,2330,8994,2326,8991,2313xe" filled="true" fillcolor="#cfad80" stroked="false">
              <v:path arrowok="t"/>
              <v:fill type="solid"/>
            </v:shape>
          </v:group>
          <v:group style="position:absolute;left:9111;top:944;width:10;height:13" coordorigin="9111,944" coordsize="10,13">
            <v:shape style="position:absolute;left:9111;top:944;width:10;height:13" coordorigin="9111,944" coordsize="10,13" path="m9112,944l9111,957,9114,954,9117,952,9120,948,9112,944xe" filled="true" fillcolor="#cfad80" stroked="false">
              <v:path arrowok="t"/>
              <v:fill type="solid"/>
            </v:shape>
          </v:group>
          <v:group style="position:absolute;left:8743;top:237;width:7;height:11" coordorigin="8743,237" coordsize="7,11">
            <v:shape style="position:absolute;left:8743;top:237;width:7;height:11" coordorigin="8743,237" coordsize="7,11" path="m8745,237l8745,239,8744,241,8743,244,8745,245,8748,248,8749,241,8748,240,8747,238,8745,237xe" filled="true" fillcolor="#cfad80" stroked="false">
              <v:path arrowok="t"/>
              <v:fill type="solid"/>
            </v:shape>
          </v:group>
          <v:group style="position:absolute;left:8655;top:204;width:14;height:25" coordorigin="8655,204" coordsize="14,25">
            <v:shape style="position:absolute;left:8655;top:204;width:14;height:25" coordorigin="8655,204" coordsize="14,25" path="m8659,204l8655,224,8658,229,8669,229,8659,204xe" filled="true" fillcolor="#cfad80" stroked="false">
              <v:path arrowok="t"/>
              <v:fill type="solid"/>
            </v:shape>
          </v:group>
          <v:group style="position:absolute;left:8590;top:2237;width:11;height:16" coordorigin="8590,2237" coordsize="11,16">
            <v:shape style="position:absolute;left:8590;top:2237;width:11;height:16" coordorigin="8590,2237" coordsize="11,16" path="m8592,2237l8591,2240,8590,2242,8593,2245,8599,2252,8600,2246,8601,2244,8598,2241,8595,2239,8592,2237xe" filled="true" fillcolor="#cfad80" stroked="false">
              <v:path arrowok="t"/>
              <v:fill type="solid"/>
            </v:shape>
          </v:group>
          <v:group style="position:absolute;left:10381;top:2762;width:9;height:22" coordorigin="10381,2762" coordsize="9,22">
            <v:shape style="position:absolute;left:10381;top:2762;width:9;height:22" coordorigin="10381,2762" coordsize="9,22" path="m10385,2762l10381,2762,10383,2770,10384,2777,10386,2784,10387,2783,10389,2782,10390,2781,10388,2775,10387,2769,10385,2762xe" filled="true" fillcolor="#cfad80" stroked="false">
              <v:path arrowok="t"/>
              <v:fill type="solid"/>
            </v:shape>
          </v:group>
          <v:group style="position:absolute;left:11138;top:3226;width:14;height:30" coordorigin="11138,3226" coordsize="14,30">
            <v:shape style="position:absolute;left:11138;top:3226;width:14;height:30" coordorigin="11138,3226" coordsize="14,30" path="m11152,3226l11139,3233,11138,3233,11146,3256,11148,3245,11152,3226xe" filled="true" fillcolor="#cfad80" stroked="false">
              <v:path arrowok="t"/>
              <v:fill type="solid"/>
            </v:shape>
          </v:group>
          <v:group style="position:absolute;left:11890;top:2781;width:14;height:36" coordorigin="11890,2781" coordsize="14,36">
            <v:shape style="position:absolute;left:11890;top:2781;width:14;height:36" coordorigin="11890,2781" coordsize="14,36" path="m11890,2781l11891,2792,11892,2800,11894,2817,11898,2805,11900,2799,11903,2791,11899,2788,11896,2785,11890,2781xe" filled="true" fillcolor="#cfad80" stroked="false">
              <v:path arrowok="t"/>
              <v:fill type="solid"/>
            </v:shape>
          </v:group>
          <v:group style="position:absolute;left:10415;top:2785;width:15;height:23" coordorigin="10415,2785" coordsize="15,23">
            <v:shape style="position:absolute;left:10415;top:2785;width:15;height:23" coordorigin="10415,2785" coordsize="15,23" path="m10421,2785l10415,2808,10422,2802,10425,2799,10429,2796,10421,2785xe" filled="true" fillcolor="#cfad80" stroked="false">
              <v:path arrowok="t"/>
              <v:fill type="solid"/>
            </v:shape>
          </v:group>
          <v:group style="position:absolute;left:10311;top:2821;width:10;height:32" coordorigin="10311,2821" coordsize="10,32">
            <v:shape style="position:absolute;left:10311;top:2821;width:10;height:32" coordorigin="10311,2821" coordsize="10,32" path="m10312,2821l10311,2835,10311,2843,10311,2852,10319,2843,10321,2835,10312,2821xe" filled="true" fillcolor="#cfad80" stroked="false">
              <v:path arrowok="t"/>
              <v:fill type="solid"/>
            </v:shape>
          </v:group>
          <v:group style="position:absolute;left:10375;top:576;width:24;height:38" coordorigin="10375,576" coordsize="24,38">
            <v:shape style="position:absolute;left:10375;top:576;width:24;height:38" coordorigin="10375,576" coordsize="24,38" path="m10398,576l10375,594,10381,602,10386,614,10398,610,10398,576xe" filled="true" fillcolor="#cfad80" stroked="false">
              <v:path arrowok="t"/>
              <v:fill type="solid"/>
            </v:shape>
          </v:group>
          <v:group style="position:absolute;left:10194;top:630;width:22;height:29" coordorigin="10194,630" coordsize="22,29">
            <v:shape style="position:absolute;left:10194;top:630;width:22;height:29" coordorigin="10194,630" coordsize="22,29" path="m10210,630l10194,634,10201,651,10203,653,10215,659,10211,631,10210,630xe" filled="true" fillcolor="#cfad80" stroked="false">
              <v:path arrowok="t"/>
              <v:fill type="solid"/>
            </v:shape>
          </v:group>
          <v:group style="position:absolute;left:11842;top:1161;width:13;height:48" coordorigin="11842,1161" coordsize="13,48">
            <v:shape style="position:absolute;left:11842;top:1161;width:13;height:48" coordorigin="11842,1161" coordsize="13,48" path="m11853,1161l11850,1165,11846,1185,11842,1204,11844,1206,11848,1208,11850,1203,11854,1183,11855,1163,11854,1162,11853,1161xe" filled="true" fillcolor="#cfad80" stroked="false">
              <v:path arrowok="t"/>
              <v:fill type="solid"/>
            </v:shape>
          </v:group>
          <v:group style="position:absolute;left:10435;top:604;width:16;height:17" coordorigin="10435,604" coordsize="16,17">
            <v:shape style="position:absolute;left:10435;top:604;width:16;height:17" coordorigin="10435,604" coordsize="16,17" path="m10435,604l10436,619,10443,620,10450,620,10446,615,10435,604xe" filled="true" fillcolor="#cfad80" stroked="false">
              <v:path arrowok="t"/>
              <v:fill type="solid"/>
            </v:shape>
          </v:group>
          <v:group style="position:absolute;left:10447;top:560;width:16;height:20" coordorigin="10447,560" coordsize="16,20">
            <v:shape style="position:absolute;left:10447;top:560;width:16;height:20" coordorigin="10447,560" coordsize="16,20" path="m10456,560l10447,568,10454,573,10458,576,10463,579,10461,560,10456,560xe" filled="true" fillcolor="#cfad80" stroked="false">
              <v:path arrowok="t"/>
              <v:fill type="solid"/>
            </v:shape>
          </v:group>
          <v:group style="position:absolute;left:11818;top:605;width:12;height:19" coordorigin="11818,605" coordsize="12,19">
            <v:shape style="position:absolute;left:11818;top:605;width:12;height:19" coordorigin="11818,605" coordsize="12,19" path="m11821,605l11820,607,11819,610,11818,612,11823,620,11826,623,11828,618,11829,615,11826,612,11824,608,11821,605xe" filled="true" fillcolor="#cfad80" stroked="false">
              <v:path arrowok="t"/>
              <v:fill type="solid"/>
            </v:shape>
          </v:group>
          <v:group style="position:absolute;left:10329;top:529;width:13;height:20" coordorigin="10329,529" coordsize="13,20">
            <v:shape style="position:absolute;left:10329;top:529;width:13;height:20" coordorigin="10329,529" coordsize="13,20" path="m10334,529l10332,535,10329,539,10333,543,10335,548,10338,548,10339,549,10341,542,10342,539,10340,536,10338,532,10335,530,10334,529xe" filled="true" fillcolor="#cfad80" stroked="false">
              <v:path arrowok="t"/>
              <v:fill type="solid"/>
            </v:shape>
          </v:group>
          <v:group style="position:absolute;left:10468;top:591;width:7;height:13" coordorigin="10468,591" coordsize="7,13">
            <v:shape style="position:absolute;left:10468;top:591;width:7;height:13" coordorigin="10468,591" coordsize="7,13" path="m10472,591l10470,594,10469,596,10468,598,10469,601,10470,603,10471,603,10472,602,10474,599,10475,597,10473,593,10472,591xe" filled="true" fillcolor="#cfad80" stroked="false">
              <v:path arrowok="t"/>
              <v:fill type="solid"/>
            </v:shape>
          </v:group>
          <v:group style="position:absolute;left:8107;top:1868;width:10;height:16" coordorigin="8107,1868" coordsize="10,16">
            <v:shape style="position:absolute;left:8107;top:1868;width:10;height:16" coordorigin="8107,1868" coordsize="10,16" path="m8114,1868l8112,1871,8109,1875,8107,1879,8108,1880,8110,1883,8110,1883,8112,1880,8114,1876,8117,1873,8116,1871,8115,1869,8114,1868xe" filled="true" fillcolor="#cfad80" stroked="false">
              <v:path arrowok="t"/>
              <v:fill type="solid"/>
            </v:shape>
          </v:group>
          <v:group style="position:absolute;left:10226;top:563;width:12;height:24" coordorigin="10226,563" coordsize="12,24">
            <v:shape style="position:absolute;left:10226;top:563;width:12;height:24" coordorigin="10226,563" coordsize="12,24" path="m10229,563l10227,566,10226,567,10228,574,10231,580,10233,587,10234,585,10237,581,10232,569,10229,563xe" filled="true" fillcolor="#cfad80" stroked="false">
              <v:path arrowok="t"/>
              <v:fill type="solid"/>
            </v:shape>
          </v:group>
          <v:group style="position:absolute;left:11633;top:1428;width:34;height:99" coordorigin="11633,1428" coordsize="34,99">
            <v:shape style="position:absolute;left:11633;top:1428;width:34;height:99" coordorigin="11633,1428" coordsize="34,99" path="m11639,1428l11638,1435,11635,1444,11637,1456,11640,1476,11639,1496,11634,1515,11633,1517,11634,1522,11634,1526,11653,1526,11653,1512,11651,1492,11652,1472,11656,1454,11667,1438,11639,1428xe" filled="true" fillcolor="#cfad80" stroked="false">
              <v:path arrowok="t"/>
              <v:fill type="solid"/>
            </v:shape>
          </v:group>
          <v:group style="position:absolute;left:11573;top:1454;width:49;height:61" coordorigin="11573,1454" coordsize="49,61">
            <v:shape style="position:absolute;left:11573;top:1454;width:49;height:61" coordorigin="11573,1454" coordsize="49,61" path="m11596,1454l11573,1485,11573,1487,11574,1492,11574,1493,11582,1513,11585,1514,11592,1500,11597,1491,11600,1486,11619,1486,11621,1479,11621,1474,11605,1474,11603,1455,11596,1454xe" filled="true" fillcolor="#cfad80" stroked="false">
              <v:path arrowok="t"/>
              <v:fill type="solid"/>
            </v:shape>
            <v:shape style="position:absolute;left:11573;top:1454;width:49;height:61" coordorigin="11573,1454" coordsize="49,61" path="m11619,1486l11600,1486,11607,1491,11609,1493,11614,1492,11616,1489,11619,1486xe" filled="true" fillcolor="#cfad80" stroked="false">
              <v:path arrowok="t"/>
              <v:fill type="solid"/>
            </v:shape>
            <v:shape style="position:absolute;left:11573;top:1454;width:49;height:61" coordorigin="11573,1454" coordsize="49,61" path="m11616,1464l11605,1474,11621,1474,11621,1471,11616,1464xe" filled="true" fillcolor="#cfad80" stroked="false">
              <v:path arrowok="t"/>
              <v:fill type="solid"/>
            </v:shape>
          </v:group>
          <v:group style="position:absolute;left:11266;top:1947;width:41;height:39" coordorigin="11266,1947" coordsize="41,39">
            <v:shape style="position:absolute;left:11266;top:1947;width:41;height:39" coordorigin="11266,1947" coordsize="41,39" path="m11283,1947l11266,1954,11268,1966,11283,1985,11298,1971,11302,1961,11297,1961,11290,1954,11283,1947xe" filled="true" fillcolor="#cfad80" stroked="false">
              <v:path arrowok="t"/>
              <v:fill type="solid"/>
            </v:shape>
            <v:shape style="position:absolute;left:11266;top:1947;width:41;height:39" coordorigin="11266,1947" coordsize="41,39" path="m11307,1950l11300,1957,11297,1961,11302,1961,11307,1950xe" filled="true" fillcolor="#cfad80" stroked="false">
              <v:path arrowok="t"/>
              <v:fill type="solid"/>
            </v:shape>
          </v:group>
          <v:group style="position:absolute;left:11843;top:1600;width:20;height:30" coordorigin="11843,1600" coordsize="20,30">
            <v:shape style="position:absolute;left:11843;top:1600;width:20;height:30" coordorigin="11843,1600" coordsize="20,30" path="m11855,1600l11852,1604,11847,1607,11845,1612,11843,1615,11843,1624,11843,1628,11845,1629,11848,1630,11850,1629,11854,1628,11858,1626,11862,1624,11859,1616,11857,1608,11855,1600xe" filled="true" fillcolor="#cfad80" stroked="false">
              <v:path arrowok="t"/>
              <v:fill type="solid"/>
            </v:shape>
          </v:group>
          <v:group style="position:absolute;left:11842;top:1628;width:2;height:2" coordorigin="11842,1628" coordsize="2,2">
            <v:shape style="position:absolute;left:11842;top:1628;width:2;height:2" coordorigin="11842,1628" coordsize="1,1" path="m11842,1629l11842,1628,11843,1628,11842,1629xe" filled="true" fillcolor="#cfad80" stroked="false">
              <v:path arrowok="t"/>
              <v:fill type="solid"/>
            </v:shape>
          </v:group>
          <v:group style="position:absolute;left:11807;top:1417;width:15;height:47" coordorigin="11807,1417" coordsize="15,47">
            <v:shape style="position:absolute;left:11807;top:1417;width:15;height:47" coordorigin="11807,1417" coordsize="15,47" path="m11819,1417l11807,1419,11814,1464,11817,1456,11822,1451,11822,1446,11821,1432,11819,1417xe" filled="true" fillcolor="#cfad80" stroked="false">
              <v:path arrowok="t"/>
              <v:fill type="solid"/>
            </v:shape>
          </v:group>
          <v:group style="position:absolute;left:11576;top:1404;width:15;height:23" coordorigin="11576,1404" coordsize="15,23">
            <v:shape style="position:absolute;left:11576;top:1404;width:15;height:23" coordorigin="11576,1404" coordsize="15,23" path="m11579,1404l11576,1425,11587,1426,11590,1406,11579,1404xe" filled="true" fillcolor="#cfad80" stroked="false">
              <v:path arrowok="t"/>
              <v:fill type="solid"/>
            </v:shape>
          </v:group>
          <v:group style="position:absolute;left:11708;top:1492;width:16;height:25" coordorigin="11708,1492" coordsize="16,25">
            <v:shape style="position:absolute;left:11708;top:1492;width:16;height:25" coordorigin="11708,1492" coordsize="16,25" path="m11710,1492l11709,1504,11709,1509,11708,1515,11718,1516,11723,1517,11723,1514,11723,1512,11724,1509,11716,1500,11710,1492xe" filled="true" fillcolor="#cfad80" stroked="false">
              <v:path arrowok="t"/>
              <v:fill type="solid"/>
            </v:shape>
          </v:group>
          <v:group style="position:absolute;left:11295;top:1841;width:16;height:30" coordorigin="11295,1841" coordsize="16,30">
            <v:shape style="position:absolute;left:11295;top:1841;width:16;height:30" coordorigin="11295,1841" coordsize="16,30" path="m11303,1841l11299,1842,11295,1842,11296,1849,11298,1870,11307,1860,11311,1853,11305,1844,11304,1842,11299,1842,11295,1841,11304,1841,11303,1841xe" filled="true" fillcolor="#cfad80" stroked="false">
              <v:path arrowok="t"/>
              <v:fill type="solid"/>
            </v:shape>
          </v:group>
          <v:group style="position:absolute;left:11632;top:1370;width:13;height:19" coordorigin="11632,1370" coordsize="13,19">
            <v:shape style="position:absolute;left:11632;top:1370;width:13;height:19" coordorigin="11632,1370" coordsize="13,19" path="m11640,1370l11632,1374,11636,1388,11645,1388,11644,1385,11640,1370xe" filled="true" fillcolor="#cfad80" stroked="false">
              <v:path arrowok="t"/>
              <v:fill type="solid"/>
            </v:shape>
          </v:group>
          <v:group style="position:absolute;left:11629;top:1371;width:2;height:2" coordorigin="11629,1371" coordsize="2,2">
            <v:shape style="position:absolute;left:11629;top:1371;width:2;height:2" coordorigin="11629,1371" coordsize="1,1" path="m11629,1371l11629,1371,11630,1371,11629,1371xe" filled="true" fillcolor="#cfad80" stroked="false">
              <v:path arrowok="t"/>
              <v:fill type="solid"/>
            </v:shape>
          </v:group>
          <v:group style="position:absolute;left:11781;top:1626;width:52;height:53" coordorigin="11781,1626" coordsize="52,53">
            <v:shape style="position:absolute;left:11781;top:1626;width:52;height:53" coordorigin="11781,1626" coordsize="52,53" path="m11823,1643l11822,1643,11822,1643,11823,1645,11821,1663,11820,1675,11824,1679,11831,1676,11832,1669,11831,1663,11830,1657,11829,1652,11826,1647,11823,1644,11823,1643xe" filled="true" fillcolor="#cfad80" stroked="false">
              <v:path arrowok="t"/>
              <v:fill type="solid"/>
            </v:shape>
            <v:shape style="position:absolute;left:11781;top:1626;width:52;height:53" coordorigin="11781,1626" coordsize="52,53" path="m11781,1626l11781,1635,11782,1640,11783,1645,11784,1650,11785,1655,11787,1660,11799,1654,11822,1643,11823,1643,11822,1643,11823,1635,11795,1635,11781,1626xe" filled="true" fillcolor="#cfad80" stroked="false">
              <v:path arrowok="t"/>
              <v:fill type="solid"/>
            </v:shape>
            <v:shape style="position:absolute;left:11781;top:1626;width:52;height:53" coordorigin="11781,1626" coordsize="52,53" path="m11823,1642l11822,1643,11823,1643,11823,1642xe" filled="true" fillcolor="#cfad80" stroked="false">
              <v:path arrowok="t"/>
              <v:fill type="solid"/>
            </v:shape>
            <v:shape style="position:absolute;left:11781;top:1626;width:52;height:53" coordorigin="11781,1626" coordsize="52,53" path="m11814,1626l11813,1627,11813,1628,11809,1633,11795,1635,11823,1635,11823,1633,11819,1627,11815,1627,11814,1626xe" filled="true" fillcolor="#cfad80" stroked="false">
              <v:path arrowok="t"/>
              <v:fill type="solid"/>
            </v:shape>
          </v:group>
          <v:group style="position:absolute;left:11664;top:1537;width:16;height:22" coordorigin="11664,1537" coordsize="16,22">
            <v:shape style="position:absolute;left:11664;top:1537;width:16;height:22" coordorigin="11664,1537" coordsize="16,22" path="m11678,1537l11670,1550,11664,1558,11679,1556,11678,1537xe" filled="true" fillcolor="#cfad80" stroked="false">
              <v:path arrowok="t"/>
              <v:fill type="solid"/>
            </v:shape>
          </v:group>
          <v:group style="position:absolute;left:11835;top:1629;width:10;height:28" coordorigin="11835,1629" coordsize="10,28">
            <v:shape style="position:absolute;left:11835;top:1629;width:10;height:28" coordorigin="11835,1629" coordsize="10,28" path="m11842,1629l11839,1630,11838,1631,11838,1631,11835,1634,11836,1639,11839,1657,11842,1652,11843,1648,11843,1643,11844,1639,11843,1634,11842,1630,11842,1629xe" filled="true" fillcolor="#cfad80" stroked="false">
              <v:path arrowok="t"/>
              <v:fill type="solid"/>
            </v:shape>
          </v:group>
          <v:group style="position:absolute;left:11531;top:1353;width:13;height:22" coordorigin="11531,1353" coordsize="13,22">
            <v:shape style="position:absolute;left:11531;top:1353;width:13;height:22" coordorigin="11531,1353" coordsize="13,22" path="m11535,1353l11533,1355,11531,1359,11535,1364,11540,1375,11542,1372,11543,1369,11544,1366,11541,1362,11535,1353xe" filled="true" fillcolor="#cfad80" stroked="false">
              <v:path arrowok="t"/>
              <v:fill type="solid"/>
            </v:shape>
          </v:group>
          <v:group style="position:absolute;left:11271;top:1746;width:10;height:15" coordorigin="11271,1746" coordsize="10,15">
            <v:shape style="position:absolute;left:11271;top:1746;width:10;height:15" coordorigin="11271,1746" coordsize="10,15" path="m11276,1746l11274,1749,11271,1752,11276,1758,11278,1761,11279,1758,11281,1755,11280,1751,11278,1748,11277,1747,11276,1746xe" filled="true" fillcolor="#cfad80" stroked="false">
              <v:path arrowok="t"/>
              <v:fill type="solid"/>
            </v:shape>
          </v:group>
          <v:group style="position:absolute;left:11497;top:1449;width:11;height:19" coordorigin="11497,1449" coordsize="11,19">
            <v:shape style="position:absolute;left:11497;top:1449;width:11;height:19" coordorigin="11497,1449" coordsize="11,19" path="m11504,1449l11502,1453,11500,1458,11497,1462,11497,1463,11500,1467,11503,1462,11505,1459,11508,1454,11506,1453,11504,1449xe" filled="true" fillcolor="#cfad80" stroked="false">
              <v:path arrowok="t"/>
              <v:fill type="solid"/>
            </v:shape>
          </v:group>
          <v:group style="position:absolute;left:10948;top:2059;width:13;height:22" coordorigin="10948,2059" coordsize="13,22">
            <v:shape style="position:absolute;left:10948;top:2059;width:13;height:22" coordorigin="10948,2059" coordsize="13,22" path="m10953,2059l10948,2075,10952,2078,10960,2081,10957,2073,10953,2059xe" filled="true" fillcolor="#cfad80" stroked="false">
              <v:path arrowok="t"/>
              <v:fill type="solid"/>
            </v:shape>
          </v:group>
          <v:group style="position:absolute;left:11660;top:1462;width:34;height:62" coordorigin="11660,1462" coordsize="34,62">
            <v:shape style="position:absolute;left:11660;top:1462;width:34;height:62" coordorigin="11660,1462" coordsize="34,62" path="m11687,1462l11682,1465,11671,1482,11662,1503,11662,1503,11663,1508,11660,1517,11662,1521,11663,1522,11663,1523,11665,1524,11668,1524,11669,1518,11669,1514,11668,1511,11667,1510,11663,1504,11693,1504,11690,1489,11687,1462xe" filled="true" fillcolor="#cfad80" stroked="false">
              <v:path arrowok="t"/>
              <v:fill type="solid"/>
            </v:shape>
            <v:shape style="position:absolute;left:11660;top:1462;width:34;height:62" coordorigin="11660,1462" coordsize="34,62" path="m11693,1505l11674,1505,11679,1511,11681,1513,11682,1516,11683,1521,11683,1523,11691,1519,11694,1508,11693,1505xe" filled="true" fillcolor="#cfad80" stroked="false">
              <v:path arrowok="t"/>
              <v:fill type="solid"/>
            </v:shape>
            <v:shape style="position:absolute;left:11660;top:1462;width:34;height:62" coordorigin="11660,1462" coordsize="34,62" path="m11663,1504l11667,1510,11666,1508,11666,1508,11665,1506,11663,1504xe" filled="true" fillcolor="#cfad80" stroked="false">
              <v:path arrowok="t"/>
              <v:fill type="solid"/>
            </v:shape>
            <v:shape style="position:absolute;left:11660;top:1462;width:34;height:62" coordorigin="11660,1462" coordsize="34,62" path="m11693,1504l11663,1504,11665,1506,11666,1508,11666,1508,11667,1510,11674,1505,11693,1505,11693,1504xe" filled="true" fillcolor="#cfad80" stroked="false">
              <v:path arrowok="t"/>
              <v:fill type="solid"/>
            </v:shape>
          </v:group>
          <v:group style="position:absolute;left:11576;top:1449;width:8;height:26" coordorigin="11576,1449" coordsize="8,26">
            <v:shape style="position:absolute;left:11576;top:1449;width:8;height:26" coordorigin="11576,1449" coordsize="8,26" path="m11579,1449l11576,1452,11576,1457,11577,1460,11580,1474,11582,1464,11583,1461,11583,1458,11583,1455,11582,1451,11580,1450,11579,1449xe" filled="true" fillcolor="#cfad80" stroked="false">
              <v:path arrowok="t"/>
              <v:fill type="solid"/>
            </v:shape>
          </v:group>
          <v:group style="position:absolute;left:11559;top:1362;width:8;height:26" coordorigin="11559,1362" coordsize="8,26">
            <v:shape style="position:absolute;left:11559;top:1362;width:8;height:26" coordorigin="11559,1362" coordsize="8,26" path="m11563,1362l11561,1364,11559,1366,11559,1371,11560,1375,11563,1388,11565,1378,11567,1375,11566,1369,11564,1366,11563,1362xe" filled="true" fillcolor="#cfad80" stroked="false">
              <v:path arrowok="t"/>
              <v:fill type="solid"/>
            </v:shape>
          </v:group>
          <v:group style="position:absolute;left:10949;top:2108;width:8;height:20" coordorigin="10949,2108" coordsize="8,20">
            <v:shape style="position:absolute;left:10949;top:2108;width:8;height:20" coordorigin="10949,2108" coordsize="8,20" path="m10953,2108l10949,2111,10950,2116,10953,2127,10956,2124,10955,2119,10954,2114,10953,2108xe" filled="true" fillcolor="#cfad80" stroked="false">
              <v:path arrowok="t"/>
              <v:fill type="solid"/>
            </v:shape>
          </v:group>
          <v:group style="position:absolute;left:11899;top:1604;width:7;height:16" coordorigin="11899,1604" coordsize="7,16">
            <v:shape style="position:absolute;left:11899;top:1604;width:7;height:16" coordorigin="11899,1604" coordsize="7,16" path="m11904,1604l11901,1608,11899,1611,11901,1615,11904,1620,11905,1617,11906,1617,11906,1608,11905,1607,11904,1604e" filled="true" fillcolor="#cfad80" stroked="false">
              <v:path arrowok="t"/>
              <v:fill type="solid"/>
            </v:shape>
          </v:group>
          <v:group style="position:absolute;left:4076;top:0;width:38;height:62" coordorigin="4076,0" coordsize="38,62">
            <v:shape style="position:absolute;left:4076;top:0;width:38;height:62" coordorigin="4076,0" coordsize="38,62" path="m4084,0l4084,3,4086,20,4091,40,4086,44,4083,47,4076,52,4089,58,4098,62,4110,55,4110,36,4103,18,4098,10,4092,0,4084,0e" filled="true" fillcolor="#cfad80" stroked="false">
              <v:path arrowok="t"/>
              <v:fill type="solid"/>
            </v:shape>
            <v:shape style="position:absolute;left:4076;top:0;width:38;height:62" coordorigin="4076,0" coordsize="38,62" path="m4107,0l4107,2,4108,3,4109,4,4110,5,4112,1,4113,0,4107,0e" filled="true" fillcolor="#cfad80" stroked="false">
              <v:path arrowok="t"/>
              <v:fill type="solid"/>
            </v:shape>
          </v:group>
          <v:group style="position:absolute;left:4209;top:110;width:50;height:77" coordorigin="4209,110" coordsize="50,77">
            <v:shape style="position:absolute;left:4209;top:110;width:50;height:77" coordorigin="4209,110" coordsize="50,77" path="m4235,110l4222,113,4209,130,4217,131,4224,131,4232,134,4222,147,4220,172,4233,185,4247,187,4239,173,4240,152,4252,152,4259,140,4250,136,4242,134,4238,115,4235,110xe" filled="true" fillcolor="#cfad80" stroked="false">
              <v:path arrowok="t"/>
              <v:fill type="solid"/>
            </v:shape>
            <v:shape style="position:absolute;left:4209;top:110;width:50;height:77" coordorigin="4209,110" coordsize="50,77" path="m4252,152l4240,152,4251,156,4252,152xe" filled="true" fillcolor="#cfad80" stroked="false">
              <v:path arrowok="t"/>
              <v:fill type="solid"/>
            </v:shape>
          </v:group>
          <v:group style="position:absolute;left:3219;top:1215;width:50;height:77" coordorigin="3219,1215" coordsize="50,77">
            <v:shape style="position:absolute;left:3219;top:1215;width:50;height:77" coordorigin="3219,1215" coordsize="50,77" path="m3224,1215l3222,1220,3219,1225,3221,1234,3231,1272,3236,1291,3259,1289,3259,1281,3255,1280,3251,1278,3243,1275,3252,1265,3258,1259,3268,1248,3254,1245,3254,1244,3237,1244,3232,1233,3228,1224,3224,1215xe" filled="true" fillcolor="#cfad80" stroked="false">
              <v:path arrowok="t"/>
              <v:fill type="solid"/>
            </v:shape>
            <v:shape style="position:absolute;left:3219;top:1215;width:50;height:77" coordorigin="3219,1215" coordsize="50,77" path="m3252,1219l3245,1230,3237,1244,3254,1244,3253,1230,3252,1219xe" filled="true" fillcolor="#cfad80" stroked="false">
              <v:path arrowok="t"/>
              <v:fill type="solid"/>
            </v:shape>
          </v:group>
          <v:group style="position:absolute;left:4642;top:1819;width:37;height:79" coordorigin="4642,1819" coordsize="37,79">
            <v:shape style="position:absolute;left:4642;top:1819;width:37;height:79" coordorigin="4642,1819" coordsize="37,79" path="m4673,1819l4668,1830,4659,1833,4651,1836,4651,1855,4644,1871,4642,1874,4645,1891,4646,1898,4679,1890,4674,1881,4671,1876,4669,1870,4666,1863,4661,1854,4671,1848,4673,1846,4673,1829,4673,1819xe" filled="true" fillcolor="#cfad80" stroked="false">
              <v:path arrowok="t"/>
              <v:fill type="solid"/>
            </v:shape>
          </v:group>
          <v:group style="position:absolute;left:4720;top:1750;width:28;height:87" coordorigin="4720,1750" coordsize="28,87">
            <v:shape style="position:absolute;left:4720;top:1750;width:28;height:87" coordorigin="4720,1750" coordsize="28,87" path="m4736,1750l4733,1789,4726,1806,4720,1811,4724,1829,4736,1837,4742,1836,4748,1835,4747,1795,4747,1775,4747,1761,4744,1751,4736,1750xe" filled="true" fillcolor="#cfad80" stroked="false">
              <v:path arrowok="t"/>
              <v:fill type="solid"/>
            </v:shape>
          </v:group>
          <v:group style="position:absolute;left:2311;top:826;width:33;height:68" coordorigin="2311,826" coordsize="33,68">
            <v:shape style="position:absolute;left:2311;top:826;width:33;height:68" coordorigin="2311,826" coordsize="33,68" path="m2337,850l2312,850,2317,850,2328,852,2321,875,2320,890,2328,894,2334,880,2336,878,2344,878,2344,871,2337,854,2337,850xe" filled="true" fillcolor="#cfad80" stroked="false">
              <v:path arrowok="t"/>
              <v:fill type="solid"/>
            </v:shape>
            <v:shape style="position:absolute;left:2311;top:826;width:33;height:68" coordorigin="2311,826" coordsize="33,68" path="m2344,878l2336,878,2340,881,2343,884,2344,878xe" filled="true" fillcolor="#cfad80" stroked="false">
              <v:path arrowok="t"/>
              <v:fill type="solid"/>
            </v:shape>
            <v:shape style="position:absolute;left:2311;top:826;width:33;height:68" coordorigin="2311,826" coordsize="33,68" path="m2311,850l2311,851,2312,850,2312,850,2337,850,2312,850,2311,850xe" filled="true" fillcolor="#cfad80" stroked="false">
              <v:path arrowok="t"/>
              <v:fill type="solid"/>
            </v:shape>
            <v:shape style="position:absolute;left:2311;top:826;width:33;height:68" coordorigin="2311,826" coordsize="33,68" path="m2322,826l2317,836,2317,836,2316,839,2314,843,2312,848,2312,849,2312,849,2312,850,2337,850,2338,831,2327,826,2322,826xe" filled="true" fillcolor="#cfad80" stroked="false">
              <v:path arrowok="t"/>
              <v:fill type="solid"/>
            </v:shape>
          </v:group>
          <v:group style="position:absolute;left:2442;top:3444;width:29;height:27" coordorigin="2442,3444" coordsize="29,27">
            <v:shape style="position:absolute;left:2442;top:3444;width:29;height:27" coordorigin="2442,3444" coordsize="29,27" path="m2463,3444l2452,3448,2442,3463,2460,3469,2460,3471,2469,3471,2470,3449,2463,3444xe" filled="true" fillcolor="#cfad80" stroked="false">
              <v:path arrowok="t"/>
              <v:fill type="solid"/>
            </v:shape>
          </v:group>
          <v:group style="position:absolute;left:4115;top:0;width:95;height:196" coordorigin="4115,0" coordsize="95,196">
            <v:shape style="position:absolute;left:4115;top:0;width:95;height:196" coordorigin="4115,0" coordsize="95,196" path="m4194,17l4154,17,4157,19,4159,22,4159,23,4160,24,4161,27,4161,29,4162,32,4162,35,4161,53,4160,72,4162,91,4170,109,4171,111,4169,124,4168,132,4166,143,4164,154,4165,189,4170,196,4182,194,4191,193,4195,184,4187,175,4177,172,4181,164,4185,155,4190,146,4199,146,4196,128,4199,125,4204,119,4204,102,4181,71,4184,64,4187,57,4191,48,4207,48,4209,28,4194,19,4194,17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99,146l4190,146,4191,151,4193,159,4199,162,4199,146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207,48l4191,48,4195,60,4199,68,4206,66,4207,48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19,0l4119,9,4124,25,4115,34,4116,44,4142,57,4136,40,4134,32,4150,32,4150,28,4150,21,4130,21,4131,0,4119,0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50,32l4134,32,4144,40,4151,45,4151,35,4150,32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37,12l4136,12,4135,12,4135,12,4134,13,4133,14,4133,15,4133,15,4132,15,4132,15,4132,17,4131,19,4130,21,4150,21,4150,19,4150,19,4150,19,4146,18,4142,12,4137,12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50,19l4150,19,4150,19e" filled="true" fillcolor="#cfad80" stroked="false">
              <v:path arrowok="t"/>
              <v:fill type="solid"/>
            </v:shape>
            <v:shape style="position:absolute;left:4115;top:0;width:95;height:196" coordorigin="4115,0" coordsize="95,196" path="m4149,0l4149,5,4149,10,4150,18,4150,18,4150,19,4150,19,4150,18,4154,17,4194,17,4196,0,4149,0e" filled="true" fillcolor="#cfad80" stroked="false">
              <v:path arrowok="t"/>
              <v:fill type="solid"/>
            </v:shape>
          </v:group>
          <v:group style="position:absolute;left:2953;top:1235;width:24;height:60" coordorigin="2953,1235" coordsize="24,60">
            <v:shape style="position:absolute;left:2953;top:1235;width:24;height:60" coordorigin="2953,1235" coordsize="24,60" path="m2962,1235l2956,1260,2953,1273,2977,1294,2977,1259,2973,1244,2962,1235xe" filled="true" fillcolor="#cfad80" stroked="false">
              <v:path arrowok="t"/>
              <v:fill type="solid"/>
            </v:shape>
          </v:group>
          <v:group style="position:absolute;left:3304;top:1215;width:28;height:32" coordorigin="3304,1215" coordsize="28,32">
            <v:shape style="position:absolute;left:3304;top:1215;width:28;height:32" coordorigin="3304,1215" coordsize="28,32" path="m3314,1215l3304,1229,3319,1246,3323,1237,3327,1229,3331,1221,3314,1215xe" filled="true" fillcolor="#cfad80" stroked="false">
              <v:path arrowok="t"/>
              <v:fill type="solid"/>
            </v:shape>
          </v:group>
          <v:group style="position:absolute;left:5924;top:399;width:24;height:38" coordorigin="5924,399" coordsize="24,38">
            <v:shape style="position:absolute;left:5924;top:399;width:24;height:38" coordorigin="5924,399" coordsize="24,38" path="m5935,399l5932,401,5924,404,5924,419,5924,437,5932,431,5938,426,5947,419,5941,411,5935,399xe" filled="true" fillcolor="#cfad80" stroked="false">
              <v:path arrowok="t"/>
              <v:fill type="solid"/>
            </v:shape>
          </v:group>
          <v:group style="position:absolute;left:4277;top:126;width:19;height:48" coordorigin="4277,126" coordsize="19,48">
            <v:shape style="position:absolute;left:4277;top:126;width:19;height:48" coordorigin="4277,126" coordsize="19,48" path="m4293,126l4290,130,4286,131,4285,136,4282,147,4280,159,4277,170,4278,171,4279,173,4280,174,4285,164,4291,155,4295,144,4296,141,4294,133,4293,126xe" filled="true" fillcolor="#cfad80" stroked="false">
              <v:path arrowok="t"/>
              <v:fill type="solid"/>
            </v:shape>
          </v:group>
          <v:group style="position:absolute;left:3932;top:187;width:16;height:58" coordorigin="3932,187" coordsize="16,58">
            <v:shape style="position:absolute;left:3932;top:187;width:16;height:58" coordorigin="3932,187" coordsize="16,58" path="m3933,187l3932,189,3933,203,3939,244,3942,232,3944,223,3947,213,3944,207,3939,197,3933,187xe" filled="true" fillcolor="#cfad80" stroked="false">
              <v:path arrowok="t"/>
              <v:fill type="solid"/>
            </v:shape>
          </v:group>
          <v:group style="position:absolute;left:5785;top:1951;width:21;height:39" coordorigin="5785,1951" coordsize="21,39">
            <v:shape style="position:absolute;left:5785;top:1951;width:21;height:39" coordorigin="5785,1951" coordsize="21,39" path="m5804,1951l5794,1955,5788,1956,5785,1973,5789,1985,5797,1989,5806,1980,5802,1969,5804,1951xe" filled="true" fillcolor="#cfad80" stroked="false">
              <v:path arrowok="t"/>
              <v:fill type="solid"/>
            </v:shape>
          </v:group>
          <v:group style="position:absolute;left:4124;top:327;width:15;height:34" coordorigin="4124,327" coordsize="15,34">
            <v:shape style="position:absolute;left:4124;top:327;width:15;height:34" coordorigin="4124,327" coordsize="15,34" path="m4139,327l4127,333,4124,360,4135,356,4139,327xe" filled="true" fillcolor="#cfad80" stroked="false">
              <v:path arrowok="t"/>
              <v:fill type="solid"/>
            </v:shape>
          </v:group>
          <v:group style="position:absolute;left:6107;top:355;width:22;height:30" coordorigin="6107,355" coordsize="22,30">
            <v:shape style="position:absolute;left:6107;top:355;width:22;height:30" coordorigin="6107,355" coordsize="22,30" path="m6107,355l6111,383,6111,384,6128,380,6121,363,6119,360,6107,355xe" filled="true" fillcolor="#cfad80" stroked="false">
              <v:path arrowok="t"/>
              <v:fill type="solid"/>
            </v:shape>
          </v:group>
          <v:group style="position:absolute;left:4431;top:222;width:17;height:41" coordorigin="4431,222" coordsize="17,41">
            <v:shape style="position:absolute;left:4431;top:222;width:17;height:41" coordorigin="4431,222" coordsize="17,41" path="m4437,222l4435,222,4434,222,4433,242,4431,262,4448,254,4444,242,4437,222xe" filled="true" fillcolor="#cfad80" stroked="false">
              <v:path arrowok="t"/>
              <v:fill type="solid"/>
            </v:shape>
          </v:group>
          <v:group style="position:absolute;left:349;top:395;width:23;height:29" coordorigin="349,395" coordsize="23,29">
            <v:shape style="position:absolute;left:349;top:395;width:23;height:29" coordorigin="349,395" coordsize="23,29" path="m368,395l367,395,361,397,349,399,349,401,349,405,353,413,360,414,365,423,370,405,371,400,369,398,368,395xe" filled="true" fillcolor="#cfad80" stroked="false">
              <v:path arrowok="t"/>
              <v:fill type="solid"/>
            </v:shape>
          </v:group>
          <v:group style="position:absolute;left:479;top:3015;width:25;height:20" coordorigin="479,3015" coordsize="25,20">
            <v:shape style="position:absolute;left:479;top:3015;width:25;height:20" coordorigin="479,3015" coordsize="25,20" path="m504,3015l480,3015,480,3021,479,3024,489,3029,492,3031,495,3032,499,3034,502,3023,504,3015xe" filled="true" fillcolor="#cfad80" stroked="false">
              <v:path arrowok="t"/>
              <v:fill type="solid"/>
            </v:shape>
          </v:group>
          <v:group style="position:absolute;left:4241;top:53;width:11;height:36" coordorigin="4241,53" coordsize="11,36">
            <v:shape style="position:absolute;left:4241;top:53;width:11;height:36" coordorigin="4241,53" coordsize="11,36" path="m4248,53l4241,67,4243,89,4243,88,4251,72,4248,53xe" filled="true" fillcolor="#cfad80" stroked="false">
              <v:path arrowok="t"/>
              <v:fill type="solid"/>
            </v:shape>
          </v:group>
          <v:group style="position:absolute;left:24;top:1616;width:24;height:34" coordorigin="24,1616" coordsize="24,34">
            <v:shape style="position:absolute;left:24;top:1616;width:24;height:34" coordorigin="24,1616" coordsize="24,34" path="m32,1616l30,1629,24,1641,37,1647,41,1649,48,1637,45,1626,32,1616xe" filled="true" fillcolor="#cfad80" stroked="false">
              <v:path arrowok="t"/>
              <v:fill type="solid"/>
            </v:shape>
          </v:group>
          <v:group style="position:absolute;left:4314;top:2046;width:23;height:28" coordorigin="4314,2046" coordsize="23,28">
            <v:shape style="position:absolute;left:4314;top:2046;width:23;height:28" coordorigin="4314,2046" coordsize="23,28" path="m4314,2046l4315,2070,4318,2073,4337,2074,4328,2063,4322,2056,4314,2046xe" filled="true" fillcolor="#cfad80" stroked="false">
              <v:path arrowok="t"/>
              <v:fill type="solid"/>
            </v:shape>
          </v:group>
          <v:group style="position:absolute;left:3476;top:1233;width:22;height:44" coordorigin="3476,1233" coordsize="22,44">
            <v:shape style="position:absolute;left:3476;top:1233;width:22;height:44" coordorigin="3476,1233" coordsize="22,44" path="m3485,1233l3476,1259,3479,1265,3483,1269,3492,1277,3493,1261,3497,1250,3490,1249,3485,1233xe" filled="true" fillcolor="#cfad80" stroked="false">
              <v:path arrowok="t"/>
              <v:fill type="solid"/>
            </v:shape>
          </v:group>
          <v:group style="position:absolute;left:4748;top:1837;width:25;height:26" coordorigin="4748,1837" coordsize="25,26">
            <v:shape style="position:absolute;left:4748;top:1837;width:25;height:26" coordorigin="4748,1837" coordsize="25,26" path="m4748,1837l4748,1837,4748,1838,4748,1838,4750,1845,4751,1851,4753,1862,4773,1838,4748,1838,4748,1837xe" filled="true" fillcolor="#cfad80" stroked="false">
              <v:path arrowok="t"/>
              <v:fill type="solid"/>
            </v:shape>
          </v:group>
          <v:group style="position:absolute;left:4327;top:2002;width:9;height:47" coordorigin="4327,2002" coordsize="9,47">
            <v:shape style="position:absolute;left:4327;top:2002;width:9;height:47" coordorigin="4327,2002" coordsize="9,47" path="m4333,2002l4330,2014,4327,2049,4330,2045,4334,2044,4334,2041,4336,2027,4336,2014,4333,2002xe" filled="true" fillcolor="#cfad80" stroked="false">
              <v:path arrowok="t"/>
              <v:fill type="solid"/>
            </v:shape>
          </v:group>
          <v:group style="position:absolute;left:37;top:1591;width:26;height:25" coordorigin="37,1591" coordsize="26,25">
            <v:shape style="position:absolute;left:37;top:1591;width:26;height:25" coordorigin="37,1591" coordsize="26,25" path="m63,1591l37,1591,44,1601,47,1607,52,1615,55,1608,57,1603,63,1591xe" filled="true" fillcolor="#cfad80" stroked="false">
              <v:path arrowok="t"/>
              <v:fill type="solid"/>
            </v:shape>
          </v:group>
          <v:group style="position:absolute;left:1488;top:2185;width:14;height:32" coordorigin="1488,2185" coordsize="14,32">
            <v:shape style="position:absolute;left:1488;top:2185;width:14;height:32" coordorigin="1488,2185" coordsize="14,32" path="m1501,2185l1488,2191,1492,2217,1495,2205,1498,2196,1501,2185xe" filled="true" fillcolor="#cfad80" stroked="false">
              <v:path arrowok="t"/>
              <v:fill type="solid"/>
            </v:shape>
          </v:group>
          <v:group style="position:absolute;left:2792;top:2693;width:9;height:30" coordorigin="2792,2693" coordsize="9,30">
            <v:shape style="position:absolute;left:2792;top:2693;width:9;height:30" coordorigin="2792,2693" coordsize="9,30" path="m2793,2693l2792,2711,2800,2722,2799,2712,2798,2702,2793,2693xe" filled="true" fillcolor="#cfad80" stroked="false">
              <v:path arrowok="t"/>
              <v:fill type="solid"/>
            </v:shape>
          </v:group>
          <v:group style="position:absolute;left:4703;top:1762;width:20;height:36" coordorigin="4703,1762" coordsize="20,36">
            <v:shape style="position:absolute;left:4703;top:1762;width:20;height:36" coordorigin="4703,1762" coordsize="20,36" path="m4715,1762l4711,1773,4703,1792,4705,1796,4705,1797,4723,1780,4715,1762xe" filled="true" fillcolor="#cfad80" stroked="false">
              <v:path arrowok="t"/>
              <v:fill type="solid"/>
            </v:shape>
          </v:group>
          <v:group style="position:absolute;left:4007;top:154;width:20;height:26" coordorigin="4007,154" coordsize="20,26">
            <v:shape style="position:absolute;left:4007;top:154;width:20;height:26" coordorigin="4007,154" coordsize="20,26" path="m4009,154l4008,162,4007,169,4007,179,4026,169,4026,167,4026,164,4026,162,4020,159,4015,157,4009,154xe" filled="true" fillcolor="#cfad80" stroked="false">
              <v:path arrowok="t"/>
              <v:fill type="solid"/>
            </v:shape>
          </v:group>
          <v:group style="position:absolute;left:5719;top:2037;width:16;height:37" coordorigin="5719,2037" coordsize="16,37">
            <v:shape style="position:absolute;left:5719;top:2037;width:16;height:37" coordorigin="5719,2037" coordsize="16,37" path="m5735,2037l5719,2051,5725,2059,5735,2074,5735,2037xe" filled="true" fillcolor="#cfad80" stroked="false">
              <v:path arrowok="t"/>
              <v:fill type="solid"/>
            </v:shape>
          </v:group>
          <v:group style="position:absolute;left:800;top:3397;width:15;height:28" coordorigin="800,3397" coordsize="15,28">
            <v:shape style="position:absolute;left:800;top:3397;width:15;height:28" coordorigin="800,3397" coordsize="15,28" path="m808,3397l802,3405,800,3413,805,3423,806,3425,809,3425,810,3423,814,3414,815,3404,808,3397xe" filled="true" fillcolor="#cfad80" stroked="false">
              <v:path arrowok="t"/>
              <v:fill type="solid"/>
            </v:shape>
          </v:group>
          <v:group style="position:absolute;left:5705;top:1918;width:20;height:29" coordorigin="5705,1918" coordsize="20,29">
            <v:shape style="position:absolute;left:5705;top:1918;width:20;height:29" coordorigin="5705,1918" coordsize="20,29" path="m5725,1918l5711,1920,5712,1934,5705,1946,5718,1947,5718,1932,5725,1918xe" filled="true" fillcolor="#cfad80" stroked="false">
              <v:path arrowok="t"/>
              <v:fill type="solid"/>
            </v:shape>
          </v:group>
          <v:group style="position:absolute;left:6164;top:3121;width:18;height:24" coordorigin="6164,3121" coordsize="18,24">
            <v:shape style="position:absolute;left:6164;top:3121;width:18;height:24" coordorigin="6164,3121" coordsize="18,24" path="m6164,3121l6165,3127,6169,3145,6182,3140,6164,3121xe" filled="true" fillcolor="#cfad80" stroked="false">
              <v:path arrowok="t"/>
              <v:fill type="solid"/>
            </v:shape>
          </v:group>
          <v:group style="position:absolute;left:314;top:2075;width:21;height:28" coordorigin="314,2075" coordsize="21,28">
            <v:shape style="position:absolute;left:314;top:2075;width:21;height:28" coordorigin="314,2075" coordsize="21,28" path="m321,2075l314,2087,318,2103,324,2099,334,2094,326,2086,321,2075xe" filled="true" fillcolor="#cfad80" stroked="false">
              <v:path arrowok="t"/>
              <v:fill type="solid"/>
            </v:shape>
          </v:group>
          <v:group style="position:absolute;left:2943;top:1217;width:8;height:34" coordorigin="2943,1217" coordsize="8,34">
            <v:shape style="position:absolute;left:2943;top:1217;width:8;height:34" coordorigin="2943,1217" coordsize="8,34" path="m2949,1217l2943,1233,2951,1251,2949,1217xe" filled="true" fillcolor="#cfad80" stroked="false">
              <v:path arrowok="t"/>
              <v:fill type="solid"/>
            </v:shape>
          </v:group>
          <v:group style="position:absolute;left:2534;top:673;width:17;height:27" coordorigin="2534,673" coordsize="17,27">
            <v:shape style="position:absolute;left:2534;top:673;width:17;height:27" coordorigin="2534,673" coordsize="17,27" path="m2538,673l2536,676,2534,678,2534,696,2539,700,2550,694,2545,685,2541,679,2538,673xe" filled="true" fillcolor="#cfad80" stroked="false">
              <v:path arrowok="t"/>
              <v:fill type="solid"/>
            </v:shape>
          </v:group>
          <v:group style="position:absolute;left:4024;top:9;width:12;height:29" coordorigin="4024,9" coordsize="12,29">
            <v:shape style="position:absolute;left:4024;top:9;width:12;height:29" coordorigin="4024,9" coordsize="12,29" path="m4034,9l4030,20,4027,29,4024,38,4034,36,4035,26,4034,9xe" filled="true" fillcolor="#cfad80" stroked="false">
              <v:path arrowok="t"/>
              <v:fill type="solid"/>
            </v:shape>
          </v:group>
          <v:group style="position:absolute;left:3787;top:1147;width:12;height:30" coordorigin="3787,1147" coordsize="12,30">
            <v:shape style="position:absolute;left:3787;top:1147;width:12;height:30" coordorigin="3787,1147" coordsize="12,30" path="m3787,1147l3789,1158,3791,1167,3792,1176,3799,1155,3787,1147xe" filled="true" fillcolor="#cfad80" stroked="false">
              <v:path arrowok="t"/>
              <v:fill type="solid"/>
            </v:shape>
          </v:group>
          <v:group style="position:absolute;left:4143;top:204;width:11;height:27" coordorigin="4143,204" coordsize="11,27">
            <v:shape style="position:absolute;left:4143;top:204;width:11;height:27" coordorigin="4143,204" coordsize="11,27" path="m4151,204l4149,212,4143,230,4153,226,4151,204xe" filled="true" fillcolor="#cfad80" stroked="false">
              <v:path arrowok="t"/>
              <v:fill type="solid"/>
            </v:shape>
          </v:group>
          <v:group style="position:absolute;left:4306;top:178;width:18;height:34" coordorigin="4306,178" coordsize="18,34">
            <v:shape style="position:absolute;left:4306;top:178;width:18;height:34" coordorigin="4306,178" coordsize="18,34" path="m4322,178l4317,187,4313,196,4306,211,4323,199,4322,178xe" filled="true" fillcolor="#cfad80" stroked="false">
              <v:path arrowok="t"/>
              <v:fill type="solid"/>
            </v:shape>
          </v:group>
          <v:group style="position:absolute;left:3940;top:152;width:17;height:28" coordorigin="3940,152" coordsize="17,28">
            <v:shape style="position:absolute;left:3940;top:152;width:17;height:28" coordorigin="3940,152" coordsize="17,28" path="m3943,152l3942,156,3940,158,3941,159,3944,169,3948,180,3957,166,3951,160,3947,156,3943,152xe" filled="true" fillcolor="#cfad80" stroked="false">
              <v:path arrowok="t"/>
              <v:fill type="solid"/>
            </v:shape>
          </v:group>
          <v:group style="position:absolute;left:1041;top:2661;width:17;height:25" coordorigin="1041,2661" coordsize="17,25">
            <v:shape style="position:absolute;left:1041;top:2661;width:17;height:25" coordorigin="1041,2661" coordsize="17,25" path="m1057,2680l1051,2680,1055,2686,1056,2683,1057,2680xe" filled="true" fillcolor="#cfad80" stroked="false">
              <v:path arrowok="t"/>
              <v:fill type="solid"/>
            </v:shape>
            <v:shape style="position:absolute;left:1041;top:2661;width:17;height:25" coordorigin="1041,2661" coordsize="17,25" path="m1041,2661l1044,2684,1051,2680,1057,2680,1058,2678,1053,2673,1041,2661xe" filled="true" fillcolor="#cfad80" stroked="false">
              <v:path arrowok="t"/>
              <v:fill type="solid"/>
            </v:shape>
          </v:group>
          <v:group style="position:absolute;left:5871;top:393;width:16;height:17" coordorigin="5871,393" coordsize="16,17">
            <v:shape style="position:absolute;left:5871;top:393;width:16;height:17" coordorigin="5871,393" coordsize="16,17" path="m5871,393l5881,404,5887,410,5885,395,5878,393,5871,393xe" filled="true" fillcolor="#cfad80" stroked="false">
              <v:path arrowok="t"/>
              <v:fill type="solid"/>
            </v:shape>
          </v:group>
          <v:group style="position:absolute;left:1936;top:823;width:11;height:33" coordorigin="1936,823" coordsize="11,33">
            <v:shape style="position:absolute;left:1936;top:823;width:11;height:33" coordorigin="1936,823" coordsize="11,33" path="m1947,823l1936,844,1941,856,1942,846,1944,837,1947,823xe" filled="true" fillcolor="#cfad80" stroked="false">
              <v:path arrowok="t"/>
              <v:fill type="solid"/>
            </v:shape>
          </v:group>
          <v:group style="position:absolute;left:498;top:2960;width:11;height:30" coordorigin="498,2960" coordsize="11,30">
            <v:shape style="position:absolute;left:498;top:2960;width:11;height:30" coordorigin="498,2960" coordsize="11,30" path="m498,2960l498,2989,500,2988,501,2988,502,2987,504,2979,508,2969,498,2960xe" filled="true" fillcolor="#cfad80" stroked="false">
              <v:path arrowok="t"/>
              <v:fill type="solid"/>
            </v:shape>
            <v:shape style="position:absolute;left:498;top:2960;width:11;height:30" coordorigin="498,2960" coordsize="11,30" path="m501,2988l500,2988,501,2989,501,2988xe" filled="true" fillcolor="#cfad80" stroked="false">
              <v:path arrowok="t"/>
              <v:fill type="solid"/>
            </v:shape>
          </v:group>
          <v:group style="position:absolute;left:4785;top:1813;width:13;height:23" coordorigin="4785,1813" coordsize="13,23">
            <v:shape style="position:absolute;left:4785;top:1813;width:13;height:23" coordorigin="4785,1813" coordsize="13,23" path="m4785,1813l4785,1818,4787,1835,4797,1832,4790,1821,4785,1813xe" filled="true" fillcolor="#cfad80" stroked="false">
              <v:path arrowok="t"/>
              <v:fill type="solid"/>
            </v:shape>
          </v:group>
          <v:group style="position:absolute;left:5268;top:1809;width:11;height:12" coordorigin="5268,1809" coordsize="11,12">
            <v:shape style="position:absolute;left:5268;top:1809;width:11;height:12" coordorigin="5268,1809" coordsize="11,12" path="m5278,1809l5275,1810,5271,1810,5268,1812,5268,1818,5272,1819,5275,1820,5279,1821,5279,1817,5278,1809xe" filled="true" fillcolor="#cfad80" stroked="false">
              <v:path arrowok="t"/>
              <v:fill type="solid"/>
            </v:shape>
          </v:group>
          <v:group style="position:absolute;left:2665;top:3289;width:18;height:28" coordorigin="2665,3289" coordsize="18,28">
            <v:shape style="position:absolute;left:2665;top:3289;width:18;height:28" coordorigin="2665,3289" coordsize="18,28" path="m2667,3289l2665,3314,2671,3316,2683,3312,2667,3289xe" filled="true" fillcolor="#cfad80" stroked="false">
              <v:path arrowok="t"/>
              <v:fill type="solid"/>
            </v:shape>
          </v:group>
          <v:group style="position:absolute;left:367;top:341;width:6;height:33" coordorigin="367,341" coordsize="6,33">
            <v:shape style="position:absolute;left:367;top:341;width:6;height:33" coordorigin="367,341" coordsize="6,33" path="m367,341l367,374,372,358,367,341xe" filled="true" fillcolor="#cfad80" stroked="false">
              <v:path arrowok="t"/>
              <v:fill type="solid"/>
            </v:shape>
          </v:group>
          <v:group style="position:absolute;left:1279;top:70;width:13;height:34" coordorigin="1279,70" coordsize="13,34">
            <v:shape style="position:absolute;left:1279;top:70;width:13;height:34" coordorigin="1279,70" coordsize="13,34" path="m1290,70l1285,84,1282,91,1279,99,1281,100,1283,103,1286,96,1292,92,1290,70xe" filled="true" fillcolor="#cfad80" stroked="false">
              <v:path arrowok="t"/>
              <v:fill type="solid"/>
            </v:shape>
          </v:group>
          <v:group style="position:absolute;left:4366;top:1822;width:11;height:13" coordorigin="4366,1822" coordsize="11,13">
            <v:shape style="position:absolute;left:4366;top:1822;width:11;height:13" coordorigin="4366,1822" coordsize="11,13" path="m4366,1822l4366,1835,4369,1834,4376,1833,4376,1823,4373,1823,4369,1822,4366,1822xe" filled="true" fillcolor="#cfad80" stroked="false">
              <v:path arrowok="t"/>
              <v:fill type="solid"/>
            </v:shape>
          </v:group>
          <v:group style="position:absolute;left:4801;top:1797;width:6;height:19" coordorigin="4801,1797" coordsize="6,19">
            <v:shape style="position:absolute;left:4801;top:1797;width:6;height:19" coordorigin="4801,1797" coordsize="6,19" path="m4806,1797l4805,1797,4801,1798,4802,1809,4802,1814,4802,1815,4805,1814,4807,1814,4807,1808,4806,1797xe" filled="true" fillcolor="#cfad80" stroked="false">
              <v:path arrowok="t"/>
              <v:fill type="solid"/>
            </v:shape>
          </v:group>
          <v:group style="position:absolute;left:4636;top:1723;width:10;height:29" coordorigin="4636,1723" coordsize="10,29">
            <v:shape style="position:absolute;left:4636;top:1723;width:10;height:29" coordorigin="4636,1723" coordsize="10,29" path="m4640,1723l4639,1724,4637,1724,4636,1725,4637,1734,4640,1752,4645,1741,4642,1732,4640,1723xe" filled="true" fillcolor="#cfad80" stroked="false">
              <v:path arrowok="t"/>
              <v:fill type="solid"/>
            </v:shape>
          </v:group>
          <v:group style="position:absolute;left:5859;top:434;width:16;height:20" coordorigin="5859,434" coordsize="16,20">
            <v:shape style="position:absolute;left:5859;top:434;width:16;height:20" coordorigin="5859,434" coordsize="16,20" path="m5859,434l5860,453,5866,454,5875,445,5868,440,5863,437,5859,434xe" filled="true" fillcolor="#cfad80" stroked="false">
              <v:path arrowok="t"/>
              <v:fill type="solid"/>
            </v:shape>
          </v:group>
          <v:group style="position:absolute;left:280;top:404;width:11;height:21" coordorigin="280,404" coordsize="11,21">
            <v:shape style="position:absolute;left:280;top:404;width:11;height:21" coordorigin="280,404" coordsize="11,21" path="m285,404l283,409,281,412,280,418,283,421,284,425,286,422,288,419,290,416,289,413,287,410,285,404xe" filled="true" fillcolor="#cfad80" stroked="false">
              <v:path arrowok="t"/>
              <v:fill type="solid"/>
            </v:shape>
          </v:group>
          <v:group style="position:absolute;left:4493;top:390;width:12;height:19" coordorigin="4493,390" coordsize="12,19">
            <v:shape style="position:absolute;left:4493;top:390;width:12;height:19" coordorigin="4493,390" coordsize="12,19" path="m4496,390l4494,395,4493,398,4495,402,4501,409,4502,406,4503,404,4504,401,4501,397,4499,394,4496,391,4496,390xe" filled="true" fillcolor="#cfad80" stroked="false">
              <v:path arrowok="t"/>
              <v:fill type="solid"/>
            </v:shape>
          </v:group>
          <v:group style="position:absolute;left:3430;top:958;width:15;height:31" coordorigin="3430,958" coordsize="15,31">
            <v:shape style="position:absolute;left:3430;top:958;width:15;height:31" coordorigin="3430,958" coordsize="15,31" path="m3435,958l3431,962,3430,964,3432,971,3439,989,3444,968,3438,964,3435,958xe" filled="true" fillcolor="#cfad80" stroked="false">
              <v:path arrowok="t"/>
              <v:fill type="solid"/>
            </v:shape>
          </v:group>
          <v:group style="position:absolute;left:2850;top:899;width:11;height:27" coordorigin="2850,899" coordsize="11,27">
            <v:shape style="position:absolute;left:2850;top:899;width:11;height:27" coordorigin="2850,899" coordsize="11,27" path="m2858,899l2850,913,2854,919,2861,925,2860,918,2858,899xe" filled="true" fillcolor="#cfad80" stroked="false">
              <v:path arrowok="t"/>
              <v:fill type="solid"/>
            </v:shape>
          </v:group>
          <v:group style="position:absolute;left:2163;top:847;width:13;height:20" coordorigin="2163,847" coordsize="13,20">
            <v:shape style="position:absolute;left:2163;top:847;width:13;height:20" coordorigin="2163,847" coordsize="13,20" path="m2164,847l2163,867,2167,862,2171,859,2175,855,2164,847xe" filled="true" fillcolor="#cfad80" stroked="false">
              <v:path arrowok="t"/>
              <v:fill type="solid"/>
            </v:shape>
          </v:group>
          <v:group style="position:absolute;left:669;top:781;width:14;height:28" coordorigin="669,781" coordsize="14,28">
            <v:shape style="position:absolute;left:669;top:781;width:14;height:28" coordorigin="669,781" coordsize="14,28" path="m678,781l669,787,671,796,674,808,682,802,681,792,678,781xe" filled="true" fillcolor="#cfad80" stroked="false">
              <v:path arrowok="t"/>
              <v:fill type="solid"/>
            </v:shape>
          </v:group>
          <v:group style="position:absolute;left:1412;top:2695;width:16;height:24" coordorigin="1412,2695" coordsize="16,24">
            <v:shape style="position:absolute;left:1412;top:2695;width:16;height:24" coordorigin="1412,2695" coordsize="16,24" path="m1419,2695l1419,2696,1416,2702,1414,2709,1412,2715,1414,2718,1414,2719,1418,2714,1427,2701,1422,2698,1419,2695xe" filled="true" fillcolor="#cfad80" stroked="false">
              <v:path arrowok="t"/>
              <v:fill type="solid"/>
            </v:shape>
          </v:group>
          <v:group style="position:absolute;left:910;top:47;width:16;height:22" coordorigin="910,47" coordsize="16,22">
            <v:shape style="position:absolute;left:910;top:47;width:16;height:22" coordorigin="910,47" coordsize="16,22" path="m913,47l912,50,910,56,914,60,924,68,924,66,926,61,917,52,913,47xe" filled="true" fillcolor="#cfad80" stroked="false">
              <v:path arrowok="t"/>
              <v:fill type="solid"/>
            </v:shape>
          </v:group>
          <v:group style="position:absolute;left:5980;top:465;width:13;height:20" coordorigin="5980,465" coordsize="13,20">
            <v:shape style="position:absolute;left:5980;top:465;width:13;height:20" coordorigin="5980,465" coordsize="13,20" path="m5983,465l5981,471,5980,474,5982,477,5984,482,5988,484,5990,479,5992,475,5989,470,5987,466,5983,465xe" filled="true" fillcolor="#cfad80" stroked="false">
              <v:path arrowok="t"/>
              <v:fill type="solid"/>
            </v:shape>
          </v:group>
          <v:group style="position:absolute;left:4234;top:0;width:10;height:10" coordorigin="4234,0" coordsize="10,10">
            <v:shape style="position:absolute;left:4234;top:0;width:10;height:10" coordorigin="4234,0" coordsize="10,10" path="m4244,0l4234,0,4237,5,4240,9,4242,6,4244,0e" filled="true" fillcolor="#cfad80" stroked="false">
              <v:path arrowok="t"/>
              <v:fill type="solid"/>
            </v:shape>
          </v:group>
          <v:group style="position:absolute;left:5725;top:1689;width:11;height:30" coordorigin="5725,1689" coordsize="11,30">
            <v:shape style="position:absolute;left:5725;top:1689;width:11;height:30" coordorigin="5725,1689" coordsize="11,30" path="m5728,1689l5727,1699,5726,1706,5725,1718,5733,1707,5736,1701,5728,1689xe" filled="true" fillcolor="#cfad80" stroked="false">
              <v:path arrowok="t"/>
              <v:fill type="solid"/>
            </v:shape>
          </v:group>
          <v:group style="position:absolute;left:451;top:1276;width:14;height:32" coordorigin="451,1276" coordsize="14,32">
            <v:shape style="position:absolute;left:451;top:1276;width:14;height:32" coordorigin="451,1276" coordsize="14,32" path="m463,1276l457,1288,454,1295,451,1304,463,1308,464,1300,463,1276xe" filled="true" fillcolor="#cfad80" stroked="false">
              <v:path arrowok="t"/>
              <v:fill type="solid"/>
            </v:shape>
          </v:group>
          <v:group style="position:absolute;left:2293;top:3461;width:15;height:10" coordorigin="2293,3461" coordsize="15,10">
            <v:shape style="position:absolute;left:2293;top:3461;width:15;height:10" coordorigin="2293,3461" coordsize="15,10" path="m2295,3461l2293,3471,2308,3471,2300,3463,2295,3461xe" filled="true" fillcolor="#cfad80" stroked="false">
              <v:path arrowok="t"/>
              <v:fill type="solid"/>
            </v:shape>
          </v:group>
          <v:group style="position:absolute;left:412;top:3020;width:10;height:22" coordorigin="412,3020" coordsize="10,22">
            <v:shape style="position:absolute;left:412;top:3020;width:10;height:22" coordorigin="412,3020" coordsize="10,22" path="m417,3020l415,3026,412,3029,413,3035,414,3040,418,3041,420,3038,422,3037,419,3028,417,3020xe" filled="true" fillcolor="#cfad80" stroked="false">
              <v:path arrowok="t"/>
              <v:fill type="solid"/>
            </v:shape>
          </v:group>
          <v:group style="position:absolute;left:315;top:2147;width:11;height:18" coordorigin="315,2147" coordsize="11,18">
            <v:shape style="position:absolute;left:315;top:2147;width:11;height:18" coordorigin="315,2147" coordsize="11,18" path="m317,2147l316,2149,316,2150,315,2152,321,2161,324,2165,324,2163,326,2159,323,2155,317,2147xe" filled="true" fillcolor="#cfad80" stroked="false">
              <v:path arrowok="t"/>
              <v:fill type="solid"/>
            </v:shape>
          </v:group>
          <v:group style="position:absolute;left:4677;top:1906;width:12;height:16" coordorigin="4677,1906" coordsize="12,16">
            <v:shape style="position:absolute;left:4677;top:1906;width:12;height:16" coordorigin="4677,1906" coordsize="12,16" path="m4684,1906l4677,1914,4681,1916,4684,1918,4689,1921,4688,1920,4684,1906xe" filled="true" fillcolor="#cfad80" stroked="false">
              <v:path arrowok="t"/>
              <v:fill type="solid"/>
            </v:shape>
          </v:group>
          <v:group style="position:absolute;left:4765;top:1766;width:18;height:57" coordorigin="4765,1766" coordsize="18,57">
            <v:shape style="position:absolute;left:4765;top:1766;width:18;height:57" coordorigin="4765,1766" coordsize="18,57" path="m4765,1797l4768,1812,4768,1823,4771,1815,4775,1798,4776,1798,4775,1798,4765,1797xe" filled="true" fillcolor="#cfad80" stroked="false">
              <v:path arrowok="t"/>
              <v:fill type="solid"/>
            </v:shape>
            <v:shape style="position:absolute;left:4765;top:1766;width:18;height:57" coordorigin="4765,1766" coordsize="18,57" path="m4776,1798l4775,1798,4776,1798xe" filled="true" fillcolor="#cfad80" stroked="false">
              <v:path arrowok="t"/>
              <v:fill type="solid"/>
            </v:shape>
            <v:shape style="position:absolute;left:4765;top:1766;width:18;height:57" coordorigin="4765,1766" coordsize="18,57" path="m4776,1766l4776,1797,4776,1797,4775,1798,4776,1798,4776,1798,4776,1797,4776,1796,4777,1795,4779,1794,4780,1792,4780,1791,4780,1791,4781,1790,4781,1789,4782,1788,4782,1786,4782,1785,4782,1783,4782,1779,4780,1775,4779,1771,4776,1766xe" filled="true" fillcolor="#cfad80" stroked="false">
              <v:path arrowok="t"/>
              <v:fill type="solid"/>
            </v:shape>
            <v:shape style="position:absolute;left:4765;top:1766;width:18;height:57" coordorigin="4765,1766" coordsize="18,57" path="m4776,1798l4776,1798,4776,1798xe" filled="true" fillcolor="#cfad80" stroked="false">
              <v:path arrowok="t"/>
              <v:fill type="solid"/>
            </v:shape>
          </v:group>
          <v:group style="position:absolute;left:8122;top:1781;width:14;height:14" coordorigin="8122,1781" coordsize="14,14">
            <v:shape style="position:absolute;left:8122;top:1781;width:14;height:14" coordorigin="8122,1781" coordsize="14,14" path="m8135,1781l8131,1783,8122,1787,8124,1795,8128,1792,8136,1787,8136,1785,8135,1781xe" filled="true" fillcolor="#cfad80" stroked="false">
              <v:path arrowok="t"/>
              <v:fill type="solid"/>
            </v:shape>
          </v:group>
          <v:group style="position:absolute;left:5824;top:1930;width:22;height:49" coordorigin="5824,1930" coordsize="22,49">
            <v:shape style="position:absolute;left:5824;top:1930;width:22;height:49" coordorigin="5824,1930" coordsize="22,49" path="m5843,1930l5841,1930,5840,1931,5839,1931,5838,1932,5837,1933,5837,1933,5836,1933,5835,1935,5835,1937,5834,1939,5834,1940,5834,1942,5834,1949,5824,1956,5828,1966,5832,1978,5834,1976,5835,1973,5835,1970,5836,1968,5836,1966,5836,1963,5836,1962,5835,1958,5834,1954,5834,1950,5834,1948,5838,1943,5846,1931,5843,1930xe" filled="true" fillcolor="#cfad80" stroked="false">
              <v:path arrowok="t"/>
              <v:fill type="solid"/>
            </v:shape>
          </v:group>
          <v:group style="position:absolute;left:2737;top:2736;width:9;height:19" coordorigin="2737,2736" coordsize="9,19">
            <v:shape style="position:absolute;left:2737;top:2736;width:9;height:19" coordorigin="2737,2736" coordsize="9,19" path="m2741,2736l2738,2739,2737,2740,2738,2745,2740,2750,2742,2755,2743,2754,2744,2753,2745,2752,2742,2741,2741,2736xe" filled="true" fillcolor="#cfad80" stroked="false">
              <v:path arrowok="t"/>
              <v:fill type="solid"/>
            </v:shape>
          </v:group>
          <v:group style="position:absolute;left:5847;top:410;width:7;height:13" coordorigin="5847,410" coordsize="7,13">
            <v:shape style="position:absolute;left:5847;top:410;width:7;height:13" coordorigin="5847,410" coordsize="7,13" path="m5851,410l5851,410,5850,412,5848,414,5847,416,5848,418,5850,422,5851,420,5852,417,5853,415,5853,413,5851,410xe" filled="true" fillcolor="#cfad80" stroked="false">
              <v:path arrowok="t"/>
              <v:fill type="solid"/>
            </v:shape>
          </v:group>
          <v:group style="position:absolute;left:2607;top:385;width:8;height:16" coordorigin="2607,385" coordsize="8,16">
            <v:shape style="position:absolute;left:2607;top:385;width:8;height:16" coordorigin="2607,385" coordsize="8,16" path="m2609,385l2608,388,2607,391,2607,396,2608,398,2609,401,2611,399,2615,394,2609,385xe" filled="true" fillcolor="#cfad80" stroked="false">
              <v:path arrowok="t"/>
              <v:fill type="solid"/>
            </v:shape>
          </v:group>
          <v:group style="position:absolute;left:4454;top:251;width:8;height:33" coordorigin="4454,251" coordsize="8,33">
            <v:shape style="position:absolute;left:4454;top:251;width:8;height:33" coordorigin="4454,251" coordsize="8,33" path="m4462,251l4454,265,4456,273,4462,284,4462,251xe" filled="true" fillcolor="#cfad80" stroked="false">
              <v:path arrowok="t"/>
              <v:fill type="solid"/>
            </v:shape>
          </v:group>
          <v:group style="position:absolute;left:4235;top:231;width:9;height:9" coordorigin="4235,231" coordsize="9,9">
            <v:shape style="position:absolute;left:4235;top:231;width:9;height:9" coordorigin="4235,231" coordsize="9,9" path="m4244,231l4235,231,4235,236,4238,237,4241,238,4243,239,4244,231xe" filled="true" fillcolor="#cfad80" stroked="false">
              <v:path arrowok="t"/>
              <v:fill type="solid"/>
            </v:shape>
          </v:group>
          <v:group style="position:absolute;left:6084;top:427;width:12;height:24" coordorigin="6084,427" coordsize="12,24">
            <v:shape style="position:absolute;left:6084;top:427;width:12;height:24" coordorigin="6084,427" coordsize="12,24" path="m6089,427l6084,432,6087,438,6090,444,6092,450,6094,447,6095,446,6093,439,6089,427xe" filled="true" fillcolor="#cfad80" stroked="false">
              <v:path arrowok="t"/>
              <v:fill type="solid"/>
            </v:shape>
          </v:group>
          <v:group style="position:absolute;left:4129;top:150;width:14;height:18" coordorigin="4129,150" coordsize="14,18">
            <v:shape style="position:absolute;left:4129;top:150;width:14;height:18" coordorigin="4129,150" coordsize="14,18" path="m4131,150l4129,155,4133,159,4141,167,4141,165,4143,159,4135,153,4131,150xe" filled="true" fillcolor="#cfad80" stroked="false">
              <v:path arrowok="t"/>
              <v:fill type="solid"/>
            </v:shape>
          </v:group>
          <v:group style="position:absolute;left:2605;top:120;width:9;height:20" coordorigin="2605,120" coordsize="9,20">
            <v:shape style="position:absolute;left:2605;top:120;width:9;height:20" coordorigin="2605,120" coordsize="9,20" path="m2608,120l2605,123,2607,129,2608,135,2610,139,2614,135,2610,125,2608,120xe" filled="true" fillcolor="#cfad80" stroked="false">
              <v:path arrowok="t"/>
              <v:fill type="solid"/>
            </v:shape>
          </v:group>
          <v:group style="position:absolute;left:4261;top:17;width:7;height:14" coordorigin="4261,17" coordsize="7,14">
            <v:shape style="position:absolute;left:4261;top:17;width:7;height:14" coordorigin="4261,17" coordsize="7,14" path="m4263,17l4262,19,4261,22,4261,27,4263,30,4263,30,4265,29,4266,27,4268,24,4266,21,4265,19,4263,17xe" filled="true" fillcolor="#cfad80" stroked="false">
              <v:path arrowok="t"/>
              <v:fill type="solid"/>
            </v:shape>
          </v:group>
          <v:group style="position:absolute;left:4551;top:1489;width:7;height:19" coordorigin="4551,1489" coordsize="7,19">
            <v:shape style="position:absolute;left:4551;top:1489;width:7;height:19" coordorigin="4551,1489" coordsize="7,19" path="m4553,1489l4552,1494,4551,1500,4551,1505,4554,1507,4557,1497,4558,1491,4555,1489,4553,1489xe" filled="true" fillcolor="#cfad80" stroked="false">
              <v:path arrowok="t"/>
              <v:fill type="solid"/>
            </v:shape>
          </v:group>
          <v:group style="position:absolute;left:3214;top:1423;width:12;height:13" coordorigin="3214,1423" coordsize="12,13">
            <v:shape style="position:absolute;left:3214;top:1423;width:12;height:13" coordorigin="3214,1423" coordsize="12,13" path="m3223,1423l3223,1424,3220,1424,3217,1426,3214,1428,3214,1431,3215,1433,3215,1436,3218,1435,3225,1432,3224,1429,3223,1423xe" filled="true" fillcolor="#cfad80" stroked="false">
              <v:path arrowok="t"/>
              <v:fill type="solid"/>
            </v:shape>
          </v:group>
          <v:group style="position:absolute;left:4806;top:1770;width:11;height:11" coordorigin="4806,1770" coordsize="11,11">
            <v:shape style="position:absolute;left:4806;top:1770;width:11;height:11" coordorigin="4806,1770" coordsize="11,11" path="m4816,1770l4813,1772,4806,1775,4806,1777,4807,1780,4810,1779,4817,1776,4816,1774,4816,1770xe" filled="true" fillcolor="#cfad80" stroked="false">
              <v:path arrowok="t"/>
              <v:fill type="solid"/>
            </v:shape>
          </v:group>
          <v:group style="position:absolute;left:30;top:1756;width:10;height:16" coordorigin="30,1756" coordsize="10,16">
            <v:shape style="position:absolute;left:30;top:1756;width:10;height:16" coordorigin="30,1756" coordsize="10,16" path="m35,1756l34,1756,32,1758,31,1762,30,1765,30,1766,33,1772,33,1771,35,1770,37,1767,39,1763,37,1760,35,1756xe" filled="true" fillcolor="#cfad80" stroked="false">
              <v:path arrowok="t"/>
              <v:fill type="solid"/>
            </v:shape>
          </v:group>
          <v:group style="position:absolute;left:4315;top:235;width:8;height:20" coordorigin="4315,235" coordsize="8,20">
            <v:shape style="position:absolute;left:4315;top:235;width:8;height:20" coordorigin="4315,235" coordsize="8,20" path="m4318,235l4317,236,4316,236,4315,237,4316,243,4317,249,4319,254,4320,253,4323,250,4321,245,4318,235xe" filled="true" fillcolor="#cfad80" stroked="false">
              <v:path arrowok="t"/>
              <v:fill type="solid"/>
            </v:shape>
          </v:group>
          <v:group style="position:absolute;left:3961;top:179;width:8;height:15" coordorigin="3961,179" coordsize="8,15">
            <v:shape style="position:absolute;left:3961;top:179;width:8;height:15" coordorigin="3961,179" coordsize="8,15" path="m3963,179l3962,183,3961,186,3961,191,3964,194,3965,193,3966,192,3967,189,3968,185,3963,179xe" filled="true" fillcolor="#cfad80" stroked="false">
              <v:path arrowok="t"/>
              <v:fill type="solid"/>
            </v:shape>
          </v:group>
          <v:group style="position:absolute;left:2628;top:133;width:9;height:14" coordorigin="2628,133" coordsize="9,14">
            <v:shape style="position:absolute;left:2628;top:133;width:9;height:14" coordorigin="2628,133" coordsize="9,14" path="m2630,133l2628,138,2629,140,2629,143,2631,145,2632,146,2633,147,2634,143,2637,139,2634,136,2632,134,2630,133xe" filled="true" fillcolor="#cfad80" stroked="false">
              <v:path arrowok="t"/>
              <v:fill type="solid"/>
            </v:shape>
          </v:group>
          <v:group style="position:absolute;left:2658;top:74;width:8;height:20" coordorigin="2658,74" coordsize="8,20">
            <v:shape style="position:absolute;left:2658;top:74;width:8;height:20" coordorigin="2658,74" coordsize="8,20" path="m2661,74l2660,79,2658,83,2658,89,2660,91,2661,93,2663,89,2665,85,2666,80,2663,77,2661,74xe" filled="true" fillcolor="#cfad80" stroked="false">
              <v:path arrowok="t"/>
              <v:fill type="solid"/>
            </v:shape>
          </v:group>
          <v:group style="position:absolute;left:3766;top:1181;width:6;height:15" coordorigin="3766,1181" coordsize="6,15">
            <v:shape style="position:absolute;left:3766;top:1181;width:6;height:15" coordorigin="3766,1181" coordsize="6,15" path="m3769,1181l3768,1186,3767,1190,3766,1194,3770,1196,3771,1188,3772,1183,3769,1181xe" filled="true" fillcolor="#cfad80" stroked="false">
              <v:path arrowok="t"/>
              <v:fill type="solid"/>
            </v:shape>
          </v:group>
          <v:group style="position:absolute;left:2305;top:851;width:7;height:19" coordorigin="2305,851" coordsize="7,19">
            <v:shape style="position:absolute;left:2305;top:851;width:7;height:19" coordorigin="2305,851" coordsize="7,19" path="m2311,851l2310,856,2308,862,2305,869,2308,869,2309,868,2311,866,2311,866,2311,865,2312,863,2312,858,2312,854,2311,851,2311,851xe" filled="true" fillcolor="#cfad80" stroked="false">
              <v:path arrowok="t"/>
              <v:fill type="solid"/>
            </v:shape>
          </v:group>
          <v:group style="position:absolute;left:4225;top:14;width:5;height:16" coordorigin="4225,14" coordsize="5,16">
            <v:shape style="position:absolute;left:4225;top:14;width:5;height:16" coordorigin="4225,14" coordsize="5,16" path="m4227,14l4225,15,4226,25,4227,30,4228,29,4229,29,4230,28,4229,24,4228,19,4227,14xe" filled="true" fillcolor="#cfad80" stroked="false">
              <v:path arrowok="t"/>
              <v:fill type="solid"/>
            </v:shape>
          </v:group>
          <v:group style="position:absolute;left:2760;top:2750;width:8;height:17" coordorigin="2760,2750" coordsize="8,17">
            <v:shape style="position:absolute;left:2760;top:2750;width:8;height:17" coordorigin="2760,2750" coordsize="8,17" path="m2762,2750l2761,2752,2760,2754,2760,2755,2761,2759,2762,2762,2764,2767,2766,2761,2768,2756,2766,2754,2762,2750xe" filled="true" fillcolor="#cfad80" stroked="false">
              <v:path arrowok="t"/>
              <v:fill type="solid"/>
            </v:shape>
          </v:group>
          <v:group style="position:absolute;left:819;top:3341;width:10;height:21" coordorigin="819,3341" coordsize="10,21">
            <v:shape style="position:absolute;left:819;top:3341;width:10;height:21" coordorigin="819,3341" coordsize="10,21" path="m824,3341l822,3346,820,3351,819,3357,820,3360,821,3361,828,3348,827,3346,825,3343,824,3341xe" filled="true" fillcolor="#cfad80" stroked="false">
              <v:path arrowok="t"/>
              <v:fill type="solid"/>
            </v:shape>
          </v:group>
          <v:group style="position:absolute;left:2658;top:3103;width:8;height:12" coordorigin="2658,3103" coordsize="8,12">
            <v:shape style="position:absolute;left:2658;top:3103;width:8;height:12" coordorigin="2658,3103" coordsize="8,12" path="m2664,3103l2662,3104,2661,3105,2658,3108,2660,3111,2662,3113,2663,3115,2664,3112,2665,3110,2666,3107,2664,3103xe" filled="true" fillcolor="#cfad80" stroked="false">
              <v:path arrowok="t"/>
              <v:fill type="solid"/>
            </v:shape>
          </v:group>
          <v:group style="position:absolute;left:4355;top:2024;width:10;height:10" coordorigin="4355,2024" coordsize="10,10">
            <v:shape style="position:absolute;left:4355;top:2024;width:10;height:10" coordorigin="4355,2024" coordsize="10,10" path="m4356,2024l4356,2028,4355,2030,4358,2032,4365,2034,4365,2027,4362,2026,4356,2024xe" filled="true" fillcolor="#cfad80" stroked="false">
              <v:path arrowok="t"/>
              <v:fill type="solid"/>
            </v:shape>
          </v:group>
          <v:group style="position:absolute;left:1882;top:2004;width:8;height:9" coordorigin="1882,2004" coordsize="8,9">
            <v:shape style="position:absolute;left:1882;top:2004;width:8;height:9" coordorigin="1882,2004" coordsize="8,9" path="m1890,2004l1888,2005,1885,2006,1882,2006,1884,2008,1886,2011,1887,2012,1888,2013,1889,2010,1890,2009,1890,2004xe" filled="true" fillcolor="#cfad80" stroked="false">
              <v:path arrowok="t"/>
              <v:fill type="solid"/>
            </v:shape>
          </v:group>
          <v:group style="position:absolute;left:4669;top:1775;width:11;height:14" coordorigin="4669,1775" coordsize="11,14">
            <v:shape style="position:absolute;left:4669;top:1775;width:11;height:14" coordorigin="4669,1775" coordsize="11,14" path="m4679,1775l4675,1777,4672,1779,4669,1780,4671,1789,4677,1783,4679,1780,4679,1779,4679,1777,4679,1775xe" filled="true" fillcolor="#cfad80" stroked="false">
              <v:path arrowok="t"/>
              <v:fill type="solid"/>
            </v:shape>
          </v:group>
          <v:group style="position:absolute;left:8080;top:1769;width:12;height:21" coordorigin="8080,1769" coordsize="12,21">
            <v:shape style="position:absolute;left:8080;top:1769;width:12;height:21" coordorigin="8080,1769" coordsize="12,21" path="m8085,1769l8081,1775,8080,1778,8082,1782,8084,1786,8087,1790,8088,1787,8090,1784,8091,1782,8085,1769xe" filled="true" fillcolor="#cfad80" stroked="false">
              <v:path arrowok="t"/>
              <v:fill type="solid"/>
            </v:shape>
          </v:group>
          <v:group style="position:absolute;left:4687;top:1745;width:9;height:12" coordorigin="4687,1745" coordsize="9,12">
            <v:shape style="position:absolute;left:4687;top:1745;width:9;height:12" coordorigin="4687,1745" coordsize="9,12" path="m4688,1745l4687,1748,4687,1750,4690,1752,4692,1754,4694,1756,4695,1753,4696,1751,4696,1748,4688,1745xe" filled="true" fillcolor="#cfad80" stroked="false">
              <v:path arrowok="t"/>
              <v:fill type="solid"/>
            </v:shape>
          </v:group>
          <v:group style="position:absolute;left:4729;top:1712;width:4;height:17" coordorigin="4729,1712" coordsize="4,17">
            <v:shape style="position:absolute;left:4729;top:1712;width:4;height:17" coordorigin="4729,1712" coordsize="4,17" path="m4729,1712l4729,1728,4729,1728,4730,1729,4731,1729,4732,1718,4732,1712,4729,1712xe" filled="true" fillcolor="#cfad80" stroked="false">
              <v:path arrowok="t"/>
              <v:fill type="solid"/>
            </v:shape>
          </v:group>
          <v:group style="position:absolute;left:6168;top:1628;width:46;height:61" coordorigin="6168,1628" coordsize="46,61">
            <v:shape style="position:absolute;left:6168;top:1628;width:46;height:61" coordorigin="6168,1628" coordsize="46,61" path="m6186,1638l6171,1648,6168,1665,6173,1688,6182,1682,6188,1665,6203,1665,6209,1646,6197,1646,6186,1638xe" filled="true" fillcolor="#cfad80" stroked="false">
              <v:path arrowok="t"/>
              <v:fill type="solid"/>
            </v:shape>
            <v:shape style="position:absolute;left:6168;top:1628;width:46;height:61" coordorigin="6168,1628" coordsize="46,61" path="m6203,1665l6188,1665,6193,1667,6201,1671,6203,1665xe" filled="true" fillcolor="#cfad80" stroked="false">
              <v:path arrowok="t"/>
              <v:fill type="solid"/>
            </v:shape>
            <v:shape style="position:absolute;left:6168;top:1628;width:46;height:61" coordorigin="6168,1628" coordsize="46,61" path="m6210,1628l6202,1640,6197,1646,6209,1646,6213,1633,6212,1631,6211,1629,6210,1628xe" filled="true" fillcolor="#cfad80" stroked="false">
              <v:path arrowok="t"/>
              <v:fill type="solid"/>
            </v:shape>
          </v:group>
          <v:group style="position:absolute;left:6304;top:1481;width:24;height:46" coordorigin="6304,1481" coordsize="24,46">
            <v:shape style="position:absolute;left:6304;top:1481;width:24;height:46" coordorigin="6304,1481" coordsize="24,46" path="m6313,1481l6313,1506,6304,1510,6304,1512,6310,1527,6317,1519,6322,1510,6324,1497,6327,1484,6313,1481xe" filled="true" fillcolor="#cfad80" stroked="false">
              <v:path arrowok="t"/>
              <v:fill type="solid"/>
            </v:shape>
          </v:group>
          <v:group style="position:absolute;left:6254;top:1652;width:21;height:31" coordorigin="6254,1652" coordsize="21,31">
            <v:shape style="position:absolute;left:6254;top:1652;width:21;height:31" coordorigin="6254,1652" coordsize="21,31" path="m6265,1652l6254,1660,6260,1667,6266,1674,6272,1681,6272,1682,6275,1677,6274,1666,6265,1652xe" filled="true" fillcolor="#cfad80" stroked="false">
              <v:path arrowok="t"/>
              <v:fill type="solid"/>
            </v:shape>
          </v:group>
          <v:group style="position:absolute;left:6259;top:1598;width:11;height:37" coordorigin="6259,1598" coordsize="11,37">
            <v:shape style="position:absolute;left:6259;top:1598;width:11;height:37" coordorigin="6259,1598" coordsize="11,37" path="m6266,1598l6265,1599,6259,1611,6267,1634,6269,1617,6266,1598xe" filled="true" fillcolor="#cfad80" stroked="false">
              <v:path arrowok="t"/>
              <v:fill type="solid"/>
            </v:shape>
          </v:group>
          <v:group style="position:absolute;left:5473;top:1700;width:24;height:28" coordorigin="5473,1700" coordsize="24,28">
            <v:shape style="position:absolute;left:5473;top:1700;width:24;height:28" coordorigin="5473,1700" coordsize="24,28" path="m5475,1700l5475,1703,5474,1706,5473,1708,5477,1714,5481,1720,5486,1727,5488,1723,5492,1718,5497,1710,5488,1706,5482,1703,5475,1700xe" filled="true" fillcolor="#cfad80" stroked="false">
              <v:path arrowok="t"/>
              <v:fill type="solid"/>
            </v:shape>
          </v:group>
          <v:group style="position:absolute;left:5514;top:1379;width:22;height:39" coordorigin="5514,1379" coordsize="22,39">
            <v:shape style="position:absolute;left:5514;top:1379;width:22;height:39" coordorigin="5514,1379" coordsize="22,39" path="m5514,1379l5520,1401,5525,1418,5531,1407,5536,1397,5530,1381,5522,1381,5514,1379xe" filled="true" fillcolor="#cfad80" stroked="false">
              <v:path arrowok="t"/>
              <v:fill type="solid"/>
            </v:shape>
            <v:shape style="position:absolute;left:5514;top:1379;width:22;height:39" coordorigin="5514,1379" coordsize="22,39" path="m5529,1379l5522,1381,5530,1381,5529,1379xe" filled="true" fillcolor="#cfad80" stroked="false">
              <v:path arrowok="t"/>
              <v:fill type="solid"/>
            </v:shape>
          </v:group>
          <v:group style="position:absolute;left:6388;top:1330;width:25;height:29" coordorigin="6388,1330" coordsize="25,29">
            <v:shape style="position:absolute;left:6388;top:1330;width:25;height:29" coordorigin="6388,1330" coordsize="25,29" path="m6397,1330l6388,1336,6391,1346,6395,1359,6400,1357,6413,1352,6406,1343,6402,1337,6397,1330xe" filled="true" fillcolor="#cfad80" stroked="false">
              <v:path arrowok="t"/>
              <v:fill type="solid"/>
            </v:shape>
          </v:group>
          <v:group style="position:absolute;left:5589;top:3135;width:22;height:27" coordorigin="5589,3135" coordsize="22,27">
            <v:shape style="position:absolute;left:5589;top:3135;width:22;height:27" coordorigin="5589,3135" coordsize="22,27" path="m5611,3135l5604,3138,5598,3141,5589,3146,5603,3156,5609,3161,5610,3151,5610,3144,5611,3135xe" filled="true" fillcolor="#cfad80" stroked="false">
              <v:path arrowok="t"/>
              <v:fill type="solid"/>
            </v:shape>
          </v:group>
          <v:group style="position:absolute;left:5433;top:1737;width:2;height:2" coordorigin="5433,1737" coordsize="2,2">
            <v:shape style="position:absolute;left:5433;top:1737;width:2;height:2" coordorigin="5433,1737" coordsize="1,1" path="m5433,1737l5434,1738,5434,1738,5433,1737xe" filled="true" fillcolor="#cfad80" stroked="false">
              <v:path arrowok="t"/>
              <v:fill type="solid"/>
            </v:shape>
          </v:group>
          <v:group style="position:absolute;left:5434;top:1721;width:18;height:24" coordorigin="5434,1721" coordsize="18,24">
            <v:shape style="position:absolute;left:5434;top:1721;width:18;height:24" coordorigin="5434,1721" coordsize="18,24" path="m5443,1721l5436,1722,5434,1738,5439,1740,5444,1742,5451,1745,5451,1740,5451,1738,5451,1728,5450,1727,5443,1721xe" filled="true" fillcolor="#cfad80" stroked="false">
              <v:path arrowok="t"/>
              <v:fill type="solid"/>
            </v:shape>
          </v:group>
          <v:group style="position:absolute;left:5539;top:1446;width:13;height:26" coordorigin="5539,1446" coordsize="13,26">
            <v:shape style="position:absolute;left:5539;top:1446;width:13;height:26" coordorigin="5539,1446" coordsize="13,26" path="m5539,1446l5539,1456,5544,1472,5546,1466,5549,1460,5552,1453,5539,1446xe" filled="true" fillcolor="#cfad80" stroked="false">
              <v:path arrowok="t"/>
              <v:fill type="solid"/>
            </v:shape>
          </v:group>
          <v:group style="position:absolute;left:5600;top:1400;width:16;height:12" coordorigin="5600,1400" coordsize="16,12">
            <v:shape style="position:absolute;left:5600;top:1400;width:16;height:12" coordorigin="5600,1400" coordsize="16,12" path="m5600,1400l5600,1405,5601,1411,5601,1411,5606,1412,5610,1412,5614,1412,5615,1404,5600,1400xe" filled="true" fillcolor="#cfad80" stroked="false">
              <v:path arrowok="t"/>
              <v:fill type="solid"/>
            </v:shape>
          </v:group>
          <v:group style="position:absolute;left:6175;top:1487;width:8;height:15" coordorigin="6175,1487" coordsize="8,15">
            <v:shape style="position:absolute;left:6175;top:1487;width:8;height:15" coordorigin="6175,1487" coordsize="8,15" path="m6178,1487l6177,1489,6175,1491,6175,1496,6177,1498,6178,1501,6180,1499,6182,1497,6183,1495,6181,1492,6178,1487xe" filled="true" fillcolor="#cfad80" stroked="false">
              <v:path arrowok="t"/>
              <v:fill type="solid"/>
            </v:shape>
          </v:group>
          <v:group style="position:absolute;left:6198;top:1551;width:9;height:22" coordorigin="6198,1551" coordsize="9,22">
            <v:shape style="position:absolute;left:6198;top:1551;width:9;height:22" coordorigin="6198,1551" coordsize="9,22" path="m6204,1551l6198,1562,6200,1566,6202,1573,6205,1564,6207,1561,6207,1557,6207,1556,6204,1551xe" filled="true" fillcolor="#cfad80" stroked="false">
              <v:path arrowok="t"/>
              <v:fill type="solid"/>
            </v:shape>
          </v:group>
          <v:group style="position:absolute;left:5463;top:1936;width:15;height:25" coordorigin="5463,1936" coordsize="15,25">
            <v:shape style="position:absolute;left:5463;top:1936;width:15;height:25" coordorigin="5463,1936" coordsize="15,25" path="m5467,1936l5463,1955,5466,1960,5477,1960,5473,1951,5471,1945,5467,1936xe" filled="true" fillcolor="#cfad80" stroked="false">
              <v:path arrowok="t"/>
              <v:fill type="solid"/>
            </v:shape>
          </v:group>
          <v:group style="position:absolute;left:5436;top:1830;width:10;height:17" coordorigin="5436,1830" coordsize="10,17">
            <v:shape style="position:absolute;left:5436;top:1830;width:10;height:17" coordorigin="5436,1830" coordsize="10,17" path="m5438,1830l5437,1833,5436,1835,5438,1839,5441,1842,5443,1846,5444,1844,5445,1841,5446,1839,5443,1836,5441,1833,5438,1830xe" filled="true" fillcolor="#cfad80" stroked="false">
              <v:path arrowok="t"/>
              <v:fill type="solid"/>
            </v:shape>
          </v:group>
          <v:group style="position:absolute;left:5467;top:1384;width:11;height:18" coordorigin="5467,1384" coordsize="11,18">
            <v:shape style="position:absolute;left:5467;top:1384;width:11;height:18" coordorigin="5467,1384" coordsize="11,18" path="m5469,1384l5469,1386,5468,1388,5467,1389,5470,1393,5473,1398,5476,1402,5477,1400,5478,1398,5478,1396,5475,1392,5472,1388,5469,1384xe" filled="true" fillcolor="#cfad80" stroked="false">
              <v:path arrowok="t"/>
              <v:fill type="solid"/>
            </v:shape>
          </v:group>
          <v:group style="position:absolute;left:1119;top:2044;width:10;height:28" coordorigin="1119,2044" coordsize="10,28">
            <v:shape style="position:absolute;left:1119;top:2044;width:10;height:28" coordorigin="1119,2044" coordsize="10,28" path="m1125,2044l1120,2053,1119,2062,1122,2072,1122,2072,1125,2071,1126,2070,1126,2069,1129,2067,1128,2062,1125,2044xe" filled="true" fillcolor="#cfad80" stroked="false">
              <v:path arrowok="t"/>
              <v:fill type="solid"/>
            </v:shape>
          </v:group>
          <v:group style="position:absolute;left:988;top:2274;width:9;height:22" coordorigin="988,2274" coordsize="9,22">
            <v:shape style="position:absolute;left:988;top:2274;width:9;height:22" coordorigin="988,2274" coordsize="9,22" path="m988,2274l988,2296,990,2294,993,2292,996,2290,993,2285,990,2280,988,2274xe" filled="true" fillcolor="#cfad80" stroked="false">
              <v:path arrowok="t"/>
              <v:fill type="solid"/>
            </v:shape>
          </v:group>
          <v:group style="position:absolute;left:988;top:439;width:10;height:15" coordorigin="988,439" coordsize="10,15">
            <v:shape style="position:absolute;left:988;top:439;width:10;height:15" coordorigin="988,439" coordsize="10,15" path="m988,439l988,453,991,452,993,452,997,451,997,446,991,441,988,439xe" filled="true" fillcolor="#cfad80" stroked="false">
              <v:path arrowok="t"/>
              <v:fill type="solid"/>
            </v:shape>
          </v:group>
          <v:group style="position:absolute;left:1590;top:1092;width:42;height:97" coordorigin="1590,1092" coordsize="42,97">
            <v:shape style="position:absolute;left:1590;top:1092;width:42;height:97" coordorigin="1590,1092" coordsize="42,97" path="m1621,1163l1617,1163,1620,1180,1629,1188,1630,1189,1631,1189,1631,1189,1627,1173,1621,1163xe" filled="true" fillcolor="#cfad80" stroked="false">
              <v:path arrowok="t"/>
              <v:fill type="solid"/>
            </v:shape>
            <v:shape style="position:absolute;left:1590;top:1092;width:42;height:97" coordorigin="1590,1092" coordsize="42,97" path="m1609,1092l1605,1112,1590,1170,1608,1170,1607,1170,1607,1171,1607,1170,1617,1163,1621,1163,1619,1160,1623,1154,1627,1148,1627,1128,1619,1110,1609,1092xe" filled="true" fillcolor="#cfad80" stroked="false">
              <v:path arrowok="t"/>
              <v:fill type="solid"/>
            </v:shape>
          </v:group>
          <v:group style="position:absolute;left:1297;top:2175;width:34;height:99" coordorigin="1297,2175" coordsize="34,99">
            <v:shape style="position:absolute;left:1297;top:2175;width:34;height:99" coordorigin="1297,2175" coordsize="34,99" path="m1329,2175l1311,2189,1312,2210,1312,2229,1308,2248,1297,2263,1325,2274,1326,2266,1329,2257,1328,2251,1327,2245,1324,2225,1325,2205,1330,2186,1330,2184,1330,2180,1329,2175xe" filled="true" fillcolor="#cfad80" stroked="false">
              <v:path arrowok="t"/>
              <v:fill type="solid"/>
            </v:shape>
          </v:group>
          <v:group style="position:absolute;left:1343;top:2187;width:49;height:61" coordorigin="1343,2187" coordsize="49,61">
            <v:shape style="position:absolute;left:1343;top:2187;width:49;height:61" coordorigin="1343,2187" coordsize="49,61" path="m1383,2227l1359,2227,1361,2246,1368,2248,1383,2227xe" filled="true" fillcolor="#cfad80" stroked="false">
              <v:path arrowok="t"/>
              <v:fill type="solid"/>
            </v:shape>
            <v:shape style="position:absolute;left:1343;top:2187;width:49;height:61" coordorigin="1343,2187" coordsize="49,61" path="m1354,2208l1343,2230,1348,2238,1349,2236,1359,2227,1383,2227,1391,2216,1391,2215,1364,2215,1357,2210,1354,2208xe" filled="true" fillcolor="#cfad80" stroked="false">
              <v:path arrowok="t"/>
              <v:fill type="solid"/>
            </v:shape>
            <v:shape style="position:absolute;left:1343;top:2187;width:49;height:61" coordorigin="1343,2187" coordsize="49,61" path="m1378,2187l1372,2201,1367,2211,1364,2215,1391,2215,1390,2214,1390,2209,1390,2208,1388,2204,1382,2188,1378,2187xe" filled="true" fillcolor="#cfad80" stroked="false">
              <v:path arrowok="t"/>
              <v:fill type="solid"/>
            </v:shape>
          </v:group>
          <v:group style="position:absolute;left:1186;top:651;width:26;height:66" coordorigin="1186,651" coordsize="26,66">
            <v:shape style="position:absolute;left:1186;top:651;width:26;height:66" coordorigin="1186,651" coordsize="26,66" path="m1194,651l1193,661,1192,665,1193,670,1193,673,1195,676,1194,685,1186,697,1191,711,1193,713,1194,715,1195,717,1201,715,1207,712,1212,710,1210,706,1203,689,1201,667,1201,663,1198,659,1194,651xe" filled="true" fillcolor="#cfad80" stroked="false">
              <v:path arrowok="t"/>
              <v:fill type="solid"/>
            </v:shape>
          </v:group>
          <v:group style="position:absolute;left:1721;top:52;width:57;height:68" coordorigin="1721,52" coordsize="57,68">
            <v:shape style="position:absolute;left:1721;top:52;width:57;height:68" coordorigin="1721,52" coordsize="57,68" path="m1725,92l1721,93,1721,104,1728,119,1737,120,1751,107,1759,97,1745,97,1728,93,1725,92xe" filled="true" fillcolor="#cfad80" stroked="false">
              <v:path arrowok="t"/>
              <v:fill type="solid"/>
            </v:shape>
            <v:shape style="position:absolute;left:1721;top:52;width:57;height:68" coordorigin="1721,52" coordsize="57,68" path="m1757,52l1756,55,1755,55,1755,58,1753,88,1745,97,1759,97,1764,92,1777,75,1768,64,1762,58,1757,52xe" filled="true" fillcolor="#cfad80" stroked="false">
              <v:path arrowok="t"/>
              <v:fill type="solid"/>
            </v:shape>
          </v:group>
          <v:group style="position:absolute;left:1177;top:1495;width:37;height:67" coordorigin="1177,1495" coordsize="37,67">
            <v:shape style="position:absolute;left:1177;top:1495;width:37;height:67" coordorigin="1177,1495" coordsize="37,67" path="m1209,1524l1189,1524,1193,1542,1192,1561,1194,1561,1201,1553,1207,1533,1209,1524xe" filled="true" fillcolor="#cfad80" stroked="false">
              <v:path arrowok="t"/>
              <v:fill type="solid"/>
            </v:shape>
            <v:shape style="position:absolute;left:1177;top:1495;width:37;height:67" coordorigin="1177,1495" coordsize="37,67" path="m1186,1498l1177,1505,1181,1511,1184,1518,1188,1524,1189,1524,1209,1524,1212,1506,1193,1506,1186,1498xe" filled="true" fillcolor="#cfad80" stroked="false">
              <v:path arrowok="t"/>
              <v:fill type="solid"/>
            </v:shape>
            <v:shape style="position:absolute;left:1177;top:1495;width:37;height:67" coordorigin="1177,1495" coordsize="37,67" path="m1203,1495l1193,1506,1212,1506,1213,1499,1203,1495xe" filled="true" fillcolor="#cfad80" stroked="false">
              <v:path arrowok="t"/>
              <v:fill type="solid"/>
            </v:shape>
          </v:group>
          <v:group style="position:absolute;left:1165;top:1782;width:39;height:54" coordorigin="1165,1782" coordsize="39,54">
            <v:shape style="position:absolute;left:1165;top:1782;width:39;height:54" coordorigin="1165,1782" coordsize="39,54" path="m1196,1782l1189,1787,1183,1798,1177,1809,1172,1822,1165,1822,1175,1835,1192,1834,1198,1816,1204,1798,1196,1782xe" filled="true" fillcolor="#cfad80" stroked="false">
              <v:path arrowok="t"/>
              <v:fill type="solid"/>
            </v:shape>
          </v:group>
          <v:group style="position:absolute;left:1657;top:1716;width:41;height:46" coordorigin="1657,1716" coordsize="41,46">
            <v:shape style="position:absolute;left:1657;top:1716;width:41;height:46" coordorigin="1657,1716" coordsize="41,46" path="m1697,1740l1667,1740,1674,1747,1681,1755,1688,1762,1698,1747,1697,1740xe" filled="true" fillcolor="#cfad80" stroked="false">
              <v:path arrowok="t"/>
              <v:fill type="solid"/>
            </v:shape>
            <v:shape style="position:absolute;left:1657;top:1716;width:41;height:46" coordorigin="1657,1716" coordsize="41,46" path="m1680,1716l1666,1730,1657,1751,1661,1747,1664,1744,1667,1740,1697,1740,1696,1735,1680,1716xe" filled="true" fillcolor="#cfad80" stroked="false">
              <v:path arrowok="t"/>
              <v:fill type="solid"/>
            </v:shape>
          </v:group>
          <v:group style="position:absolute;left:1744;top:0;width:7;height:5" coordorigin="1744,0" coordsize="7,5">
            <v:shape style="position:absolute;left:1744;top:0;width:7;height:5" coordorigin="1744,0" coordsize="7,5" path="m1750,0l1744,0,1749,4,1750,0xe" filled="true" fillcolor="#cfad80" stroked="false">
              <v:path arrowok="t"/>
              <v:fill type="solid"/>
            </v:shape>
          </v:group>
          <v:group style="position:absolute;left:1141;top:2041;width:43;height:34" coordorigin="1141,2041" coordsize="43,34">
            <v:shape style="position:absolute;left:1141;top:2041;width:43;height:34" coordorigin="1141,2041" coordsize="43,34" path="m1182,2066l1169,2066,1183,2075,1182,2066,1182,2066xe" filled="true" fillcolor="#cfad80" stroked="false">
              <v:path arrowok="t"/>
              <v:fill type="solid"/>
            </v:shape>
            <v:shape style="position:absolute;left:1141;top:2041;width:43;height:34" coordorigin="1141,2041" coordsize="43,34" path="m1177,2041l1153,2053,1141,2059,1141,2068,1145,2074,1148,2075,1149,2075,1150,2075,1155,2068,1169,2066,1182,2066,1182,2061,1180,2051,1178,2046,1177,2041xe" filled="true" fillcolor="#cfad80" stroked="false">
              <v:path arrowok="t"/>
              <v:fill type="solid"/>
            </v:shape>
          </v:group>
          <v:group style="position:absolute;left:1788;top:0;width:22;height:18" coordorigin="1788,0" coordsize="22,18">
            <v:shape style="position:absolute;left:1788;top:0;width:22;height:18" coordorigin="1788,0" coordsize="22,18" path="m1810,0l1788,0,1794,17,1800,11,1806,4,1810,0xe" filled="true" fillcolor="#cfad80" stroked="false">
              <v:path arrowok="t"/>
              <v:fill type="solid"/>
            </v:shape>
          </v:group>
          <v:group style="position:absolute;left:1118;top:491;width:2;height:2" coordorigin="1118,491" coordsize="2,2">
            <v:shape style="position:absolute;left:1118;top:491;width:2;height:2" coordorigin="1118,491" coordsize="1,1" path="m1118,491l1118,492,1118,491,1118,491xe" filled="true" fillcolor="#cfad80" stroked="false">
              <v:path arrowok="t"/>
              <v:fill type="solid"/>
            </v:shape>
          </v:group>
          <v:group style="position:absolute;left:1115;top:492;width:14;height:68" coordorigin="1115,492" coordsize="14,68">
            <v:shape style="position:absolute;left:1115;top:492;width:14;height:68" coordorigin="1115,492" coordsize="14,68" path="m1118,492l1118,503,1119,515,1117,527,1115,544,1121,552,1128,559,1129,548,1129,527,1124,509,1118,492xe" filled="true" fillcolor="#cfad80" stroked="false">
              <v:path arrowok="t"/>
              <v:fill type="solid"/>
            </v:shape>
          </v:group>
          <v:group style="position:absolute;left:1162;top:1390;width:18;height:40" coordorigin="1162,1390" coordsize="18,40">
            <v:shape style="position:absolute;left:1162;top:1390;width:18;height:40" coordorigin="1162,1390" coordsize="18,40" path="m1164,1390l1162,1429,1169,1424,1174,1420,1180,1415,1175,1405,1171,1395,1164,1390xe" filled="true" fillcolor="#cfad80" stroked="false">
              <v:path arrowok="t"/>
              <v:fill type="solid"/>
            </v:shape>
          </v:group>
          <v:group style="position:absolute;left:1102;top:2072;width:19;height:30" coordorigin="1102,2072" coordsize="19,30">
            <v:shape style="position:absolute;left:1102;top:2072;width:19;height:30" coordorigin="1102,2072" coordsize="19,30" path="m1116,2072l1114,2072,1110,2073,1106,2076,1102,2077,1107,2093,1109,2101,1112,2097,1116,2094,1121,2086,1121,2077,1121,2073,1119,2072,1116,2072xe" filled="true" fillcolor="#cfad80" stroked="false">
              <v:path arrowok="t"/>
              <v:fill type="solid"/>
            </v:shape>
          </v:group>
          <v:group style="position:absolute;left:1782;top:41;width:38;height:64" coordorigin="1782,41" coordsize="38,64">
            <v:shape style="position:absolute;left:1782;top:41;width:38;height:64" coordorigin="1782,41" coordsize="38,64" path="m1782,80l1783,96,1787,105,1793,104,1793,104,1794,103,1795,102,1797,98,1799,92,1802,87,1802,87,1802,87,1796,85,1782,80xe" filled="true" fillcolor="#cfad80" stroked="false">
              <v:path arrowok="t"/>
              <v:fill type="solid"/>
            </v:shape>
            <v:shape style="position:absolute;left:1782;top:41;width:38;height:64" coordorigin="1782,41" coordsize="38,64" path="m1809,41l1804,54,1799,62,1801,79,1802,86,1814,90,1814,77,1817,64,1817,60,1818,56,1819,53,1809,41xe" filled="true" fillcolor="#cfad80" stroked="false">
              <v:path arrowok="t"/>
              <v:fill type="solid"/>
            </v:shape>
            <v:shape style="position:absolute;left:1782;top:41;width:38;height:64" coordorigin="1782,41" coordsize="38,64" path="m1802,87l1802,87,1802,87,1802,87,1802,87xe" filled="true" fillcolor="#cfad80" stroked="false">
              <v:path arrowok="t"/>
              <v:fill type="solid"/>
            </v:shape>
            <v:shape style="position:absolute;left:1782;top:41;width:38;height:64" coordorigin="1782,41" coordsize="38,64" path="m1802,86l1802,87,1802,87,1802,86,1802,86xe" filled="true" fillcolor="#cfad80" stroked="false">
              <v:path arrowok="t"/>
              <v:fill type="solid"/>
            </v:shape>
          </v:group>
          <v:group style="position:absolute;left:1142;top:2237;width:15;height:47" coordorigin="1142,2237" coordsize="15,47">
            <v:shape style="position:absolute;left:1142;top:2237;width:15;height:47" coordorigin="1142,2237" coordsize="15,47" path="m1150,2237l1147,2245,1142,2250,1143,2269,1145,2284,1156,2278,1153,2259,1150,2237xe" filled="true" fillcolor="#cfad80" stroked="false">
              <v:path arrowok="t"/>
              <v:fill type="solid"/>
            </v:shape>
          </v:group>
          <v:group style="position:absolute;left:1365;top:2268;width:24;height:30" coordorigin="1365,2268" coordsize="24,30">
            <v:shape style="position:absolute;left:1365;top:2268;width:24;height:30" coordorigin="1365,2268" coordsize="24,30" path="m1378,2268l1372,2275,1365,2290,1373,2296,1385,2298,1388,2277,1378,2268xe" filled="true" fillcolor="#cfad80" stroked="false">
              <v:path arrowok="t"/>
              <v:fill type="solid"/>
            </v:shape>
          </v:group>
          <v:group style="position:absolute;left:1552;top:987;width:21;height:33" coordorigin="1552,987" coordsize="21,33">
            <v:shape style="position:absolute;left:1552;top:987;width:21;height:33" coordorigin="1552,987" coordsize="21,33" path="m1552,987l1554,1013,1560,1019,1572,1009,1565,1001,1560,995,1552,987xe" filled="true" fillcolor="#cfad80" stroked="false">
              <v:path arrowok="t"/>
              <v:fill type="solid"/>
            </v:shape>
          </v:group>
          <v:group style="position:absolute;left:1733;top:207;width:11;height:52" coordorigin="1733,207" coordsize="11,52">
            <v:shape style="position:absolute;left:1733;top:207;width:11;height:52" coordorigin="1733,207" coordsize="11,52" path="m1741,207l1735,208,1734,211,1733,214,1735,238,1739,258,1740,246,1743,234,1743,222,1744,213,1741,207xe" filled="true" fillcolor="#cfad80" stroked="false">
              <v:path arrowok="t"/>
              <v:fill type="solid"/>
            </v:shape>
          </v:group>
          <v:group style="position:absolute;left:1735;top:208;width:2;height:2" coordorigin="1735,208" coordsize="2,2">
            <v:shape style="position:absolute;left:1735;top:208;width:2;height:2" coordorigin="1735,208" coordsize="1,1" path="m1735,208l1735,208,1735,208,1735,208xe" filled="true" fillcolor="#cfad80" stroked="false">
              <v:path arrowok="t"/>
              <v:fill type="solid"/>
            </v:shape>
          </v:group>
          <v:group style="position:absolute;left:1573;top:995;width:20;height:26" coordorigin="1573,995" coordsize="20,26">
            <v:shape style="position:absolute;left:1573;top:995;width:20;height:26" coordorigin="1573,995" coordsize="20,26" path="m1573,995l1578,1005,1580,1011,1583,1015,1585,1018,1588,1019,1590,1021,1593,998,1573,995xe" filled="true" fillcolor="#cfad80" stroked="false">
              <v:path arrowok="t"/>
              <v:fill type="solid"/>
            </v:shape>
          </v:group>
          <v:group style="position:absolute;left:1737;top:129;width:15;height:43" coordorigin="1737,129" coordsize="15,43">
            <v:shape style="position:absolute;left:1737;top:129;width:15;height:43" coordorigin="1737,129" coordsize="15,43" path="m1748,129l1746,130,1737,169,1741,171,1743,172,1745,169,1751,152,1752,132,1750,131,1748,129xe" filled="true" fillcolor="#cfad80" stroked="false">
              <v:path arrowok="t"/>
              <v:fill type="solid"/>
            </v:shape>
          </v:group>
          <v:group style="position:absolute;left:1808;top:667;width:28;height:30" coordorigin="1808,667" coordsize="28,30">
            <v:shape style="position:absolute;left:1808;top:667;width:28;height:30" coordorigin="1808,667" coordsize="28,30" path="m1836,667l1826,673,1808,684,1815,697,1819,688,1828,683,1834,683,1836,667xe" filled="true" fillcolor="#cfad80" stroked="false">
              <v:path arrowok="t"/>
              <v:fill type="solid"/>
            </v:shape>
            <v:shape style="position:absolute;left:1808;top:667;width:28;height:30" coordorigin="1808,667" coordsize="28,30" path="m1834,683l1828,683,1834,686,1834,683xe" filled="true" fillcolor="#cfad80" stroked="false">
              <v:path arrowok="t"/>
              <v:fill type="solid"/>
            </v:shape>
          </v:group>
          <v:group style="position:absolute;left:1113;top:616;width:20;height:27" coordorigin="1113,616" coordsize="20,27">
            <v:shape style="position:absolute;left:1113;top:616;width:20;height:27" coordorigin="1113,616" coordsize="20,27" path="m1123,616l1113,638,1125,643,1129,632,1132,620,1123,616xe" filled="true" fillcolor="#cfad80" stroked="false">
              <v:path arrowok="t"/>
              <v:fill type="solid"/>
            </v:shape>
          </v:group>
          <v:group style="position:absolute;left:1191;top:1403;width:22;height:27" coordorigin="1191,1403" coordsize="22,27">
            <v:shape style="position:absolute;left:1191;top:1403;width:22;height:27" coordorigin="1191,1403" coordsize="22,27" path="m1212,1403l1206,1407,1200,1410,1191,1415,1211,1430,1211,1419,1212,1413,1212,1403xe" filled="true" fillcolor="#cfad80" stroked="false">
              <v:path arrowok="t"/>
              <v:fill type="solid"/>
            </v:shape>
          </v:group>
          <v:group style="position:absolute;left:1240;top:2185;width:16;height:25" coordorigin="1240,2185" coordsize="16,25">
            <v:shape style="position:absolute;left:1240;top:2185;width:16;height:25" coordorigin="1240,2185" coordsize="16,25" path="m1241,2185l1241,2187,1240,2189,1240,2192,1254,2209,1255,2197,1256,2186,1251,2186,1241,2185xe" filled="true" fillcolor="#cfad80" stroked="false">
              <v:path arrowok="t"/>
              <v:fill type="solid"/>
            </v:shape>
          </v:group>
          <v:group style="position:absolute;left:1653;top:1831;width:16;height:30" coordorigin="1653,1831" coordsize="16,30">
            <v:shape style="position:absolute;left:1653;top:1831;width:16;height:30" coordorigin="1653,1831" coordsize="16,30" path="m1665,1831l1657,1841,1653,1848,1659,1857,1661,1861,1665,1859,1668,1859,1668,1852,1667,1844,1665,1831xe" filled="true" fillcolor="#cfad80" stroked="false">
              <v:path arrowok="t"/>
              <v:fill type="solid"/>
            </v:shape>
            <v:shape style="position:absolute;left:1653;top:1831;width:16;height:30" coordorigin="1653,1831" coordsize="16,30" path="m1668,1859l1665,1859,1668,1860,1668,1859xe" filled="true" fillcolor="#cfad80" stroked="false">
              <v:path arrowok="t"/>
              <v:fill type="solid"/>
            </v:shape>
          </v:group>
          <v:group style="position:absolute;left:1035;top:0;width:18;height:14" coordorigin="1035,0" coordsize="18,14">
            <v:shape style="position:absolute;left:1035;top:0;width:18;height:14" coordorigin="1035,0" coordsize="18,14" path="m1052,0l1036,0,1035,6,1040,8,1053,13,1052,8,1052,6,1052,0xe" filled="true" fillcolor="#cfad80" stroked="false">
              <v:path arrowok="t"/>
              <v:fill type="solid"/>
            </v:shape>
          </v:group>
          <v:group style="position:absolute;left:1035;top:6;width:2;height:2" coordorigin="1035,6" coordsize="2,2">
            <v:shape style="position:absolute;left:1035;top:6;width:2;height:2" coordorigin="1035,6" coordsize="1,1" path="m1035,6l1035,7,1035,6,1035,6xe" filled="true" fillcolor="#cfad80" stroked="false">
              <v:path arrowok="t"/>
              <v:fill type="solid"/>
            </v:shape>
          </v:group>
          <v:group style="position:absolute;left:1699;top:64;width:14;height:34" coordorigin="1699,64" coordsize="14,34">
            <v:shape style="position:absolute;left:1699;top:64;width:14;height:34" coordorigin="1699,64" coordsize="14,34" path="m1699,64l1702,78,1704,87,1706,97,1712,84,1699,64xe" filled="true" fillcolor="#cfad80" stroked="false">
              <v:path arrowok="t"/>
              <v:fill type="solid"/>
            </v:shape>
          </v:group>
          <v:group style="position:absolute;left:1545;top:950;width:16;height:25" coordorigin="1545,950" coordsize="16,25">
            <v:shape style="position:absolute;left:1545;top:950;width:16;height:25" coordorigin="1545,950" coordsize="16,25" path="m1561,950l1550,961,1545,965,1546,968,1548,973,1554,975,1560,975,1561,950xe" filled="true" fillcolor="#cfad80" stroked="false">
              <v:path arrowok="t"/>
              <v:fill type="solid"/>
            </v:shape>
          </v:group>
          <v:group style="position:absolute;left:1334;top:2330;width:2;height:2" coordorigin="1334,2330" coordsize="2,2">
            <v:shape style="position:absolute;left:1334;top:2330;width:2;height:2" coordorigin="1334,2330" coordsize="1,1" path="m1334,2330l1334,2330,1335,2330,1335,2330,1334,2330xe" filled="true" fillcolor="#cfad80" stroked="false">
              <v:path arrowok="t"/>
              <v:fill type="solid"/>
            </v:shape>
            <v:shape style="position:absolute;left:1334;top:2330;width:2;height:2" coordorigin="1334,2330" coordsize="1,1" path="m1335,2330l1335,2330,1335,2330xe" filled="true" fillcolor="#cfad80" stroked="false">
              <v:path arrowok="t"/>
              <v:fill type="solid"/>
            </v:shape>
          </v:group>
          <v:group style="position:absolute;left:1319;top:2314;width:13;height:19" coordorigin="1319,2314" coordsize="13,19">
            <v:shape style="position:absolute;left:1319;top:2314;width:13;height:19" coordorigin="1319,2314" coordsize="13,19" path="m1319,2314l1319,2316,1324,2332,1332,2327,1328,2314,1319,2314xe" filled="true" fillcolor="#cfad80" stroked="false">
              <v:path arrowok="t"/>
              <v:fill type="solid"/>
            </v:shape>
          </v:group>
          <v:group style="position:absolute;left:1132;top:2022;width:12;height:36" coordorigin="1132,2022" coordsize="12,36">
            <v:shape style="position:absolute;left:1132;top:2022;width:12;height:36" coordorigin="1132,2022" coordsize="12,36" path="m1140,2022l1133,2025,1132,2032,1132,2039,1135,2049,1138,2054,1141,2058,1142,2049,1142,2045,1143,2039,1144,2026,1140,2022xe" filled="true" fillcolor="#cfad80" stroked="false">
              <v:path arrowok="t"/>
              <v:fill type="solid"/>
            </v:shape>
          </v:group>
          <v:group style="position:absolute;left:1243;top:1496;width:21;height:16" coordorigin="1243,1496" coordsize="21,16">
            <v:shape style="position:absolute;left:1243;top:1496;width:21;height:16" coordorigin="1243,1496" coordsize="21,16" path="m1264,1496l1243,1499,1249,1512,1264,1496xe" filled="true" fillcolor="#cfad80" stroked="false">
              <v:path arrowok="t"/>
              <v:fill type="solid"/>
            </v:shape>
          </v:group>
          <v:group style="position:absolute;left:1284;top:2143;width:16;height:22" coordorigin="1284,2143" coordsize="16,22">
            <v:shape style="position:absolute;left:1284;top:2143;width:16;height:22" coordorigin="1284,2143" coordsize="16,22" path="m1300,2143l1284,2145,1285,2164,1290,2157,1294,2151,1300,2143xe" filled="true" fillcolor="#cfad80" stroked="false">
              <v:path arrowok="t"/>
              <v:fill type="solid"/>
            </v:shape>
          </v:group>
          <v:group style="position:absolute;left:1566;top:875;width:12;height:31" coordorigin="1566,875" coordsize="12,31">
            <v:shape style="position:absolute;left:1566;top:875;width:12;height:31" coordorigin="1566,875" coordsize="12,31" path="m1566,875l1567,889,1568,898,1569,905,1571,906,1571,906,1572,906,1573,897,1577,887,1566,875xe" filled="true" fillcolor="#cfad80" stroked="false">
              <v:path arrowok="t"/>
              <v:fill type="solid"/>
            </v:shape>
          </v:group>
          <v:group style="position:absolute;left:1721;top:254;width:8;height:25" coordorigin="1721,254" coordsize="8,25">
            <v:shape style="position:absolute;left:1721;top:254;width:8;height:25" coordorigin="1721,254" coordsize="8,25" path="m1725,254l1724,255,1722,256,1721,257,1722,264,1723,271,1724,279,1727,279,1728,275,1729,270,1728,262,1726,258,1725,254xe" filled="true" fillcolor="#cfad80" stroked="false">
              <v:path arrowok="t"/>
              <v:fill type="solid"/>
            </v:shape>
          </v:group>
          <v:group style="position:absolute;left:1595;top:1171;width:18;height:27" coordorigin="1595,1171" coordsize="18,27">
            <v:shape style="position:absolute;left:1595;top:1171;width:18;height:27" coordorigin="1595,1171" coordsize="18,27" path="m1607,1171l1607,1173,1606,1174,1605,1176,1599,1189,1595,1198,1613,1194,1611,1185,1609,1178,1607,1171xe" filled="true" fillcolor="#cfad80" stroked="false">
              <v:path arrowok="t"/>
              <v:fill type="solid"/>
            </v:shape>
          </v:group>
          <v:group style="position:absolute;left:1483;top:1155;width:10;height:16" coordorigin="1483,1155" coordsize="10,16">
            <v:shape style="position:absolute;left:1483;top:1155;width:10;height:16" coordorigin="1483,1155" coordsize="10,16" path="m1492,1155l1490,1158,1487,1162,1483,1167,1492,1170,1492,1155xe" filled="true" fillcolor="#cfad80" stroked="false">
              <v:path arrowok="t"/>
              <v:fill type="solid"/>
            </v:shape>
          </v:group>
          <v:group style="position:absolute;left:1420;top:2327;width:13;height:22" coordorigin="1420,2327" coordsize="13,22">
            <v:shape style="position:absolute;left:1420;top:2327;width:13;height:22" coordorigin="1420,2327" coordsize="13,22" path="m1423,2327l1422,2330,1421,2332,1420,2335,1423,2340,1426,2344,1429,2348,1430,2346,1432,2342,1429,2337,1427,2332,1423,2327xe" filled="true" fillcolor="#cfad80" stroked="false">
              <v:path arrowok="t"/>
              <v:fill type="solid"/>
            </v:shape>
          </v:group>
          <v:group style="position:absolute;left:1175;top:283;width:11;height:20" coordorigin="1175,283" coordsize="11,20">
            <v:shape style="position:absolute;left:1175;top:283;width:11;height:20" coordorigin="1175,283" coordsize="11,20" path="m1182,283l1180,287,1178,292,1175,297,1177,299,1178,301,1179,303,1181,298,1186,289,1184,287,1183,285,1182,283xe" filled="true" fillcolor="#cfad80" stroked="false">
              <v:path arrowok="t"/>
              <v:fill type="solid"/>
            </v:shape>
          </v:group>
          <v:group style="position:absolute;left:1102;top:568;width:17;height:17" coordorigin="1102,568" coordsize="17,17">
            <v:shape style="position:absolute;left:1102;top:568;width:17;height:17" coordorigin="1102,568" coordsize="17,17" path="m1102,568l1109,576,1113,579,1118,585,1114,570,1102,568xe" filled="true" fillcolor="#cfad80" stroked="false">
              <v:path arrowok="t"/>
              <v:fill type="solid"/>
            </v:shape>
          </v:group>
          <v:group style="position:absolute;left:1181;top:1334;width:16;height:14" coordorigin="1181,1334" coordsize="16,14">
            <v:shape style="position:absolute;left:1181;top:1334;width:16;height:14" coordorigin="1181,1334" coordsize="16,14" path="m1188,1334l1181,1345,1195,1348,1195,1344,1197,1339,1195,1335,1188,1334xe" filled="true" fillcolor="#cfad80" stroked="false">
              <v:path arrowok="t"/>
              <v:fill type="solid"/>
            </v:shape>
          </v:group>
          <v:group style="position:absolute;left:1634;top:1588;width:8;height:25" coordorigin="1634,1588" coordsize="8,25">
            <v:shape style="position:absolute;left:1634;top:1588;width:8;height:25" coordorigin="1634,1588" coordsize="8,25" path="m1638,1588l1636,1589,1634,1590,1634,1597,1635,1612,1637,1612,1639,1611,1641,1610,1640,1603,1639,1595,1638,1588xe" filled="true" fillcolor="#cfad80" stroked="false">
              <v:path arrowok="t"/>
              <v:fill type="solid"/>
            </v:shape>
          </v:group>
          <v:group style="position:absolute;left:1169;top:1880;width:9;height:18" coordorigin="1169,1880" coordsize="9,18">
            <v:shape style="position:absolute;left:1169;top:1880;width:9;height:18" coordorigin="1169,1880" coordsize="9,18" path="m1174,1880l1173,1883,1171,1885,1170,1889,1169,1890,1171,1893,1173,1898,1175,1893,1177,1891,1177,1887,1177,1885,1176,1883,1174,1880xe" filled="true" fillcolor="#cfad80" stroked="false">
              <v:path arrowok="t"/>
              <v:fill type="solid"/>
            </v:shape>
          </v:group>
          <v:group style="position:absolute;left:1683;top:1940;width:10;height:15" coordorigin="1683,1940" coordsize="10,15">
            <v:shape style="position:absolute;left:1683;top:1940;width:10;height:15" coordorigin="1683,1940" coordsize="10,15" path="m1686,1940l1685,1943,1683,1945,1683,1948,1684,1951,1686,1954,1687,1955,1688,1955,1690,1952,1692,1950,1690,1945,1688,1943,1686,1940xe" filled="true" fillcolor="#cfad80" stroked="false">
              <v:path arrowok="t"/>
              <v:fill type="solid"/>
            </v:shape>
          </v:group>
          <v:group style="position:absolute;left:1721;top:138;width:7;height:20" coordorigin="1721,138" coordsize="7,20">
            <v:shape style="position:absolute;left:1721;top:138;width:7;height:20" coordorigin="1721,138" coordsize="7,20" path="m1725,138l1724,140,1721,142,1721,142,1721,147,1723,152,1724,158,1725,157,1726,156,1727,156,1726,150,1725,138xe" filled="true" fillcolor="#cfad80" stroked="false">
              <v:path arrowok="t"/>
              <v:fill type="solid"/>
            </v:shape>
          </v:group>
          <v:group style="position:absolute;left:1686;top:78;width:11;height:14" coordorigin="1686,78" coordsize="11,14">
            <v:shape style="position:absolute;left:1686;top:78;width:11;height:14" coordorigin="1686,78" coordsize="11,14" path="m1692,78l1689,80,1687,83,1686,85,1687,87,1688,91,1689,91,1691,91,1693,88,1696,84,1693,81,1692,78xe" filled="true" fillcolor="#cfad80" stroked="false">
              <v:path arrowok="t"/>
              <v:fill type="solid"/>
            </v:shape>
          </v:group>
          <v:group style="position:absolute;left:1570;top:947;width:12;height:27" coordorigin="1570,947" coordsize="12,27">
            <v:shape style="position:absolute;left:1570;top:947;width:12;height:27" coordorigin="1570,947" coordsize="12,27" path="m1575,947l1574,955,1570,974,1581,967,1574,955,1575,947xe" filled="true" fillcolor="#cfad80" stroked="false">
              <v:path arrowok="t"/>
              <v:fill type="solid"/>
            </v:shape>
          </v:group>
          <v:group style="position:absolute;left:1456;top:2234;width:11;height:19" coordorigin="1456,2234" coordsize="11,19">
            <v:shape style="position:absolute;left:1456;top:2234;width:11;height:19" coordorigin="1456,2234" coordsize="11,19" path="m1464,2234l1461,2238,1459,2242,1456,2247,1457,2249,1460,2253,1462,2248,1464,2244,1466,2239,1466,2238,1464,2234xe" filled="true" fillcolor="#cfad80" stroked="false">
              <v:path arrowok="t"/>
              <v:fill type="solid"/>
            </v:shape>
          </v:group>
          <v:group style="position:absolute;left:1697;top:1644;width:22;height:58" coordorigin="1697,1644" coordsize="22,58">
            <v:shape style="position:absolute;left:1697;top:1644;width:22;height:58" coordorigin="1697,1644" coordsize="22,58" path="m1710,1644l1709,1660,1708,1673,1708,1683,1707,1683,1707,1685,1704,1690,1701,1694,1697,1701,1704,1701,1706,1701,1707,1690,1707,1684,1708,1684,1708,1683,1711,1681,1713,1680,1715,1678,1719,1673,1717,1667,1710,1644xe" filled="true" fillcolor="#cfad80" stroked="false">
              <v:path arrowok="t"/>
              <v:fill type="solid"/>
            </v:shape>
          </v:group>
          <v:group style="position:absolute;left:1069;top:635;width:2;height:2" coordorigin="1069,635" coordsize="2,2">
            <v:shape style="position:absolute;left:1069;top:635;width:2;height:2" coordorigin="1069,635" coordsize="1,1" path="m1069,635l1069,636,1069,636,1069,635xe" filled="true" fillcolor="#cfad80" stroked="false">
              <v:path arrowok="t"/>
              <v:fill type="solid"/>
            </v:shape>
          </v:group>
          <v:group style="position:absolute;left:1069;top:628;width:18;height:23" coordorigin="1069,628" coordsize="18,23">
            <v:shape style="position:absolute;left:1069;top:628;width:18;height:23" coordorigin="1069,628" coordsize="18,23" path="m1081,628l1075,631,1069,635,1075,641,1080,650,1087,636,1081,628xe" filled="true" fillcolor="#cfad80" stroked="false">
              <v:path arrowok="t"/>
              <v:fill type="solid"/>
            </v:shape>
          </v:group>
          <v:group style="position:absolute;left:2004;top:1620;width:13;height:22" coordorigin="2004,1620" coordsize="13,22">
            <v:shape style="position:absolute;left:2004;top:1620;width:13;height:22" coordorigin="2004,1620" coordsize="13,22" path="m2004,1620l2007,1629,2008,1634,2011,1642,2016,1626,2012,1623,2004,1620xe" filled="true" fillcolor="#cfad80" stroked="false">
              <v:path arrowok="t"/>
              <v:fill type="solid"/>
            </v:shape>
          </v:group>
          <v:group style="position:absolute;left:2147;top:24;width:10;height:16" coordorigin="2147,24" coordsize="10,16">
            <v:shape style="position:absolute;left:2147;top:24;width:10;height:16" coordorigin="2147,24" coordsize="10,16" path="m2152,24l2147,35,2150,40,2151,40,2153,39,2154,36,2157,32,2154,28,2152,24xe" filled="true" fillcolor="#cfad80" stroked="false">
              <v:path arrowok="t"/>
              <v:fill type="solid"/>
            </v:shape>
          </v:group>
          <v:group style="position:absolute;left:1902;top:0;width:4;height:6" coordorigin="1902,0" coordsize="4,6">
            <v:shape style="position:absolute;left:1902;top:0;width:4;height:6" coordorigin="1902,0" coordsize="4,6" path="m1902,0l1902,5,1905,0,1902,0e" filled="true" fillcolor="#cfad80" stroked="false">
              <v:path arrowok="t"/>
              <v:fill type="solid"/>
            </v:shape>
          </v:group>
          <v:group style="position:absolute;left:1270;top:2177;width:34;height:62" coordorigin="1270,2177" coordsize="34,62">
            <v:shape style="position:absolute;left:1270;top:2177;width:34;height:62" coordorigin="1270,2177" coordsize="34,62" path="m1281,2179l1272,2182,1270,2193,1270,2194,1274,2212,1277,2239,1282,2236,1293,2219,1302,2199,1302,2198,1302,2197,1301,2197,1300,2196,1289,2196,1285,2190,1283,2188,1282,2185,1281,2180,1281,2179xe" filled="true" fillcolor="#cfad80" stroked="false">
              <v:path arrowok="t"/>
              <v:fill type="solid"/>
            </v:shape>
            <v:shape style="position:absolute;left:1270;top:2177;width:34;height:62" coordorigin="1270,2177" coordsize="34,62" path="m1299,2177l1296,2177,1295,2183,1295,2187,1297,2191,1297,2193,1298,2194,1299,2195,1301,2197,1302,2197,1301,2194,1301,2193,1304,2185,1301,2180,1301,2179,1300,2178,1299,2177xe" filled="true" fillcolor="#cfad80" stroked="false">
              <v:path arrowok="t"/>
              <v:fill type="solid"/>
            </v:shape>
            <v:shape style="position:absolute;left:1270;top:2177;width:34;height:62" coordorigin="1270,2177" coordsize="34,62" path="m1296,2192l1289,2196,1300,2196,1298,2194,1297,2193,1296,2192xe" filled="true" fillcolor="#cfad80" stroked="false">
              <v:path arrowok="t"/>
              <v:fill type="solid"/>
            </v:shape>
            <v:shape style="position:absolute;left:1270;top:2177;width:34;height:62" coordorigin="1270,2177" coordsize="34,62" path="m1297,2193l1298,2194,1297,2193xe" filled="true" fillcolor="#cfad80" stroked="false">
              <v:path arrowok="t"/>
              <v:fill type="solid"/>
            </v:shape>
          </v:group>
          <v:group style="position:absolute;left:1381;top:2227;width:8;height:26" coordorigin="1381,2227" coordsize="8,26">
            <v:shape style="position:absolute;left:1381;top:2227;width:8;height:26" coordorigin="1381,2227" coordsize="8,26" path="m1384,2227l1382,2237,1381,2241,1381,2243,1381,2246,1382,2250,1384,2251,1385,2252,1388,2249,1388,2245,1387,2241,1384,2227xe" filled="true" fillcolor="#cfad80" stroked="false">
              <v:path arrowok="t"/>
              <v:fill type="solid"/>
            </v:shape>
          </v:group>
          <v:group style="position:absolute;left:1397;top:2313;width:8;height:26" coordorigin="1397,2313" coordsize="8,26">
            <v:shape style="position:absolute;left:1397;top:2313;width:8;height:26" coordorigin="1397,2313" coordsize="8,26" path="m1401,2313l1399,2323,1397,2326,1398,2329,1398,2332,1400,2335,1401,2339,1402,2337,1404,2335,1404,2330,1403,2326,1401,2313xe" filled="true" fillcolor="#cfad80" stroked="false">
              <v:path arrowok="t"/>
              <v:fill type="solid"/>
            </v:shape>
          </v:group>
          <v:group style="position:absolute;left:1656;top:1137;width:9;height:17" coordorigin="1656,1137" coordsize="9,17">
            <v:shape style="position:absolute;left:1656;top:1137;width:9;height:17" coordorigin="1656,1137" coordsize="9,17" path="m1660,1137l1659,1139,1658,1140,1656,1142,1658,1146,1660,1150,1662,1154,1662,1154,1664,1152,1665,1151,1662,1142,1660,1137xe" filled="true" fillcolor="#cfad80" stroked="false">
              <v:path arrowok="t"/>
              <v:fill type="solid"/>
            </v:shape>
          </v:group>
          <v:group style="position:absolute;left:1576;top:1127;width:7;height:17" coordorigin="1576,1127" coordsize="7,17">
            <v:shape style="position:absolute;left:1576;top:1127;width:7;height:17" coordorigin="1576,1127" coordsize="7,17" path="m1578,1127l1578,1133,1577,1138,1576,1143,1578,1143,1581,1144,1582,1139,1582,1129,1581,1129,1580,1128,1578,1127xe" filled="true" fillcolor="#cfad80" stroked="false">
              <v:path arrowok="t"/>
              <v:fill type="solid"/>
            </v:shape>
          </v:group>
          <v:group style="position:absolute;left:1520;top:944;width:10;height:13" coordorigin="1520,944" coordsize="10,13">
            <v:shape style="position:absolute;left:1520;top:944;width:10;height:13" coordorigin="1520,944" coordsize="10,13" path="m1521,944l1520,957,1524,954,1530,948,1521,944xe" filled="true" fillcolor="#cfad80" stroked="false">
              <v:path arrowok="t"/>
              <v:fill type="solid"/>
            </v:shape>
          </v:group>
          <v:group style="position:absolute;left:2007;top:1574;width:8;height:20" coordorigin="2007,1574" coordsize="8,20">
            <v:shape style="position:absolute;left:2007;top:1574;width:8;height:20" coordorigin="2007,1574" coordsize="8,20" path="m2011,1574l2008,1576,2007,1577,2009,1582,2010,1588,2011,1593,2012,1592,2014,1591,2015,1590,2013,1585,2012,1579,2011,1574xe" filled="true" fillcolor="#cfad80" stroked="false">
              <v:path arrowok="t"/>
              <v:fill type="solid"/>
            </v:shape>
          </v:group>
          <v:group style="position:absolute;left:1161;top:1276;width:7;height:15" coordorigin="1161,1276" coordsize="7,15">
            <v:shape style="position:absolute;left:1161;top:1276;width:7;height:15" coordorigin="1161,1276" coordsize="7,15" path="m1164,1276l1163,1280,1162,1284,1161,1288,1162,1288,1163,1289,1166,1290,1166,1287,1167,1283,1168,1279,1167,1278,1164,1276xe" filled="true" fillcolor="#cfad80" stroked="false">
              <v:path arrowok="t"/>
              <v:fill type="solid"/>
            </v:shape>
          </v:group>
          <v:group style="position:absolute;left:1153;top:237;width:7;height:11" coordorigin="1153,237" coordsize="7,11">
            <v:shape style="position:absolute;left:1153;top:237;width:7;height:11" coordorigin="1153,237" coordsize="7,11" path="m1155,237l1154,239,1153,241,1153,244,1156,246,1158,248,1158,244,1159,241,1156,238,1155,237xe" filled="true" fillcolor="#cfad80" stroked="false">
              <v:path arrowok="t"/>
              <v:fill type="solid"/>
            </v:shape>
          </v:group>
          <v:group style="position:absolute;left:1723;top:196;width:12;height:13" coordorigin="1723,196" coordsize="12,13">
            <v:shape style="position:absolute;left:1723;top:196;width:12;height:13" coordorigin="1723,196" coordsize="12,13" path="m1732,196l1728,201,1723,209,1727,208,1735,208,1732,196xe" filled="true" fillcolor="#cfad80" stroked="false">
              <v:path arrowok="t"/>
              <v:fill type="solid"/>
            </v:shape>
          </v:group>
          <v:group style="position:absolute;left:1911;top:37;width:6;height:17" coordorigin="1911,37" coordsize="6,17">
            <v:shape style="position:absolute;left:1911;top:37;width:6;height:17" coordorigin="1911,37" coordsize="6,17" path="m1913,37l1911,38,1911,38,1912,54,1915,53,1916,53,1915,47,1914,42,1913,37xe" filled="true" fillcolor="#cfad80" stroked="false">
              <v:path arrowok="t"/>
              <v:fill type="solid"/>
            </v:shape>
          </v:group>
          <v:group style="position:absolute;left:1814;top:601;width:11;height:12" coordorigin="1814,601" coordsize="11,12">
            <v:shape style="position:absolute;left:1814;top:601;width:11;height:12" coordorigin="1814,601" coordsize="11,12" path="m1815,601l1814,604,1814,609,1817,610,1820,612,1824,613,1824,608,1825,606,1821,604,1818,603,1815,601xe" filled="true" fillcolor="#cfad80" stroked="false">
              <v:path arrowok="t"/>
              <v:fill type="solid"/>
            </v:shape>
          </v:group>
          <v:group style="position:absolute;left:1911;top:412;width:9;height:12" coordorigin="1911,412" coordsize="9,12">
            <v:shape style="position:absolute;left:1911;top:412;width:9;height:12" coordorigin="1911,412" coordsize="9,12" path="m1918,412l1913,417,1911,419,1911,420,1912,424,1915,422,1917,420,1919,418,1919,416,1918,414,1918,412xe" filled="true" fillcolor="#cfad80" stroked="false">
              <v:path arrowok="t"/>
              <v:fill type="solid"/>
            </v:shape>
          </v:group>
          <v:group style="position:absolute;left:1014;top:338;width:98;height:81" coordorigin="1014,338" coordsize="98,81">
            <v:shape style="position:absolute;left:1014;top:338;width:98;height:81" coordorigin="1014,338" coordsize="98,81" path="m1108,406l1070,406,1074,406,1078,407,1081,414,1085,419,1091,416,1108,408,1108,406,1108,406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90,373l1046,373,1056,381,1059,399,1063,415,1067,412,1070,406,1108,406,1110,399,1111,390,1104,385,1096,384,1091,376,1090,373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32,340l1021,348,1014,354,1025,368,1030,383,1034,410,1037,399,1040,385,1046,373,1090,373,1088,370,1067,370,1068,351,1068,349,1047,349,1037,346,1032,340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82,341l1077,359,1067,370,1088,370,1087,368,1087,353,1082,341xe" filled="true" fillcolor="#cfad80" stroked="false">
              <v:path arrowok="t"/>
              <v:fill type="solid"/>
            </v:shape>
            <v:shape style="position:absolute;left:1014;top:338;width:98;height:81" coordorigin="1014,338" coordsize="98,81" path="m1064,338l1055,339,1047,349,1068,349,1069,341,1066,340,1064,338xe" filled="true" fillcolor="#cfad80" stroked="false">
              <v:path arrowok="t"/>
              <v:fill type="solid"/>
            </v:shape>
          </v:group>
          <v:group style="position:absolute;left:1064;top:1877;width:59;height:86" coordorigin="1064,1877" coordsize="59,86">
            <v:shape style="position:absolute;left:1064;top:1877;width:59;height:86" coordorigin="1064,1877" coordsize="59,86" path="m1123,1958l1117,1958,1119,1961,1121,1962,1122,1962,1122,1961,1123,1958xe" filled="true" fillcolor="#cfad80" stroked="false">
              <v:path arrowok="t"/>
              <v:fill type="solid"/>
            </v:shape>
            <v:shape style="position:absolute;left:1064;top:1877;width:59;height:86" coordorigin="1064,1877" coordsize="59,86" path="m1081,1877l1076,1882,1071,1887,1064,1894,1071,1896,1076,1898,1084,1919,1088,1942,1099,1955,1115,1958,1117,1958,1123,1958,1123,1953,1121,1933,1118,1913,1109,1906,1098,1900,1085,1889,1083,1881,1081,1877xe" filled="true" fillcolor="#cfad80" stroked="false">
              <v:path arrowok="t"/>
              <v:fill type="solid"/>
            </v:shape>
          </v:group>
          <v:group style="position:absolute;left:1050;top:1599;width:40;height:74" coordorigin="1050,1599" coordsize="40,74">
            <v:shape style="position:absolute;left:1050;top:1599;width:40;height:74" coordorigin="1050,1599" coordsize="40,74" path="m1081,1645l1075,1645,1075,1647,1088,1672,1088,1666,1089,1656,1082,1645,1081,1645xe" filled="true" fillcolor="#cfad80" stroked="false">
              <v:path arrowok="t"/>
              <v:fill type="solid"/>
            </v:shape>
            <v:shape style="position:absolute;left:1050;top:1599;width:40;height:74" coordorigin="1050,1599" coordsize="40,74" path="m1064,1599l1061,1600,1055,1602,1050,1622,1052,1632,1055,1642,1059,1652,1067,1648,1075,1645,1081,1645,1074,1627,1071,1605,1071,1603,1064,1599xe" filled="true" fillcolor="#cfad80" stroked="false">
              <v:path arrowok="t"/>
              <v:fill type="solid"/>
            </v:shape>
          </v:group>
          <v:group style="position:absolute;left:1015;top:1945;width:36;height:85" coordorigin="1015,1945" coordsize="36,85">
            <v:shape style="position:absolute;left:1015;top:1945;width:36;height:85" coordorigin="1015,1945" coordsize="36,85" path="m1025,1945l1024,1946,1021,1955,1016,1965,1016,1975,1015,1981,1020,1992,1028,1998,1041,2010,1049,2029,1049,2017,1051,2012,1049,2007,1042,1989,1036,1971,1033,1949,1033,1948,1025,1945xe" filled="true" fillcolor="#cfad80" stroked="false">
              <v:path arrowok="t"/>
              <v:fill type="solid"/>
            </v:shape>
          </v:group>
          <v:group style="position:absolute;left:1052;top:1256;width:42;height:52" coordorigin="1052,1256" coordsize="42,52">
            <v:shape style="position:absolute;left:1052;top:1256;width:42;height:52" coordorigin="1052,1256" coordsize="42,52" path="m1091,1287l1080,1287,1087,1307,1093,1297,1091,1287xe" filled="true" fillcolor="#cfad80" stroked="false">
              <v:path arrowok="t"/>
              <v:fill type="solid"/>
            </v:shape>
            <v:shape style="position:absolute;left:1052;top:1256;width:42;height:52" coordorigin="1052,1256" coordsize="42,52" path="m1053,1256l1053,1256,1053,1257,1052,1273,1058,1280,1080,1288,1080,1287,1091,1287,1091,1284,1086,1281,1084,1279,1083,1277,1081,1275,1070,1274,1060,1267,1053,1256xe" filled="true" fillcolor="#cfad80" stroked="false">
              <v:path arrowok="t"/>
              <v:fill type="solid"/>
            </v:shape>
          </v:group>
          <v:group style="position:absolute;left:1050;top:531;width:21;height:45" coordorigin="1050,531" coordsize="21,45">
            <v:shape style="position:absolute;left:1050;top:531;width:21;height:45" coordorigin="1050,531" coordsize="21,45" path="m1059,531l1056,545,1053,557,1050,570,1052,574,1053,576,1057,573,1063,573,1065,568,1070,554,1066,542,1059,531xe" filled="true" fillcolor="#cfad80" stroked="false">
              <v:path arrowok="t"/>
              <v:fill type="solid"/>
            </v:shape>
          </v:group>
          <v:group style="position:absolute;left:1166;top:1667;width:21;height:43" coordorigin="1166,1667" coordsize="21,43">
            <v:shape style="position:absolute;left:1166;top:1667;width:21;height:43" coordorigin="1166,1667" coordsize="21,43" path="m1177,1667l1171,1678,1166,1689,1168,1699,1174,1710,1178,1700,1182,1691,1186,1682,1182,1670,1177,1667xe" filled="true" fillcolor="#cfad80" stroked="false">
              <v:path arrowok="t"/>
              <v:fill type="solid"/>
            </v:shape>
          </v:group>
          <v:group style="position:absolute;left:1122;top:1499;width:14;height:22" coordorigin="1122,1499" coordsize="14,22">
            <v:shape style="position:absolute;left:1122;top:1499;width:14;height:22" coordorigin="1122,1499" coordsize="14,22" path="m1135,1499l1131,1501,1127,1504,1122,1508,1130,1520,1133,1511,1135,1499xe" filled="true" fillcolor="#cfad80" stroked="false">
              <v:path arrowok="t"/>
              <v:fill type="solid"/>
            </v:shape>
          </v:group>
          <v:group style="position:absolute;left:1156;top:1625;width:10;height:30" coordorigin="1156,1625" coordsize="10,30">
            <v:shape style="position:absolute;left:1156;top:1625;width:10;height:30" coordorigin="1156,1625" coordsize="10,30" path="m1157,1625l1157,1636,1156,1654,1165,1642,1157,1625xe" filled="true" fillcolor="#cfad80" stroked="false">
              <v:path arrowok="t"/>
              <v:fill type="solid"/>
            </v:shape>
          </v:group>
          <v:group style="position:absolute;left:1052;top:689;width:10;height:21" coordorigin="1052,689" coordsize="10,21">
            <v:shape style="position:absolute;left:1052;top:689;width:10;height:21" coordorigin="1052,689" coordsize="10,21" path="m1056,689l1054,691,1053,693,1052,695,1054,700,1059,709,1061,706,1061,705,1059,700,1058,695,1056,689xe" filled="true" fillcolor="#cfad80" stroked="false">
              <v:path arrowok="t"/>
              <v:fill type="solid"/>
            </v:shape>
          </v:group>
          <v:group style="position:absolute;left:1064;top:204;width:14;height:25" coordorigin="1064,204" coordsize="14,25">
            <v:shape style="position:absolute;left:1064;top:204;width:14;height:25" coordorigin="1064,204" coordsize="14,25" path="m1068,204l1064,224,1068,229,1078,229,1074,219,1072,213,1068,204xe" filled="true" fillcolor="#cfad80" stroked="false">
              <v:path arrowok="t"/>
              <v:fill type="solid"/>
            </v:shape>
          </v:group>
          <v:group style="position:absolute;left:1087;top:1775;width:8;height:17" coordorigin="1087,1775" coordsize="8,17">
            <v:shape style="position:absolute;left:1087;top:1775;width:8;height:17" coordorigin="1087,1775" coordsize="8,17" path="m1090,1775l1090,1775,1089,1779,1088,1784,1087,1789,1091,1790,1092,1791,1093,1787,1094,1782,1095,1777,1093,1777,1090,1775xe" filled="true" fillcolor="#cfad80" stroked="false">
              <v:path arrowok="t"/>
              <v:fill type="solid"/>
            </v:shape>
          </v:group>
          <v:group style="position:absolute;left:1037;top:99;width:11;height:17" coordorigin="1037,99" coordsize="11,17">
            <v:shape style="position:absolute;left:1037;top:99;width:11;height:17" coordorigin="1037,99" coordsize="11,17" path="m1040,99l1039,100,1037,104,1042,111,1045,115,1045,112,1047,110,1047,107,1045,104,1040,99xe" filled="true" fillcolor="#cfad80" stroked="false">
              <v:path arrowok="t"/>
              <v:fill type="solid"/>
            </v:shape>
          </v:group>
          <v:group style="position:absolute;left:1000;top:2237;width:11;height:15" coordorigin="1000,2237" coordsize="11,15">
            <v:shape style="position:absolute;left:1000;top:2237;width:11;height:15" coordorigin="1000,2237" coordsize="11,15" path="m1002,2237l1001,2238,1001,2240,1000,2242,1006,2248,1009,2252,1010,2248,1010,2246,1011,2244,1008,2241,1005,2239,1002,2237xe" filled="true" fillcolor="#cfad80" stroked="false">
              <v:path arrowok="t"/>
              <v:fill type="solid"/>
            </v:shape>
          </v:group>
          <v:group style="position:absolute;left:1098;top:1730;width:8;height:22" coordorigin="1098,1730" coordsize="8,22">
            <v:shape style="position:absolute;left:1098;top:1730;width:8;height:22" coordorigin="1098,1730" coordsize="8,22" path="m1102,1730l1101,1732,1098,1735,1099,1740,1102,1752,1104,1750,1105,1750,1104,1743,1103,1737,1102,1730xe" filled="true" fillcolor="#cfad80" stroked="false">
              <v:path arrowok="t"/>
              <v:fill type="solid"/>
            </v:shape>
          </v:group>
          <v:group style="position:absolute;left:1014;top:816;width:8;height:15" coordorigin="1014,816" coordsize="8,15">
            <v:shape style="position:absolute;left:1014;top:816;width:8;height:15" coordorigin="1014,816" coordsize="8,15" path="m1017,816l1015,820,1014,822,1016,824,1019,831,1020,827,1022,824,1022,822,1021,820,1019,816,1018,816,1017,816xe" filled="true" fillcolor="#cfad80" stroked="false">
              <v:path arrowok="t"/>
              <v:fill type="solid"/>
            </v:shape>
          </v:group>
          <v:group style="position:absolute;left:1057;top:2082;width:9;height:16" coordorigin="1057,2082" coordsize="9,16">
            <v:shape style="position:absolute;left:1057;top:2082;width:9;height:16" coordorigin="1057,2082" coordsize="9,16" path="m1059,2082l1059,2084,1057,2086,1057,2088,1057,2091,1059,2094,1060,2097,1061,2095,1063,2093,1065,2090,1063,2086,1061,2084,1059,2082xe" filled="true" fillcolor="#cfad80" stroked="false">
              <v:path arrowok="t"/>
              <v:fill type="solid"/>
            </v:shape>
          </v:group>
          <v:group style="position:absolute;left:1101;top:1362;width:9;height:16" coordorigin="1101,1362" coordsize="9,16">
            <v:shape style="position:absolute;left:1101;top:1362;width:9;height:16" coordorigin="1101,1362" coordsize="9,16" path="m1103,1362l1102,1365,1101,1368,1101,1370,1102,1373,1103,1376,1105,1377,1105,1378,1107,1374,1110,1370,1107,1367,1105,1364,1103,1362xe" filled="true" fillcolor="#cfad80" stroked="false">
              <v:path arrowok="t"/>
              <v:fill type="solid"/>
            </v:shape>
          </v:group>
          <v:group style="position:absolute;left:1093;top:244;width:2;height:2" coordorigin="1093,244" coordsize="2,2">
            <v:shape style="position:absolute;left:1093;top:244;width:2;height:2" coordorigin="1093,244" coordsize="1,1" path="m1093,244l1093,245,1094,245,1093,244xe" filled="true" fillcolor="#cfad80" stroked="false">
              <v:path arrowok="t"/>
              <v:fill type="solid"/>
            </v:shape>
          </v:group>
          <v:group style="position:absolute;left:1081;top:229;width:13;height:15" coordorigin="1081,229" coordsize="13,15">
            <v:shape style="position:absolute;left:1081;top:229;width:13;height:15" coordorigin="1081,229" coordsize="13,15" path="m1091,229l1081,235,1087,240,1090,242,1093,244,1094,232,1091,229xe" filled="true" fillcolor="#cfad80" stroked="false">
              <v:path arrowok="t"/>
              <v:fill type="solid"/>
            </v:shape>
          </v:group>
          <v:group style="position:absolute;left:493;top:3367;width:9;height:14" coordorigin="493,3367" coordsize="9,14">
            <v:shape style="position:absolute;left:493;top:3367;width:9;height:14" coordorigin="493,3367" coordsize="9,14" path="m497,3367l496,3370,494,3373,493,3377,495,3381,495,3381,497,3379,499,3378,502,3375,499,3369,497,3367xe" filled="true" fillcolor="#cfad80" stroked="false">
              <v:path arrowok="t"/>
              <v:fill type="solid"/>
            </v:shape>
          </v:group>
          <v:group style="position:absolute;left:681;top:3218;width:33;height:41" coordorigin="681,3218" coordsize="33,41">
            <v:shape style="position:absolute;left:681;top:3218;width:33;height:41" coordorigin="681,3218" coordsize="33,41" path="m704,3218l689,3218,681,3220,681,3237,689,3259,696,3259,702,3255,704,3240,707,3239,704,3239,704,3230,704,3218xe" filled="true" fillcolor="#cfad80" stroked="false">
              <v:path arrowok="t"/>
              <v:fill type="solid"/>
            </v:shape>
            <v:shape style="position:absolute;left:681;top:3218;width:33;height:41" coordorigin="681,3218" coordsize="33,41" path="m712,3218l704,3218,704,3239,707,3239,711,3238,713,3230,712,3218xe" filled="true" fillcolor="#cfad80" stroked="false">
              <v:path arrowok="t"/>
              <v:fill type="solid"/>
            </v:shape>
          </v:group>
          <v:group style="position:absolute;left:663;top:3242;width:2;height:2" coordorigin="663,3242" coordsize="2,2">
            <v:shape style="position:absolute;left:663;top:3242;width:2;height:2" coordorigin="663,3242" coordsize="1,1" path="m664,3242l663,3243,664,3242,664,3242xe" filled="true" fillcolor="#cfad80" stroked="false">
              <v:path arrowok="t"/>
              <v:fill type="solid"/>
            </v:shape>
            <v:shape style="position:absolute;left:663;top:3242;width:2;height:2" coordorigin="663,3242" coordsize="1,1" path="m664,3242l664,3242,664,3242xe" filled="true" fillcolor="#cfad80" stroked="false">
              <v:path arrowok="t"/>
              <v:fill type="solid"/>
            </v:shape>
          </v:group>
          <v:group style="position:absolute;left:639;top:3218;width:25;height:24" coordorigin="639,3218" coordsize="25,24">
            <v:shape style="position:absolute;left:639;top:3218;width:25;height:24" coordorigin="639,3218" coordsize="25,24" path="m661,3218l639,3222,649,3240,663,3242,663,3234,662,3226,661,3218xe" filled="true" fillcolor="#cfad80" stroked="false">
              <v:path arrowok="t"/>
              <v:fill type="solid"/>
            </v:shape>
          </v:group>
          <v:group style="position:absolute;left:998;top:3395;width:25;height:54" coordorigin="998,3395" coordsize="25,54">
            <v:shape style="position:absolute;left:998;top:3395;width:25;height:54" coordorigin="998,3395" coordsize="25,54" path="m1013,3395l998,3408,999,3428,1001,3448,1002,3445,1004,3440,1005,3432,1006,3424,1007,3414,1011,3412,1022,3408,1021,3404,1013,3395xe" filled="true" fillcolor="#cfad80" stroked="false">
              <v:path arrowok="t"/>
              <v:fill type="solid"/>
            </v:shape>
          </v:group>
          <v:group style="position:absolute;left:1045;top:3427;width:19;height:19" coordorigin="1045,3427" coordsize="19,19">
            <v:shape style="position:absolute;left:1045;top:3427;width:19;height:19" coordorigin="1045,3427" coordsize="19,19" path="m1064,3427l1058,3431,1051,3434,1045,3438,1052,3444,1059,3446,1064,3427xe" filled="true" fillcolor="#cfad80" stroked="false">
              <v:path arrowok="t"/>
              <v:fill type="solid"/>
            </v:shape>
          </v:group>
          <v:group style="position:absolute;left:660;top:3446;width:2;height:2" coordorigin="660,3446" coordsize="2,2">
            <v:shape style="position:absolute;left:660;top:3446;width:2;height:2" coordorigin="660,3446" coordsize="1,0" path="m660,3446l660,3446e" filled="false" stroked="true" strokeweight=".054pt" strokecolor="#cfad80">
              <v:path arrowok="t"/>
            </v:shape>
          </v:group>
          <v:group style="position:absolute;left:651;top:3446;width:11;height:24" coordorigin="651,3446" coordsize="11,24">
            <v:shape style="position:absolute;left:651;top:3446;width:11;height:24" coordorigin="651,3446" coordsize="11,24" path="m660,3446l655,3460,651,3469,661,3466,660,3446xe" filled="true" fillcolor="#cfad80" stroked="false">
              <v:path arrowok="t"/>
              <v:fill type="solid"/>
            </v:shape>
          </v:group>
          <v:group style="position:absolute;left:1037;top:3230;width:50;height:66" coordorigin="1037,3230" coordsize="50,66">
            <v:shape style="position:absolute;left:1037;top:3230;width:50;height:66" coordorigin="1037,3230" coordsize="50,66" path="m1049,3230l1044,3233,1037,3235,1049,3249,1048,3271,1078,3271,1076,3279,1075,3285,1073,3292,1074,3294,1075,3295,1075,3296,1078,3291,1081,3287,1083,3281,1084,3279,1082,3273,1082,3269,1086,3243,1086,3241,1067,3236,1061,3232,1054,3231,1049,3230xe" filled="true" fillcolor="#cfad80" stroked="false">
              <v:path arrowok="t"/>
              <v:fill type="solid"/>
            </v:shape>
          </v:group>
          <v:group style="position:absolute;left:763;top:3296;width:19;height:74" coordorigin="763,3296" coordsize="19,74">
            <v:shape style="position:absolute;left:763;top:3296;width:19;height:74" coordorigin="763,3296" coordsize="19,74" path="m774,3296l768,3312,768,3331,773,3352,768,3356,765,3357,763,3359,763,3360,769,3370,781,3355,780,3335,777,3315,774,3296xe" filled="true" fillcolor="#cfad80" stroked="false">
              <v:path arrowok="t"/>
              <v:fill type="solid"/>
            </v:shape>
          </v:group>
          <v:group style="position:absolute;left:913;top:3432;width:46;height:35" coordorigin="913,3432" coordsize="46,35">
            <v:shape style="position:absolute;left:913;top:3432;width:46;height:35" coordorigin="913,3432" coordsize="46,35" path="m917,3432l913,3443,914,3454,929,3467,945,3459,951,3450,958,3443,958,3441,958,3440,944,3440,931,3438,924,3435,917,3432xe" filled="true" fillcolor="#cfad80" stroked="false">
              <v:path arrowok="t"/>
              <v:fill type="solid"/>
            </v:shape>
            <v:shape style="position:absolute;left:913;top:3432;width:46;height:35" coordorigin="913,3432" coordsize="46,35" path="m957,3437l951,3438,944,3440,958,3440,957,3437xe" filled="true" fillcolor="#cfad80" stroked="false">
              <v:path arrowok="t"/>
              <v:fill type="solid"/>
            </v:shape>
          </v:group>
          <v:group style="position:absolute;left:867;top:3361;width:17;height:54" coordorigin="867,3361" coordsize="17,54">
            <v:shape style="position:absolute;left:867;top:3361;width:17;height:54" coordorigin="867,3361" coordsize="17,54" path="m875,3361l871,3381,867,3400,867,3403,871,3411,873,3414,875,3415,880,3410,880,3406,882,3397,883,3379,875,3361xe" filled="true" fillcolor="#cfad80" stroked="false">
              <v:path arrowok="t"/>
              <v:fill type="solid"/>
            </v:shape>
          </v:group>
          <v:group style="position:absolute;left:245;top:3373;width:23;height:45" coordorigin="245,3373" coordsize="23,45">
            <v:shape style="position:absolute;left:245;top:3373;width:23;height:45" coordorigin="245,3373" coordsize="23,45" path="m249,3373l245,3405,251,3409,256,3414,263,3418,266,3410,268,3406,265,3405,262,3405,260,3401,260,3400,260,3398,259,3396,259,3387,254,3382,249,3373xe" filled="true" fillcolor="#cfad80" stroked="false">
              <v:path arrowok="t"/>
              <v:fill type="solid"/>
            </v:shape>
          </v:group>
          <v:group style="position:absolute;left:522;top:3414;width:27;height:20" coordorigin="522,3414" coordsize="27,20">
            <v:shape style="position:absolute;left:522;top:3414;width:27;height:20" coordorigin="522,3414" coordsize="27,20" path="m548,3414l522,3416,528,3433,535,3432,548,3414xe" filled="true" fillcolor="#cfad80" stroked="false">
              <v:path arrowok="t"/>
              <v:fill type="solid"/>
            </v:shape>
          </v:group>
          <v:group style="position:absolute;left:268;top:3375;width:18;height:32" coordorigin="268,3375" coordsize="18,32">
            <v:shape style="position:absolute;left:268;top:3375;width:18;height:32" coordorigin="268,3375" coordsize="18,32" path="m268,3406l268,3406,268,3407,268,3406xe" filled="true" fillcolor="#cfad80" stroked="false">
              <v:path arrowok="t"/>
              <v:fill type="solid"/>
            </v:shape>
            <v:shape style="position:absolute;left:268;top:3375;width:18;height:32" coordorigin="268,3375" coordsize="18,32" path="m285,3375l280,3376,278,3377,273,3380,271,3386,268,3406,273,3400,279,3396,282,3386,283,3383,284,3380,285,3375xe" filled="true" fillcolor="#cfad80" stroked="false">
              <v:path arrowok="t"/>
              <v:fill type="solid"/>
            </v:shape>
          </v:group>
          <v:group style="position:absolute;left:304;top:3433;width:15;height:34" coordorigin="304,3433" coordsize="15,34">
            <v:shape style="position:absolute;left:304;top:3433;width:15;height:34" coordorigin="304,3433" coordsize="15,34" path="m305,3433l304,3466,318,3434,305,3433xe" filled="true" fillcolor="#cfad80" stroked="false">
              <v:path arrowok="t"/>
              <v:fill type="solid"/>
            </v:shape>
          </v:group>
          <v:group style="position:absolute;left:64;top:3421;width:17;height:17" coordorigin="64,3421" coordsize="17,17">
            <v:shape style="position:absolute;left:64;top:3421;width:17;height:17" coordorigin="64,3421" coordsize="17,17" path="m78,3421l68,3426,64,3429,65,3438,65,3438,70,3437,75,3435,80,3434,79,3425,78,3421xe" filled="true" fillcolor="#cfad80" stroked="false">
              <v:path arrowok="t"/>
              <v:fill type="solid"/>
            </v:shape>
          </v:group>
          <v:group style="position:absolute;left:663;top:3242;width:2;height:2" coordorigin="663,3242" coordsize="2,2">
            <v:shape style="position:absolute;left:663;top:3242;width:2;height:2" coordorigin="663,3242" coordsize="1,1" path="m663,3243l664,3242,664,3243xe" filled="true" fillcolor="#cfad80" stroked="false">
              <v:path arrowok="t"/>
              <v:fill type="solid"/>
            </v:shape>
          </v:group>
          <v:group style="position:absolute;left:660;top:3238;width:12;height:34" coordorigin="660,3238" coordsize="12,34">
            <v:shape style="position:absolute;left:660;top:3238;width:12;height:34" coordorigin="660,3238" coordsize="12,34" path="m670,3238l664,3243,660,3271,667,3271,672,3269,672,3241,670,3238xe" filled="true" fillcolor="#cfad80" stroked="false">
              <v:path arrowok="t"/>
              <v:fill type="solid"/>
            </v:shape>
          </v:group>
          <v:group style="position:absolute;left:0;top:3378;width:12;height:30" coordorigin="0,3378" coordsize="12,30">
            <v:shape style="position:absolute;left:0;top:3378;width:12;height:30" coordorigin="0,3378" coordsize="12,30" path="m5,3378l0,3386,0,3406,1,3407,6,3401,12,3396,5,3378xe" filled="true" fillcolor="#cfad80" stroked="false">
              <v:path arrowok="t"/>
              <v:fill type="solid"/>
            </v:shape>
          </v:group>
          <v:group style="position:absolute;left:238;top:3427;width:9;height:40" coordorigin="238,3427" coordsize="9,40">
            <v:shape style="position:absolute;left:238;top:3427;width:9;height:40" coordorigin="238,3427" coordsize="9,40" path="m243,3427l241,3433,238,3454,246,3466,245,3447,243,3427xe" filled="true" fillcolor="#cfad80" stroked="false">
              <v:path arrowok="t"/>
              <v:fill type="solid"/>
            </v:shape>
          </v:group>
          <v:group style="position:absolute;left:1443;top:3237;width:13;height:36" coordorigin="1443,3237" coordsize="13,36">
            <v:shape style="position:absolute;left:1443;top:3237;width:13;height:36" coordorigin="1443,3237" coordsize="13,36" path="m1443,3237l1444,3249,1444,3256,1446,3273,1450,3261,1452,3256,1455,3247,1451,3244,1448,3241,1443,3237xe" filled="true" fillcolor="#cfad80" stroked="false">
              <v:path arrowok="t"/>
              <v:fill type="solid"/>
            </v:shape>
          </v:group>
          <v:group style="position:absolute;left:0;top:3304;width:5;height:25" coordorigin="0,3304" coordsize="5,25">
            <v:shape style="position:absolute;left:0;top:3304;width:5;height:25" coordorigin="0,3304" coordsize="5,25" path="m2,3304l0,3304,0,3322,5,3328,2,3304e" filled="true" fillcolor="#cfad80" stroked="false">
              <v:path arrowok="t"/>
              <v:fill type="solid"/>
            </v:shape>
          </v:group>
          <v:group style="position:absolute;left:773;top:3386;width:9;height:36" coordorigin="773,3386" coordsize="9,36">
            <v:shape style="position:absolute;left:773;top:3386;width:9;height:36" coordorigin="773,3386" coordsize="9,36" path="m777,3386l773,3389,775,3400,777,3411,779,3422,782,3420,777,3386xe" filled="true" fillcolor="#cfad80" stroked="false">
              <v:path arrowok="t"/>
              <v:fill type="solid"/>
            </v:shape>
          </v:group>
          <v:group style="position:absolute;left:86;top:3374;width:14;height:30" coordorigin="86,3374" coordsize="14,30">
            <v:shape style="position:absolute;left:86;top:3374;width:14;height:30" coordorigin="86,3374" coordsize="14,30" path="m86,3374l86,3403,92,3396,99,3387,86,3374xe" filled="true" fillcolor="#cfad80" stroked="false">
              <v:path arrowok="t"/>
              <v:fill type="solid"/>
            </v:shape>
          </v:group>
          <v:group style="position:absolute;left:106;top:3418;width:10;height:22" coordorigin="106,3418" coordsize="10,22">
            <v:shape style="position:absolute;left:106;top:3418;width:10;height:22" coordorigin="106,3418" coordsize="10,22" path="m111,3418l110,3424,108,3430,106,3436,113,3440,114,3434,115,3428,116,3423,116,3422,113,3419,111,3418xe" filled="true" fillcolor="#cfad80" stroked="false">
              <v:path arrowok="t"/>
              <v:fill type="solid"/>
            </v:shape>
          </v:group>
          <v:group style="position:absolute;left:602;top:3441;width:11;height:26" coordorigin="602,3441" coordsize="11,26">
            <v:shape style="position:absolute;left:602;top:3441;width:11;height:26" coordorigin="602,3441" coordsize="11,26" path="m602,3441l603,3450,604,3457,605,3466,608,3463,611,3462,611,3460,612,3450,611,3442,602,3441xe" filled="true" fillcolor="#cfad80" stroked="false">
              <v:path arrowok="t"/>
              <v:fill type="solid"/>
            </v:shape>
          </v:group>
          <v:group style="position:absolute;left:12;top:3316;width:14;height:21" coordorigin="12,3316" coordsize="14,21">
            <v:shape style="position:absolute;left:12;top:3316;width:14;height:21" coordorigin="12,3316" coordsize="14,21" path="m19,3316l18,3317,16,3319,14,3324,12,3328,14,3331,16,3336,20,3334,22,3330,25,3325,22,3321,19,3316xe" filled="true" fillcolor="#cfad80" stroked="false">
              <v:path arrowok="t"/>
              <v:fill type="solid"/>
            </v:shape>
          </v:group>
          <v:group style="position:absolute;left:1021;top:3249;width:12;height:8" coordorigin="1021,3249" coordsize="12,8">
            <v:shape style="position:absolute;left:1021;top:3249;width:12;height:8" coordorigin="1021,3249" coordsize="12,8" path="m1032,3249l1028,3250,1025,3250,1021,3250,1021,3257,1025,3256,1032,3255,1032,3249xe" filled="true" fillcolor="#cfad80" stroked="false">
              <v:path arrowok="t"/>
              <v:fill type="solid"/>
            </v:shape>
          </v:group>
          <v:group style="position:absolute;left:1005;top:3325;width:12;height:19" coordorigin="1005,3325" coordsize="12,19">
            <v:shape style="position:absolute;left:1005;top:3325;width:12;height:19" coordorigin="1005,3325" coordsize="12,19" path="m1014,3325l1008,3333,1005,3336,1006,3339,1007,3343,1011,3340,1017,3332,1016,3330,1015,3327,1014,3325xe" filled="true" fillcolor="#cfad80" stroked="false">
              <v:path arrowok="t"/>
              <v:fill type="solid"/>
            </v:shape>
          </v:group>
          <v:group style="position:absolute;left:32;top:3429;width:11;height:17" coordorigin="32,3429" coordsize="11,17">
            <v:shape style="position:absolute;left:32;top:3429;width:11;height:17" coordorigin="32,3429" coordsize="11,17" path="m35,3429l32,3433,32,3435,33,3438,34,3442,35,3445,37,3443,39,3441,43,3437,39,3433,38,3430,36,3429,35,3429xe" filled="true" fillcolor="#cfad80" stroked="false">
              <v:path arrowok="t"/>
              <v:fill type="solid"/>
            </v:shape>
          </v:group>
          <v:group style="position:absolute;left:348;top:3351;width:13;height:20" coordorigin="348,3351" coordsize="13,20">
            <v:shape style="position:absolute;left:348;top:3351;width:13;height:20" coordorigin="348,3351" coordsize="13,20" path="m350,3351l350,3353,349,3355,348,3357,356,3366,359,3370,360,3368,361,3367,361,3365,358,3360,354,3356,350,3351xe" filled="true" fillcolor="#cfad80" stroked="false">
              <v:path arrowok="t"/>
              <v:fill type="solid"/>
            </v:shape>
          </v:group>
          <v:group style="position:absolute;left:501;top:3444;width:6;height:20" coordorigin="501,3444" coordsize="6,20">
            <v:shape style="position:absolute;left:501;top:3444;width:6;height:20" coordorigin="501,3444" coordsize="6,20" path="m505,3444l504,3450,502,3455,501,3461,502,3462,503,3463,504,3464,506,3451,507,3445,506,3445,505,3444,505,3444xe" filled="true" fillcolor="#cfad80" stroked="false">
              <v:path arrowok="t"/>
              <v:fill type="solid"/>
            </v:shape>
          </v:group>
          <v:group style="position:absolute;left:689;top:3435;width:10;height:10" coordorigin="689,3435" coordsize="10,10">
            <v:shape style="position:absolute;left:689;top:3435;width:10;height:10" coordorigin="689,3435" coordsize="10,10" path="m698,3435l695,3436,692,3437,689,3439,690,3441,690,3444,691,3444,694,3444,696,3442,699,3441,699,3439,698,3435xe" filled="true" fillcolor="#cfad80" stroked="false">
              <v:path arrowok="t"/>
              <v:fill type="solid"/>
            </v:shape>
          </v:group>
          <v:group style="position:absolute;left:514;top:3370;width:9;height:16" coordorigin="514,3370" coordsize="9,16">
            <v:shape style="position:absolute;left:514;top:3370;width:9;height:16" coordorigin="514,3370" coordsize="9,16" path="m516,3370l516,3371,515,3371,514,3372,517,3376,519,3381,521,3385,521,3384,523,3381,520,3377,518,3373,516,3370xe" filled="true" fillcolor="#cfad80" stroked="false">
              <v:path arrowok="t"/>
              <v:fill type="solid"/>
            </v:shape>
          </v:group>
          <v:group style="position:absolute;left:971;top:3458;width:9;height:11" coordorigin="971,3458" coordsize="9,11">
            <v:shape style="position:absolute;left:971;top:3458;width:9;height:11" coordorigin="971,3458" coordsize="9,11" path="m975,3458l973,3460,972,3464,971,3466,972,3467,973,3469,974,3469,976,3468,977,3466,979,3463,977,3461,975,3458xe" filled="true" fillcolor="#cfad80" stroked="false">
              <v:path arrowok="t"/>
              <v:fill type="solid"/>
            </v:shape>
          </v:group>
          <v:group style="position:absolute;left:1057;top:3384;width:7;height:12" coordorigin="1057,3384" coordsize="7,12">
            <v:shape style="position:absolute;left:1057;top:3384;width:7;height:12" coordorigin="1057,3384" coordsize="7,12" path="m1060,3384l1060,3386,1059,3388,1057,3390,1059,3392,1060,3395,1061,3395,1062,3393,1063,3390,1064,3388,1062,3386,1060,3384xe" filled="true" fillcolor="#cfad80" stroked="false">
              <v:path arrowok="t"/>
              <v:fill type="solid"/>
            </v:shape>
          </v:group>
          <v:group style="position:absolute;left:3126;top:2919;width:17;height:31" coordorigin="3126,2919" coordsize="17,31">
            <v:shape style="position:absolute;left:3126;top:2919;width:17;height:31" coordorigin="3126,2919" coordsize="17,31" path="m3142,2919l3131,2921,3130,2923,3126,2949,3133,2942,3140,2937,3142,2919xe" filled="true" fillcolor="#cfad80" stroked="false">
              <v:path arrowok="t"/>
              <v:fill type="solid"/>
            </v:shape>
          </v:group>
          <v:group style="position:absolute;left:3538;top:2762;width:33;height:41" coordorigin="3538,2762" coordsize="33,41">
            <v:shape style="position:absolute;left:3538;top:2762;width:33;height:41" coordorigin="3538,2762" coordsize="33,41" path="m3570,2762l3546,2762,3538,2764,3538,2780,3546,2803,3553,2802,3559,2799,3562,2784,3568,2782,3570,2774,3570,2762xe" filled="true" fillcolor="#cfad80" stroked="false">
              <v:path arrowok="t"/>
              <v:fill type="solid"/>
            </v:shape>
          </v:group>
          <v:group style="position:absolute;left:3495;top:2762;width:27;height:24" coordorigin="3495,2762" coordsize="27,24">
            <v:shape style="position:absolute;left:3495;top:2762;width:27;height:24" coordorigin="3495,2762" coordsize="27,24" path="m3518,2762l3495,2762,3496,2766,3506,2784,3521,2786,3520,2778,3519,2770,3518,2762xe" filled="true" fillcolor="#cfad80" stroked="false">
              <v:path arrowok="t"/>
              <v:fill type="solid"/>
            </v:shape>
          </v:group>
          <v:group style="position:absolute;left:3521;top:2786;width:2;height:2" coordorigin="3521,2786" coordsize="2,2">
            <v:shape style="position:absolute;left:3521;top:2786;width:2;height:2" coordorigin="3521,2786" coordsize="1,1" path="m3521,2786l3521,2786,3521,2787,3521,2786xe" filled="true" fillcolor="#cfad80" stroked="false">
              <v:path arrowok="t"/>
              <v:fill type="solid"/>
            </v:shape>
          </v:group>
          <v:group style="position:absolute;left:2791;top:2762;width:9;height:22" coordorigin="2791,2762" coordsize="9,22">
            <v:shape style="position:absolute;left:2791;top:2762;width:9;height:22" coordorigin="2791,2762" coordsize="9,22" path="m2795,2762l2791,2762,2792,2770,2794,2777,2795,2784,2799,2781,2798,2775,2796,2769,2795,2762xe" filled="true" fillcolor="#cfad80" stroked="false">
              <v:path arrowok="t"/>
              <v:fill type="solid"/>
            </v:shape>
          </v:group>
          <v:group style="position:absolute;left:3396;top:3043;width:49;height:87" coordorigin="3396,3043" coordsize="49,87">
            <v:shape style="position:absolute;left:3396;top:3043;width:49;height:87" coordorigin="3396,3043" coordsize="49,87" path="m3400,3043l3396,3046,3396,3053,3401,3071,3408,3093,3412,3111,3417,3130,3419,3130,3421,3129,3423,3128,3423,3117,3424,3093,3442,3093,3424,3093,3422,3093,3421,3092,3419,3092,3419,3091,3418,3091,3417,3091,3417,3090,3415,3089,3415,3088,3414,3087,3414,3087,3413,3086,3412,3083,3411,3081,3411,3077,3409,3065,3403,3054,3400,3043xe" filled="true" fillcolor="#cfad80" stroked="false">
              <v:path arrowok="t"/>
              <v:fill type="solid"/>
            </v:shape>
            <v:shape style="position:absolute;left:3396;top:3043;width:49;height:87" coordorigin="3396,3043" coordsize="49,87" path="m3442,3093l3424,3093,3424,3093,3429,3111,3435,3111,3444,3097,3442,3093xe" filled="true" fillcolor="#cfad80" stroked="false">
              <v:path arrowok="t"/>
              <v:fill type="solid"/>
            </v:shape>
            <v:shape style="position:absolute;left:3396;top:3043;width:49;height:87" coordorigin="3396,3043" coordsize="49,87" path="m3424,3092l3424,3093,3424,3093,3424,3093,3424,3092xe" filled="true" fillcolor="#cfad80" stroked="false">
              <v:path arrowok="t"/>
              <v:fill type="solid"/>
            </v:shape>
            <v:shape style="position:absolute;left:3396;top:3043;width:49;height:87" coordorigin="3396,3043" coordsize="49,87" path="m3435,3081l3430,3084,3429,3085,3429,3085,3428,3086,3427,3087,3427,3087,3426,3088,3425,3091,3424,3093,3441,3093,3439,3090,3435,3081xe" filled="true" fillcolor="#cfad80" stroked="false">
              <v:path arrowok="t"/>
              <v:fill type="solid"/>
            </v:shape>
          </v:group>
          <v:group style="position:absolute;left:2729;top:2980;width:24;height:45" coordorigin="2729,2980" coordsize="24,45">
            <v:shape style="position:absolute;left:2729;top:2980;width:24;height:45" coordorigin="2729,2980" coordsize="24,45" path="m2729,2995l2733,3007,2736,3015,2739,3025,2740,3023,2742,3021,2743,3019,2744,3019,2745,3019,2745,3017,2749,3011,2753,3006,2749,2997,2738,2997,2729,2995xe" filled="true" fillcolor="#cfad80" stroked="false">
              <v:path arrowok="t"/>
              <v:fill type="solid"/>
            </v:shape>
            <v:shape style="position:absolute;left:2729;top:2980;width:24;height:45" coordorigin="2729,2980" coordsize="24,45" path="m2744,2980l2738,2997,2749,2997,2744,2980xe" filled="true" fillcolor="#cfad80" stroked="false">
              <v:path arrowok="t"/>
              <v:fill type="solid"/>
            </v:shape>
          </v:group>
          <v:group style="position:absolute;left:3476;top:3124;width:18;height:17" coordorigin="3476,3124" coordsize="18,17">
            <v:shape style="position:absolute;left:3476;top:3124;width:18;height:17" coordorigin="3476,3124" coordsize="18,17" path="m3493,3124l3476,3129,3478,3132,3487,3141,3493,3124xe" filled="true" fillcolor="#cfad80" stroked="false">
              <v:path arrowok="t"/>
              <v:fill type="solid"/>
            </v:shape>
          </v:group>
          <v:group style="position:absolute;left:3337;top:3070;width:12;height:21" coordorigin="3337,3070" coordsize="12,21">
            <v:shape style="position:absolute;left:3337;top:3070;width:12;height:21" coordorigin="3337,3070" coordsize="12,21" path="m3349,3070l3339,3079,3337,3087,3347,3091,3349,3070xe" filled="true" fillcolor="#cfad80" stroked="false">
              <v:path arrowok="t"/>
              <v:fill type="solid"/>
            </v:shape>
          </v:group>
          <v:group style="position:absolute;left:3473;top:3056;width:17;height:21" coordorigin="3473,3056" coordsize="17,21">
            <v:shape style="position:absolute;left:3473;top:3056;width:17;height:21" coordorigin="3473,3056" coordsize="17,21" path="m3478,3056l3474,3059,3473,3076,3477,3073,3481,3070,3489,3065,3478,3056xe" filled="true" fillcolor="#cfad80" stroked="false">
              <v:path arrowok="t"/>
              <v:fill type="solid"/>
            </v:shape>
          </v:group>
          <v:group style="position:absolute;left:2723;top:3020;width:12;height:28" coordorigin="2723,3020" coordsize="12,28">
            <v:shape style="position:absolute;left:2723;top:3020;width:12;height:28" coordorigin="2723,3020" coordsize="12,28" path="m2723,3020l2725,3029,2726,3036,2729,3048,2735,3028,2723,3020xe" filled="true" fillcolor="#cfad80" stroked="false">
              <v:path arrowok="t"/>
              <v:fill type="solid"/>
            </v:shape>
          </v:group>
          <v:group style="position:absolute;left:2992;top:3134;width:13;height:27" coordorigin="2992,3134" coordsize="13,27">
            <v:shape style="position:absolute;left:2992;top:3134;width:13;height:27" coordorigin="2992,3134" coordsize="13,27" path="m2992,3134l2995,3142,2997,3150,3000,3160,3004,3142,2992,3134xe" filled="true" fillcolor="#cfad80" stroked="false">
              <v:path arrowok="t"/>
              <v:fill type="solid"/>
            </v:shape>
          </v:group>
          <v:group style="position:absolute;left:3503;top:3102;width:9;height:20" coordorigin="3503,3102" coordsize="9,20">
            <v:shape style="position:absolute;left:3503;top:3102;width:9;height:20" coordorigin="3503,3102" coordsize="9,20" path="m3506,3102l3505,3107,3503,3111,3504,3116,3506,3118,3508,3121,3509,3118,3511,3115,3510,3110,3508,3107,3506,3102xe" filled="true" fillcolor="#cfad80" stroked="false">
              <v:path arrowok="t"/>
              <v:fill type="solid"/>
            </v:shape>
          </v:group>
          <v:group style="position:absolute;left:3194;top:3029;width:13;height:17" coordorigin="3194,3029" coordsize="13,17">
            <v:shape style="position:absolute;left:3194;top:3029;width:13;height:17" coordorigin="3194,3029" coordsize="13,17" path="m3194,3029l3199,3038,3202,3042,3204,3046,3205,3044,3205,3043,3206,3042,3205,3039,3204,3036,3203,3033,3202,3032,3200,3032,3194,3029xe" filled="true" fillcolor="#cfad80" stroked="false">
              <v:path arrowok="t"/>
              <v:fill type="solid"/>
            </v:shape>
            <v:shape style="position:absolute;left:3194;top:3029;width:13;height:17" coordorigin="3194,3029" coordsize="13,17" path="m3202,3032l3200,3032,3202,3032xe" filled="true" fillcolor="#cfad80" stroked="false">
              <v:path arrowok="t"/>
              <v:fill type="solid"/>
            </v:shape>
          </v:group>
          <v:group style="position:absolute;left:3508;top:2990;width:11;height:23" coordorigin="3508,2990" coordsize="11,23">
            <v:shape style="position:absolute;left:3508;top:2990;width:11;height:23" coordorigin="3508,2990" coordsize="11,23" path="m3517,2990l3514,2997,3512,3004,3508,3013,3519,3010,3519,3010,3517,2990xe" filled="true" fillcolor="#cfad80" stroked="false">
              <v:path arrowok="t"/>
              <v:fill type="solid"/>
            </v:shape>
          </v:group>
          <v:group style="position:absolute;left:3517;top:2989;width:2;height:2" coordorigin="3517,2989" coordsize="2,2">
            <v:shape style="position:absolute;left:3517;top:2989;width:2;height:2" coordorigin="3517,2989" coordsize="1,2" path="m3517,2989l3517,2989,3517,2990,3517,2990,3517,2989,3517,2989xe" filled="true" fillcolor="#cfad80" stroked="false">
              <v:path arrowok="t"/>
              <v:fill type="solid"/>
            </v:shape>
          </v:group>
          <v:group style="position:absolute;left:2944;top:3116;width:9;height:14" coordorigin="2944,3116" coordsize="9,14">
            <v:shape style="position:absolute;left:2944;top:3116;width:9;height:14" coordorigin="2944,3116" coordsize="9,14" path="m2952,3116l2949,3118,2947,3120,2944,3122,2945,3125,2946,3127,2947,3130,2949,3127,2951,3124,2953,3121,2953,3119,2952,3116xe" filled="true" fillcolor="#cfad80" stroked="false">
              <v:path arrowok="t"/>
              <v:fill type="solid"/>
            </v:shape>
          </v:group>
          <v:group style="position:absolute;left:3047;top:3041;width:8;height:13" coordorigin="3047,3041" coordsize="8,13">
            <v:shape style="position:absolute;left:3047;top:3041;width:8;height:13" coordorigin="3047,3041" coordsize="8,13" path="m3049,3041l3048,3042,3047,3043,3047,3048,3047,3050,3048,3051,3050,3053,3051,3052,3053,3051,3053,3047,3054,3043,3052,3043,3049,3041xe" filled="true" fillcolor="#cfad80" stroked="false">
              <v:path arrowok="t"/>
              <v:fill type="solid"/>
            </v:shape>
          </v:group>
          <v:group style="position:absolute;left:2763;top:2827;width:31;height:48" coordorigin="2763,2827" coordsize="31,48">
            <v:shape style="position:absolute;left:2763;top:2827;width:31;height:48" coordorigin="2763,2827" coordsize="31,48" path="m2790,2827l2789,2827,2781,2837,2772,2846,2763,2857,2767,2873,2777,2874,2787,2857,2794,2834,2792,2831,2790,2827xe" filled="true" fillcolor="#cfad80" stroked="false">
              <v:path arrowok="t"/>
              <v:fill type="solid"/>
            </v:shape>
          </v:group>
          <v:group style="position:absolute;left:3102;top:2917;width:23;height:45" coordorigin="3102,2917" coordsize="23,45">
            <v:shape style="position:absolute;left:3102;top:2917;width:23;height:45" coordorigin="3102,2917" coordsize="23,45" path="m3106,2917l3105,2931,3104,2939,3102,2949,3108,2953,3114,2958,3121,2961,3123,2954,3125,2950,3123,2949,3117,2949,3117,2931,3111,2926,3106,2917xe" filled="true" fillcolor="#cfad80" stroked="false">
              <v:path arrowok="t"/>
              <v:fill type="solid"/>
            </v:shape>
            <v:shape style="position:absolute;left:3102;top:2917;width:23;height:45" coordorigin="3102,2917" coordsize="23,45" path="m3121,2948l3117,2949,3123,2949,3121,2948xe" filled="true" fillcolor="#cfad80" stroked="false">
              <v:path arrowok="t"/>
              <v:fill type="solid"/>
            </v:shape>
          </v:group>
          <v:group style="position:absolute;left:2809;top:2856;width:22;height:43" coordorigin="2809,2856" coordsize="22,43">
            <v:shape style="position:absolute;left:2809;top:2856;width:22;height:43" coordorigin="2809,2856" coordsize="22,43" path="m2831,2856l2823,2864,2818,2871,2809,2881,2818,2888,2823,2892,2831,2898,2831,2856xe" filled="true" fillcolor="#cfad80" stroked="false">
              <v:path arrowok="t"/>
              <v:fill type="solid"/>
            </v:shape>
          </v:group>
          <v:group style="position:absolute;left:3379;top:2957;width:27;height:20" coordorigin="3379,2957" coordsize="27,20">
            <v:shape style="position:absolute;left:3379;top:2957;width:27;height:20" coordorigin="3379,2957" coordsize="27,20" path="m3406,2957l3379,2960,3385,2977,3392,2976,3406,2957xe" filled="true" fillcolor="#cfad80" stroked="false">
              <v:path arrowok="t"/>
              <v:fill type="solid"/>
            </v:shape>
          </v:group>
          <v:group style="position:absolute;left:3125;top:2949;width:2;height:2" coordorigin="3125,2949" coordsize="2,2">
            <v:shape style="position:absolute;left:3125;top:2949;width:2;height:2" coordorigin="3125,2949" coordsize="1,2" path="m3126,2949l3126,2950,3125,2950,3125,2950,3125,2950,3126,2951,3126,2949xe" filled="true" fillcolor="#cfad80" stroked="false">
              <v:path arrowok="t"/>
              <v:fill type="solid"/>
            </v:shape>
          </v:group>
          <v:group style="position:absolute;left:3161;top:2977;width:15;height:34" coordorigin="3161,2977" coordsize="15,34">
            <v:shape style="position:absolute;left:3161;top:2977;width:15;height:34" coordorigin="3161,2977" coordsize="15,34" path="m3163,2977l3161,3010,3175,2978,3163,2977xe" filled="true" fillcolor="#cfad80" stroked="false">
              <v:path arrowok="t"/>
              <v:fill type="solid"/>
            </v:shape>
          </v:group>
          <v:group style="position:absolute;left:2921;top:2965;width:17;height:17" coordorigin="2921,2965" coordsize="17,17">
            <v:shape style="position:absolute;left:2921;top:2965;width:17;height:17" coordorigin="2921,2965" coordsize="17,17" path="m2936,2965l2931,2967,2926,2970,2921,2973,2921,2973,2922,2981,2927,2981,2932,2979,2937,2978,2937,2973,2936,2969,2936,2965xe" filled="true" fillcolor="#cfad80" stroked="false">
              <v:path arrowok="t"/>
              <v:fill type="solid"/>
            </v:shape>
          </v:group>
          <v:group style="position:absolute;left:3521;top:2786;width:2;height:2" coordorigin="3521,2786" coordsize="2,2">
            <v:shape style="position:absolute;left:3521;top:2786;width:2;height:2" coordorigin="3521,2786" coordsize="1,1" path="m3521,2786l3521,2787,3521,2786,3521,2786xe" filled="true" fillcolor="#cfad80" stroked="false">
              <v:path arrowok="t"/>
              <v:fill type="solid"/>
            </v:shape>
          </v:group>
          <v:group style="position:absolute;left:3518;top:2781;width:12;height:34" coordorigin="3518,2781" coordsize="12,34">
            <v:shape style="position:absolute;left:3518;top:2781;width:12;height:34" coordorigin="3518,2781" coordsize="12,34" path="m3527,2781l3521,2786,3519,2804,3518,2815,3524,2815,3529,2813,3529,2785,3527,2781xe" filled="true" fillcolor="#cfad80" stroked="false">
              <v:path arrowok="t"/>
              <v:fill type="solid"/>
            </v:shape>
          </v:group>
          <v:group style="position:absolute;left:2852;top:2926;width:18;height:25" coordorigin="2852,2926" coordsize="18,25">
            <v:shape style="position:absolute;left:2852;top:2926;width:18;height:25" coordorigin="2852,2926" coordsize="18,25" path="m2862,2926l2852,2939,2858,2951,2863,2945,2869,2940,2862,2926xe" filled="true" fillcolor="#cfad80" stroked="false">
              <v:path arrowok="t"/>
              <v:fill type="solid"/>
            </v:shape>
          </v:group>
          <v:group style="position:absolute;left:3095;top:2971;width:9;height:40" coordorigin="3095,2971" coordsize="9,40">
            <v:shape style="position:absolute;left:3095;top:2971;width:9;height:40" coordorigin="3095,2971" coordsize="9,40" path="m3100,2971l3099,2977,3095,2998,3104,3010,3102,2991,3100,2971xe" filled="true" fillcolor="#cfad80" stroked="false">
              <v:path arrowok="t"/>
              <v:fill type="solid"/>
            </v:shape>
          </v:group>
          <v:group style="position:absolute;left:2844;top:2848;width:19;height:25" coordorigin="2844,2848" coordsize="19,25">
            <v:shape style="position:absolute;left:2844;top:2848;width:19;height:25" coordorigin="2844,2848" coordsize="19,25" path="m2844,2849l2849,2856,2854,2862,2862,2872,2860,2850,2851,2850,2844,2849xe" filled="true" fillcolor="#cfad80" stroked="false">
              <v:path arrowok="t"/>
              <v:fill type="solid"/>
            </v:shape>
            <v:shape style="position:absolute;left:2844;top:2848;width:19;height:25" coordorigin="2844,2848" coordsize="19,25" path="m2859,2848l2851,2850,2860,2850,2859,2848xe" filled="true" fillcolor="#cfad80" stroked="false">
              <v:path arrowok="t"/>
              <v:fill type="solid"/>
            </v:shape>
          </v:group>
          <v:group style="position:absolute;left:2745;top:2870;width:15;height:28" coordorigin="2745,2870" coordsize="15,28">
            <v:shape style="position:absolute;left:2745;top:2870;width:15;height:28" coordorigin="2745,2870" coordsize="15,28" path="m2760,2870l2750,2871,2745,2878,2751,2898,2754,2886,2757,2878,2760,2870xe" filled="true" fillcolor="#cfad80" stroked="false">
              <v:path arrowok="t"/>
              <v:fill type="solid"/>
            </v:shape>
          </v:group>
          <v:group style="position:absolute;left:2943;top:2918;width:14;height:30" coordorigin="2943,2918" coordsize="14,30">
            <v:shape style="position:absolute;left:2943;top:2918;width:14;height:30" coordorigin="2943,2918" coordsize="14,30" path="m2943,2918l2943,2947,2949,2939,2956,2931,2943,2918xe" filled="true" fillcolor="#cfad80" stroked="false">
              <v:path arrowok="t"/>
              <v:fill type="solid"/>
            </v:shape>
          </v:group>
          <v:group style="position:absolute;left:2964;top:2962;width:10;height:22" coordorigin="2964,2962" coordsize="10,22">
            <v:shape style="position:absolute;left:2964;top:2962;width:10;height:22" coordorigin="2964,2962" coordsize="10,22" path="m2969,2962l2967,2968,2966,2974,2964,2980,2966,2981,2970,2983,2971,2978,2972,2972,2973,2968,2973,2965,2970,2963,2969,2962xe" filled="true" fillcolor="#cfad80" stroked="false">
              <v:path arrowok="t"/>
              <v:fill type="solid"/>
            </v:shape>
          </v:group>
          <v:group style="position:absolute;left:3459;top:2984;width:11;height:26" coordorigin="3459,2984" coordsize="11,26">
            <v:shape style="position:absolute;left:3459;top:2984;width:11;height:26" coordorigin="3459,2984" coordsize="11,26" path="m3459,2984l3460,2993,3461,3001,3462,3010,3466,3007,3468,3006,3468,3004,3470,2993,3468,2986,3459,2984xe" filled="true" fillcolor="#cfad80" stroked="false">
              <v:path arrowok="t"/>
              <v:fill type="solid"/>
            </v:shape>
          </v:group>
          <v:group style="position:absolute;left:2824;top:2785;width:15;height:23" coordorigin="2824,2785" coordsize="15,23">
            <v:shape style="position:absolute;left:2824;top:2785;width:15;height:23" coordorigin="2824,2785" coordsize="15,23" path="m2831,2785l2824,2808,2831,2802,2835,2799,2839,2796,2831,2785xe" filled="true" fillcolor="#cfad80" stroked="false">
              <v:path arrowok="t"/>
              <v:fill type="solid"/>
            </v:shape>
          </v:group>
          <v:group style="position:absolute;left:2869;top:2860;width:14;height:21" coordorigin="2869,2860" coordsize="14,21">
            <v:shape style="position:absolute;left:2869;top:2860;width:14;height:21" coordorigin="2869,2860" coordsize="14,21" path="m2877,2860l2875,2861,2873,2863,2871,2868,2869,2872,2871,2875,2873,2880,2877,2878,2879,2873,2883,2868,2879,2864,2877,2860xe" filled="true" fillcolor="#cfad80" stroked="false">
              <v:path arrowok="t"/>
              <v:fill type="solid"/>
            </v:shape>
          </v:group>
          <v:group style="position:absolute;left:2810;top:2826;width:10;height:21" coordorigin="2810,2826" coordsize="10,21">
            <v:shape style="position:absolute;left:2810;top:2826;width:10;height:21" coordorigin="2810,2826" coordsize="10,21" path="m2815,2826l2814,2831,2812,2837,2810,2842,2810,2842,2813,2846,2815,2840,2817,2835,2820,2830,2815,2826xe" filled="true" fillcolor="#cfad80" stroked="false">
              <v:path arrowok="t"/>
              <v:fill type="solid"/>
            </v:shape>
          </v:group>
          <v:group style="position:absolute;left:2720;top:2821;width:10;height:32" coordorigin="2720,2821" coordsize="10,32">
            <v:shape style="position:absolute;left:2720;top:2821;width:10;height:32" coordorigin="2720,2821" coordsize="10,32" path="m2721,2821l2721,2843,2720,2852,2728,2843,2730,2835,2721,2821xe" filled="true" fillcolor="#cfad80" stroked="false">
              <v:path arrowok="t"/>
              <v:fill type="solid"/>
            </v:shape>
          </v:group>
          <v:group style="position:absolute;left:2890;top:2973;width:11;height:17" coordorigin="2890,2973" coordsize="11,17">
            <v:shape style="position:absolute;left:2890;top:2973;width:11;height:17" coordorigin="2890,2973" coordsize="11,17" path="m2892,2973l2890,2977,2890,2982,2892,2986,2893,2989,2895,2987,2900,2981,2897,2977,2895,2974,2893,2973,2892,2973xe" filled="true" fillcolor="#cfad80" stroked="false">
              <v:path arrowok="t"/>
              <v:fill type="solid"/>
            </v:shape>
          </v:group>
          <v:group style="position:absolute;left:3206;top:2895;width:13;height:20" coordorigin="3206,2895" coordsize="13,20">
            <v:shape style="position:absolute;left:3206;top:2895;width:13;height:20" coordorigin="3206,2895" coordsize="13,20" path="m3208,2895l3207,2897,3206,2899,3206,2901,3209,2905,3213,2909,3217,2914,3218,2911,3219,2909,3215,2904,3211,2899,3208,2895xe" filled="true" fillcolor="#cfad80" stroked="false">
              <v:path arrowok="t"/>
              <v:fill type="solid"/>
            </v:shape>
          </v:group>
          <v:group style="position:absolute;left:3358;top:2988;width:6;height:20" coordorigin="3358,2988" coordsize="6,20">
            <v:shape style="position:absolute;left:3358;top:2988;width:6;height:20" coordorigin="3358,2988" coordsize="6,20" path="m3362,2988l3361,2993,3360,2999,3358,3005,3359,3006,3361,3008,3362,3001,3364,2989,3363,2988,3363,2988,3362,2988xe" filled="true" fillcolor="#cfad80" stroked="false">
              <v:path arrowok="t"/>
              <v:fill type="solid"/>
            </v:shape>
          </v:group>
          <v:group style="position:absolute;left:3350;top:2911;width:9;height:14" coordorigin="3350,2911" coordsize="9,14">
            <v:shape style="position:absolute;left:3350;top:2911;width:9;height:14" coordorigin="3350,2911" coordsize="9,14" path="m3355,2911l3353,2914,3352,2916,3350,2920,3352,2925,3352,2924,3354,2923,3356,2921,3359,2919,3357,2915,3356,2913,3355,2911xe" filled="true" fillcolor="#cfad80" stroked="false">
              <v:path arrowok="t"/>
              <v:fill type="solid"/>
            </v:shape>
          </v:group>
          <v:group style="position:absolute;left:3372;top:2913;width:9;height:16" coordorigin="3372,2913" coordsize="9,16">
            <v:shape style="position:absolute;left:3372;top:2913;width:9;height:16" coordorigin="3372,2913" coordsize="9,16" path="m3373,2913l3373,2914,3372,2916,3374,2920,3376,2924,3378,2929,3380,2925,3378,2921,3376,2917,3373,2913xe" filled="true" fillcolor="#cfad80" stroked="false">
              <v:path arrowok="t"/>
              <v:fill type="solid"/>
            </v:shape>
          </v:group>
          <v:group style="position:absolute;left:3329;top:3022;width:8;height:11" coordorigin="3329,3022" coordsize="8,11">
            <v:shape style="position:absolute;left:3329;top:3022;width:8;height:11" coordorigin="3329,3022" coordsize="8,11" path="m3335,3022l3333,3023,3331,3025,3329,3027,3329,3027,3330,3032,3332,3032,3334,3031,3337,3030,3336,3026,3335,3023,3335,3022xe" filled="true" fillcolor="#cfad80" stroked="false">
              <v:path arrowok="t"/>
              <v:fill type="solid"/>
            </v:shape>
          </v:group>
          <v:group style="position:absolute;left:9216;top:3250;width:16;height:35" coordorigin="9216,3250" coordsize="16,35">
            <v:shape style="position:absolute;left:9216;top:3250;width:16;height:35" coordorigin="9216,3250" coordsize="16,35" path="m9231,3250l9222,3253,9216,3254,9220,3264,9227,3285,9230,3261,9231,3250xe" filled="true" fillcolor="#cfad80" stroked="false">
              <v:path arrowok="t"/>
              <v:fill type="solid"/>
            </v:shape>
          </v:group>
          <v:group style="position:absolute;left:9966;top:3434;width:12;height:9" coordorigin="9966,3434" coordsize="12,9">
            <v:shape style="position:absolute;left:9966;top:3434;width:12;height:9" coordorigin="9966,3434" coordsize="12,9" path="m9977,3434l9966,3434,9966,3443,9970,3442,9973,3442,9977,3441,9977,3441,9977,3434xe" filled="true" fillcolor="#cfad80" stroked="false">
              <v:path arrowok="t"/>
              <v:fill type="solid"/>
            </v:shape>
          </v:group>
          <v:group style="position:absolute;left:10009;top:3416;width:11;height:16" coordorigin="10009,3416" coordsize="11,16">
            <v:shape style="position:absolute;left:10009;top:3416;width:11;height:16" coordorigin="10009,3416" coordsize="11,16" path="m10012,3416l10011,3418,10010,3421,10009,3425,10011,3428,10013,3431,10015,3431,10016,3431,10018,3427,10019,3425,10017,3422,10015,3419,10012,3416xe" filled="true" fillcolor="#cfad80" stroked="false">
              <v:path arrowok="t"/>
              <v:fill type="solid"/>
            </v:shape>
          </v:group>
          <v:group style="position:absolute;left:10011;top:3285;width:11;height:33" coordorigin="10011,3285" coordsize="11,33">
            <v:shape style="position:absolute;left:10011;top:3285;width:11;height:33" coordorigin="10011,3285" coordsize="11,33" path="m10022,3285l10011,3286,10015,3316,10015,3317,10017,3306,10019,3296,10022,3285xe" filled="true" fillcolor="#cfad80" stroked="false">
              <v:path arrowok="t"/>
              <v:fill type="solid"/>
            </v:shape>
          </v:group>
          <v:group style="position:absolute;left:10375;top:3399;width:11;height:17" coordorigin="10375,3399" coordsize="11,17">
            <v:shape style="position:absolute;left:10375;top:3399;width:11;height:17" coordorigin="10375,3399" coordsize="11,17" path="m10377,3399l10376,3403,10375,3405,10378,3409,10381,3412,10384,3416,10385,3412,10386,3410,10383,3407,10380,3403,10377,3399xe" filled="true" fillcolor="#cfad80" stroked="false">
              <v:path arrowok="t"/>
              <v:fill type="solid"/>
            </v:shape>
          </v:group>
          <v:group style="position:absolute;left:10332;top:3358;width:11;height:17" coordorigin="10332,3358" coordsize="11,17">
            <v:shape style="position:absolute;left:10332;top:3358;width:11;height:17" coordorigin="10332,3358" coordsize="11,17" path="m10334,3358l10333,3359,10332,3361,10332,3363,10334,3366,10336,3370,10339,3374,10340,3371,10341,3369,10342,3366,10339,3363,10337,3360,10334,3358xe" filled="true" fillcolor="#cfad80" stroked="false">
              <v:path arrowok="t"/>
              <v:fill type="solid"/>
            </v:shape>
          </v:group>
          <v:group style="position:absolute;left:5748;top:3155;width:23;height:24" coordorigin="5748,3155" coordsize="23,24">
            <v:shape style="position:absolute;left:5748;top:3155;width:23;height:24" coordorigin="5748,3155" coordsize="23,24" path="m5766,3155l5751,3155,5750,3161,5748,3176,5770,3178,5768,3167,5767,3160,5766,3155xe" filled="true" fillcolor="#cfad80" stroked="false">
              <v:path arrowok="t"/>
              <v:fill type="solid"/>
            </v:shape>
          </v:group>
          <v:group style="position:absolute;left:7692;top:3167;width:50;height:66" coordorigin="7692,3167" coordsize="50,66">
            <v:shape style="position:absolute;left:7692;top:3167;width:50;height:66" coordorigin="7692,3167" coordsize="50,66" path="m7705,3167l7700,3169,7692,3171,7704,3185,7703,3207,7733,3207,7732,3215,7730,3221,7728,3228,7729,3230,7731,3232,7733,3227,7737,3223,7738,3218,7739,3215,7737,3209,7742,3179,7741,3177,7722,3172,7716,3168,7705,3167xe" filled="true" fillcolor="#cfad80" stroked="false">
              <v:path arrowok="t"/>
              <v:fill type="solid"/>
            </v:shape>
          </v:group>
          <v:group style="position:absolute;left:6893;top:3372;width:9;height:33" coordorigin="6893,3372" coordsize="9,33">
            <v:shape style="position:absolute;left:6893;top:3372;width:9;height:33" coordorigin="6893,3372" coordsize="9,33" path="m6896,3372l6893,3391,6902,3405,6901,3390,6900,3378,6896,3372xe" filled="true" fillcolor="#cfad80" stroked="false">
              <v:path arrowok="t"/>
              <v:fill type="solid"/>
            </v:shape>
          </v:group>
          <v:group style="position:absolute;left:0;top:0;width:11904;height:3471" coordorigin="0,0" coordsize="11904,3471">
            <v:shape style="position:absolute;left:0;top:0;width:11904;height:3471" coordorigin="0,0" coordsize="11904,3471" path="m11904,0l0,0,0,3471,11904,3470,11904,0xe" filled="true" fillcolor="#f89e5d" stroked="false">
              <v:path arrowok="t"/>
              <v:fill type="solid"/>
            </v:shape>
          </v:group>
          <v:group style="position:absolute;left:1077;top:1083;width:9752;height:2" coordorigin="1077,1083" coordsize="9752,2">
            <v:shape style="position:absolute;left:1077;top:1083;width:9752;height:2" coordorigin="1077,1083" coordsize="9752,0" path="m1077,1083l10828,1083e" filled="false" stroked="true" strokeweight=".5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52.8582pt;margin-top:36.939888pt;width:246.6pt;height:14pt;mso-position-horizontal-relative:page;mso-position-vertical-relative:page;z-index:-142840" type="#_x0000_t202" filled="false" stroked="false">
          <v:textbox inset="0,0,0,0">
            <w:txbxContent>
              <w:p>
                <w:pPr>
                  <w:spacing w:line="273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14"/>
                    <w:szCs w:val="14"/>
                  </w:rPr>
                </w:pPr>
                <w:r>
                  <w:rPr>
                    <w:rFonts w:ascii="Arial Unicode MS"/>
                    <w:color w:val="FFFFFF"/>
                    <w:w w:val="110"/>
                    <w:sz w:val="24"/>
                  </w:rPr>
                  <w:t>10</w:t>
                </w:r>
                <w:r>
                  <w:rPr>
                    <w:rFonts w:ascii="Arial Unicode MS"/>
                    <w:color w:val="FFFFFF"/>
                    <w:sz w:val="24"/>
                  </w:rPr>
                  <w:t> </w:t>
                </w:r>
                <w:r>
                  <w:rPr>
                    <w:rFonts w:ascii="Arial Unicode MS"/>
                    <w:color w:val="FFFFFF"/>
                    <w:spacing w:val="-33"/>
                    <w:sz w:val="2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FFFFFF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FFFFFF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FFFFFF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00004pt;width:595.3pt;height:173.7pt;mso-position-horizontal-relative:page;mso-position-vertical-relative:page;z-index:-142816" coordorigin="0,0" coordsize="11906,3474">
          <v:shape style="position:absolute;left:0;top:0;width:11906;height:3471" type="#_x0000_t75" stroked="false">
            <v:imagedata r:id="rId1" o:title=""/>
          </v:shape>
          <v:group style="position:absolute;left:0;top:0;width:2;height:3471" coordorigin="0,0" coordsize="2,3471">
            <v:shape style="position:absolute;left:0;top:0;width:2;height:3471" coordorigin="0,0" coordsize="0,3471" path="m0,3471l0,0,0,3471xe" filled="true" fillcolor="#cfad80" stroked="false">
              <v:path arrowok="t"/>
              <v:fill type="solid"/>
            </v:shape>
          </v:group>
          <v:group style="position:absolute;left:0;top:0;width:2;height:3471" coordorigin="0,0" coordsize="2,3471">
            <v:shape style="position:absolute;left:0;top:0;width:2;height:3471" coordorigin="0,0" coordsize="0,3471" path="m0,3471l0,0,0,3471e" filled="false" stroked="false">
              <v:path arrowok="t"/>
            </v:shape>
          </v:group>
          <v:group style="position:absolute;left:9073;top:3340;width:110;height:132" coordorigin="9073,3340" coordsize="110,132">
            <v:shape style="position:absolute;left:9073;top:3340;width:110;height:132" coordorigin="9073,3340" coordsize="110,132" path="m9117,3439l9085,3439,9092,3445,9093,3462,9091,3471,9119,3471,9118,3461,9117,343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095,3347l9088,3370,9082,3389,9076,3407,9073,3414,9074,3428,9074,3442,9081,3440,9085,3439,9117,3439,9117,3432,9116,3432,9123,3414,9173,3414,9182,3397,9177,3391,9176,3390,9159,3390,9153,3384,9155,3377,9097,3377,9099,3368,9101,3360,9102,3349,9095,3347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73,3414l9123,3414,9127,3430,9139,3440,9154,3436,9169,3423,9173,3414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17,3432l9116,3432,9117,3432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68,3379l9164,3384,9159,3390,9176,3390,9173,3386,9168,337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20,3340l9119,3343,9117,3346,9117,3349,9113,3375,9097,3377,9155,3377,9157,3370,9159,3357,9132,3357,9128,3352,9124,3346,9120,3340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48,3347l9132,3357,9159,3357,9159,3354,9148,3347xe" filled="true" fillcolor="#cfad80" stroked="false">
              <v:path arrowok="t"/>
              <v:fill type="solid"/>
            </v:shape>
          </v:group>
          <v:group style="position:absolute;left:9158;top:3369;width:68;height:102" coordorigin="9158,3369" coordsize="68,102">
            <v:shape style="position:absolute;left:9158;top:3369;width:68;height:102" coordorigin="9158,3369" coordsize="68,102" path="m9187,3421l9186,3423,9185,3426,9187,3433,9189,3440,9191,3447,9178,3447,9168,3456,9158,3468,9159,3471,9203,3471,9206,3463,9221,3448,9208,3448,9200,3438,9194,3429,9187,3421xe" filled="true" fillcolor="#cfad80" stroked="false">
              <v:path arrowok="t"/>
              <v:fill type="solid"/>
            </v:shape>
            <v:shape style="position:absolute;left:9158;top:3369;width:68;height:102" coordorigin="9158,3369" coordsize="68,102" path="m9226,3369l9216,3387,9214,3407,9214,3409,9212,3427,9208,3448,9221,3448,9222,3446,9223,3429,9223,3421,9223,3409,9223,3390,9226,3369xe" filled="true" fillcolor="#cfad80" stroked="false">
              <v:path arrowok="t"/>
              <v:fill type="solid"/>
            </v:shape>
          </v:group>
          <v:group style="position:absolute;left:9121;top:2457;width:53;height:80" coordorigin="9121,2457" coordsize="53,80">
            <v:shape style="position:absolute;left:9121;top:2457;width:53;height:80" coordorigin="9121,2457" coordsize="53,80" path="m9170,2490l9151,2490,9153,2513,9158,2531,9172,2537,9174,2522,9168,2497,9170,2490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46,2472l9137,2479,9126,2483,9125,2488,9123,2495,9121,2504,9131,2514,9135,2518,9145,2497,9151,2490,9170,2490,9173,2479,9173,2473,9156,2473,9146,2472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74,2457l9165,2466,9156,2473,9173,2473,9174,2457xe" filled="true" fillcolor="#cfad80" stroked="false">
              <v:path arrowok="t"/>
              <v:fill type="solid"/>
            </v:shape>
          </v:group>
          <v:group style="position:absolute;left:8870;top:2339;width:50;height:86" coordorigin="8870,2339" coordsize="50,86">
            <v:shape style="position:absolute;left:8870;top:2339;width:50;height:86" coordorigin="8870,2339" coordsize="50,86" path="m8905,2339l8896,2340,8888,2341,8879,2343,8879,2349,8883,2351,8896,2356,8870,2381,8888,2386,8883,2392,8880,2396,8872,2406,8895,2408,8898,2408,8901,2409,8903,2409,8918,2425,8919,2416,8920,2408,8920,2406,8920,2396,8911,2381,8908,2361,8905,2339xe" filled="true" fillcolor="#cfad80" stroked="false">
              <v:path arrowok="t"/>
              <v:fill type="solid"/>
            </v:shape>
          </v:group>
          <v:group style="position:absolute;left:9759;top:3453;width:55;height:18" coordorigin="9759,3453" coordsize="55,18">
            <v:shape style="position:absolute;left:9759;top:3453;width:55;height:18" coordorigin="9759,3453" coordsize="55,18" path="m9768,3453l9759,3459,9759,3471,9770,3471,9769,3463,9768,3453xe" filled="true" fillcolor="#cfad80" stroked="false">
              <v:path arrowok="t"/>
              <v:fill type="solid"/>
            </v:shape>
            <v:shape style="position:absolute;left:9759;top:3453;width:55;height:18" coordorigin="9759,3453" coordsize="55,18" path="m9808,3461l9788,3471,9811,3471,9813,3466,9812,3462,9808,3461xe" filled="true" fillcolor="#cfad80" stroked="false">
              <v:path arrowok="t"/>
              <v:fill type="solid"/>
            </v:shape>
          </v:group>
          <v:group style="position:absolute;left:9771;top:3263;width:22;height:84" coordorigin="9771,3263" coordsize="22,84">
            <v:shape style="position:absolute;left:9771;top:3263;width:22;height:84" coordorigin="9771,3263" coordsize="22,84" path="m9775,3263l9774,3269,9772,3291,9771,3312,9772,3331,9775,3347,9781,3328,9785,3309,9788,3289,9793,3271,9775,3263xe" filled="true" fillcolor="#cfad80" stroked="false">
              <v:path arrowok="t"/>
              <v:fill type="solid"/>
            </v:shape>
          </v:group>
          <v:group style="position:absolute;left:11415;top:2809;width:36;height:74" coordorigin="11415,2809" coordsize="36,74">
            <v:shape style="position:absolute;left:11415;top:2809;width:36;height:74" coordorigin="11415,2809" coordsize="36,74" path="m11431,2809l11424,2809,11415,2830,11429,2842,11435,2865,11436,2872,11444,2877,11448,2882,11450,2879,11447,2861,11442,2842,11436,2823,11431,2809xe" filled="true" fillcolor="#cfad80" stroked="false">
              <v:path arrowok="t"/>
              <v:fill type="solid"/>
            </v:shape>
          </v:group>
          <v:group style="position:absolute;left:9160;top:2337;width:26;height:58" coordorigin="9160,2337" coordsize="26,58">
            <v:shape style="position:absolute;left:9160;top:2337;width:26;height:58" coordorigin="9160,2337" coordsize="26,58" path="m9163,2337l9162,2341,9160,2366,9165,2383,9176,2395,9186,2356,9163,2337xe" filled="true" fillcolor="#cfad80" stroked="false">
              <v:path arrowok="t"/>
              <v:fill type="solid"/>
            </v:shape>
          </v:group>
          <v:group style="position:absolute;left:9167;top:2606;width:24;height:49" coordorigin="9167,2606" coordsize="24,49">
            <v:shape style="position:absolute;left:9167;top:2606;width:24;height:49" coordorigin="9167,2606" coordsize="24,49" path="m9188,2606l9174,2610,9167,2619,9172,2631,9179,2635,9178,2641,9177,2646,9176,2655,9181,2653,9185,2652,9191,2646,9189,2627,9188,2606xe" filled="true" fillcolor="#cfad80" stroked="false">
              <v:path arrowok="t"/>
              <v:fill type="solid"/>
            </v:shape>
          </v:group>
          <v:group style="position:absolute;left:10464;top:3371;width:10;height:66" coordorigin="10464,3371" coordsize="10,66">
            <v:shape style="position:absolute;left:10464;top:3371;width:10;height:66" coordorigin="10464,3371" coordsize="10,66" path="m10470,3371l10465,3381,10464,3401,10466,3437,10474,3422,10472,3402,10469,3395,10473,3381,10470,3371xe" filled="true" fillcolor="#cfad80" stroked="false">
              <v:path arrowok="t"/>
              <v:fill type="solid"/>
            </v:shape>
          </v:group>
          <v:group style="position:absolute;left:8807;top:2386;width:29;height:33" coordorigin="8807,2386" coordsize="29,33">
            <v:shape style="position:absolute;left:8807;top:2386;width:29;height:33" coordorigin="8807,2386" coordsize="29,33" path="m8819,2386l8815,2394,8811,2403,8807,2412,8807,2414,8808,2416,8809,2418,8814,2417,8825,2416,8835,2399,8819,2386xe" filled="true" fillcolor="#cfad80" stroked="false">
              <v:path arrowok="t"/>
              <v:fill type="solid"/>
            </v:shape>
          </v:group>
          <v:group style="position:absolute;left:10033;top:2479;width:27;height:39" coordorigin="10033,2479" coordsize="27,39">
            <v:shape style="position:absolute;left:10033;top:2479;width:27;height:39" coordorigin="10033,2479" coordsize="27,39" path="m10060,2479l10044,2481,10036,2499,10033,2515,10039,2516,10045,2518,10045,2515,10048,2491,10060,2479xe" filled="true" fillcolor="#cfad80" stroked="false">
              <v:path arrowok="t"/>
              <v:fill type="solid"/>
            </v:shape>
          </v:group>
          <v:group style="position:absolute;left:6059;top:576;width:24;height:38" coordorigin="6059,576" coordsize="24,38">
            <v:shape style="position:absolute;left:6059;top:576;width:24;height:38" coordorigin="6059,576" coordsize="24,38" path="m6083,576l6059,594,6066,602,6071,614,6075,613,6083,610,6083,576xe" filled="true" fillcolor="#cfad80" stroked="false">
              <v:path arrowok="t"/>
              <v:fill type="solid"/>
            </v:shape>
          </v:group>
          <v:group style="position:absolute;left:8190;top:3387;width:19;height:60" coordorigin="8190,3387" coordsize="19,60">
            <v:shape style="position:absolute;left:8190;top:3387;width:19;height:60" coordorigin="8190,3387" coordsize="19,60" path="m8199,3387l8196,3397,8193,3406,8190,3415,8194,3424,8201,3435,8207,3446,8207,3445,8208,3444,8206,3429,8203,3410,8199,3387xe" filled="true" fillcolor="#cfad80" stroked="false">
              <v:path arrowok="t"/>
              <v:fill type="solid"/>
            </v:shape>
          </v:group>
          <v:group style="position:absolute;left:5879;top:630;width:22;height:29" coordorigin="5879,630" coordsize="22,29">
            <v:shape style="position:absolute;left:5879;top:630;width:22;height:29" coordorigin="5879,630" coordsize="22,29" path="m5895,630l5879,634,5886,651,5888,653,5900,659,5896,631,5895,630xe" filled="true" fillcolor="#cfad80" stroked="false">
              <v:path arrowok="t"/>
              <v:fill type="solid"/>
            </v:shape>
          </v:group>
          <v:group style="position:absolute;left:8637;top:2353;width:22;height:33" coordorigin="8637,2353" coordsize="22,33">
            <v:shape style="position:absolute;left:8637;top:2353;width:22;height:33" coordorigin="8637,2353" coordsize="22,33" path="m8650,2353l8646,2359,8643,2365,8637,2375,8644,2381,8646,2384,8649,2385,8652,2385,8655,2384,8659,2383,8658,2375,8658,2367,8657,2358,8655,2357,8652,2355,8650,2353xe" filled="true" fillcolor="#cfad80" stroked="false">
              <v:path arrowok="t"/>
              <v:fill type="solid"/>
            </v:shape>
          </v:group>
          <v:group style="position:absolute;left:8930;top:2577;width:16;height:37" coordorigin="8930,2577" coordsize="16,37">
            <v:shape style="position:absolute;left:8930;top:2577;width:16;height:37" coordorigin="8930,2577" coordsize="16,37" path="m8936,2577l8933,2598,8930,2612,8935,2612,8940,2614,8946,2600,8946,2589,8941,2578,8940,2578,8938,2578,8936,2577xe" filled="true" fillcolor="#cfad80" stroked="false">
              <v:path arrowok="t"/>
              <v:fill type="solid"/>
            </v:shape>
          </v:group>
          <v:group style="position:absolute;left:9232;top:3417;width:14;height:48" coordorigin="9232,3417" coordsize="14,48">
            <v:shape style="position:absolute;left:9232;top:3417;width:14;height:48" coordorigin="9232,3417" coordsize="14,48" path="m9235,3417l9232,3429,9232,3444,9243,3464,9244,3463,9245,3462,9245,3456,9235,3417xe" filled="true" fillcolor="#cfad80" stroked="false">
              <v:path arrowok="t"/>
              <v:fill type="solid"/>
            </v:shape>
          </v:group>
          <v:group style="position:absolute;left:11635;top:590;width:23;height:28" coordorigin="11635,590" coordsize="23,28">
            <v:shape style="position:absolute;left:11635;top:590;width:23;height:28" coordorigin="11635,590" coordsize="23,28" path="m11641,590l11637,608,11635,613,11637,616,11638,618,11639,618,11646,617,11658,614,11657,608,11653,600,11646,599,11641,590xe" filled="true" fillcolor="#cfad80" stroked="false">
              <v:path arrowok="t"/>
              <v:fill type="solid"/>
            </v:shape>
          </v:group>
          <v:group style="position:absolute;left:8419;top:3444;width:24;height:27" coordorigin="8419,3444" coordsize="24,27">
            <v:shape style="position:absolute;left:8419;top:3444;width:24;height:27" coordorigin="8419,3444" coordsize="24,27" path="m8442,3444l8435,3446,8419,3450,8422,3460,8424,3465,8426,3471,8430,3471,8434,3464,8438,3457,8443,3449,8442,3448,8442,3446,8442,3444xe" filled="true" fillcolor="#cfad80" stroked="false">
              <v:path arrowok="t"/>
              <v:fill type="solid"/>
            </v:shape>
          </v:group>
          <v:group style="position:absolute;left:9251;top:3339;width:22;height:31" coordorigin="9251,3339" coordsize="22,31">
            <v:shape style="position:absolute;left:9251;top:3339;width:22;height:31" coordorigin="9251,3339" coordsize="22,31" path="m9272,3339l9257,3355,9251,3362,9260,3370,9267,3363,9272,3339xe" filled="true" fillcolor="#cfad80" stroked="false">
              <v:path arrowok="t"/>
              <v:fill type="solid"/>
            </v:shape>
          </v:group>
          <v:group style="position:absolute;left:9068;top:2880;width:20;height:19" coordorigin="9068,2880" coordsize="20,19">
            <v:shape style="position:absolute;left:9068;top:2880;width:20;height:19" coordorigin="9068,2880" coordsize="20,19" path="m9074,2880l9068,2898,9081,2896,9087,2894,9082,2884,9074,2880xe" filled="true" fillcolor="#cfad80" stroked="false">
              <v:path arrowok="t"/>
              <v:fill type="solid"/>
            </v:shape>
          </v:group>
          <v:group style="position:absolute;left:9730;top:3454;width:18;height:17" coordorigin="9730,3454" coordsize="18,17">
            <v:shape style="position:absolute;left:9730;top:3454;width:18;height:17" coordorigin="9730,3454" coordsize="18,17" path="m9735,3454l9730,3463,9730,3465,9731,3471,9743,3471,9747,3458,9736,3455,9735,3454xe" filled="true" fillcolor="#cfad80" stroked="false">
              <v:path arrowok="t"/>
              <v:fill type="solid"/>
            </v:shape>
          </v:group>
          <v:group style="position:absolute;left:9178;top:3169;width:27;height:22" coordorigin="9178,3169" coordsize="27,22">
            <v:shape style="position:absolute;left:9178;top:3169;width:27;height:22" coordorigin="9178,3169" coordsize="27,22" path="m9205,3169l9185,3170,9184,3171,9178,3191,9184,3186,9195,3183,9205,3169xe" filled="true" fillcolor="#cfad80" stroked="false">
              <v:path arrowok="t"/>
              <v:fill type="solid"/>
            </v:shape>
          </v:group>
          <v:group style="position:absolute;left:10638;top:1415;width:17;height:35" coordorigin="10638,1415" coordsize="17,35">
            <v:shape style="position:absolute;left:10638;top:1415;width:17;height:35" coordorigin="10638,1415" coordsize="17,35" path="m10645,1415l10640,1435,10638,1444,10639,1446,10641,1449,10644,1446,10648,1444,10650,1439,10653,1431,10654,1422,10645,1415xe" filled="true" fillcolor="#cfad80" stroked="false">
              <v:path arrowok="t"/>
              <v:fill type="solid"/>
            </v:shape>
          </v:group>
          <v:group style="position:absolute;left:8114;top:3450;width:17;height:23" coordorigin="8114,3450" coordsize="17,23">
            <v:shape style="position:absolute;left:8114;top:3450;width:17;height:23" coordorigin="8114,3450" coordsize="17,23" path="m8131,3450l8119,3459,8114,3462,8115,3468,8115,3471,8120,3471,8125,3472,8130,3471,8131,3470,8130,3459,8131,3450xe" filled="true" fillcolor="#cfad80" stroked="false">
              <v:path arrowok="t"/>
              <v:fill type="solid"/>
            </v:shape>
          </v:group>
          <v:group style="position:absolute;left:9765;top:3367;width:16;height:38" coordorigin="9765,3367" coordsize="16,38">
            <v:shape style="position:absolute;left:9765;top:3367;width:16;height:38" coordorigin="9765,3367" coordsize="16,38" path="m9778,3367l9774,3371,9769,3374,9766,3381,9765,3384,9770,3393,9773,3405,9777,3390,9779,3382,9781,3373,9780,3371,9779,3369,9778,3367xe" filled="true" fillcolor="#cfad80" stroked="false">
              <v:path arrowok="t"/>
              <v:fill type="solid"/>
            </v:shape>
          </v:group>
          <v:group style="position:absolute;left:9034;top:2641;width:21;height:35" coordorigin="9034,2641" coordsize="21,35">
            <v:shape style="position:absolute;left:9034;top:2641;width:21;height:35" coordorigin="9034,2641" coordsize="21,35" path="m9034,2641l9038,2657,9040,2666,9042,2676,9046,2672,9049,2670,9054,2665,9043,2651,9034,2641xe" filled="true" fillcolor="#cfad80" stroked="false">
              <v:path arrowok="t"/>
              <v:fill type="solid"/>
            </v:shape>
          </v:group>
          <v:group style="position:absolute;left:9000;top:3257;width:18;height:33" coordorigin="9000,3257" coordsize="18,33">
            <v:shape style="position:absolute;left:9000;top:3257;width:18;height:33" coordorigin="9000,3257" coordsize="18,33" path="m9000,3257l9000,3279,9007,3285,9014,3290,9016,3287,9016,3284,9017,3281,9012,3273,9000,3257xe" filled="true" fillcolor="#cfad80" stroked="false">
              <v:path arrowok="t"/>
              <v:fill type="solid"/>
            </v:shape>
          </v:group>
          <v:group style="position:absolute;left:11673;top:2322;width:16;height:29" coordorigin="11673,2322" coordsize="16,29">
            <v:shape style="position:absolute;left:11673;top:2322;width:16;height:29" coordorigin="11673,2322" coordsize="16,29" path="m11675,2322l11673,2331,11679,2350,11681,2342,11688,2324,11675,2322xe" filled="true" fillcolor="#cfad80" stroked="false">
              <v:path arrowok="t"/>
              <v:fill type="solid"/>
            </v:shape>
          </v:group>
          <v:group style="position:absolute;left:9097;top:2479;width:12;height:35" coordorigin="9097,2479" coordsize="12,35">
            <v:shape style="position:absolute;left:9097;top:2479;width:12;height:35" coordorigin="9097,2479" coordsize="12,35" path="m9097,2479l9097,2511,9098,2512,9099,2512,9100,2513,9106,2500,9108,2494,9105,2490,9102,2486,9097,2479xe" filled="true" fillcolor="#cfad80" stroked="false">
              <v:path arrowok="t"/>
              <v:fill type="solid"/>
            </v:shape>
          </v:group>
          <v:group style="position:absolute;left:8517;top:2463;width:19;height:20" coordorigin="8517,2463" coordsize="19,20">
            <v:shape style="position:absolute;left:8517;top:2463;width:19;height:20" coordorigin="8517,2463" coordsize="19,20" path="m8517,2463l8518,2465,8525,2481,8534,2482,8535,2474,8535,2470,8530,2468,8525,2466,8517,2463xe" filled="true" fillcolor="#cfad80" stroked="false">
              <v:path arrowok="t"/>
              <v:fill type="solid"/>
            </v:shape>
          </v:group>
          <v:group style="position:absolute;left:8833;top:2448;width:16;height:26" coordorigin="8833,2448" coordsize="16,26">
            <v:shape style="position:absolute;left:8833;top:2448;width:16;height:26" coordorigin="8833,2448" coordsize="16,26" path="m8836,2448l8833,2467,8841,2473,8846,2471,8849,2455,8841,2448,8836,2448xe" filled="true" fillcolor="#cfad80" stroked="false">
              <v:path arrowok="t"/>
              <v:fill type="solid"/>
            </v:shape>
          </v:group>
          <v:group style="position:absolute;left:9052;top:3396;width:13;height:22" coordorigin="9052,3396" coordsize="13,22">
            <v:shape style="position:absolute;left:9052;top:3396;width:13;height:22" coordorigin="9052,3396" coordsize="13,22" path="m9056,3396l9052,3402,9053,3418,9064,3416,9064,3397,9056,3396xe" filled="true" fillcolor="#cfad80" stroked="false">
              <v:path arrowok="t"/>
              <v:fill type="solid"/>
            </v:shape>
          </v:group>
          <v:group style="position:absolute;left:8666;top:3437;width:8;height:36" coordorigin="8666,3437" coordsize="8,36">
            <v:shape style="position:absolute;left:8666;top:3437;width:8;height:36" coordorigin="8666,3437" coordsize="8,36" path="m8670,3437l8666,3453,8673,3473,8673,3456,8674,3443,8670,3437xe" filled="true" fillcolor="#cfad80" stroked="false">
              <v:path arrowok="t"/>
              <v:fill type="solid"/>
            </v:shape>
          </v:group>
          <v:group style="position:absolute;left:3807;top:1091;width:14;height:27" coordorigin="3807,1091" coordsize="14,27">
            <v:shape style="position:absolute;left:3807;top:1091;width:14;height:27" coordorigin="3807,1091" coordsize="14,27" path="m3815,1091l3810,1100,3807,1108,3817,1118,3818,1108,3819,1102,3820,1094,3818,1094,3815,1091xe" filled="true" fillcolor="#cfad80" stroked="false">
              <v:path arrowok="t"/>
              <v:fill type="solid"/>
            </v:shape>
          </v:group>
          <v:group style="position:absolute;left:8900;top:2487;width:12;height:29" coordorigin="8900,2487" coordsize="12,29">
            <v:shape style="position:absolute;left:8900;top:2487;width:12;height:29" coordorigin="8900,2487" coordsize="12,29" path="m8911,2487l8900,2496,8905,2515,8909,2496,8911,2487xe" filled="true" fillcolor="#cfad80" stroked="false">
              <v:path arrowok="t"/>
              <v:fill type="solid"/>
            </v:shape>
          </v:group>
          <v:group style="position:absolute;left:8588;top:2521;width:17;height:31" coordorigin="8588,2521" coordsize="17,31">
            <v:shape style="position:absolute;left:8588;top:2521;width:17;height:31" coordorigin="8588,2521" coordsize="17,31" path="m8591,2521l8594,2539,8588,2543,8590,2546,8593,2551,8596,2543,8600,2534,8604,2523,8591,2521xe" filled="true" fillcolor="#cfad80" stroked="false">
              <v:path arrowok="t"/>
              <v:fill type="solid"/>
            </v:shape>
          </v:group>
          <v:group style="position:absolute;left:9187;top:2381;width:9;height:38" coordorigin="9187,2381" coordsize="9,38">
            <v:shape style="position:absolute;left:9187;top:2381;width:9;height:38" coordorigin="9187,2381" coordsize="9,38" path="m9191,2381l9191,2382,9187,2403,9194,2418,9195,2399,9191,2381xe" filled="true" fillcolor="#cfad80" stroked="false">
              <v:path arrowok="t"/>
              <v:fill type="solid"/>
            </v:shape>
          </v:group>
          <v:group style="position:absolute;left:8696;top:3468;width:4;height:4" coordorigin="8696,3468" coordsize="4,4">
            <v:shape style="position:absolute;left:8696;top:3468;width:4;height:4" coordorigin="8696,3468" coordsize="4,4" path="m8699,3468l8696,3471,8699,3471,8699,3468xe" filled="true" fillcolor="#cfad80" stroked="false">
              <v:path arrowok="t"/>
              <v:fill type="solid"/>
            </v:shape>
          </v:group>
          <v:group style="position:absolute;left:9186;top:3085;width:19;height:20" coordorigin="9186,3085" coordsize="19,20">
            <v:shape style="position:absolute;left:9186;top:3085;width:19;height:20" coordorigin="9186,3085" coordsize="19,20" path="m9186,3085l9187,3093,9188,3097,9188,3104,9194,3099,9200,3096,9205,3092,9205,3090,9204,3087,9186,3085xe" filled="true" fillcolor="#cfad80" stroked="false">
              <v:path arrowok="t"/>
              <v:fill type="solid"/>
            </v:shape>
          </v:group>
          <v:group style="position:absolute;left:11804;top:1528;width:21;height:29" coordorigin="11804,1528" coordsize="21,29">
            <v:shape style="position:absolute;left:11804;top:1528;width:21;height:29" coordorigin="11804,1528" coordsize="21,29" path="m11819,1528l11813,1529,11804,1540,11812,1543,11818,1556,11825,1542,11819,1528xe" filled="true" fillcolor="#cfad80" stroked="false">
              <v:path arrowok="t"/>
              <v:fill type="solid"/>
            </v:shape>
          </v:group>
          <v:group style="position:absolute;left:9098;top:3127;width:14;height:23" coordorigin="9098,3127" coordsize="14,23">
            <v:shape style="position:absolute;left:9098;top:3127;width:14;height:23" coordorigin="9098,3127" coordsize="14,23" path="m9105,3127l9102,3133,9098,3137,9101,3143,9104,3148,9106,3149,9108,3149,9112,3143,9112,3140,9112,3136,9109,3129,9107,3128,9105,3127xe" filled="true" fillcolor="#cfad80" stroked="false">
              <v:path arrowok="t"/>
              <v:fill type="solid"/>
            </v:shape>
          </v:group>
          <v:group style="position:absolute;left:9754;top:3280;width:11;height:22" coordorigin="9754,3280" coordsize="11,22">
            <v:shape style="position:absolute;left:9754;top:3280;width:11;height:22" coordorigin="9754,3280" coordsize="11,22" path="m9754,3280l9754,3300,9758,3300,9760,3301,9762,3287,9764,3281,9760,3280,9754,3280xe" filled="true" fillcolor="#cfad80" stroked="false">
              <v:path arrowok="t"/>
              <v:fill type="solid"/>
            </v:shape>
          </v:group>
          <v:group style="position:absolute;left:6120;top:604;width:16;height:17" coordorigin="6120,604" coordsize="16,17">
            <v:shape style="position:absolute;left:6120;top:604;width:16;height:17" coordorigin="6120,604" coordsize="16,17" path="m6120,604l6121,619,6128,620,6135,620,6130,615,6126,610,6120,604xe" filled="true" fillcolor="#cfad80" stroked="false">
              <v:path arrowok="t"/>
              <v:fill type="solid"/>
            </v:shape>
          </v:group>
          <v:group style="position:absolute;left:8861;top:2486;width:15;height:22" coordorigin="8861,2486" coordsize="15,22">
            <v:shape style="position:absolute;left:8861;top:2486;width:15;height:22" coordorigin="8861,2486" coordsize="15,22" path="m8868,2486l8863,2487,8861,2501,8865,2508,8869,2501,8872,2495,8876,2488,8868,2486xe" filled="true" fillcolor="#cfad80" stroked="false">
              <v:path arrowok="t"/>
              <v:fill type="solid"/>
            </v:shape>
          </v:group>
          <v:group style="position:absolute;left:8912;top:2193;width:14;height:15" coordorigin="8912,2193" coordsize="14,15">
            <v:shape style="position:absolute;left:8912;top:2193;width:14;height:15" coordorigin="8912,2193" coordsize="14,15" path="m8924,2193l8916,2196,8912,2198,8912,2203,8915,2205,8917,2208,8920,2208,8922,2208,8924,2204,8925,2201,8925,2199,8925,2196,8924,2193xe" filled="true" fillcolor="#cfad80" stroked="false">
              <v:path arrowok="t"/>
              <v:fill type="solid"/>
            </v:shape>
          </v:group>
          <v:group style="position:absolute;left:8182;top:3458;width:17;height:13" coordorigin="8182,3458" coordsize="17,13">
            <v:shape style="position:absolute;left:8182;top:3458;width:17;height:13" coordorigin="8182,3458" coordsize="17,13" path="m8191,3458l8182,3460,8188,3469,8188,3471,8198,3471,8195,3463,8191,3458xe" filled="true" fillcolor="#cfad80" stroked="false">
              <v:path arrowok="t"/>
              <v:fill type="solid"/>
            </v:shape>
          </v:group>
          <v:group style="position:absolute;left:11634;top:640;width:6;height:33" coordorigin="11634,640" coordsize="6,33">
            <v:shape style="position:absolute;left:11634;top:640;width:6;height:33" coordorigin="11634,640" coordsize="6,33" path="m11640,640l11634,655,11640,672,11640,640xe" filled="true" fillcolor="#cfad80" stroked="false">
              <v:path arrowok="t"/>
              <v:fill type="solid"/>
            </v:shape>
          </v:group>
          <v:group style="position:absolute;left:9074;top:3125;width:15;height:21" coordorigin="9074,3125" coordsize="15,21">
            <v:shape style="position:absolute;left:9074;top:3125;width:15;height:21" coordorigin="9074,3125" coordsize="15,21" path="m9088,3125l9084,3125,9080,3126,9074,3126,9080,3146,9084,3135,9089,3132,9088,3127,9088,3125xe" filled="true" fillcolor="#cfad80" stroked="false">
              <v:path arrowok="t"/>
              <v:fill type="solid"/>
            </v:shape>
          </v:group>
          <v:group style="position:absolute;left:10714;top:910;width:13;height:34" coordorigin="10714,910" coordsize="13,34">
            <v:shape style="position:absolute;left:10714;top:910;width:13;height:34" coordorigin="10714,910" coordsize="13,34" path="m10723,910l10721,918,10714,921,10717,943,10722,929,10725,922,10727,914,10726,913,10725,911,10723,910xe" filled="true" fillcolor="#cfad80" stroked="false">
              <v:path arrowok="t"/>
              <v:fill type="solid"/>
            </v:shape>
          </v:group>
          <v:group style="position:absolute;left:10803;top:3373;width:7;height:27" coordorigin="10803,3373" coordsize="7,27">
            <v:shape style="position:absolute;left:10803;top:3373;width:7;height:27" coordorigin="10803,3373" coordsize="7,27" path="m10804,3373l10803,3399,10808,3400,10808,3392,10809,3383,10810,3375,10804,3373xe" filled="true" fillcolor="#cfad80" stroked="false">
              <v:path arrowok="t"/>
              <v:fill type="solid"/>
            </v:shape>
          </v:group>
          <v:group style="position:absolute;left:6132;top:560;width:16;height:20" coordorigin="6132,560" coordsize="16,20">
            <v:shape style="position:absolute;left:6132;top:560;width:16;height:20" coordorigin="6132,560" coordsize="16,20" path="m6141,560l6132,568,6148,579,6146,560,6141,560xe" filled="true" fillcolor="#cfad80" stroked="false">
              <v:path arrowok="t"/>
              <v:fill type="solid"/>
            </v:shape>
          </v:group>
          <v:group style="position:absolute;left:11716;top:589;width:10;height:21" coordorigin="11716,589" coordsize="10,21">
            <v:shape style="position:absolute;left:11716;top:589;width:10;height:21" coordorigin="11716,589" coordsize="10,21" path="m11723,589l11721,591,11716,597,11718,600,11719,604,11722,609,11724,605,11726,602,11726,599,11726,595,11724,592,11723,589xe" filled="true" fillcolor="#cfad80" stroked="false">
              <v:path arrowok="t"/>
              <v:fill type="solid"/>
            </v:shape>
          </v:group>
          <v:group style="position:absolute;left:8563;top:25;width:15;height:31" coordorigin="8563,25" coordsize="15,31">
            <v:shape style="position:absolute;left:8563;top:25;width:15;height:31" coordorigin="8563,25" coordsize="15,31" path="m8567,25l8563,46,8569,49,8572,56,8574,53,8577,49,8574,43,8572,36,8567,25xe" filled="true" fillcolor="#cfad80" stroked="false">
              <v:path arrowok="t"/>
              <v:fill type="solid"/>
            </v:shape>
          </v:group>
          <v:group style="position:absolute;left:9146;top:88;width:11;height:27" coordorigin="9146,88" coordsize="11,27">
            <v:shape style="position:absolute;left:9146;top:88;width:11;height:27" coordorigin="9146,88" coordsize="11,27" path="m9146,88l9147,96,9149,115,9157,101,9153,94,9146,88xe" filled="true" fillcolor="#cfad80" stroked="false">
              <v:path arrowok="t"/>
              <v:fill type="solid"/>
            </v:shape>
          </v:group>
          <v:group style="position:absolute;left:11324;top:205;width:14;height:28" coordorigin="11324,205" coordsize="14,28">
            <v:shape style="position:absolute;left:11324;top:205;width:14;height:28" coordorigin="11324,205" coordsize="14,28" path="m11333,205l11324,212,11326,221,11328,232,11338,227,11336,217,11333,205xe" filled="true" fillcolor="#cfad80" stroked="false">
              <v:path arrowok="t"/>
              <v:fill type="solid"/>
            </v:shape>
          </v:group>
          <v:group style="position:absolute;left:9234;top:2404;width:5;height:24" coordorigin="9234,2404" coordsize="5,24">
            <v:shape style="position:absolute;left:9234;top:2404;width:5;height:24" coordorigin="9234,2404" coordsize="5,24" path="m9237,2404l9234,2404,9234,2427,9236,2427,9237,2426,9239,2426,9238,2419,9238,2411,9237,2404xe" filled="true" fillcolor="#cfad80" stroked="false">
              <v:path arrowok="t"/>
              <v:fill type="solid"/>
            </v:shape>
          </v:group>
          <v:group style="position:absolute;left:8881;top:2448;width:11;height:18" coordorigin="8881,2448" coordsize="11,18">
            <v:shape style="position:absolute;left:8881;top:2448;width:11;height:18" coordorigin="8881,2448" coordsize="11,18" path="m8884,2448l8881,2465,8892,2452,8884,2448xe" filled="true" fillcolor="#cfad80" stroked="false">
              <v:path arrowok="t"/>
              <v:fill type="solid"/>
            </v:shape>
          </v:group>
          <v:group style="position:absolute;left:9290;top:3302;width:9;height:20" coordorigin="9290,3302" coordsize="9,20">
            <v:shape style="position:absolute;left:9290;top:3302;width:9;height:20" coordorigin="9290,3302" coordsize="9,20" path="m9294,3302l9291,3305,9290,3306,9292,3312,9296,3322,9298,3319,9295,3307,9294,3302xe" filled="true" fillcolor="#cfad80" stroked="false">
              <v:path arrowok="t"/>
              <v:fill type="solid"/>
            </v:shape>
          </v:group>
          <v:group style="position:absolute;left:9230;top:3322;width:10;height:31" coordorigin="9230,3322" coordsize="10,31">
            <v:shape style="position:absolute;left:9230;top:3322;width:10;height:31" coordorigin="9230,3322" coordsize="10,31" path="m9233,3322l9232,3324,9231,3325,9230,3327,9231,3333,9233,3339,9236,3353,9238,3340,9239,3335,9238,3328,9235,3325,9233,3322xe" filled="true" fillcolor="#cfad80" stroked="false">
              <v:path arrowok="t"/>
              <v:fill type="solid"/>
            </v:shape>
          </v:group>
          <v:group style="position:absolute;left:11081;top:945;width:16;height:22" coordorigin="11081,945" coordsize="16,22">
            <v:shape style="position:absolute;left:11081;top:945;width:16;height:22" coordorigin="11081,945" coordsize="16,22" path="m11083,945l11082,948,11081,950,11081,952,11085,957,11089,962,11094,967,11096,960,11097,957,11092,953,11083,945xe" filled="true" fillcolor="#cfad80" stroked="false">
              <v:path arrowok="t"/>
              <v:fill type="solid"/>
            </v:shape>
          </v:group>
          <v:group style="position:absolute;left:6014;top:529;width:13;height:20" coordorigin="6014,529" coordsize="13,20">
            <v:shape style="position:absolute;left:6014;top:529;width:13;height:20" coordorigin="6014,529" coordsize="13,20" path="m6019,529l6017,535,6014,539,6018,543,6020,548,6024,549,6025,542,6027,539,6025,536,6023,532,6020,530,6019,529xe" filled="true" fillcolor="#cfad80" stroked="false">
              <v:path arrowok="t"/>
              <v:fill type="solid"/>
            </v:shape>
          </v:group>
          <v:group style="position:absolute;left:6153;top:591;width:7;height:13" coordorigin="6153,591" coordsize="7,13">
            <v:shape style="position:absolute;left:6153;top:591;width:7;height:13" coordorigin="6153,591" coordsize="7,13" path="m6157,591l6155,594,6153,598,6154,601,6155,603,6155,603,6157,602,6160,597,6159,595,6158,593,6157,591xe" filled="true" fillcolor="#cfad80" stroked="false">
              <v:path arrowok="t"/>
              <v:fill type="solid"/>
            </v:shape>
          </v:group>
          <v:group style="position:absolute;left:9118;top:2532;width:8;height:28" coordorigin="9118,2532" coordsize="8,28">
            <v:shape style="position:absolute;left:9118;top:2532;width:8;height:28" coordorigin="9118,2532" coordsize="8,28" path="m9119,2532l9119,2536,9118,2540,9118,2547,9119,2550,9121,2559,9123,2546,9125,2542,9124,2539,9124,2536,9121,2534,9119,2532xe" filled="true" fillcolor="#cfad80" stroked="false">
              <v:path arrowok="t"/>
              <v:fill type="solid"/>
            </v:shape>
          </v:group>
          <v:group style="position:absolute;left:3792;top:1868;width:10;height:16" coordorigin="3792,1868" coordsize="10,16">
            <v:shape style="position:absolute;left:3792;top:1868;width:10;height:16" coordorigin="3792,1868" coordsize="10,16" path="m3799,1868l3797,1871,3794,1875,3792,1879,3793,1880,3794,1883,3795,1883,3797,1880,3799,1876,3802,1873,3800,1869,3799,1868xe" filled="true" fillcolor="#cfad80" stroked="false">
              <v:path arrowok="t"/>
              <v:fill type="solid"/>
            </v:shape>
          </v:group>
          <v:group style="position:absolute;left:5911;top:563;width:12;height:24" coordorigin="5911,563" coordsize="12,24">
            <v:shape style="position:absolute;left:5911;top:563;width:12;height:24" coordorigin="5911,563" coordsize="12,24" path="m5914,563l5913,565,5911,567,5915,580,5918,587,5919,585,5921,583,5922,581,5920,575,5914,563xe" filled="true" fillcolor="#cfad80" stroked="false">
              <v:path arrowok="t"/>
              <v:fill type="solid"/>
            </v:shape>
          </v:group>
          <v:group style="position:absolute;left:9129;top:3258;width:11;height:15" coordorigin="9129,3258" coordsize="11,15">
            <v:shape style="position:absolute;left:9129;top:3258;width:11;height:15" coordorigin="9129,3258" coordsize="11,15" path="m9130,3258l9130,3260,9129,3261,9129,3263,9134,3270,9137,3273,9138,3268,9139,3266,9136,3263,9130,3258xe" filled="true" fillcolor="#cfad80" stroked="false">
              <v:path arrowok="t"/>
              <v:fill type="solid"/>
            </v:shape>
          </v:group>
          <v:group style="position:absolute;left:9136;top:3171;width:14;height:19" coordorigin="9136,3171" coordsize="14,19">
            <v:shape style="position:absolute;left:9136;top:3171;width:14;height:19" coordorigin="9136,3171" coordsize="14,19" path="m9136,3171l9138,3190,9144,3187,9150,3178,9146,3176,9136,3171xe" filled="true" fillcolor="#cfad80" stroked="false">
              <v:path arrowok="t"/>
              <v:fill type="solid"/>
            </v:shape>
          </v:group>
          <v:group style="position:absolute;left:11809;top:1466;width:14;height:17" coordorigin="11809,1466" coordsize="14,17">
            <v:shape style="position:absolute;left:11809;top:1466;width:14;height:17" coordorigin="11809,1466" coordsize="14,17" path="m11815,1466l11813,1470,11809,1478,11812,1479,11817,1480,11818,1481,11820,1482,11821,1483,11822,1480,11823,1478,11815,1466xe" filled="true" fillcolor="#cfad80" stroked="false">
              <v:path arrowok="t"/>
              <v:fill type="solid"/>
            </v:shape>
          </v:group>
          <v:group style="position:absolute;left:11490;top:2833;width:7;height:19" coordorigin="11490,2833" coordsize="7,19">
            <v:shape style="position:absolute;left:11490;top:2833;width:7;height:19" coordorigin="11490,2833" coordsize="7,19" path="m11492,2833l11491,2838,11491,2844,11490,2849,11492,2850,11492,2851,11494,2846,11496,2835,11495,2834,11493,2834,11492,2833xe" filled="true" fillcolor="#cfad80" stroked="false">
              <v:path arrowok="t"/>
              <v:fill type="solid"/>
            </v:shape>
          </v:group>
          <v:group style="position:absolute;left:9197;top:3302;width:9;height:16" coordorigin="9197,3302" coordsize="9,16">
            <v:shape style="position:absolute;left:9197;top:3302;width:9;height:16" coordorigin="9197,3302" coordsize="9,16" path="m9201,3302l9200,3305,9197,3312,9199,3314,9201,3317,9203,3317,9204,3318,9206,3311,9206,3310,9205,3307,9203,3305,9201,3302xe" filled="true" fillcolor="#cfad80" stroked="false">
              <v:path arrowok="t"/>
              <v:fill type="solid"/>
            </v:shape>
          </v:group>
          <v:group style="position:absolute;left:9231;top:3302;width:11;height:13" coordorigin="9231,3302" coordsize="11,13">
            <v:shape style="position:absolute;left:9231;top:3302;width:11;height:13" coordorigin="9231,3302" coordsize="11,13" path="m9232,3302l9231,3304,9231,3306,9231,3308,9237,3312,9240,3314,9241,3310,9241,3308,9232,3302xe" filled="true" fillcolor="#cfad80" stroked="false">
              <v:path arrowok="t"/>
              <v:fill type="solid"/>
            </v:shape>
          </v:group>
          <v:group style="position:absolute;left:3799;top:1136;width:8;height:16" coordorigin="3799,1136" coordsize="8,16">
            <v:shape style="position:absolute;left:3799;top:1136;width:8;height:16" coordorigin="3799,1136" coordsize="8,16" path="m3804,1136l3803,1138,3801,1141,3799,1144,3801,1147,3803,1149,3804,1151,3805,1149,3807,1146,3807,1144,3807,1141,3805,1139,3804,1136xe" filled="true" fillcolor="#cfad80" stroked="false">
              <v:path arrowok="t"/>
              <v:fill type="solid"/>
            </v:shape>
          </v:group>
          <v:group style="position:absolute;left:8845;top:2422;width:12;height:15" coordorigin="8845,2422" coordsize="12,15">
            <v:shape style="position:absolute;left:8845;top:2422;width:12;height:15" coordorigin="8845,2422" coordsize="12,15" path="m8851,2422l8849,2424,8848,2425,8846,2429,8845,2432,8846,2435,8846,2437,8850,2434,8853,2431,8857,2428,8857,2423,8854,2423,8851,2422xe" filled="true" fillcolor="#cfad80" stroked="false">
              <v:path arrowok="t"/>
              <v:fill type="solid"/>
            </v:shape>
          </v:group>
          <v:group style="position:absolute;left:10471;top:3445;width:9;height:13" coordorigin="10471,3445" coordsize="9,13">
            <v:shape style="position:absolute;left:10471;top:3445;width:9;height:13" coordorigin="10471,3445" coordsize="9,13" path="m10475,3445l10473,3449,10471,3452,10473,3455,10475,3458,10477,3457,10478,3454,10480,3452,10478,3450,10477,3446,10475,3445xe" filled="true" fillcolor="#cfad80" stroked="false">
              <v:path arrowok="t"/>
              <v:fill type="solid"/>
            </v:shape>
          </v:group>
          <v:group style="position:absolute;left:9341;top:920;width:8;height:20" coordorigin="9341,920" coordsize="8,20">
            <v:shape style="position:absolute;left:9341;top:920;width:8;height:20" coordorigin="9341,920" coordsize="8,20" path="m9345,920l9344,924,9342,928,9341,932,9341,933,9343,936,9346,940,9347,934,9348,931,9348,925,9346,922,9345,920xe" filled="true" fillcolor="#cfad80" stroked="false">
              <v:path arrowok="t"/>
              <v:fill type="solid"/>
            </v:shape>
          </v:group>
          <v:group style="position:absolute;left:9023;top:3322;width:11;height:14" coordorigin="9023,3322" coordsize="11,14">
            <v:shape style="position:absolute;left:9023;top:3322;width:11;height:14" coordorigin="9023,3322" coordsize="11,14" path="m9031,3322l9030,3322,9028,3323,9026,3325,9023,3328,9026,3332,9028,3335,9028,3335,9030,3332,9031,3328,9033,3325,9032,3324,9031,3322xe" filled="true" fillcolor="#cfad80" stroked="false">
              <v:path arrowok="t"/>
              <v:fill type="solid"/>
            </v:shape>
          </v:group>
          <v:group style="position:absolute;left:9095;top:2881;width:7;height:18" coordorigin="9095,2881" coordsize="7,18">
            <v:shape style="position:absolute;left:9095;top:2881;width:7;height:18" coordorigin="9095,2881" coordsize="7,18" path="m9098,2881l9095,2884,9095,2884,9095,2888,9096,2892,9097,2899,9099,2894,9101,2892,9101,2887,9100,2883,9099,2882,9098,2881xe" filled="true" fillcolor="#cfad80" stroked="false">
              <v:path arrowok="t"/>
              <v:fill type="solid"/>
            </v:shape>
          </v:group>
          <v:group style="position:absolute;left:10991;top:2834;width:6;height:17" coordorigin="10991,2834" coordsize="6,17">
            <v:shape style="position:absolute;left:10991;top:2834;width:6;height:17" coordorigin="10991,2834" coordsize="6,17" path="m10994,2834l10993,2835,10991,2837,10991,2837,10992,2842,10993,2846,10993,2851,10994,2850,10997,2849,10996,2844,10995,2839,10994,2834xe" filled="true" fillcolor="#cfad80" stroked="false">
              <v:path arrowok="t"/>
              <v:fill type="solid"/>
            </v:shape>
          </v:group>
          <v:group style="position:absolute;left:10458;top:2542;width:10;height:13" coordorigin="10458,2542" coordsize="10,13">
            <v:shape style="position:absolute;left:10458;top:2542;width:10;height:13" coordorigin="10458,2542" coordsize="10,13" path="m10465,2542l10464,2543,10462,2545,10458,2550,10461,2552,10463,2555,10464,2554,10465,2553,10466,2549,10467,2546,10467,2546,10465,2542xe" filled="true" fillcolor="#cfad80" stroked="false">
              <v:path arrowok="t"/>
              <v:fill type="solid"/>
            </v:shape>
          </v:group>
          <v:group style="position:absolute;left:8960;top:2460;width:8;height:20" coordorigin="8960,2460" coordsize="8,20">
            <v:shape style="position:absolute;left:8960;top:2460;width:8;height:20" coordorigin="8960,2460" coordsize="8,20" path="m8963,2460l8962,2460,8961,2461,8960,2462,8961,2467,8962,2473,8962,2479,8967,2476,8966,2471,8964,2465,8963,2460xe" filled="true" fillcolor="#cfad80" stroked="false">
              <v:path arrowok="t"/>
              <v:fill type="solid"/>
            </v:shape>
          </v:group>
          <v:group style="position:absolute;left:8900;top:2429;width:9;height:24" coordorigin="8900,2429" coordsize="9,24">
            <v:shape style="position:absolute;left:8900;top:2429;width:9;height:24" coordorigin="8900,2429" coordsize="9,24" path="m8906,2429l8905,2429,8903,2429,8901,2432,8900,2436,8901,2440,8905,2453,8907,2443,8908,2439,8908,2434,8908,2433,8906,2429xe" filled="true" fillcolor="#cfad80" stroked="false">
              <v:path arrowok="t"/>
              <v:fill type="solid"/>
            </v:shape>
          </v:group>
          <v:group style="position:absolute;left:9281;top:3102;width:5;height:19" coordorigin="9281,3102" coordsize="5,19">
            <v:shape style="position:absolute;left:9281;top:3102;width:5;height:19" coordorigin="9281,3102" coordsize="5,19" path="m9282,3102l9281,3120,9282,3118,9284,3116,9285,3113,9285,3112,9284,3109,9282,3102xe" filled="true" fillcolor="#cfad80" stroked="false">
              <v:path arrowok="t"/>
              <v:fill type="solid"/>
            </v:shape>
          </v:group>
          <v:group style="position:absolute;left:9092;top:3081;width:9;height:14" coordorigin="9092,3081" coordsize="9,14">
            <v:shape style="position:absolute;left:9092;top:3081;width:9;height:14" coordorigin="9092,3081" coordsize="9,14" path="m9100,3081l9095,3085,9092,3087,9093,3090,9094,3092,9095,3094,9097,3092,9098,3090,9100,3086,9100,3083,9100,3081xe" filled="true" fillcolor="#cfad80" stroked="false">
              <v:path arrowok="t"/>
              <v:fill type="solid"/>
            </v:shape>
          </v:group>
          <v:group style="position:absolute;left:7652;top:3248;width:10;height:15" coordorigin="7652,3248" coordsize="10,15">
            <v:shape style="position:absolute;left:7652;top:3248;width:10;height:15" coordorigin="7652,3248" coordsize="10,15" path="m7661,3248l7658,3249,7655,3249,7652,3250,7652,3252,7652,3255,7655,3258,7661,3263,7661,3248xe" filled="true" fillcolor="#cfad80" stroked="false">
              <v:path arrowok="t"/>
              <v:fill type="solid"/>
            </v:shape>
          </v:group>
          <v:group style="position:absolute;left:7016;top:2504;width:42;height:106" coordorigin="7016,2504" coordsize="42,106">
            <v:shape style="position:absolute;left:7016;top:2504;width:42;height:106" coordorigin="7016,2504" coordsize="42,106" path="m7017,2512l7022,2529,7030,2541,7026,2547,7022,2553,7016,2561,7021,2573,7030,2592,7039,2609,7049,2571,7057,2538,7032,2538,7028,2521,7020,2513,7018,2512,7017,2512xe" filled="true" fillcolor="#cfad80" stroked="false">
              <v:path arrowok="t"/>
              <v:fill type="solid"/>
            </v:shape>
            <v:shape style="position:absolute;left:7016;top:2504;width:42;height:106" coordorigin="7016,2504" coordsize="42,106" path="m7053,2504l7036,2507,7038,2516,7040,2523,7041,2530,7041,2531,7032,2538,7057,2538,7058,2531,7041,2531,7041,2531,7041,2530,7045,2523,7053,2504xe" filled="true" fillcolor="#cfad80" stroked="false">
              <v:path arrowok="t"/>
              <v:fill type="solid"/>
            </v:shape>
          </v:group>
          <v:group style="position:absolute;left:7318;top:1428;width:34;height:99" coordorigin="7318,1428" coordsize="34,99">
            <v:shape style="position:absolute;left:7318;top:1428;width:34;height:99" coordorigin="7318,1428" coordsize="34,99" path="m7324,1428l7323,1435,7320,1444,7322,1456,7324,1476,7324,1496,7319,1515,7318,1517,7319,1522,7319,1526,7338,1512,7336,1492,7337,1472,7341,1454,7351,1438,7324,1428xe" filled="true" fillcolor="#cfad80" stroked="false">
              <v:path arrowok="t"/>
              <v:fill type="solid"/>
            </v:shape>
          </v:group>
          <v:group style="position:absolute;left:7258;top:1454;width:49;height:61" coordorigin="7258,1454" coordsize="49,61">
            <v:shape style="position:absolute;left:7258;top:1454;width:49;height:61" coordorigin="7258,1454" coordsize="49,61" path="m7281,1454l7258,1485,7258,1487,7259,1492,7259,1493,7267,1513,7270,1514,7277,1500,7281,1491,7285,1486,7303,1486,7305,1479,7306,1474,7290,1474,7288,1455,7281,1454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3,1486l7285,1486,7292,1491,7294,1493,7299,1492,7301,1489,7303,1486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1,1464l7299,1465,7290,1474,7306,1474,7306,1473,7306,1471,7301,1464xe" filled="true" fillcolor="#cfad80" stroked="false">
              <v:path arrowok="t"/>
              <v:fill type="solid"/>
            </v:shape>
          </v:group>
          <v:group style="position:absolute;left:7435;top:2140;width:37;height:67" coordorigin="7435,2140" coordsize="37,67">
            <v:shape style="position:absolute;left:7435;top:2140;width:37;height:67" coordorigin="7435,2140" coordsize="37,67" path="m7457,2140l7455,2141,7448,2149,7442,2168,7435,2202,7446,2206,7455,2195,7471,2195,7468,2190,7464,2183,7460,2177,7460,2177,7456,2160,7457,2140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71,2195l7455,2195,7463,2203,7472,2197,7471,2195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60,2177l7460,2177,7460,2177xe" filled="true" fillcolor="#cfad80" stroked="false">
              <v:path arrowok="t"/>
              <v:fill type="solid"/>
            </v:shape>
          </v:group>
          <v:group style="position:absolute;left:7445;top:1866;width:44;height:53" coordorigin="7445,1866" coordsize="44,53">
            <v:shape style="position:absolute;left:7445;top:1866;width:44;height:53" coordorigin="7445,1866" coordsize="44,53" path="m7473,1866l7456,1868,7451,1886,7445,1903,7453,1919,7460,1915,7466,1903,7472,1892,7477,1879,7484,1879,7484,1879,7473,1866xe" filled="true" fillcolor="#cfad80" stroked="false">
              <v:path arrowok="t"/>
              <v:fill type="solid"/>
            </v:shape>
            <v:shape style="position:absolute;left:7445;top:1866;width:44;height:53" coordorigin="7445,1866" coordsize="44,53" path="m7484,1879l7477,1879,7488,1887,7484,1879xe" filled="true" fillcolor="#cfad80" stroked="false">
              <v:path arrowok="t"/>
              <v:fill type="solid"/>
            </v:shape>
          </v:group>
          <v:group style="position:absolute;left:6951;top:1939;width:41;height:46" coordorigin="6951,1939" coordsize="41,46">
            <v:shape style="position:absolute;left:6951;top:1939;width:41;height:46" coordorigin="6951,1939" coordsize="41,46" path="m6961,1939l6951,1954,6953,1966,6968,1985,6982,1971,6987,1961,6982,1961,6968,1947,6961,1939xe" filled="true" fillcolor="#cfad80" stroked="false">
              <v:path arrowok="t"/>
              <v:fill type="solid"/>
            </v:shape>
            <v:shape style="position:absolute;left:6951;top:1939;width:41;height:46" coordorigin="6951,1939" coordsize="41,46" path="m6991,1950l6987,1955,6985,1957,6982,1961,6987,1961,6991,1950xe" filled="true" fillcolor="#cfad80" stroked="false">
              <v:path arrowok="t"/>
              <v:fill type="solid"/>
            </v:shape>
          </v:group>
          <v:group style="position:absolute;left:7260;top:1404;width:15;height:22" coordorigin="7260,1404" coordsize="15,22">
            <v:shape style="position:absolute;left:7260;top:1404;width:15;height:22" coordorigin="7260,1404" coordsize="15,22" path="m7263,1404l7260,1425,7272,1426,7275,1406,7263,1404xe" filled="true" fillcolor="#cfad80" stroked="false">
              <v:path arrowok="t"/>
              <v:fill type="solid"/>
            </v:shape>
          </v:group>
          <v:group style="position:absolute;left:7076;top:2682;width:21;height:33" coordorigin="7076,2682" coordsize="21,33">
            <v:shape style="position:absolute;left:7076;top:2682;width:21;height:33" coordorigin="7076,2682" coordsize="21,33" path="m7089,2682l7076,2692,7097,2715,7095,2689,7089,2682xe" filled="true" fillcolor="#cfad80" stroked="false">
              <v:path arrowok="t"/>
              <v:fill type="solid"/>
            </v:shape>
          </v:group>
          <v:group style="position:absolute;left:7056;top:2681;width:20;height:26" coordorigin="7056,2681" coordsize="20,26">
            <v:shape style="position:absolute;left:7056;top:2681;width:20;height:26" coordorigin="7056,2681" coordsize="20,26" path="m7059,2681l7056,2704,7075,2706,7070,2696,7068,2690,7066,2686,7064,2683,7061,2682,7059,2681xe" filled="true" fillcolor="#cfad80" stroked="false">
              <v:path arrowok="t"/>
              <v:fill type="solid"/>
            </v:shape>
          </v:group>
          <v:group style="position:absolute;left:6813;top:3005;width:28;height:30" coordorigin="6813,3005" coordsize="28,30">
            <v:shape style="position:absolute;left:6813;top:3005;width:28;height:30" coordorigin="6813,3005" coordsize="28,30" path="m6815,3015l6813,3034,6839,3018,6820,3018,6815,3015xe" filled="true" fillcolor="#cfad80" stroked="false">
              <v:path arrowok="t"/>
              <v:fill type="solid"/>
            </v:shape>
            <v:shape style="position:absolute;left:6813;top:3005;width:28;height:30" coordorigin="6813,3005" coordsize="28,30" path="m6833,3005l6830,3013,6825,3016,6820,3018,6839,3018,6841,3017,6833,3005xe" filled="true" fillcolor="#cfad80" stroked="false">
              <v:path arrowok="t"/>
              <v:fill type="solid"/>
            </v:shape>
          </v:group>
          <v:group style="position:absolute;left:6980;top:1841;width:16;height:30" coordorigin="6980,1841" coordsize="16,30">
            <v:shape style="position:absolute;left:6980;top:1841;width:16;height:30" coordorigin="6980,1841" coordsize="16,30" path="m6988,1841l6984,1842,6980,1842,6981,1849,6982,1857,6983,1870,6992,1860,6996,1853,6990,1844,6989,1842,6984,1842,6980,1841,6989,1841,6988,1841xe" filled="true" fillcolor="#cfad80" stroked="false">
              <v:path arrowok="t"/>
              <v:fill type="solid"/>
            </v:shape>
          </v:group>
          <v:group style="position:absolute;left:7087;top:2726;width:16;height:25" coordorigin="7087,2726" coordsize="16,25">
            <v:shape style="position:absolute;left:7087;top:2726;width:16;height:25" coordorigin="7087,2726" coordsize="16,25" path="m7095,2726l7089,2726,7087,2751,7094,2744,7099,2740,7103,2736,7103,2733,7102,2731,7101,2728,7095,2726xe" filled="true" fillcolor="#cfad80" stroked="false">
              <v:path arrowok="t"/>
              <v:fill type="solid"/>
            </v:shape>
          </v:group>
          <v:group style="position:absolute;left:7315;top:1370;width:15;height:18" coordorigin="7315,1370" coordsize="15,18">
            <v:shape style="position:absolute;left:7315;top:1370;width:15;height:18" coordorigin="7315,1370" coordsize="15,18" path="m7325,1370l7315,1371,7317,1374,7321,1388,7330,1387,7325,1370xe" filled="true" fillcolor="#cfad80" stroked="false">
              <v:path arrowok="t"/>
              <v:fill type="solid"/>
            </v:shape>
          </v:group>
          <v:group style="position:absolute;left:7349;top:1537;width:16;height:22" coordorigin="7349,1537" coordsize="16,22">
            <v:shape style="position:absolute;left:7349;top:1537;width:16;height:22" coordorigin="7349,1537" coordsize="16,22" path="m7363,1537l7359,1544,7354,1550,7349,1558,7364,1556,7363,1537xe" filled="true" fillcolor="#cfad80" stroked="false">
              <v:path arrowok="t"/>
              <v:fill type="solid"/>
            </v:shape>
          </v:group>
          <v:group style="position:absolute;left:7071;top:2795;width:12;height:32" coordorigin="7071,2795" coordsize="12,32">
            <v:shape style="position:absolute;left:7071;top:2795;width:12;height:32" coordorigin="7071,2795" coordsize="12,32" path="m7077,2795l7076,2804,7071,2814,7083,2826,7081,2812,7080,2796,7077,2795,7077,2795xe" filled="true" fillcolor="#cfad80" stroked="false">
              <v:path arrowok="t"/>
              <v:fill type="solid"/>
            </v:shape>
          </v:group>
          <v:group style="position:absolute;left:7156;top:2531;width:10;height:16" coordorigin="7156,2531" coordsize="10,16">
            <v:shape style="position:absolute;left:7156;top:2531;width:10;height:16" coordorigin="7156,2531" coordsize="10,16" path="m7157,2531l7156,2547,7159,2543,7162,2539,7166,2534,7157,2531xe" filled="true" fillcolor="#cfad80" stroked="false">
              <v:path arrowok="t"/>
              <v:fill type="solid"/>
            </v:shape>
          </v:group>
          <v:group style="position:absolute;left:7216;top:1353;width:13;height:22" coordorigin="7216,1353" coordsize="13,22">
            <v:shape style="position:absolute;left:7216;top:1353;width:13;height:22" coordorigin="7216,1353" coordsize="13,22" path="m7219,1353l7218,1355,7217,1357,7216,1359,7219,1364,7225,1375,7226,1372,7228,1369,7229,1366,7226,1361,7219,1353xe" filled="true" fillcolor="#cfad80" stroked="false">
              <v:path arrowok="t"/>
              <v:fill type="solid"/>
            </v:shape>
          </v:group>
          <v:group style="position:absolute;left:7463;top:3399;width:11;height:20" coordorigin="7463,3399" coordsize="11,20">
            <v:shape style="position:absolute;left:7463;top:3399;width:11;height:20" coordorigin="7463,3399" coordsize="11,20" path="m7470,3399l7463,3413,7465,3416,7467,3418,7469,3414,7473,3404,7472,3403,7471,3401,7470,3399xe" filled="true" fillcolor="#cfad80" stroked="false">
              <v:path arrowok="t"/>
              <v:fill type="solid"/>
            </v:shape>
          </v:group>
          <v:group style="position:absolute;left:7007;top:2089;width:8;height:25" coordorigin="7007,2089" coordsize="8,25">
            <v:shape style="position:absolute;left:7007;top:2089;width:8;height:25" coordorigin="7007,2089" coordsize="8,25" path="m7013,2089l7011,2090,7007,2091,7009,2099,7011,2113,7012,2113,7015,2112,7014,2104,7013,2089xe" filled="true" fillcolor="#cfad80" stroked="false">
              <v:path arrowok="t"/>
              <v:fill type="solid"/>
            </v:shape>
          </v:group>
          <v:group style="position:absolute;left:6956;top:1746;width:10;height:15" coordorigin="6956,1746" coordsize="10,15">
            <v:shape style="position:absolute;left:6956;top:1746;width:10;height:15" coordorigin="6956,1746" coordsize="10,15" path="m6960,1746l6959,1749,6956,1752,6961,1758,6963,1761,6964,1758,6966,1755,6965,1751,6963,1748,6961,1747,6960,1746xe" filled="true" fillcolor="#cfad80" stroked="false">
              <v:path arrowok="t"/>
              <v:fill type="solid"/>
            </v:shape>
          </v:group>
          <v:group style="position:absolute;left:7068;top:2727;width:12;height:27" coordorigin="7068,2727" coordsize="12,27">
            <v:shape style="position:absolute;left:7068;top:2727;width:12;height:27" coordorigin="7068,2727" coordsize="12,27" path="m7079,2727l7068,2734,7074,2746,7074,2754,7076,2739,7079,2727xe" filled="true" fillcolor="#cfad80" stroked="false">
              <v:path arrowok="t"/>
              <v:fill type="solid"/>
            </v:shape>
          </v:group>
          <v:group style="position:absolute;left:7182;top:1449;width:11;height:19" coordorigin="7182,1449" coordsize="11,19">
            <v:shape style="position:absolute;left:7182;top:1449;width:11;height:19" coordorigin="7182,1449" coordsize="11,19" path="m7189,1449l7184,1458,7182,1462,7182,1463,7185,1467,7187,1462,7192,1454,7191,1453,7189,1449xe" filled="true" fillcolor="#cfad80" stroked="false">
              <v:path arrowok="t"/>
              <v:fill type="solid"/>
            </v:shape>
          </v:group>
          <v:group style="position:absolute;left:6930;top:2016;width:12;height:42" coordorigin="6930,2016" coordsize="12,42">
            <v:shape style="position:absolute;left:6930;top:2016;width:12;height:42" coordorigin="6930,2016" coordsize="12,42" path="m6941,2018l6938,2020,6936,2022,6934,2023,6934,2024,6930,2028,6931,2035,6938,2058,6939,2042,6940,2028,6941,2018xe" filled="true" fillcolor="#cfad80" stroked="false">
              <v:path arrowok="t"/>
              <v:fill type="solid"/>
            </v:shape>
            <v:shape style="position:absolute;left:6930;top:2016;width:12;height:42" coordorigin="6930,2016" coordsize="12,42" path="m6942,2016l6942,2017,6941,2017,6941,2018,6942,2018,6942,2016xe" filled="true" fillcolor="#cfad80" stroked="false">
              <v:path arrowok="t"/>
              <v:fill type="solid"/>
            </v:shape>
          </v:group>
          <v:group style="position:absolute;left:6942;top:2000;width:10;height:17" coordorigin="6942,2000" coordsize="10,17">
            <v:shape style="position:absolute;left:6942;top:2000;width:10;height:17" coordorigin="6942,2000" coordsize="10,17" path="m6951,2000l6944,2000,6942,2000,6942,2007,6942,2009,6942,2016,6951,2000xe" filled="true" fillcolor="#cfad80" stroked="false">
              <v:path arrowok="t"/>
              <v:fill type="solid"/>
            </v:shape>
          </v:group>
          <v:group style="position:absolute;left:6633;top:2059;width:13;height:22" coordorigin="6633,2059" coordsize="13,22">
            <v:shape style="position:absolute;left:6633;top:2059;width:13;height:22" coordorigin="6633,2059" coordsize="13,22" path="m6637,2059l6633,2075,6637,2078,6645,2081,6640,2067,6637,2059xe" filled="true" fillcolor="#cfad80" stroked="false">
              <v:path arrowok="t"/>
              <v:fill type="solid"/>
            </v:shape>
          </v:group>
          <v:group style="position:absolute;left:7261;top:1449;width:8;height:26" coordorigin="7261,1449" coordsize="8,26">
            <v:shape style="position:absolute;left:7261;top:1449;width:8;height:26" coordorigin="7261,1449" coordsize="8,26" path="m7264,1449l7261,1452,7261,1457,7262,1460,7265,1474,7267,1464,7268,1461,7268,1455,7266,1451,7265,1450,7264,1449xe" filled="true" fillcolor="#cfad80" stroked="false">
              <v:path arrowok="t"/>
              <v:fill type="solid"/>
            </v:shape>
          </v:group>
          <v:group style="position:absolute;left:7244;top:1362;width:8;height:26" coordorigin="7244,1362" coordsize="8,26">
            <v:shape style="position:absolute;left:7244;top:1362;width:8;height:26" coordorigin="7244,1362" coordsize="8,26" path="m7248,1362l7246,1364,7244,1366,7244,1371,7245,1375,7248,1388,7250,1378,7251,1375,7251,1372,7251,1369,7249,1366,7248,1362xe" filled="true" fillcolor="#cfad80" stroked="false">
              <v:path arrowok="t"/>
              <v:fill type="solid"/>
            </v:shape>
          </v:group>
          <v:group style="position:absolute;left:6984;top:2547;width:9;height:17" coordorigin="6984,2547" coordsize="9,17">
            <v:shape style="position:absolute;left:6984;top:2547;width:9;height:17" coordorigin="6984,2547" coordsize="9,17" path="m6987,2547l6985,2550,6984,2551,6985,2555,6987,2560,6988,2564,6991,2561,6992,2559,6989,2551,6987,2547xe" filled="true" fillcolor="#cfad80" stroked="false">
              <v:path arrowok="t"/>
              <v:fill type="solid"/>
            </v:shape>
          </v:group>
          <v:group style="position:absolute;left:7066;top:2557;width:7;height:17" coordorigin="7066,2557" coordsize="7,17">
            <v:shape style="position:absolute;left:7066;top:2557;width:7;height:17" coordorigin="7066,2557" coordsize="7,17" path="m7068,2557l7068,2559,7067,2562,7067,2567,7066,2572,7068,2573,7070,2574,7071,2569,7073,2559,7071,2558,7068,2557xe" filled="true" fillcolor="#cfad80" stroked="false">
              <v:path arrowok="t"/>
              <v:fill type="solid"/>
            </v:shape>
          </v:group>
          <v:group style="position:absolute;left:7119;top:2744;width:10;height:13" coordorigin="7119,2744" coordsize="10,13">
            <v:shape style="position:absolute;left:7119;top:2744;width:10;height:13" coordorigin="7119,2744" coordsize="10,13" path="m7128,2744l7125,2747,7123,2750,7119,2753,7127,2757,7128,2744xe" filled="true" fillcolor="#cfad80" stroked="false">
              <v:path arrowok="t"/>
              <v:fill type="solid"/>
            </v:shape>
          </v:group>
          <v:group style="position:absolute;left:6634;top:2108;width:8;height:20" coordorigin="6634,2108" coordsize="8,20">
            <v:shape style="position:absolute;left:6634;top:2108;width:8;height:20" coordorigin="6634,2108" coordsize="8,20" path="m6638,2108l6636,2109,6634,2111,6635,2116,6637,2122,6638,2127,6639,2126,6640,2125,6641,2124,6640,2119,6639,2114,6638,2108xe" filled="true" fillcolor="#cfad80" stroked="false">
              <v:path arrowok="t"/>
              <v:fill type="solid"/>
            </v:shape>
          </v:group>
          <v:group style="position:absolute;left:7490;top:3453;width:7;height:11" coordorigin="7490,3453" coordsize="7,11">
            <v:shape style="position:absolute;left:7490;top:3453;width:7;height:11" coordorigin="7490,3453" coordsize="7,11" path="m7491,3453l7491,3455,7490,3457,7490,3460,7492,3463,7494,3464,7496,3457,7494,3456,7493,3455,7491,3453xe" filled="true" fillcolor="#cfad80" stroked="false">
              <v:path arrowok="t"/>
              <v:fill type="solid"/>
            </v:shape>
          </v:group>
          <v:group style="position:absolute;left:6824;top:3088;width:11;height:12" coordorigin="6824,3088" coordsize="11,12">
            <v:shape style="position:absolute;left:6824;top:3088;width:11;height:12" coordorigin="6824,3088" coordsize="11,12" path="m6825,3088l6825,3091,6825,3093,6824,3095,6827,3097,6831,3098,6834,3100,6834,3095,6835,3092,6828,3090,6825,3088xe" filled="true" fillcolor="#cfad80" stroked="false">
              <v:path arrowok="t"/>
              <v:fill type="solid"/>
            </v:shape>
          </v:group>
          <v:group style="position:absolute;left:7537;top:3283;width:98;height:81" coordorigin="7537,3283" coordsize="98,81">
            <v:shape style="position:absolute;left:7537;top:3283;width:98;height:81" coordorigin="7537,3283" coordsize="98,81" path="m7623,3331l7581,3331,7581,3341,7580,3360,7582,3361,7585,3363,7593,3362,7601,3352,7629,3352,7635,3347,7624,3334,7623,333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29,3352l7601,3352,7612,3355,7617,3361,7628,3353,7629,3352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63,3283l7557,3285,7550,3289,7541,3293,7537,3312,7545,3316,7553,3317,7557,3325,7562,3333,7562,3348,7566,3360,7572,3343,7581,3331,7623,3331,7622,3328,7603,3328,7592,3320,7590,3302,7588,3296,7578,3296,7575,3295,7571,3294,7567,3287,7563,3283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14,3291l7608,3316,7603,3328,7622,3328,7619,3318,7614,329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86,3286l7582,3289,7578,3296,7588,3296,7586,3286xe" filled="true" fillcolor="#cfad80" stroked="false">
              <v:path arrowok="t"/>
              <v:fill type="solid"/>
            </v:shape>
          </v:group>
          <v:group style="position:absolute;left:7560;top:2029;width:40;height:74" coordorigin="7560,2029" coordsize="40,74">
            <v:shape style="position:absolute;left:7560;top:2029;width:40;height:74" coordorigin="7560,2029" coordsize="40,74" path="m7561,2029l7561,2035,7560,2045,7567,2056,7575,2074,7578,2096,7578,2099,7585,2103,7588,2101,7594,2099,7599,2079,7593,2059,7592,2057,7574,2057,7574,2054,7561,2029xe" filled="true" fillcolor="#cfad80" stroked="false">
              <v:path arrowok="t"/>
              <v:fill type="solid"/>
            </v:shape>
            <v:shape style="position:absolute;left:7560;top:2029;width:40;height:74" coordorigin="7560,2029" coordsize="40,74" path="m7590,2049l7574,2057,7592,2057,7590,2049xe" filled="true" fillcolor="#cfad80" stroked="false">
              <v:path arrowok="t"/>
              <v:fill type="solid"/>
            </v:shape>
          </v:group>
          <v:group style="position:absolute;left:7579;top:3125;width:21;height:45" coordorigin="7579,3125" coordsize="21,45">
            <v:shape style="position:absolute;left:7579;top:3125;width:21;height:45" coordorigin="7579,3125" coordsize="21,45" path="m7596,3125l7592,3128,7586,3128,7579,3147,7583,3159,7590,3170,7593,3157,7596,3144,7599,3132,7598,3130,7597,3127,7596,3125xe" filled="true" fillcolor="#cfad80" stroked="false">
              <v:path arrowok="t"/>
              <v:fill type="solid"/>
            </v:shape>
          </v:group>
          <v:group style="position:absolute;left:7463;top:1991;width:21;height:43" coordorigin="7463,1991" coordsize="21,43">
            <v:shape style="position:absolute;left:7463;top:1991;width:21;height:43" coordorigin="7463,1991" coordsize="21,43" path="m7475,1991l7471,2001,7467,2010,7463,2019,7467,2031,7472,2034,7477,2024,7483,2013,7481,2003,7475,1991xe" filled="true" fillcolor="#cfad80" stroked="false">
              <v:path arrowok="t"/>
              <v:fill type="solid"/>
            </v:shape>
          </v:group>
          <v:group style="position:absolute;left:7514;top:2181;width:14;height:22" coordorigin="7514,2181" coordsize="14,22">
            <v:shape style="position:absolute;left:7514;top:2181;width:14;height:22" coordorigin="7514,2181" coordsize="14,22" path="m7518,2181l7515,2190,7514,2203,7517,2200,7521,2197,7527,2193,7518,2181xe" filled="true" fillcolor="#cfad80" stroked="false">
              <v:path arrowok="t"/>
              <v:fill type="solid"/>
            </v:shape>
          </v:group>
          <v:group style="position:absolute;left:7483;top:2047;width:10;height:30" coordorigin="7483,2047" coordsize="10,30">
            <v:shape style="position:absolute;left:7483;top:2047;width:10;height:30" coordorigin="7483,2047" coordsize="10,30" path="m7493,2047l7483,2059,7491,2077,7492,2066,7493,2047xe" filled="true" fillcolor="#cfad80" stroked="false">
              <v:path arrowok="t"/>
              <v:fill type="solid"/>
            </v:shape>
          </v:group>
          <v:group style="position:absolute;left:7543;top:1950;width:8;height:22" coordorigin="7543,1950" coordsize="8,22">
            <v:shape style="position:absolute;left:7543;top:1950;width:8;height:22" coordorigin="7543,1950" coordsize="8,22" path="m7547,1950l7544,1951,7543,1952,7544,1958,7546,1964,7547,1971,7548,1969,7551,1966,7547,1950xe" filled="true" fillcolor="#cfad80" stroked="false">
              <v:path arrowok="t"/>
              <v:fill type="solid"/>
            </v:shape>
          </v:group>
          <v:group style="position:absolute;left:7555;top:3457;width:13;height:15" coordorigin="7555,3457" coordsize="13,15">
            <v:shape style="position:absolute;left:7555;top:3457;width:13;height:15" coordorigin="7555,3457" coordsize="13,15" path="m7556,3457l7555,3469,7557,3472,7567,3466,7561,3462,7558,3459,7556,3457xe" filled="true" fillcolor="#cfad80" stroked="false">
              <v:path arrowok="t"/>
              <v:fill type="solid"/>
            </v:shape>
          </v:group>
          <v:group style="position:absolute;left:7555;top:3456;width:2;height:2" coordorigin="7555,3456" coordsize="2,2">
            <v:shape style="position:absolute;left:7555;top:3456;width:2;height:2" coordorigin="7555,3456" coordsize="1,0" path="m7555,3456l7556,3456e" filled="false" stroked="true" strokeweight=".061pt" strokecolor="#cfad80">
              <v:path arrowok="t"/>
            </v:shape>
          </v:group>
          <v:group style="position:absolute;left:11010;top:560;width:10;height:15" coordorigin="11010,560" coordsize="10,15">
            <v:shape style="position:absolute;left:11010;top:560;width:10;height:15" coordorigin="11010,560" coordsize="10,15" path="m11019,560l11016,561,11013,562,11010,562,11010,564,11010,566,11010,567,11019,575,11019,560xe" filled="true" fillcolor="#cfad80" stroked="false">
              <v:path arrowok="t"/>
              <v:fill type="solid"/>
            </v:shape>
          </v:group>
          <v:group style="position:absolute;left:10797;top:296;width:24;height:66" coordorigin="10797,296" coordsize="24,66">
            <v:shape style="position:absolute;left:10797;top:296;width:24;height:66" coordorigin="10797,296" coordsize="24,66" path="m10811,296l10806,299,10800,301,10797,308,10804,325,10805,344,10806,348,10805,350,10809,354,10813,362,10814,352,10814,348,10814,344,10814,341,10812,338,10813,328,10820,316,10816,303,10814,301,10813,299,10811,296xe" filled="true" fillcolor="#cfad80" stroked="false">
              <v:path arrowok="t"/>
              <v:fill type="solid"/>
            </v:shape>
          </v:group>
          <v:group style="position:absolute;left:10877;top:454;width:14;height:68" coordorigin="10877,454" coordsize="14,68">
            <v:shape style="position:absolute;left:10877;top:454;width:14;height:68" coordorigin="10877,454" coordsize="14,68" path="m10879,454l10877,466,10878,486,10882,505,10888,522,10889,510,10888,498,10889,486,10891,469,10886,462,10879,454xe" filled="true" fillcolor="#cfad80" stroked="false">
              <v:path arrowok="t"/>
              <v:fill type="solid"/>
            </v:shape>
          </v:group>
          <v:group style="position:absolute;left:10434;top:0;width:21;height:27" coordorigin="10434,0" coordsize="21,27">
            <v:shape style="position:absolute;left:10434;top:0;width:21;height:27" coordorigin="10434,0" coordsize="21,27" path="m10452,0l10440,0,10434,5,10447,18,10455,27,10453,1,10452,0xe" filled="true" fillcolor="#cfad80" stroked="false">
              <v:path arrowok="t"/>
              <v:fill type="solid"/>
            </v:shape>
          </v:group>
          <v:group style="position:absolute;left:10908;top:1018;width:24;height:28" coordorigin="10908,1018" coordsize="24,28">
            <v:shape style="position:absolute;left:10908;top:1018;width:24;height:28" coordorigin="10908,1018" coordsize="24,28" path="m10919,1018l10914,1026,10908,1035,10917,1039,10930,1045,10930,1042,10931,1039,10932,1036,10928,1031,10924,1025,10919,1018xe" filled="true" fillcolor="#cfad80" stroked="false">
              <v:path arrowok="t"/>
              <v:fill type="solid"/>
            </v:shape>
          </v:group>
          <v:group style="position:absolute;left:10869;top:1327;width:22;height:39" coordorigin="10869,1327" coordsize="22,39">
            <v:shape style="position:absolute;left:10869;top:1327;width:22;height:39" coordorigin="10869,1327" coordsize="22,39" path="m10881,1327l10874,1338,10869,1348,10874,1361,10876,1366,10883,1364,10891,1364,10885,1344,10881,1327xe" filled="true" fillcolor="#cfad80" stroked="false">
              <v:path arrowok="t"/>
              <v:fill type="solid"/>
            </v:shape>
            <v:shape style="position:absolute;left:10869;top:1327;width:22;height:39" coordorigin="10869,1327" coordsize="22,39" path="m10891,1364l10883,1364,10891,1365,10891,1364xe" filled="true" fillcolor="#cfad80" stroked="false">
              <v:path arrowok="t"/>
              <v:fill type="solid"/>
            </v:shape>
          </v:group>
          <v:group style="position:absolute;left:10414;top:0;width:20;height:19" coordorigin="10414,0" coordsize="20,19">
            <v:shape style="position:absolute;left:10414;top:0;width:20;height:19" coordorigin="10414,0" coordsize="20,19" path="m10416,0l10414,16,10433,18,10428,8,10426,2,10425,0,10416,0e" filled="true" fillcolor="#cfad80" stroked="false">
              <v:path arrowok="t"/>
              <v:fill type="solid"/>
            </v:shape>
          </v:group>
          <v:group style="position:absolute;left:10874;top:371;width:19;height:27" coordorigin="10874,371" coordsize="19,27">
            <v:shape style="position:absolute;left:10874;top:371;width:19;height:27" coordorigin="10874,371" coordsize="19,27" path="m10882,371l10878,382,10874,394,10883,397,10893,375,10882,371xe" filled="true" fillcolor="#cfad80" stroked="false">
              <v:path arrowok="t"/>
              <v:fill type="solid"/>
            </v:shape>
          </v:group>
          <v:group style="position:absolute;left:10954;top:1000;width:18;height:24" coordorigin="10954,1000" coordsize="18,24">
            <v:shape style="position:absolute;left:10954;top:1000;width:18;height:24" coordorigin="10954,1000" coordsize="18,24" path="m10954,1000l10954,1005,10954,1007,10954,1016,10956,1018,10962,1023,10969,1023,10971,1007,10966,1005,10954,1000xe" filled="true" fillcolor="#cfad80" stroked="false">
              <v:path arrowok="t"/>
              <v:fill type="solid"/>
            </v:shape>
          </v:group>
          <v:group style="position:absolute;left:10445;top:38;width:16;height:25" coordorigin="10445,38" coordsize="16,25">
            <v:shape style="position:absolute;left:10445;top:38;width:16;height:25" coordorigin="10445,38" coordsize="16,25" path="m10453,38l10447,38,10445,63,10452,57,10461,48,10460,43,10459,40,10453,38xe" filled="true" fillcolor="#cfad80" stroked="false">
              <v:path arrowok="t"/>
              <v:fill type="solid"/>
            </v:shape>
          </v:group>
          <v:group style="position:absolute;left:10429;top:107;width:12;height:31" coordorigin="10429,107" coordsize="12,31">
            <v:shape style="position:absolute;left:10429;top:107;width:12;height:31" coordorigin="10429,107" coordsize="12,31" path="m10435,107l10434,116,10429,126,10441,138,10439,124,10438,109,10436,108,10435,107,10435,107xe" filled="true" fillcolor="#cfad80" stroked="false">
              <v:path arrowok="t"/>
              <v:fill type="solid"/>
            </v:shape>
          </v:group>
          <v:group style="position:absolute;left:10853;top:1273;width:13;height:26" coordorigin="10853,1273" coordsize="13,26">
            <v:shape style="position:absolute;left:10853;top:1273;width:13;height:26" coordorigin="10853,1273" coordsize="13,26" path="m10861,1273l10859,1279,10857,1285,10853,1292,10866,1299,10866,1289,10861,1273xe" filled="true" fillcolor="#cfad80" stroked="false">
              <v:path arrowok="t"/>
              <v:fill type="solid"/>
            </v:shape>
          </v:group>
          <v:group style="position:absolute;left:10791;top:1332;width:16;height:12" coordorigin="10791,1332" coordsize="16,12">
            <v:shape style="position:absolute;left:10791;top:1332;width:16;height:12" coordorigin="10791,1332" coordsize="16,12" path="m10791,1332l10791,1340,10806,1344,10805,1339,10805,1334,10804,1334,10800,1333,10795,1333,10791,1332xe" filled="true" fillcolor="#cfad80" stroked="false">
              <v:path arrowok="t"/>
              <v:fill type="solid"/>
            </v:shape>
          </v:group>
          <v:group style="position:absolute;left:10821;top:711;width:11;height:20" coordorigin="10821,711" coordsize="11,20">
            <v:shape style="position:absolute;left:10821;top:711;width:11;height:20" coordorigin="10821,711" coordsize="11,20" path="m10828,711l10826,715,10821,725,10823,729,10825,731,10831,717,10830,715,10828,711xe" filled="true" fillcolor="#cfad80" stroked="false">
              <v:path arrowok="t"/>
              <v:fill type="solid"/>
            </v:shape>
          </v:group>
          <v:group style="position:absolute;left:10888;top:429;width:17;height:17" coordorigin="10888,429" coordsize="17,17">
            <v:shape style="position:absolute;left:10888;top:429;width:17;height:17" coordorigin="10888,429" coordsize="17,17" path="m10888,429l10893,443,10905,445,10897,438,10893,434,10888,429xe" filled="true" fillcolor="#cfad80" stroked="false">
              <v:path arrowok="t"/>
              <v:fill type="solid"/>
            </v:shape>
          </v:group>
          <v:group style="position:absolute;left:10425;top:40;width:12;height:27" coordorigin="10425,40" coordsize="12,27">
            <v:shape style="position:absolute;left:10425;top:40;width:12;height:27" coordorigin="10425,40" coordsize="12,27" path="m10437,40l10425,47,10432,59,10431,67,10433,59,10437,40xe" filled="true" fillcolor="#cfad80" stroked="false">
              <v:path arrowok="t"/>
              <v:fill type="solid"/>
            </v:shape>
          </v:group>
          <v:group style="position:absolute;left:10920;top:363;width:18;height:23" coordorigin="10920,363" coordsize="18,23">
            <v:shape style="position:absolute;left:10920;top:363;width:18;height:23" coordorigin="10920,363" coordsize="18,23" path="m10927,363l10920,377,10926,386,10932,382,10937,378,10932,373,10927,363xe" filled="true" fillcolor="#cfad80" stroked="false">
              <v:path arrowok="t"/>
              <v:fill type="solid"/>
            </v:shape>
          </v:group>
          <v:group style="position:absolute;left:10477;top:57;width:10;height:13" coordorigin="10477,57" coordsize="10,13">
            <v:shape style="position:absolute;left:10477;top:57;width:10;height:13" coordorigin="10477,57" coordsize="10,13" path="m10486,57l10483,59,10477,65,10485,69,10486,57xe" filled="true" fillcolor="#cfad80" stroked="false">
              <v:path arrowok="t"/>
              <v:fill type="solid"/>
            </v:shape>
          </v:group>
          <v:group style="position:absolute;left:10848;top:766;width:7;height:11" coordorigin="10848,766" coordsize="7,11">
            <v:shape style="position:absolute;left:10848;top:766;width:7;height:11" coordorigin="10848,766" coordsize="7,11" path="m10849,766l10849,767,10848,770,10848,772,10850,775,10852,777,10853,772,10854,770,10851,767,10849,766xe" filled="true" fillcolor="#cfad80" stroked="false">
              <v:path arrowok="t"/>
              <v:fill type="solid"/>
            </v:shape>
          </v:group>
          <v:group style="position:absolute;left:10895;top:595;width:98;height:81" coordorigin="10895,595" coordsize="98,81">
            <v:shape style="position:absolute;left:10895;top:595;width:98;height:81" coordorigin="10895,595" coordsize="98,81" path="m10981,644l10939,644,10939,653,10938,672,10943,675,10951,674,10959,664,10987,664,10993,659,10982,646,10981,64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87,664l10959,664,10970,667,10975,674,10986,665,10987,66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21,595l10915,598,10899,605,10897,615,10895,624,10903,628,10911,630,10915,638,10919,646,10920,661,10924,672,10930,655,10939,644,10981,644,10980,640,10961,640,10950,632,10948,614,10946,608,10936,608,10933,607,10929,606,10925,599,10921,595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72,603l10966,628,10961,640,10980,640,10977,631,10972,603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44,599l10940,602,10936,608,10946,608,10944,599xe" filled="true" fillcolor="#cfad80" stroked="false">
              <v:path arrowok="t"/>
              <v:fill type="solid"/>
            </v:shape>
          </v:group>
          <v:group style="position:absolute;left:10936;top:437;width:21;height:45" coordorigin="10936,437" coordsize="21,45">
            <v:shape style="position:absolute;left:10936;top:437;width:21;height:45" coordorigin="10936,437" coordsize="21,45" path="m10954,437l10950,440,10944,440,10942,446,10936,459,10941,471,10948,482,10951,469,10957,444,10955,440,10954,437xe" filled="true" fillcolor="#cfad80" stroked="false">
              <v:path arrowok="t"/>
              <v:fill type="solid"/>
            </v:shape>
          </v:group>
          <v:group style="position:absolute;left:10945;top:304;width:10;height:21" coordorigin="10945,304" coordsize="10,21">
            <v:shape style="position:absolute;left:10945;top:304;width:10;height:21" coordorigin="10945,304" coordsize="10,21" path="m10948,304l10945,308,10947,314,10951,324,10952,322,10954,320,10955,319,10951,309,10948,304xe" filled="true" fillcolor="#cfad80" stroked="false">
              <v:path arrowok="t"/>
              <v:fill type="solid"/>
            </v:shape>
          </v:group>
          <v:group style="position:absolute;left:10928;top:784;width:14;height:25" coordorigin="10928,784" coordsize="14,25">
            <v:shape style="position:absolute;left:10928;top:784;width:14;height:25" coordorigin="10928,784" coordsize="14,25" path="m10928,784l10938,809,10942,789,10939,784,10928,784xe" filled="true" fillcolor="#cfad80" stroked="false">
              <v:path arrowok="t"/>
              <v:fill type="solid"/>
            </v:shape>
          </v:group>
          <v:group style="position:absolute;left:10959;top:899;width:10;height:17" coordorigin="10959,899" coordsize="10,17">
            <v:shape style="position:absolute;left:10959;top:899;width:10;height:17" coordorigin="10959,899" coordsize="10,17" path="m10962,899l10960,904,10959,906,10962,909,10967,915,10969,911,10969,910,10964,902,10962,899xe" filled="true" fillcolor="#cfad80" stroked="false">
              <v:path arrowok="t"/>
              <v:fill type="solid"/>
            </v:shape>
          </v:group>
          <v:group style="position:absolute;left:10985;top:183;width:8;height:15" coordorigin="10985,183" coordsize="8,15">
            <v:shape style="position:absolute;left:10985;top:183;width:8;height:15" coordorigin="10985,183" coordsize="8,15" path="m10988,183l10986,186,10985,189,10985,194,10987,197,10989,197,10990,198,10991,193,10992,191,10988,183xe" filled="true" fillcolor="#cfad80" stroked="false">
              <v:path arrowok="t"/>
              <v:fill type="solid"/>
            </v:shape>
          </v:group>
          <v:group style="position:absolute;left:10927;top:1343;width:11;height:18" coordorigin="10927,1343" coordsize="11,18">
            <v:shape style="position:absolute;left:10927;top:1343;width:11;height:18" coordorigin="10927,1343" coordsize="11,18" path="m10929,1343l10928,1345,10928,1347,10927,1348,10930,1352,10933,1356,10936,1360,10936,1359,10938,1356,10935,1351,10932,1347,10929,1343xe" filled="true" fillcolor="#cfad80" stroked="false">
              <v:path arrowok="t"/>
              <v:fill type="solid"/>
            </v:shape>
          </v:group>
          <v:group style="position:absolute;left:10912;top:769;width:13;height:15" coordorigin="10912,769" coordsize="13,15">
            <v:shape style="position:absolute;left:10912;top:769;width:13;height:15" coordorigin="10912,769" coordsize="13,15" path="m10913,769l10912,781,10915,784,10925,778,10919,774,10916,771,10913,769xe" filled="true" fillcolor="#cfad80" stroked="false">
              <v:path arrowok="t"/>
              <v:fill type="solid"/>
            </v:shape>
          </v:group>
          <v:group style="position:absolute;left:10913;top:768;width:2;height:2" coordorigin="10913,768" coordsize="2,2">
            <v:shape style="position:absolute;left:10913;top:768;width:2;height:2" coordorigin="10913,768" coordsize="1,2" path="m10913,768l10913,769,10913,769,10913,768xe" filled="true" fillcolor="#cfad80" stroked="false">
              <v:path arrowok="t"/>
              <v:fill type="solid"/>
            </v:shape>
          </v:group>
          <v:group style="position:absolute;left:3871;top:1354;width:22;height:42" coordorigin="3871,1354" coordsize="22,42">
            <v:shape style="position:absolute;left:3871;top:1354;width:22;height:42" coordorigin="3871,1354" coordsize="22,42" path="m3878,1354l3871,1368,3880,1386,3891,1395,3892,1376,3892,1357,3878,1354xe" filled="true" fillcolor="#cfad80" stroked="false">
              <v:path arrowok="t"/>
              <v:fill type="solid"/>
            </v:shape>
          </v:group>
          <v:group style="position:absolute;left:2243;top:2696;width:18;height:53" coordorigin="2243,2696" coordsize="18,53">
            <v:shape style="position:absolute;left:2243;top:2696;width:18;height:53" coordorigin="2243,2696" coordsize="18,53" path="m2252,2696l2248,2709,2245,2719,2243,2734,2244,2742,2247,2748,2252,2749,2254,2746,2257,2743,2260,2735,2259,2730,2258,2719,2255,2709,2252,2696xe" filled="true" fillcolor="#cfad80" stroked="false">
              <v:path arrowok="t"/>
              <v:fill type="solid"/>
            </v:shape>
          </v:group>
          <v:group style="position:absolute;left:1609;top:399;width:24;height:38" coordorigin="1609,399" coordsize="24,38">
            <v:shape style="position:absolute;left:1609;top:399;width:24;height:38" coordorigin="1609,399" coordsize="24,38" path="m1620,399l1609,404,1609,426,1609,437,1623,426,1632,419,1626,411,1620,399xe" filled="true" fillcolor="#cfad80" stroked="false">
              <v:path arrowok="t"/>
              <v:fill type="solid"/>
            </v:shape>
          </v:group>
          <v:group style="position:absolute;left:3881;top:1445;width:22;height:36" coordorigin="3881,1445" coordsize="22,36">
            <v:shape style="position:absolute;left:3881;top:1445;width:22;height:36" coordorigin="3881,1445" coordsize="22,36" path="m3899,1445l3894,1447,3888,1449,3881,1452,3886,1465,3890,1475,3897,1480,3903,1464,3899,1445xe" filled="true" fillcolor="#cfad80" stroked="false">
              <v:path arrowok="t"/>
              <v:fill type="solid"/>
            </v:shape>
          </v:group>
          <v:group style="position:absolute;left:1791;top:355;width:22;height:30" coordorigin="1791,355" coordsize="22,30">
            <v:shape style="position:absolute;left:1791;top:355;width:22;height:30" coordorigin="1791,355" coordsize="22,30" path="m1791,355l1796,383,1796,384,1813,380,1806,363,1804,360,1791,355xe" filled="true" fillcolor="#cfad80" stroked="false">
              <v:path arrowok="t"/>
              <v:fill type="solid"/>
            </v:shape>
          </v:group>
          <v:group style="position:absolute;left:3824;top:1516;width:20;height:28" coordorigin="3824,1516" coordsize="20,28">
            <v:shape style="position:absolute;left:3824;top:1516;width:20;height:28" coordorigin="3824,1516" coordsize="20,28" path="m3829,1516l3824,1543,3843,1543,3843,1541,3844,1536,3840,1530,3829,1516xe" filled="true" fillcolor="#cfad80" stroked="false">
              <v:path arrowok="t"/>
              <v:fill type="solid"/>
            </v:shape>
          </v:group>
          <v:group style="position:absolute;left:1556;top:393;width:16;height:17" coordorigin="1556,393" coordsize="16,17">
            <v:shape style="position:absolute;left:1556;top:393;width:16;height:17" coordorigin="1556,393" coordsize="16,17" path="m1556,393l1571,410,1570,395,1563,393,1556,393xe" filled="true" fillcolor="#cfad80" stroked="false">
              <v:path arrowok="t"/>
              <v:fill type="solid"/>
            </v:shape>
          </v:group>
          <v:group style="position:absolute;left:953;top:1809;width:11;height:12" coordorigin="953,1809" coordsize="11,12">
            <v:shape style="position:absolute;left:953;top:1809;width:11;height:12" coordorigin="953,1809" coordsize="11,12" path="m963,1809l960,1810,956,1810,953,1812,953,1818,956,1819,960,1820,964,1821,963,1809xe" filled="true" fillcolor="#cfad80" stroked="false">
              <v:path arrowok="t"/>
              <v:fill type="solid"/>
            </v:shape>
          </v:group>
          <v:group style="position:absolute;left:313;top:2687;width:13;height:25" coordorigin="313,2687" coordsize="13,25">
            <v:shape style="position:absolute;left:313;top:2687;width:13;height:25" coordorigin="313,2687" coordsize="13,25" path="m323,2687l320,2693,313,2707,324,2712,326,2703,323,2687xe" filled="true" fillcolor="#cfad80" stroked="false">
              <v:path arrowok="t"/>
              <v:fill type="solid"/>
            </v:shape>
          </v:group>
          <v:group style="position:absolute;left:0;top:2838;width:5;height:19" coordorigin="0,2838" coordsize="5,19">
            <v:shape style="position:absolute;left:0;top:2838;width:5;height:19" coordorigin="0,2838" coordsize="5,19" path="m0,2857l1,2856,4,2850,0,2838,0,2857e" filled="true" fillcolor="#cfad80" stroked="false">
              <v:path arrowok="t"/>
              <v:fill type="solid"/>
            </v:shape>
          </v:group>
          <v:group style="position:absolute;left:1544;top:434;width:16;height:20" coordorigin="1544,434" coordsize="16,20">
            <v:shape style="position:absolute;left:1544;top:434;width:16;height:20" coordorigin="1544,434" coordsize="16,20" path="m1544,434l1545,453,1550,454,1560,445,1548,437,1544,434xe" filled="true" fillcolor="#cfad80" stroked="false">
              <v:path arrowok="t"/>
              <v:fill type="solid"/>
            </v:shape>
          </v:group>
          <v:group style="position:absolute;left:178;top:390;width:12;height:19" coordorigin="178,390" coordsize="12,19">
            <v:shape style="position:absolute;left:178;top:390;width:12;height:19" coordorigin="178,390" coordsize="12,19" path="m181,390l179,395,178,398,180,402,183,405,186,409,188,404,189,401,186,397,184,394,181,391,181,390xe" filled="true" fillcolor="#cfad80" stroked="false">
              <v:path arrowok="t"/>
              <v:fill type="solid"/>
            </v:shape>
          </v:group>
          <v:group style="position:absolute;left:364;top:2529;width:13;height:15" coordorigin="364,2529" coordsize="13,15">
            <v:shape style="position:absolute;left:364;top:2529;width:13;height:15" coordorigin="364,2529" coordsize="13,15" path="m366,2529l364,2539,368,2541,372,2543,376,2544,377,2539,377,2537,374,2534,370,2532,366,2529xe" filled="true" fillcolor="#cfad80" stroked="false">
              <v:path arrowok="t"/>
              <v:fill type="solid"/>
            </v:shape>
          </v:group>
          <v:group style="position:absolute;left:1665;top:465;width:13;height:20" coordorigin="1665,465" coordsize="13,20">
            <v:shape style="position:absolute;left:1665;top:465;width:13;height:20" coordorigin="1665,465" coordsize="13,20" path="m1668,465l1666,471,1665,474,1667,477,1669,482,1671,483,1673,484,1675,479,1677,475,1674,470,1672,466,1669,465,1668,465xe" filled="true" fillcolor="#cfad80" stroked="false">
              <v:path arrowok="t"/>
              <v:fill type="solid"/>
            </v:shape>
          </v:group>
          <v:group style="position:absolute;left:921;top:2018;width:12;height:29" coordorigin="921,2018" coordsize="12,29">
            <v:shape style="position:absolute;left:921;top:2018;width:12;height:29" coordorigin="921,2018" coordsize="12,29" path="m933,2018l921,2018,925,2028,927,2035,930,2046,932,2028,933,2018xe" filled="true" fillcolor="#cfad80" stroked="false">
              <v:path arrowok="t"/>
              <v:fill type="solid"/>
            </v:shape>
          </v:group>
          <v:group style="position:absolute;left:1410;top:1689;width:11;height:30" coordorigin="1410,1689" coordsize="11,30">
            <v:shape style="position:absolute;left:1410;top:1689;width:11;height:30" coordorigin="1410,1689" coordsize="11,30" path="m1412,1689l1412,1699,1411,1707,1410,1718,1418,1707,1421,1701,1412,1689xe" filled="true" fillcolor="#cfad80" stroked="false">
              <v:path arrowok="t"/>
              <v:fill type="solid"/>
            </v:shape>
          </v:group>
          <v:group style="position:absolute;left:3807;top:1781;width:14;height:14" coordorigin="3807,1781" coordsize="14,14">
            <v:shape style="position:absolute;left:3807;top:1781;width:14;height:14" coordorigin="3807,1781" coordsize="14,14" path="m3820,1781l3807,1787,3808,1790,3808,1792,3809,1795,3817,1789,3821,1787,3821,1785,3820,1781xe" filled="true" fillcolor="#cfad80" stroked="false">
              <v:path arrowok="t"/>
              <v:fill type="solid"/>
            </v:shape>
          </v:group>
          <v:group style="position:absolute;left:1532;top:410;width:7;height:13" coordorigin="1532,410" coordsize="7,13">
            <v:shape style="position:absolute;left:1532;top:410;width:7;height:13" coordorigin="1532,410" coordsize="7,13" path="m1536,410l1536,410,1535,412,1532,416,1533,418,1535,422,1536,420,1537,417,1538,415,1537,413,1536,410xe" filled="true" fillcolor="#cfad80" stroked="false">
              <v:path arrowok="t"/>
              <v:fill type="solid"/>
            </v:shape>
          </v:group>
          <v:group style="position:absolute;left:1769;top:427;width:12;height:24" coordorigin="1769,427" coordsize="12,24">
            <v:shape style="position:absolute;left:1769;top:427;width:12;height:24" coordorigin="1769,427" coordsize="12,24" path="m1774,427l1772,428,1771,430,1769,432,1772,438,1774,444,1777,450,1778,449,1779,447,1780,446,1778,439,1776,433,1774,427xe" filled="true" fillcolor="#cfad80" stroked="false">
              <v:path arrowok="t"/>
              <v:fill type="solid"/>
            </v:shape>
          </v:group>
          <v:group style="position:absolute;left:3888;top:1678;width:9;height:18" coordorigin="3888,1678" coordsize="9,18">
            <v:shape style="position:absolute;left:3888;top:1678;width:9;height:18" coordorigin="3888,1678" coordsize="9,18" path="m3892,1678l3891,1683,3889,1686,3888,1689,3888,1691,3891,1696,3891,1695,3893,1693,3895,1691,3896,1687,3896,1686,3894,1683,3892,1678xe" filled="true" fillcolor="#cfad80" stroked="false">
              <v:path arrowok="t"/>
              <v:fill type="solid"/>
            </v:shape>
          </v:group>
          <v:group style="position:absolute;left:3850;top:1354;width:7;height:12" coordorigin="3850,1354" coordsize="7,12">
            <v:shape style="position:absolute;left:3850;top:1354;width:7;height:12" coordorigin="3850,1354" coordsize="7,12" path="m3853,1354l3852,1357,3851,1360,3850,1363,3851,1364,3853,1366,3854,1365,3855,1363,3855,1360,3856,1357,3855,1356,3853,1354xe" filled="true" fillcolor="#cfad80" stroked="false">
              <v:path arrowok="t"/>
              <v:fill type="solid"/>
            </v:shape>
          </v:group>
          <v:group style="position:absolute;left:13;top:2893;width:9;height:11" coordorigin="13,2893" coordsize="9,11">
            <v:shape style="position:absolute;left:13;top:2893;width:9;height:11" coordorigin="13,2893" coordsize="9,11" path="m15,2893l14,2895,13,2896,14,2899,15,2901,17,2904,18,2901,22,2898,20,2896,18,2894,15,2893xe" filled="true" fillcolor="#cfad80" stroked="false">
              <v:path arrowok="t"/>
              <v:fill type="solid"/>
            </v:shape>
          </v:group>
          <v:group style="position:absolute;left:269;top:2672;width:8;height:14" coordorigin="269,2672" coordsize="8,14">
            <v:shape style="position:absolute;left:269;top:2672;width:8;height:14" coordorigin="269,2672" coordsize="8,14" path="m273,2672l270,2678,269,2681,271,2682,274,2684,276,2685,276,2681,277,2678,276,2673,274,2673,273,2672xe" filled="true" fillcolor="#cfad80" stroked="false">
              <v:path arrowok="t"/>
              <v:fill type="solid"/>
            </v:shape>
          </v:group>
          <v:group style="position:absolute;left:955;top:2034;width:11;height:15" coordorigin="955,2034" coordsize="11,15">
            <v:shape style="position:absolute;left:955;top:2034;width:11;height:15" coordorigin="955,2034" coordsize="11,15" path="m957,2034l956,2038,955,2040,956,2043,958,2046,961,2048,962,2045,965,2041,962,2038,960,2035,958,2034,957,2034xe" filled="true" fillcolor="#cfad80" stroked="false">
              <v:path arrowok="t"/>
              <v:fill type="solid"/>
            </v:shape>
          </v:group>
          <v:group style="position:absolute;left:3765;top:1769;width:12;height:21" coordorigin="3765,1769" coordsize="12,21">
            <v:shape style="position:absolute;left:3765;top:1769;width:12;height:21" coordorigin="3765,1769" coordsize="12,21" path="m3769,1769l3765,1778,3769,1786,3772,1790,3776,1782,3774,1777,3769,1769xe" filled="true" fillcolor="#cfad80" stroked="false">
              <v:path arrowok="t"/>
              <v:fill type="solid"/>
            </v:shape>
          </v:group>
          <v:group style="position:absolute;left:1866;top:1772;width:38;height:64" coordorigin="1866,1772" coordsize="38,64">
            <v:shape style="position:absolute;left:1866;top:1772;width:38;height:64" coordorigin="1866,1772" coordsize="38,64" path="m1866,1812l1866,1828,1870,1836,1876,1835,1879,1835,1882,1825,1885,1818,1886,1818,1885,1818,1873,1814,1866,181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9,1886,1819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8,1886,1818,1886,1818,1887,1818,1886,1818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7,1818l1886,1818,1887,1818,1887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2,1772l1888,1785,1882,1794,1884,1803,1885,1810,1886,1818,1887,1818,1887,1817,1890,1817,1898,1804,1903,1784,1892,177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0,1817l1887,1817,1888,1817,1890,1817xe" filled="true" fillcolor="#cfad80" stroked="false">
              <v:path arrowok="t"/>
              <v:fill type="solid"/>
            </v:shape>
          </v:group>
          <v:group style="position:absolute;left:1989;top:1481;width:24;height:46" coordorigin="1989,1481" coordsize="24,46">
            <v:shape style="position:absolute;left:1989;top:1481;width:24;height:46" coordorigin="1989,1481" coordsize="24,46" path="m1998,1481l1998,1506,1989,1510,1989,1512,1995,1527,2002,1519,2006,1510,2009,1497,2012,1484,1998,1481xe" filled="true" fillcolor="#cfad80" stroked="false">
              <v:path arrowok="t"/>
              <v:fill type="solid"/>
            </v:shape>
          </v:group>
          <v:group style="position:absolute;left:1258;top:2508;width:31;height:25" coordorigin="1258,2508" coordsize="31,25">
            <v:shape style="position:absolute;left:1258;top:2508;width:31;height:25" coordorigin="1258,2508" coordsize="31,25" path="m1278,2508l1269,2515,1258,2518,1267,2530,1276,2533,1289,2517,1278,2508xe" filled="true" fillcolor="#cfad80" stroked="false">
              <v:path arrowok="t"/>
              <v:fill type="solid"/>
            </v:shape>
          </v:group>
          <v:group style="position:absolute;left:1244;top:2476;width:21;height:41" coordorigin="1244,2476" coordsize="21,41">
            <v:shape style="position:absolute;left:1244;top:2476;width:21;height:41" coordorigin="1244,2476" coordsize="21,41" path="m1258,2476l1252,2485,1244,2516,1254,2500,1265,2482,1258,2476xe" filled="true" fillcolor="#cfad80" stroked="false">
              <v:path arrowok="t"/>
              <v:fill type="solid"/>
            </v:shape>
          </v:group>
          <v:group style="position:absolute;left:1158;top:1700;width:24;height:28" coordorigin="1158,1700" coordsize="24,28">
            <v:shape style="position:absolute;left:1158;top:1700;width:24;height:28" coordorigin="1158,1700" coordsize="24,28" path="m1160,1700l1159,1706,1158,1708,1162,1714,1166,1720,1171,1727,1176,1718,1182,1710,1160,1700xe" filled="true" fillcolor="#cfad80" stroked="false">
              <v:path arrowok="t"/>
              <v:fill type="solid"/>
            </v:shape>
          </v:group>
          <v:group style="position:absolute;left:2225;top:1616;width:24;height:34" coordorigin="2225,1616" coordsize="24,34">
            <v:shape style="position:absolute;left:2225;top:1616;width:24;height:34" coordorigin="2225,1616" coordsize="24,34" path="m2233,1616l2231,1629,2225,1641,2233,1644,2238,1647,2242,1649,2249,1637,2246,1626,2233,1616xe" filled="true" fillcolor="#cfad80" stroked="false">
              <v:path arrowok="t"/>
              <v:fill type="solid"/>
            </v:shape>
          </v:group>
          <v:group style="position:absolute;left:1199;top:1378;width:22;height:40" coordorigin="1199,1378" coordsize="22,40">
            <v:shape style="position:absolute;left:1199;top:1378;width:22;height:40" coordorigin="1199,1378" coordsize="22,40" path="m1199,1378l1210,1418,1216,1407,1221,1397,1216,1384,1215,1381,1207,1381,1199,1378xe" filled="true" fillcolor="#cfad80" stroked="false">
              <v:path arrowok="t"/>
              <v:fill type="solid"/>
            </v:shape>
            <v:shape style="position:absolute;left:1199;top:1378;width:22;height:40" coordorigin="1199,1378" coordsize="22,40" path="m1214,1379l1207,1381,1215,1381,1214,1379xe" filled="true" fillcolor="#cfad80" stroked="false">
              <v:path arrowok="t"/>
              <v:fill type="solid"/>
            </v:shape>
          </v:group>
          <v:group style="position:absolute;left:1243;top:2591;width:33;height:18" coordorigin="1243,2591" coordsize="33,18">
            <v:shape style="position:absolute;left:1243;top:2591;width:33;height:18" coordorigin="1243,2591" coordsize="33,18" path="m1274,2591l1244,2594,1244,2598,1243,2602,1250,2604,1257,2606,1264,2608,1263,2609,1267,2605,1271,2602,1275,2598,1274,2591xe" filled="true" fillcolor="#cfad80" stroked="false">
              <v:path arrowok="t"/>
              <v:fill type="solid"/>
            </v:shape>
          </v:group>
          <v:group style="position:absolute;left:2073;top:1330;width:25;height:29" coordorigin="2073,1330" coordsize="25,29">
            <v:shape style="position:absolute;left:2073;top:1330;width:25;height:29" coordorigin="2073,1330" coordsize="25,29" path="m2082,1330l2073,1336,2076,1346,2080,1359,2090,1355,2098,1352,2091,1343,2087,1337,2082,1330xe" filled="true" fillcolor="#cfad80" stroked="false">
              <v:path arrowok="t"/>
              <v:fill type="solid"/>
            </v:shape>
          </v:group>
          <v:group style="position:absolute;left:1118;top:1737;width:2;height:2" coordorigin="1118,1737" coordsize="2,2">
            <v:shape style="position:absolute;left:1118;top:1737;width:2;height:2" coordorigin="1118,1737" coordsize="1,1" path="m1118,1737l1119,1738,1119,1738,1118,1737xe" filled="true" fillcolor="#cfad80" stroked="false">
              <v:path arrowok="t"/>
              <v:fill type="solid"/>
            </v:shape>
          </v:group>
          <v:group style="position:absolute;left:1119;top:1721;width:18;height:24" coordorigin="1119,1721" coordsize="18,24">
            <v:shape style="position:absolute;left:1119;top:1721;width:18;height:24" coordorigin="1119,1721" coordsize="18,24" path="m1128,1721l1122,1722,1119,1738,1124,1740,1129,1742,1136,1745,1136,1740,1136,1738,1136,1728,1135,1727,1128,1721xe" filled="true" fillcolor="#cfad80" stroked="false">
              <v:path arrowok="t"/>
              <v:fill type="solid"/>
            </v:shape>
          </v:group>
          <v:group style="position:absolute;left:1327;top:3227;width:21;height:16" coordorigin="1327,3227" coordsize="21,16">
            <v:shape style="position:absolute;left:1327;top:3227;width:21;height:16" coordorigin="1327,3227" coordsize="21,16" path="m1348,3227l1327,3230,1333,3243,1348,3227xe" filled="true" fillcolor="#cfad80" stroked="false">
              <v:path arrowok="t"/>
              <v:fill type="solid"/>
            </v:shape>
          </v:group>
          <v:group style="position:absolute;left:1224;top:1446;width:13;height:26" coordorigin="1224,1446" coordsize="13,26">
            <v:shape style="position:absolute;left:1224;top:1446;width:13;height:26" coordorigin="1224,1446" coordsize="13,26" path="m1224,1446l1224,1456,1229,1472,1231,1466,1233,1460,1237,1453,1224,1446xe" filled="true" fillcolor="#cfad80" stroked="false">
              <v:path arrowok="t"/>
              <v:fill type="solid"/>
            </v:shape>
          </v:group>
          <v:group style="position:absolute;left:1284;top:1400;width:16;height:12" coordorigin="1284,1400" coordsize="16,12">
            <v:shape style="position:absolute;left:1284;top:1400;width:16;height:12" coordorigin="1284,1400" coordsize="16,12" path="m1284,1400l1285,1405,1286,1411,1286,1411,1291,1412,1295,1412,1299,1412,1299,1411,1300,1404,1295,1403,1290,1402,1284,1400xe" filled="true" fillcolor="#cfad80" stroked="false">
              <v:path arrowok="t"/>
              <v:fill type="solid"/>
            </v:shape>
          </v:group>
          <v:group style="position:absolute;left:1259;top:2014;width:11;height:20" coordorigin="1259,2014" coordsize="11,20">
            <v:shape style="position:absolute;left:1259;top:2014;width:11;height:20" coordorigin="1259,2014" coordsize="11,20" path="m1265,2014l1259,2028,1260,2030,1261,2032,1262,2034,1265,2029,1267,2025,1269,2020,1267,2016,1265,2014xe" filled="true" fillcolor="#cfad80" stroked="false">
              <v:path arrowok="t"/>
              <v:fill type="solid"/>
            </v:shape>
          </v:group>
          <v:group style="position:absolute;left:1966;top:1509;width:14;height:14" coordorigin="1966,1509" coordsize="14,14">
            <v:shape style="position:absolute;left:1966;top:1509;width:14;height:14" coordorigin="1966,1509" coordsize="14,14" path="m1967,1509l1967,1513,1966,1520,1970,1521,1974,1522,1978,1523,1979,1516,1967,1509xe" filled="true" fillcolor="#cfad80" stroked="false">
              <v:path arrowok="t"/>
              <v:fill type="solid"/>
            </v:shape>
          </v:group>
          <v:group style="position:absolute;left:1860;top:1487;width:8;height:15" coordorigin="1860,1487" coordsize="8,15">
            <v:shape style="position:absolute;left:1860;top:1487;width:8;height:15" coordorigin="1860,1487" coordsize="8,15" path="m1863,1487l1862,1489,1860,1491,1860,1496,1862,1498,1863,1501,1865,1499,1866,1497,1868,1495,1866,1492,1865,1489,1863,1487xe" filled="true" fillcolor="#cfad80" stroked="false">
              <v:path arrowok="t"/>
              <v:fill type="solid"/>
            </v:shape>
          </v:group>
          <v:group style="position:absolute;left:2231;top:1756;width:10;height:16" coordorigin="2231,1756" coordsize="10,16">
            <v:shape style="position:absolute;left:2231;top:1756;width:10;height:16" coordorigin="2231,1756" coordsize="10,16" path="m2236,1756l2235,1756,2233,1758,2232,1762,2231,1765,2231,1766,2234,1772,2234,1771,2236,1770,2238,1767,2241,1763,2238,1760,2236,1756xe" filled="true" fillcolor="#cfad80" stroked="false">
              <v:path arrowok="t"/>
              <v:fill type="solid"/>
            </v:shape>
          </v:group>
          <v:group style="position:absolute;left:1236;top:1968;width:7;height:11" coordorigin="1236,1968" coordsize="7,11">
            <v:shape style="position:absolute;left:1236;top:1968;width:7;height:11" coordorigin="1236,1968" coordsize="7,11" path="m1238,1968l1237,1973,1236,1975,1238,1976,1240,1978,1241,1979,1241,1977,1242,1975,1243,1972,1241,1971,1240,1970,1238,1968xe" filled="true" fillcolor="#cfad80" stroked="false">
              <v:path arrowok="t"/>
              <v:fill type="solid"/>
            </v:shape>
          </v:group>
          <v:group style="position:absolute;left:1994;top:1768;width:6;height:17" coordorigin="1994,1768" coordsize="6,17">
            <v:shape style="position:absolute;left:1994;top:1768;width:6;height:17" coordorigin="1994,1768" coordsize="6,17" path="m1997,1768l1996,1768,1994,1769,1995,1774,1996,1785,2000,1784,1999,1779,1998,1773,1997,1768xe" filled="true" fillcolor="#cfad80" stroked="false">
              <v:path arrowok="t"/>
              <v:fill type="solid"/>
            </v:shape>
          </v:group>
          <v:group style="position:absolute;left:1994;top:2144;width:9;height:12" coordorigin="1994,2144" coordsize="9,12">
            <v:shape style="position:absolute;left:1994;top:2144;width:9;height:12" coordorigin="1994,2144" coordsize="9,12" path="m2001,2144l1999,2146,1997,2148,1994,2150,1995,2152,1996,2155,1998,2153,2001,2151,2003,2150,2002,2148,2002,2146,2001,2144xe" filled="true" fillcolor="#cfad80" stroked="false">
              <v:path arrowok="t"/>
              <v:fill type="solid"/>
            </v:shape>
          </v:group>
          <v:group style="position:absolute;left:1097;top:2070;width:98;height:81" coordorigin="1097,2070" coordsize="98,81">
            <v:shape style="position:absolute;left:1097;top:2070;width:98;height:81" coordorigin="1097,2070" coordsize="98,81" path="m1192,2137l1154,2137,1161,2139,1165,2146,1169,2150,1182,2144,1191,2139,1192,2137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74,2105l1129,2105,1140,2113,1143,2131,1147,2146,1150,2143,1154,2137,1192,2137,1193,2130,1195,2121,1188,2116,1179,2115,1175,2107,1174,2105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15,2071l1104,2079,1097,2086,1108,2099,1114,2114,1118,2141,1121,2130,1124,2116,1129,2105,1174,2105,1172,2101,1151,2101,1152,2080,1131,2080,1120,2078,1115,2071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66,2072l1160,2090,1151,2101,1172,2101,1171,2099,1170,2084,1166,2072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47,2070l1139,2070,1131,2080,1152,2080,1152,2073,1150,2071,1147,2070xe" filled="true" fillcolor="#cfad80" stroked="false">
              <v:path arrowok="t"/>
              <v:fill type="solid"/>
            </v:shape>
          </v:group>
          <v:group style="position:absolute;left:1253;top:2637;width:23;height:31" coordorigin="1253,2637" coordsize="23,31">
            <v:shape style="position:absolute;left:1253;top:2637;width:23;height:31" coordorigin="1253,2637" coordsize="23,31" path="m1273,2658l1261,2658,1264,2659,1266,2660,1269,2664,1272,2667,1273,2658xe" filled="true" fillcolor="#cfad80" stroked="false">
              <v:path arrowok="t"/>
              <v:fill type="solid"/>
            </v:shape>
            <v:shape style="position:absolute;left:1253;top:2637;width:23;height:31" coordorigin="1253,2637" coordsize="23,31" path="m1262,2637l1253,2655,1253,2657,1254,2659,1254,2661,1257,2660,1261,2658,1273,2658,1275,2648,1268,2643,1262,2637xe" filled="true" fillcolor="#cfad80" stroked="false">
              <v:path arrowok="t"/>
              <v:fill type="solid"/>
            </v:shape>
          </v:group>
          <v:group style="position:absolute;left:1261;top:2636;width:2;height:2" coordorigin="1261,2636" coordsize="2,2">
            <v:shape style="position:absolute;left:1261;top:2636;width:2;height:2" coordorigin="1261,2636" coordsize="1,1" path="m1262,2636l1261,2637,1262,2637,1262,2636xe" filled="true" fillcolor="#cfad80" stroked="false">
              <v:path arrowok="t"/>
              <v:fill type="solid"/>
            </v:shape>
          </v:group>
          <v:group style="position:absolute;left:1229;top:2688;width:13;height:46" coordorigin="1229,2688" coordsize="13,46">
            <v:shape style="position:absolute;left:1229;top:2688;width:13;height:46" coordorigin="1229,2688" coordsize="13,46" path="m1242,2688l1237,2691,1233,2696,1229,2714,1235,2733,1237,2723,1241,2712,1242,2701,1242,2688xe" filled="true" fillcolor="#cfad80" stroked="false">
              <v:path arrowok="t"/>
              <v:fill type="solid"/>
            </v:shape>
          </v:group>
          <v:group style="position:absolute;left:1148;top:1936;width:15;height:25" coordorigin="1148,1936" coordsize="15,25">
            <v:shape style="position:absolute;left:1148;top:1936;width:15;height:25" coordorigin="1148,1936" coordsize="15,25" path="m1152,1936l1148,1955,1151,1960,1162,1960,1158,1951,1155,1945,1152,1936xe" filled="true" fillcolor="#cfad80" stroked="false">
              <v:path arrowok="t"/>
              <v:fill type="solid"/>
            </v:shape>
          </v:group>
          <v:group style="position:absolute;left:1121;top:1830;width:11;height:17" coordorigin="1121,1830" coordsize="11,17">
            <v:shape style="position:absolute;left:1121;top:1830;width:11;height:17" coordorigin="1121,1830" coordsize="11,17" path="m1123,1830l1122,1832,1121,1835,1123,1839,1126,1842,1128,1846,1129,1844,1130,1841,1131,1839,1126,1833,1123,1830xe" filled="true" fillcolor="#cfad80" stroked="false">
              <v:path arrowok="t"/>
              <v:fill type="solid"/>
            </v:shape>
          </v:group>
          <v:group style="position:absolute;left:1152;top:1384;width:12;height:18" coordorigin="1152,1384" coordsize="12,18">
            <v:shape style="position:absolute;left:1152;top:1384;width:12;height:18" coordorigin="1152,1384" coordsize="12,18" path="m1154,1384l1153,1388,1152,1389,1155,1393,1161,1402,1162,1400,1163,1398,1163,1396,1160,1392,1157,1388,1154,1384xe" filled="true" fillcolor="#cfad80" stroked="false">
              <v:path arrowok="t"/>
              <v:fill type="solid"/>
            </v:shape>
          </v:group>
          <v:group style="position:absolute;left:1177;top:1976;width:2;height:2" coordorigin="1177,1976" coordsize="2,2">
            <v:shape style="position:absolute;left:1177;top:1976;width:2;height:2" coordorigin="1177,1976" coordsize="1,1" path="m1177,1976l1177,1977,1177,1976xe" filled="true" fillcolor="#cfad80" stroked="false">
              <v:path arrowok="t"/>
              <v:fill type="solid"/>
            </v:shape>
          </v:group>
          <v:group style="position:absolute;left:1165;top:1960;width:13;height:15" coordorigin="1165,1960" coordsize="13,15">
            <v:shape style="position:absolute;left:1165;top:1960;width:13;height:15" coordorigin="1165,1960" coordsize="13,15" path="m1175,1960l1165,1966,1171,1971,1174,1973,1177,1975,1178,1964,1175,1960xe" filled="true" fillcolor="#cfad80" stroked="false">
              <v:path arrowok="t"/>
              <v:fill type="solid"/>
            </v:shape>
          </v:group>
          <v:group style="position:absolute;left:6630;top:3155;width:54;height:43" coordorigin="6630,3155" coordsize="54,43">
            <v:shape style="position:absolute;left:6630;top:3155;width:54;height:43" coordorigin="6630,3155" coordsize="54,43" path="m6677,3155l6646,3155,6648,3159,6651,3163,6656,3170,6648,3177,6641,3183,6630,3192,6638,3194,6642,3197,6644,3195,6653,3187,6662,3183,6683,3183,6681,3167,6677,3155xe" filled="true" fillcolor="#cfad80" stroked="false">
              <v:path arrowok="t"/>
              <v:fill type="solid"/>
            </v:shape>
            <v:shape style="position:absolute;left:6630;top:3155;width:54;height:43" coordorigin="6630,3155" coordsize="54,43" path="m6683,3183l6662,3183,6673,3184,6684,3185,6683,3183xe" filled="true" fillcolor="#cfad80" stroked="false">
              <v:path arrowok="t"/>
              <v:fill type="solid"/>
            </v:shape>
          </v:group>
          <v:group style="position:absolute;left:6746;top:3155;width:30;height:36" coordorigin="6746,3155" coordsize="30,36">
            <v:shape style="position:absolute;left:6746;top:3155;width:30;height:36" coordorigin="6746,3155" coordsize="30,36" path="m6775,3155l6752,3155,6746,3167,6749,3179,6754,3191,6774,3182,6775,3173,6775,3155xe" filled="true" fillcolor="#cfad80" stroked="false">
              <v:path arrowok="t"/>
              <v:fill type="solid"/>
            </v:shape>
          </v:group>
          <v:group style="position:absolute;left:6734;top:3210;width:9;height:17" coordorigin="6734,3210" coordsize="9,17">
            <v:shape style="position:absolute;left:6734;top:3210;width:9;height:17" coordorigin="6734,3210" coordsize="9,17" path="m6737,3210l6734,3215,6735,3216,6735,3219,6737,3221,6739,3226,6740,3222,6743,3218,6741,3214,6739,3212,6737,3210,6737,3210xe" filled="true" fillcolor="#cfad80" stroked="false">
              <v:path arrowok="t"/>
              <v:fill type="solid"/>
            </v:shape>
          </v:group>
          <v:group style="position:absolute;left:10592;top:3437;width:23;height:27" coordorigin="10592,3437" coordsize="23,27">
            <v:shape style="position:absolute;left:10592;top:3437;width:23;height:27" coordorigin="10592,3437" coordsize="23,27" path="m10592,3437l10596,3450,10603,3464,10608,3462,10615,3444,10592,3437xe" filled="true" fillcolor="#cfad80" stroked="false">
              <v:path arrowok="t"/>
              <v:fill type="solid"/>
            </v:shape>
          </v:group>
          <v:group style="position:absolute;left:10485;top:3316;width:22;height:35" coordorigin="10485,3316" coordsize="22,35">
            <v:shape style="position:absolute;left:10485;top:3316;width:22;height:35" coordorigin="10485,3316" coordsize="22,35" path="m10491,3316l10485,3337,10488,3341,10491,3347,10495,3349,10498,3350,10503,3347,10506,3341,10505,3330,10503,3328,10497,3321,10491,3316xe" filled="true" fillcolor="#cfad80" stroked="false">
              <v:path arrowok="t"/>
              <v:fill type="solid"/>
            </v:shape>
          </v:group>
          <v:group style="position:absolute;left:10632;top:3396;width:16;height:28" coordorigin="10632,3396" coordsize="16,28">
            <v:shape style="position:absolute;left:10632;top:3396;width:16;height:28" coordorigin="10632,3396" coordsize="16,28" path="m10636,3396l10635,3405,10632,3424,10648,3424,10646,3411,10647,3397,10636,3396xe" filled="true" fillcolor="#cfad80" stroked="false">
              <v:path arrowok="t"/>
              <v:fill type="solid"/>
            </v:shape>
          </v:group>
          <v:group style="position:absolute;left:10460;top:3276;width:20;height:18" coordorigin="10460,3276" coordsize="20,18">
            <v:shape style="position:absolute;left:10460;top:3276;width:20;height:18" coordorigin="10460,3276" coordsize="20,18" path="m10480,3276l10460,3283,10463,3287,10474,3294,10480,3276xe" filled="true" fillcolor="#cfad80" stroked="false">
              <v:path arrowok="t"/>
              <v:fill type="solid"/>
            </v:shape>
          </v:group>
          <v:group style="position:absolute;left:10441;top:3274;width:13;height:19" coordorigin="10441,3274" coordsize="13,19">
            <v:shape style="position:absolute;left:10441;top:3274;width:13;height:19" coordorigin="10441,3274" coordsize="13,19" path="m10443,3274l10441,3282,10444,3285,10447,3289,10450,3292,10452,3288,10454,3281,10443,3274xe" filled="true" fillcolor="#cfad80" stroked="false">
              <v:path arrowok="t"/>
              <v:fill type="solid"/>
            </v:shape>
          </v:group>
          <v:group style="position:absolute;left:10491;top:3172;width:7;height:21" coordorigin="10491,3172" coordsize="7,21">
            <v:shape style="position:absolute;left:10491;top:3172;width:7;height:21" coordorigin="10491,3172" coordsize="7,21" path="m10494,3172l10491,3173,10491,3180,10492,3192,10493,3192,10495,3191,10497,3191,10496,3185,10494,3172xe" filled="true" fillcolor="#cfad80" stroked="false">
              <v:path arrowok="t"/>
              <v:fill type="solid"/>
            </v:shape>
          </v:group>
          <v:group style="position:absolute;left:1474;top:3207;width:35;height:53" coordorigin="1474,3207" coordsize="35,53">
            <v:shape style="position:absolute;left:1474;top:3207;width:35;height:53" coordorigin="1474,3207" coordsize="35,53" path="m1495,3207l1488,3229,1488,3229,1487,3236,1480,3242,1474,3250,1480,3257,1486,3260,1494,3250,1491,3242,1488,3229,1488,3229,1508,3229,1508,3226,1495,3207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508,3229l1488,3229,1493,3235,1499,3242,1504,3248,1507,3240,1508,3229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487,3229l1487,3229,1487,3229xe" filled="true" fillcolor="#cfad80" stroked="false">
              <v:path arrowok="t"/>
              <v:fill type="solid"/>
            </v:shape>
          </v:group>
          <v:group style="position:absolute;left:2609;top:3311;width:17;height:31" coordorigin="2609,3311" coordsize="17,31">
            <v:shape style="position:absolute;left:2609;top:3311;width:17;height:31" coordorigin="2609,3311" coordsize="17,31" path="m2625,3311l2614,3314,2613,3315,2609,3342,2616,3335,2623,3329,2625,3311xe" filled="true" fillcolor="#cfad80" stroked="false">
              <v:path arrowok="t"/>
              <v:fill type="solid"/>
            </v:shape>
          </v:group>
          <v:group style="position:absolute;left:1333;top:3265;width:11;height:32" coordorigin="1333,3265" coordsize="11,32">
            <v:shape style="position:absolute;left:1333;top:3265;width:11;height:32" coordorigin="1333,3265" coordsize="11,32" path="m1344,3265l1334,3272,1333,3281,1343,3296,1343,3281,1344,3265xe" filled="true" fillcolor="#cfad80" stroked="false">
              <v:path arrowok="t"/>
              <v:fill type="solid"/>
            </v:shape>
          </v:group>
          <v:group style="position:absolute;left:1442;top:3257;width:11;height:26" coordorigin="1442,3257" coordsize="11,26">
            <v:shape style="position:absolute;left:1442;top:3257;width:11;height:26" coordorigin="1442,3257" coordsize="11,26" path="m1446,3257l1444,3268,1443,3275,1442,3282,1453,3280,1452,3272,1446,3257xe" filled="true" fillcolor="#cfad80" stroked="false">
              <v:path arrowok="t"/>
              <v:fill type="solid"/>
            </v:shape>
          </v:group>
          <v:group style="position:absolute;left:1612;top:3207;width:7;height:12" coordorigin="1612,3207" coordsize="7,12">
            <v:shape style="position:absolute;left:1612;top:3207;width:7;height:12" coordorigin="1612,3207" coordsize="7,12" path="m1615,3207l1613,3213,1612,3215,1613,3216,1615,3219,1615,3219,1616,3217,1617,3214,1618,3212,1616,3208,1615,3207xe" filled="true" fillcolor="#cfad80" stroked="false">
              <v:path arrowok="t"/>
              <v:fill type="solid"/>
            </v:shape>
          </v:group>
          <v:group style="position:absolute;left:2104;top:144;width:7;height:19" coordorigin="2104,144" coordsize="7,19">
            <v:shape style="position:absolute;left:2104;top:144;width:7;height:19" coordorigin="2104,144" coordsize="7,19" path="m2111,144l2109,144,2107,145,2106,147,2106,147,2106,147,2105,148,2105,149,2104,150,2104,157,2105,159,2105,162,2107,157,2109,151,2111,144xe" filled="true" fillcolor="#cfad80" stroked="false">
              <v:path arrowok="t"/>
              <v:fill type="solid"/>
            </v:shape>
          </v:group>
          <v:group style="position:absolute;left:5528;top:2338;width:18;height:91" coordorigin="5528,2338" coordsize="18,91">
            <v:shape style="position:absolute;left:5528;top:2338;width:18;height:91" coordorigin="5528,2338" coordsize="18,91" path="m5533,2338l5528,2353,5533,2377,5534,2395,5531,2417,5536,2421,5546,2429,5544,2377,5536,2361,5533,2338xe" filled="true" fillcolor="#cfad80" stroked="false">
              <v:path arrowok="t"/>
              <v:fill type="solid"/>
            </v:shape>
          </v:group>
          <v:group style="position:absolute;left:5531;top:1399;width:16;height:30" coordorigin="5531,1399" coordsize="16,30">
            <v:shape style="position:absolute;left:5531;top:1399;width:16;height:30" coordorigin="5531,1399" coordsize="16,30" path="m5546,1399l5536,1403,5531,1404,5532,1422,5537,1429,5546,1428,5546,1399xe" filled="true" fillcolor="#cfad80" stroked="false">
              <v:path arrowok="t"/>
              <v:fill type="solid"/>
            </v:shape>
          </v:group>
          <v:group style="position:absolute;left:5525;top:1245;width:22;height:18" coordorigin="5525,1245" coordsize="22,18">
            <v:shape style="position:absolute;left:5525;top:1245;width:22;height:18" coordorigin="5525,1245" coordsize="22,18" path="m5525,1245l5531,1258,5538,1262,5546,1263,5546,1248,5525,1245xe" filled="true" fillcolor="#cfad80" stroked="false">
              <v:path arrowok="t"/>
              <v:fill type="solid"/>
            </v:shape>
          </v:group>
          <v:group style="position:absolute;left:5534;top:2765;width:12;height:10" coordorigin="5534,2765" coordsize="12,10">
            <v:shape style="position:absolute;left:5534;top:2765;width:12;height:10" coordorigin="5534,2765" coordsize="12,10" path="m5535,2765l5535,2767,5534,2771,5538,2773,5542,2774,5546,2775,5546,2767,5542,2767,5535,2765xe" filled="true" fillcolor="#cfad80" stroked="false">
              <v:path arrowok="t"/>
              <v:fill type="solid"/>
            </v:shape>
          </v:group>
          <v:group style="position:absolute;left:4665;top:1953;width:70;height:101" coordorigin="4665,1953" coordsize="70,101">
            <v:shape style="position:absolute;left:4665;top:1953;width:70;height:101" coordorigin="4665,1953" coordsize="70,101" path="m4694,1953l4678,1954,4674,1956,4669,1958,4665,1959,4665,1965,4675,1968,4691,1976,4706,1996,4712,2013,4709,2033,4707,2036,4708,2044,4718,2054,4728,2054,4732,2039,4734,2005,4726,1991,4717,1989,4712,1989,4708,1982,4706,1976,4705,1972,4694,1953xe" filled="true" fillcolor="#cfad80" stroked="false">
              <v:path arrowok="t"/>
              <v:fill type="solid"/>
            </v:shape>
            <v:shape style="position:absolute;left:4665;top:1953;width:70;height:101" coordorigin="4665,1953" coordsize="70,101" path="m4713,1988l4712,1989,4717,1989,4713,1988xe" filled="true" fillcolor="#cfad80" stroked="false">
              <v:path arrowok="t"/>
              <v:fill type="solid"/>
            </v:shape>
          </v:group>
          <v:group style="position:absolute;left:4890;top:1779;width:58;height:70" coordorigin="4890,1779" coordsize="58,70">
            <v:shape style="position:absolute;left:4890;top:1779;width:58;height:70" coordorigin="4890,1779" coordsize="58,70" path="m4929,1779l4915,1789,4903,1805,4890,1824,4903,1840,4908,1848,4910,1845,4910,1845,4911,1833,4914,1809,4922,1802,4947,1802,4946,1797,4945,1788,4929,1779xe" filled="true" fillcolor="#cfad80" stroked="false">
              <v:path arrowok="t"/>
              <v:fill type="solid"/>
            </v:shape>
            <v:shape style="position:absolute;left:4890;top:1779;width:58;height:70" coordorigin="4890,1779" coordsize="58,70" path="m4947,1802l4922,1802,4939,1808,4941,1809,4944,1808,4948,1808,4947,1802xe" filled="true" fillcolor="#cfad80" stroked="false">
              <v:path arrowok="t"/>
              <v:fill type="solid"/>
            </v:shape>
          </v:group>
          <v:group style="position:absolute;left:4851;top:1940;width:49;height:59" coordorigin="4851,1940" coordsize="49,59">
            <v:shape style="position:absolute;left:4851;top:1940;width:49;height:59" coordorigin="4851,1940" coordsize="49,59" path="m4863,1961l4856,1980,4851,1999,4860,1997,4865,1984,4891,1984,4896,1974,4897,1966,4875,1966,4872,1964,4867,1961,4863,1961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91,1984l4865,1984,4878,1992,4889,1989,4891,1984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86,1940l4883,1948,4875,1966,4897,1966,4900,1949,4896,1946,4891,1944,4886,1940xe" filled="true" fillcolor="#cfad80" stroked="false">
              <v:path arrowok="t"/>
              <v:fill type="solid"/>
            </v:shape>
          </v:group>
          <v:group style="position:absolute;left:5416;top:1845;width:39;height:63" coordorigin="5416,1845" coordsize="39,63">
            <v:shape style="position:absolute;left:5416;top:1845;width:39;height:63" coordorigin="5416,1845" coordsize="39,63" path="m5419,1868l5416,1887,5422,1907,5430,1902,5438,1898,5449,1887,5453,1878,5430,1878,5425,1874,5422,1871,5419,1868xe" filled="true" fillcolor="#cfad80" stroked="false">
              <v:path arrowok="t"/>
              <v:fill type="solid"/>
            </v:shape>
            <v:shape style="position:absolute;left:5416;top:1845;width:39;height:63" coordorigin="5416,1845" coordsize="39,63" path="m5437,1845l5433,1854,5432,1865,5432,1868,5431,1871,5431,1872,5430,1878,5453,1878,5454,1876,5453,1871,5452,1863,5447,1853,5443,1849,5437,1845xe" filled="true" fillcolor="#cfad80" stroked="false">
              <v:path arrowok="t"/>
              <v:fill type="solid"/>
            </v:shape>
          </v:group>
          <v:group style="position:absolute;left:2072;top:121;width:33;height:67" coordorigin="2072,121" coordsize="33,67">
            <v:shape style="position:absolute;left:2072;top:121;width:33;height:67" coordorigin="2072,121" coordsize="33,67" path="m2073,129l2072,142,2079,159,2078,182,2089,187,2094,187,2099,178,2099,178,2099,178,2101,175,2102,170,2104,166,2104,165,2104,164,2104,164,2105,164,2104,163,2100,163,2095,162,2088,161,2093,143,2094,135,2080,135,2076,132,2073,129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105,162l2105,163,2104,163,2105,163,2105,162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088,121l2080,135,2094,135,2095,122,2088,121xe" filled="true" fillcolor="#cfad80" stroked="false">
              <v:path arrowok="t"/>
              <v:fill type="solid"/>
            </v:shape>
          </v:group>
          <v:group style="position:absolute;left:4602;top:1958;width:36;height:68" coordorigin="4602,1958" coordsize="36,68">
            <v:shape style="position:absolute;left:4602;top:1958;width:36;height:68" coordorigin="4602,1958" coordsize="36,68" path="m4625,1958l4616,1961,4611,1973,4607,1981,4602,1992,4606,2010,4608,2026,4613,2014,4616,2006,4619,2000,4634,2000,4636,1998,4638,1985,4637,1979,4633,1964,4625,1958xe" filled="true" fillcolor="#cfad80" stroked="false">
              <v:path arrowok="t"/>
              <v:fill type="solid"/>
            </v:shape>
            <v:shape style="position:absolute;left:4602;top:1958;width:36;height:68" coordorigin="4602,1958" coordsize="36,68" path="m4634,2000l4619,2000,4624,2001,4630,2004,4633,2001,4634,2000xe" filled="true" fillcolor="#cfad80" stroked="false">
              <v:path arrowok="t"/>
              <v:fill type="solid"/>
            </v:shape>
          </v:group>
          <v:group style="position:absolute;left:3825;top:2809;width:36;height:74" coordorigin="3825,2809" coordsize="36,74">
            <v:shape style="position:absolute;left:3825;top:2809;width:36;height:74" coordorigin="3825,2809" coordsize="36,74" path="m3840,2809l3834,2809,3825,2830,3838,2842,3845,2865,3845,2872,3853,2877,3858,2882,3860,2879,3859,2869,3854,2852,3848,2833,3840,2809xe" filled="true" fillcolor="#cfad80" stroked="false">
              <v:path arrowok="t"/>
              <v:fill type="solid"/>
            </v:shape>
          </v:group>
          <v:group style="position:absolute;left:5353;top:1501;width:33;height:30" coordorigin="5353,1501" coordsize="33,30">
            <v:shape style="position:absolute;left:5353;top:1501;width:33;height:30" coordorigin="5353,1501" coordsize="33,30" path="m5367,1501l5353,1509,5355,1514,5357,1521,5361,1524,5375,1530,5385,1517,5377,1503,5367,1501xe" filled="true" fillcolor="#cfad80" stroked="false">
              <v:path arrowok="t"/>
              <v:fill type="solid"/>
            </v:shape>
          </v:group>
          <v:group style="position:absolute;left:4914;top:1889;width:20;height:68" coordorigin="4914,1889" coordsize="20,68">
            <v:shape style="position:absolute;left:4914;top:1889;width:20;height:68" coordorigin="4914,1889" coordsize="20,68" path="m4916,1889l4914,1900,4914,1923,4915,1942,4917,1956,4933,1919,4923,1901,4916,1889xe" filled="true" fillcolor="#cfad80" stroked="false">
              <v:path arrowok="t"/>
              <v:fill type="solid"/>
            </v:shape>
          </v:group>
          <v:group style="position:absolute;left:5447;top:2033;width:2;height:2" coordorigin="5447,2033" coordsize="2,2">
            <v:shape style="position:absolute;left:5447;top:2033;width:2;height:2" coordorigin="5447,2033" coordsize="1,2" path="m5447,2033l5447,2034,5448,2033,5447,2033xe" filled="true" fillcolor="#cfad80" stroked="false">
              <v:path arrowok="t"/>
              <v:fill type="solid"/>
            </v:shape>
          </v:group>
          <v:group style="position:absolute;left:5416;top:1989;width:32;height:44" coordorigin="5416,1989" coordsize="32,44">
            <v:shape style="position:absolute;left:5416;top:1989;width:32;height:44" coordorigin="5416,1989" coordsize="32,44" path="m5434,1989l5426,1991,5416,2010,5447,2033,5446,2024,5445,2015,5443,2007,5442,2004,5434,1989xe" filled="true" fillcolor="#cfad80" stroked="false">
              <v:path arrowok="t"/>
              <v:fill type="solid"/>
            </v:shape>
          </v:group>
          <v:group style="position:absolute;left:4850;top:1883;width:27;height:53" coordorigin="4850,1883" coordsize="27,53">
            <v:shape style="position:absolute;left:4850;top:1883;width:27;height:53" coordorigin="4850,1883" coordsize="27,53" path="m4872,1883l4859,1896,4850,1904,4862,1919,4875,1936,4875,1917,4877,1900,4872,1883xe" filled="true" fillcolor="#cfad80" stroked="false">
              <v:path arrowok="t"/>
              <v:fill type="solid"/>
            </v:shape>
          </v:group>
          <v:group style="position:absolute;left:5445;top:2106;width:27;height:54" coordorigin="5445,2106" coordsize="27,54">
            <v:shape style="position:absolute;left:5445;top:2106;width:27;height:54" coordorigin="5445,2106" coordsize="27,54" path="m5460,2106l5453,2110,5448,2113,5445,2123,5452,2141,5458,2156,5472,2160,5460,2106xe" filled="true" fillcolor="#cfad80" stroked="false">
              <v:path arrowok="t"/>
              <v:fill type="solid"/>
            </v:shape>
          </v:group>
          <v:group style="position:absolute;left:5296;top:2459;width:36;height:38" coordorigin="5296,2459" coordsize="36,38">
            <v:shape style="position:absolute;left:5296;top:2459;width:36;height:38" coordorigin="5296,2459" coordsize="36,38" path="m5305,2459l5296,2477,5331,2497,5331,2495,5333,2490,5330,2482,5324,2466,5314,2462,5305,2459xe" filled="true" fillcolor="#cfad80" stroked="false">
              <v:path arrowok="t"/>
              <v:fill type="solid"/>
            </v:shape>
          </v:group>
          <v:group style="position:absolute;left:5290;top:2359;width:28;height:39" coordorigin="5290,2359" coordsize="28,39">
            <v:shape style="position:absolute;left:5290;top:2359;width:28;height:39" coordorigin="5290,2359" coordsize="28,39" path="m5290,2359l5293,2379,5296,2398,5317,2394,5317,2384,5309,2376,5301,2367,5290,2359xe" filled="true" fillcolor="#cfad80" stroked="false">
              <v:path arrowok="t"/>
              <v:fill type="solid"/>
            </v:shape>
          </v:group>
          <v:group style="position:absolute;left:4937;top:1947;width:20;height:50" coordorigin="4937,1947" coordsize="20,50">
            <v:shape style="position:absolute;left:4937;top:1947;width:20;height:50" coordorigin="4937,1947" coordsize="20,50" path="m4957,1947l4953,1949,4942,1962,4937,1987,4945,1996,4950,1985,4957,1981,4957,1947xe" filled="true" fillcolor="#cfad80" stroked="false">
              <v:path arrowok="t"/>
              <v:fill type="solid"/>
            </v:shape>
          </v:group>
          <v:group style="position:absolute;left:417;top:1078;width:20;height:37" coordorigin="417,1078" coordsize="20,37">
            <v:shape style="position:absolute;left:417;top:1078;width:20;height:37" coordorigin="417,1078" coordsize="20,37" path="m417,1078l418,1106,423,1114,437,1107,427,1093,417,1078xe" filled="true" fillcolor="#cfad80" stroked="false">
              <v:path arrowok="t"/>
              <v:fill type="solid"/>
            </v:shape>
          </v:group>
          <v:group style="position:absolute;left:2443;top:2480;width:27;height:37" coordorigin="2443,2480" coordsize="27,37">
            <v:shape style="position:absolute;left:2443;top:2480;width:27;height:37" coordorigin="2443,2480" coordsize="27,37" path="m2470,2480l2453,2481,2446,2499,2443,2515,2448,2516,2455,2515,2458,2491,2470,2480xe" filled="true" fillcolor="#cfad80" stroked="false">
              <v:path arrowok="t"/>
              <v:fill type="solid"/>
            </v:shape>
          </v:group>
          <v:group style="position:absolute;left:4736;top:2106;width:23;height:40" coordorigin="4736,2106" coordsize="23,40">
            <v:shape style="position:absolute;left:4736;top:2106;width:23;height:40" coordorigin="4736,2106" coordsize="23,40" path="m4754,2106l4749,2106,4744,2119,4741,2131,4736,2146,4744,2145,4759,2127,4759,2119,4759,2115,4758,2108,4754,2106xe" filled="true" fillcolor="#cfad80" stroked="false">
              <v:path arrowok="t"/>
              <v:fill type="solid"/>
            </v:shape>
          </v:group>
          <v:group style="position:absolute;left:4848;top:1805;width:20;height:45" coordorigin="4848,1805" coordsize="20,45">
            <v:shape style="position:absolute;left:4848;top:1805;width:20;height:45" coordorigin="4848,1805" coordsize="20,45" path="m4856,1805l4853,1817,4852,1823,4850,1835,4848,1841,4848,1849,4859,1849,4868,1833,4861,1817,4856,1805xe" filled="true" fillcolor="#cfad80" stroked="false">
              <v:path arrowok="t"/>
              <v:fill type="solid"/>
            </v:shape>
          </v:group>
          <v:group style="position:absolute;left:4924;top:1652;width:20;height:44" coordorigin="4924,1652" coordsize="20,44">
            <v:shape style="position:absolute;left:4924;top:1652;width:20;height:44" coordorigin="4924,1652" coordsize="20,44" path="m4931,1652l4925,1667,4924,1688,4930,1696,4944,1694,4943,1691,4930,1691,4933,1663,4931,1652xe" filled="true" fillcolor="#cfad80" stroked="false">
              <v:path arrowok="t"/>
              <v:fill type="solid"/>
            </v:shape>
            <v:shape style="position:absolute;left:4924;top:1652;width:20;height:44" coordorigin="4924,1652" coordsize="20,44" path="m4940,1685l4930,1691,4943,1691,4940,1685xe" filled="true" fillcolor="#cfad80" stroked="false">
              <v:path arrowok="t"/>
              <v:fill type="solid"/>
            </v:shape>
          </v:group>
          <v:group style="position:absolute;left:469;top:769;width:17;height:58" coordorigin="469,769" coordsize="17,58">
            <v:shape style="position:absolute;left:469;top:769;width:17;height:58" coordorigin="469,769" coordsize="17,58" path="m478,769l474,781,469,801,472,806,477,816,483,827,484,825,485,824,485,823,478,769xe" filled="true" fillcolor="#cfad80" stroked="false">
              <v:path arrowok="t"/>
              <v:fill type="solid"/>
            </v:shape>
          </v:group>
          <v:group style="position:absolute;left:4784;top:1943;width:27;height:36" coordorigin="4784,1943" coordsize="27,36">
            <v:shape style="position:absolute;left:4784;top:1943;width:27;height:36" coordorigin="4784,1943" coordsize="27,36" path="m4797,1943l4793,1948,4790,1952,4784,1960,4792,1971,4801,1979,4811,1970,4805,1963,4794,1950,4795,1948,4796,1946,4797,1943xe" filled="true" fillcolor="#cfad80" stroked="false">
              <v:path arrowok="t"/>
              <v:fill type="solid"/>
            </v:shape>
          </v:group>
          <v:group style="position:absolute;left:278;top:653;width:15;height:34" coordorigin="278,653" coordsize="15,34">
            <v:shape style="position:absolute;left:278;top:653;width:15;height:34" coordorigin="278,653" coordsize="15,34" path="m292,653l281,657,278,686,290,681,292,653xe" filled="true" fillcolor="#cfad80" stroked="false">
              <v:path arrowok="t"/>
              <v:fill type="solid"/>
            </v:shape>
          </v:group>
          <v:group style="position:absolute;left:4505;top:1982;width:20;height:37" coordorigin="4505,1982" coordsize="20,37">
            <v:shape style="position:absolute;left:4505;top:1982;width:20;height:37" coordorigin="4505,1982" coordsize="20,37" path="m4510,1982l4505,1984,4505,1994,4506,2002,4506,2019,4515,2007,4524,1993,4519,1989,4516,1984,4513,1983,4510,1982xe" filled="true" fillcolor="#cfad80" stroked="false">
              <v:path arrowok="t"/>
              <v:fill type="solid"/>
            </v:shape>
          </v:group>
          <v:group style="position:absolute;left:4608;top:2789;width:26;height:19" coordorigin="4608,2789" coordsize="26,19">
            <v:shape style="position:absolute;left:4608;top:2789;width:26;height:19" coordorigin="4608,2789" coordsize="26,19" path="m4622,2789l4608,2790,4618,2808,4634,2804,4622,2789xe" filled="true" fillcolor="#cfad80" stroked="false">
              <v:path arrowok="t"/>
              <v:fill type="solid"/>
            </v:shape>
          </v:group>
          <v:group style="position:absolute;left:4045;top:590;width:23;height:28" coordorigin="4045,590" coordsize="23,28">
            <v:shape style="position:absolute;left:4045;top:590;width:23;height:28" coordorigin="4045,590" coordsize="23,28" path="m4051,590l4048,602,4046,608,4045,613,4047,616,4048,618,4049,618,4055,617,4067,614,4067,608,4063,600,4056,599,4051,590xe" filled="true" fillcolor="#cfad80" stroked="false">
              <v:path arrowok="t"/>
              <v:fill type="solid"/>
            </v:shape>
          </v:group>
          <v:group style="position:absolute;left:5424;top:2047;width:9;height:39" coordorigin="5424,2047" coordsize="9,39">
            <v:shape style="position:absolute;left:5424;top:2047;width:9;height:39" coordorigin="5424,2047" coordsize="9,39" path="m5427,2047l5426,2052,5424,2074,5432,2086,5432,2067,5427,2047xe" filled="true" fillcolor="#cfad80" stroked="false">
              <v:path arrowok="t"/>
              <v:fill type="solid"/>
            </v:shape>
          </v:group>
          <v:group style="position:absolute;left:4910;top:1727;width:17;height:45" coordorigin="4910,1727" coordsize="17,45">
            <v:shape style="position:absolute;left:4910;top:1727;width:17;height:45" coordorigin="4910,1727" coordsize="17,45" path="m4920,1727l4919,1731,4915,1749,4910,1771,4915,1769,4924,1752,4927,1730,4924,1728,4920,1727xe" filled="true" fillcolor="#cfad80" stroked="false">
              <v:path arrowok="t"/>
              <v:fill type="solid"/>
            </v:shape>
          </v:group>
          <v:group style="position:absolute;left:828;top:3444;width:24;height:27" coordorigin="828,3444" coordsize="24,27">
            <v:shape style="position:absolute;left:828;top:3444;width:24;height:27" coordorigin="828,3444" coordsize="24,27" path="m851,3444l828,3450,832,3460,835,3471,839,3471,848,3457,852,3449,851,3444xe" filled="true" fillcolor="#cfad80" stroked="false">
              <v:path arrowok="t"/>
              <v:fill type="solid"/>
            </v:shape>
          </v:group>
          <v:group style="position:absolute;left:5282;top:1527;width:21;height:29" coordorigin="5282,1527" coordsize="21,29">
            <v:shape style="position:absolute;left:5282;top:1527;width:21;height:29" coordorigin="5282,1527" coordsize="21,29" path="m5290,1527l5287,1531,5284,1535,5284,1545,5282,1556,5288,1552,5291,1551,5293,1549,5296,1545,5299,1541,5302,1535,5301,1528,5296,1528,5290,1527xe" filled="true" fillcolor="#cfad80" stroked="false">
              <v:path arrowok="t"/>
              <v:fill type="solid"/>
            </v:shape>
            <v:shape style="position:absolute;left:5282;top:1527;width:21;height:29" coordorigin="5282,1527" coordsize="21,29" path="m5301,1528l5296,1528,5301,1528xe" filled="true" fillcolor="#cfad80" stroked="false">
              <v:path arrowok="t"/>
              <v:fill type="solid"/>
            </v:shape>
          </v:group>
          <v:group style="position:absolute;left:4863;top:1797;width:20;height:22" coordorigin="4863,1797" coordsize="20,22">
            <v:shape style="position:absolute;left:4863;top:1797;width:20;height:22" coordorigin="4863,1797" coordsize="20,22" path="m4876,1797l4870,1798,4863,1817,4877,1818,4883,1814,4876,1797xe" filled="true" fillcolor="#cfad80" stroked="false">
              <v:path arrowok="t"/>
              <v:fill type="solid"/>
            </v:shape>
          </v:group>
          <v:group style="position:absolute;left:1588;top:3169;width:27;height:22" coordorigin="1588,3169" coordsize="27,22">
            <v:shape style="position:absolute;left:1588;top:3169;width:27;height:22" coordorigin="1588,3169" coordsize="27,22" path="m1615,3169l1595,3170,1594,3171,1588,3191,1594,3186,1605,3183,1615,3169xe" filled="true" fillcolor="#cfad80" stroked="false">
              <v:path arrowok="t"/>
              <v:fill type="solid"/>
            </v:shape>
          </v:group>
          <v:group style="position:absolute;left:3048;top:1415;width:17;height:35" coordorigin="3048,1415" coordsize="17,35">
            <v:shape style="position:absolute;left:3048;top:1415;width:17;height:35" coordorigin="3048,1415" coordsize="17,35" path="m3054,1415l3052,1426,3050,1435,3048,1444,3048,1446,3049,1447,3050,1449,3053,1446,3058,1444,3063,1431,3064,1422,3054,1415xe" filled="true" fillcolor="#cfad80" stroked="false">
              <v:path arrowok="t"/>
              <v:fill type="solid"/>
            </v:shape>
          </v:group>
          <v:group style="position:absolute;left:4490;top:2017;width:16;height:37" coordorigin="4490,2017" coordsize="16,37">
            <v:shape style="position:absolute;left:4490;top:2017;width:16;height:37" coordorigin="4490,2017" coordsize="16,37" path="m4496,2017l4493,2021,4490,2038,4495,2054,4502,2027,4500,2023,4496,2017xe" filled="true" fillcolor="#cfad80" stroked="false">
              <v:path arrowok="t"/>
              <v:fill type="solid"/>
            </v:shape>
            <v:shape style="position:absolute;left:4490;top:2017;width:16;height:37" coordorigin="4490,2017" coordsize="16,37" path="m4502,2027l4504,2029,4506,2031,4502,2027xe" filled="true" fillcolor="#cfad80" stroked="false">
              <v:path arrowok="t"/>
              <v:fill type="solid"/>
            </v:shape>
          </v:group>
          <v:group style="position:absolute;left:4795;top:1997;width:12;height:36" coordorigin="4795,1997" coordsize="12,36">
            <v:shape style="position:absolute;left:4795;top:1997;width:12;height:36" coordorigin="4795,1997" coordsize="12,36" path="m4798,1997l4795,2014,4798,2033,4807,2024,4803,2009,4798,1997xe" filled="true" fillcolor="#cfad80" stroked="false">
              <v:path arrowok="t"/>
              <v:fill type="solid"/>
            </v:shape>
          </v:group>
          <v:group style="position:absolute;left:5275;top:1616;width:9;height:37" coordorigin="5275,1616" coordsize="9,37">
            <v:shape style="position:absolute;left:5275;top:1616;width:9;height:37" coordorigin="5275,1616" coordsize="9,37" path="m5284,1616l5280,1625,5276,1629,5275,1640,5278,1646,5279,1652,5279,1653,5282,1652,5283,1651,5283,1646,5284,1640,5284,1634,5284,1630,5284,1616xe" filled="true" fillcolor="#cfad80" stroked="false">
              <v:path arrowok="t"/>
              <v:fill type="solid"/>
            </v:shape>
          </v:group>
          <v:group style="position:absolute;left:1409;top:3257;width:18;height:33" coordorigin="1409,3257" coordsize="18,33">
            <v:shape style="position:absolute;left:1409;top:3257;width:18;height:33" coordorigin="1409,3257" coordsize="18,33" path="m1409,3257l1409,3279,1416,3285,1424,3290,1425,3287,1427,3281,1421,3273,1415,3265,1409,3257xe" filled="true" fillcolor="#cfad80" stroked="false">
              <v:path arrowok="t"/>
              <v:fill type="solid"/>
            </v:shape>
          </v:group>
          <v:group style="position:absolute;left:390;top:834;width:20;height:26" coordorigin="390,834" coordsize="20,26">
            <v:shape style="position:absolute;left:390;top:834;width:20;height:26" coordorigin="390,834" coordsize="20,26" path="m410,834l402,838,390,844,390,847,391,849,391,852,396,854,408,860,408,849,409,844,410,834xe" filled="true" fillcolor="#cfad80" stroked="false">
              <v:path arrowok="t"/>
              <v:fill type="solid"/>
            </v:shape>
          </v:group>
          <v:group style="position:absolute;left:4082;top:2322;width:16;height:29" coordorigin="4082,2322" coordsize="16,29">
            <v:shape style="position:absolute;left:4082;top:2322;width:16;height:29" coordorigin="4082,2322" coordsize="16,29" path="m4084,2322l4082,2331,4088,2350,4094,2335,4097,2324,4084,2322xe" filled="true" fillcolor="#cfad80" stroked="false">
              <v:path arrowok="t"/>
              <v:fill type="solid"/>
            </v:shape>
          </v:group>
          <v:group style="position:absolute;left:4626;top:2054;width:13;height:32" coordorigin="4626,2054" coordsize="13,32">
            <v:shape style="position:absolute;left:4626;top:2054;width:13;height:32" coordorigin="4626,2054" coordsize="13,32" path="m4628,2054l4627,2066,4626,2085,4635,2076,4638,2066,4628,2054xe" filled="true" fillcolor="#cfad80" stroked="false">
              <v:path arrowok="t"/>
              <v:fill type="solid"/>
            </v:shape>
          </v:group>
          <v:group style="position:absolute;left:4339;top:2465;width:21;height:18" coordorigin="4339,2465" coordsize="21,18">
            <v:shape style="position:absolute;left:4339;top:2465;width:21;height:18" coordorigin="4339,2465" coordsize="21,18" path="m4348,2465l4339,2474,4340,2477,4340,2479,4340,2482,4346,2481,4352,2479,4360,2477,4358,2472,4348,2465xe" filled="true" fillcolor="#cfad80" stroked="false">
              <v:path arrowok="t"/>
              <v:fill type="solid"/>
            </v:shape>
          </v:group>
          <v:group style="position:absolute;left:1243;top:2448;width:16;height:26" coordorigin="1243,2448" coordsize="16,26">
            <v:shape style="position:absolute;left:1243;top:2448;width:16;height:26" coordorigin="1243,2448" coordsize="16,26" path="m1245,2448l1243,2467,1251,2473,1256,2471,1259,2455,1251,2448,1245,2448xe" filled="true" fillcolor="#cfad80" stroked="false">
              <v:path arrowok="t"/>
              <v:fill type="solid"/>
            </v:shape>
          </v:group>
          <v:group style="position:absolute;left:4627;top:2018;width:10;height:36" coordorigin="4627,2018" coordsize="10,36">
            <v:shape style="position:absolute;left:4627;top:2018;width:10;height:36" coordorigin="4627,2018" coordsize="10,36" path="m4633,2018l4627,2033,4631,2054,4634,2039,4636,2029,4633,2018xe" filled="true" fillcolor="#cfad80" stroked="false">
              <v:path arrowok="t"/>
              <v:fill type="solid"/>
            </v:shape>
          </v:group>
          <v:group style="position:absolute;left:4555;top:2015;width:21;height:30" coordorigin="4555,2015" coordsize="21,30">
            <v:shape style="position:absolute;left:4555;top:2015;width:21;height:30" coordorigin="4555,2015" coordsize="21,30" path="m4558,2015l4557,2026,4555,2044,4568,2032,4576,2024,4569,2020,4564,2018,4558,2015xe" filled="true" fillcolor="#cfad80" stroked="false">
              <v:path arrowok="t"/>
              <v:fill type="solid"/>
            </v:shape>
          </v:group>
          <v:group style="position:absolute;left:4858;top:2062;width:10;height:35" coordorigin="4858,2062" coordsize="10,35">
            <v:shape style="position:absolute;left:4858;top:2062;width:10;height:35" coordorigin="4858,2062" coordsize="10,35" path="m4864,2062l4861,2065,4858,2067,4858,2067,4860,2077,4862,2086,4863,2096,4866,2094,4867,2094,4866,2084,4864,2062xe" filled="true" fillcolor="#cfad80" stroked="false">
              <v:path arrowok="t"/>
              <v:fill type="solid"/>
            </v:shape>
          </v:group>
          <v:group style="position:absolute;left:1866;top:313;width:17;height:27" coordorigin="1866,313" coordsize="17,27">
            <v:shape style="position:absolute;left:1866;top:313;width:17;height:27" coordorigin="1866,313" coordsize="17,27" path="m1877,313l1866,320,1871,329,1878,340,1880,337,1882,335,1882,318,1877,313xe" filled="true" fillcolor="#cfad80" stroked="false">
              <v:path arrowok="t"/>
              <v:fill type="solid"/>
            </v:shape>
          </v:group>
          <v:group style="position:absolute;left:381;top:976;width:12;height:29" coordorigin="381,976" coordsize="12,29">
            <v:shape style="position:absolute;left:381;top:976;width:12;height:29" coordorigin="381,976" coordsize="12,29" path="m392,976l382,977,381,988,383,1005,387,993,390,985,392,976xe" filled="true" fillcolor="#cfad80" stroked="false">
              <v:path arrowok="t"/>
              <v:fill type="solid"/>
            </v:shape>
          </v:group>
          <v:group style="position:absolute;left:4589;top:1956;width:16;height:33" coordorigin="4589,1956" coordsize="16,33">
            <v:shape style="position:absolute;left:4589;top:1956;width:16;height:33" coordorigin="4589,1956" coordsize="16,33" path="m4604,1956l4589,1972,4593,1982,4596,1989,4601,1969,4604,1956xe" filled="true" fillcolor="#cfad80" stroked="false">
              <v:path arrowok="t"/>
              <v:fill type="solid"/>
            </v:shape>
          </v:group>
          <v:group style="position:absolute;left:1310;top:2487;width:12;height:29" coordorigin="1310,2487" coordsize="12,29">
            <v:shape style="position:absolute;left:1310;top:2487;width:12;height:29" coordorigin="1310,2487" coordsize="12,29" path="m1321,2487l1310,2496,1315,2515,1319,2496,1321,2487xe" filled="true" fillcolor="#cfad80" stroked="false">
              <v:path arrowok="t"/>
              <v:fill type="solid"/>
            </v:shape>
          </v:group>
          <v:group style="position:absolute;left:5323;top:2371;width:17;height:30" coordorigin="5323,2371" coordsize="17,30">
            <v:shape style="position:absolute;left:5323;top:2371;width:17;height:30" coordorigin="5323,2371" coordsize="17,30" path="m5326,2371l5324,2375,5323,2378,5325,2390,5327,2400,5339,2390,5334,2382,5326,2371xe" filled="true" fillcolor="#cfad80" stroked="false">
              <v:path arrowok="t"/>
              <v:fill type="solid"/>
            </v:shape>
          </v:group>
          <v:group style="position:absolute;left:4655;top:2272;width:16;height:30" coordorigin="4655,2272" coordsize="16,30">
            <v:shape style="position:absolute;left:4655;top:2272;width:16;height:30" coordorigin="4655,2272" coordsize="16,30" path="m4670,2272l4665,2274,4655,2279,4660,2286,4670,2301,4670,2272xe" filled="true" fillcolor="#cfad80" stroked="false">
              <v:path arrowok="t"/>
              <v:fill type="solid"/>
            </v:shape>
          </v:group>
          <v:group style="position:absolute;left:263;top:783;width:11;height:27" coordorigin="263,783" coordsize="11,27">
            <v:shape style="position:absolute;left:263;top:783;width:11;height:27" coordorigin="263,783" coordsize="11,27" path="m274,783l263,788,265,810,268,802,270,794,274,783xe" filled="true" fillcolor="#cfad80" stroked="false">
              <v:path arrowok="t"/>
              <v:fill type="solid"/>
            </v:shape>
          </v:group>
          <v:group style="position:absolute;left:1596;top:3085;width:19;height:20" coordorigin="1596,3085" coordsize="19,20">
            <v:shape style="position:absolute;left:1596;top:3085;width:19;height:20" coordorigin="1596,3085" coordsize="19,20" path="m1596,3085l1597,3097,1598,3104,1604,3099,1615,3092,1615,3090,1614,3089,1614,3087,1596,3085xe" filled="true" fillcolor="#cfad80" stroked="false">
              <v:path arrowok="t"/>
              <v:fill type="solid"/>
            </v:shape>
          </v:group>
          <v:group style="position:absolute;left:459;top:834;width:17;height:28" coordorigin="459,834" coordsize="17,28">
            <v:shape style="position:absolute;left:459;top:834;width:17;height:28" coordorigin="459,834" coordsize="17,28" path="m469,834l459,848,474,861,475,858,476,855,476,854,472,844,469,834xe" filled="true" fillcolor="#cfad80" stroked="false">
              <v:path arrowok="t"/>
              <v:fill type="solid"/>
            </v:shape>
          </v:group>
          <v:group style="position:absolute;left:4214;top:1528;width:21;height:29" coordorigin="4214,1528" coordsize="21,29">
            <v:shape style="position:absolute;left:4214;top:1528;width:21;height:29" coordorigin="4214,1528" coordsize="21,29" path="m4229,1528l4223,1529,4214,1540,4222,1543,4227,1556,4235,1542,4229,1528xe" filled="true" fillcolor="#cfad80" stroked="false">
              <v:path arrowok="t"/>
              <v:fill type="solid"/>
            </v:shape>
          </v:group>
          <v:group style="position:absolute;left:2470;top:158;width:11;height:33" coordorigin="2470,158" coordsize="11,33">
            <v:shape style="position:absolute;left:2470;top:158;width:11;height:33" coordorigin="2470,158" coordsize="11,33" path="m2475,158l2474,167,2472,176,2470,191,2481,169,2475,158xe" filled="true" fillcolor="#cfad80" stroked="false">
              <v:path arrowok="t"/>
              <v:fill type="solid"/>
            </v:shape>
          </v:group>
          <v:group style="position:absolute;left:5398;top:1610;width:15;height:25" coordorigin="5398,1610" coordsize="15,25">
            <v:shape style="position:absolute;left:5398;top:1610;width:15;height:25" coordorigin="5398,1610" coordsize="15,25" path="m5413,1610l5406,1614,5402,1617,5398,1619,5399,1625,5400,1628,5401,1629,5407,1635,5411,1631,5413,1610xe" filled="true" fillcolor="#cfad80" stroked="false">
              <v:path arrowok="t"/>
              <v:fill type="solid"/>
            </v:shape>
          </v:group>
          <v:group style="position:absolute;left:5328;top:2553;width:15;height:23" coordorigin="5328,2553" coordsize="15,23">
            <v:shape style="position:absolute;left:5328;top:2553;width:15;height:23" coordorigin="5328,2553" coordsize="15,23" path="m5341,2553l5337,2556,5334,2560,5328,2566,5335,2573,5338,2575,5340,2569,5343,2557,5342,2554,5341,2553xe" filled="true" fillcolor="#cfad80" stroked="false">
              <v:path arrowok="t"/>
              <v:fill type="solid"/>
            </v:shape>
          </v:group>
          <v:group style="position:absolute;left:1322;top:2193;width:14;height:15" coordorigin="1322,2193" coordsize="14,15">
            <v:shape style="position:absolute;left:1322;top:2193;width:14;height:15" coordorigin="1322,2193" coordsize="14,15" path="m1334,2193l1330,2195,1326,2196,1322,2198,1322,2203,1324,2205,1327,2208,1331,2208,1333,2204,1335,2201,1335,2199,1334,2193xe" filled="true" fillcolor="#cfad80" stroked="false">
              <v:path arrowok="t"/>
              <v:fill type="solid"/>
            </v:shape>
          </v:group>
          <v:group style="position:absolute;left:4770;top:2108;width:11;height:10" coordorigin="4770,2108" coordsize="11,10">
            <v:shape style="position:absolute;left:4770;top:2108;width:11;height:10" coordorigin="4770,2108" coordsize="11,10" path="m4780,2108l4777,2108,4774,2108,4770,2109,4770,2115,4773,2116,4780,2117,4780,2108xe" filled="true" fillcolor="#cfad80" stroked="false">
              <v:path arrowok="t"/>
              <v:fill type="solid"/>
            </v:shape>
          </v:group>
          <v:group style="position:absolute;left:5419;top:2108;width:19;height:15" coordorigin="5419,2108" coordsize="19,15">
            <v:shape style="position:absolute;left:5419;top:2108;width:19;height:15" coordorigin="5419,2108" coordsize="19,15" path="m5419,2108l5426,2122,5437,2116,5426,2111,5419,2108xe" filled="true" fillcolor="#cfad80" stroked="false">
              <v:path arrowok="t"/>
              <v:fill type="solid"/>
            </v:shape>
          </v:group>
          <v:group style="position:absolute;left:4044;top:640;width:6;height:33" coordorigin="4044,640" coordsize="6,33">
            <v:shape style="position:absolute;left:4044;top:640;width:6;height:33" coordorigin="4044,640" coordsize="6,33" path="m4050,640l4044,655,4050,672,4050,640xe" filled="true" fillcolor="#cfad80" stroked="false">
              <v:path arrowok="t"/>
              <v:fill type="solid"/>
            </v:shape>
          </v:group>
          <v:group style="position:absolute;left:4554;top:1944;width:14;height:25" coordorigin="4554,1944" coordsize="14,25">
            <v:shape style="position:absolute;left:4554;top:1944;width:14;height:25" coordorigin="4554,1944" coordsize="14,25" path="m4554,1944l4557,1969,4567,1955,4560,1949,4554,1944xe" filled="true" fillcolor="#cfad80" stroked="false">
              <v:path arrowok="t"/>
              <v:fill type="solid"/>
            </v:shape>
          </v:group>
          <v:group style="position:absolute;left:3124;top:910;width:13;height:34" coordorigin="3124,910" coordsize="13,34">
            <v:shape style="position:absolute;left:3124;top:910;width:13;height:34" coordorigin="3124,910" coordsize="13,34" path="m3133,910l3130,918,3124,921,3126,943,3137,914,3136,913,3134,911,3133,910xe" filled="true" fillcolor="#cfad80" stroked="false">
              <v:path arrowok="t"/>
              <v:fill type="solid"/>
            </v:shape>
          </v:group>
          <v:group style="position:absolute;left:4126;top:589;width:10;height:21" coordorigin="4126,589" coordsize="10,21">
            <v:shape style="position:absolute;left:4126;top:589;width:10;height:21" coordorigin="4126,589" coordsize="10,21" path="m4133,589l4126,597,4129,604,4131,609,4133,605,4135,602,4136,599,4136,595,4134,592,4133,589xe" filled="true" fillcolor="#cfad80" stroked="false">
              <v:path arrowok="t"/>
              <v:fill type="solid"/>
            </v:shape>
          </v:group>
          <v:group style="position:absolute;left:972;top:25;width:15;height:31" coordorigin="972,25" coordsize="15,31">
            <v:shape style="position:absolute;left:972;top:25;width:15;height:31" coordorigin="972,25" coordsize="15,31" path="m977,25l972,46,979,49,982,56,983,53,985,51,987,49,984,43,981,36,977,25xe" filled="true" fillcolor="#cfad80" stroked="false">
              <v:path arrowok="t"/>
              <v:fill type="solid"/>
            </v:shape>
          </v:group>
          <v:group style="position:absolute;left:1556;top:88;width:11;height:27" coordorigin="1556,88" coordsize="11,27">
            <v:shape style="position:absolute;left:1556;top:88;width:11;height:27" coordorigin="1556,88" coordsize="11,27" path="m1556,88l1556,96,1558,115,1566,101,1562,94,1556,88xe" filled="true" fillcolor="#cfad80" stroked="false">
              <v:path arrowok="t"/>
              <v:fill type="solid"/>
            </v:shape>
          </v:group>
          <v:group style="position:absolute;left:2241;top:147;width:13;height:20" coordorigin="2241,147" coordsize="13,20">
            <v:shape style="position:absolute;left:2241;top:147;width:13;height:20" coordorigin="2241,147" coordsize="13,20" path="m2253,147l2246,154,2241,159,2253,166,2253,147xe" filled="true" fillcolor="#cfad80" stroked="false">
              <v:path arrowok="t"/>
              <v:fill type="solid"/>
            </v:shape>
          </v:group>
          <v:group style="position:absolute;left:3734;top:205;width:14;height:28" coordorigin="3734,205" coordsize="14,28">
            <v:shape style="position:absolute;left:3734;top:205;width:14;height:28" coordorigin="3734,205" coordsize="14,28" path="m3742,205l3734,212,3738,232,3747,227,3745,217,3742,205xe" filled="true" fillcolor="#cfad80" stroked="false">
              <v:path arrowok="t"/>
              <v:fill type="solid"/>
            </v:shape>
          </v:group>
          <v:group style="position:absolute;left:4426;top:2417;width:8;height:25" coordorigin="4426,2417" coordsize="8,25">
            <v:shape style="position:absolute;left:4426;top:2417;width:8;height:25" coordorigin="4426,2417" coordsize="8,25" path="m4428,2417l4426,2440,4431,2441,4432,2433,4433,2425,4433,2417,4432,2417,4428,2417xe" filled="true" fillcolor="#cfad80" stroked="false">
              <v:path arrowok="t"/>
              <v:fill type="solid"/>
            </v:shape>
          </v:group>
          <v:group style="position:absolute;left:3490;top:945;width:16;height:22" coordorigin="3490,945" coordsize="16,22">
            <v:shape style="position:absolute;left:3490;top:945;width:16;height:22" coordorigin="3490,945" coordsize="16,22" path="m3493,945l3492,948,3491,950,3490,952,3495,957,3499,962,3503,967,3504,963,3505,960,3506,957,3502,953,3497,949,3493,945xe" filled="true" fillcolor="#cfad80" stroked="false">
              <v:path arrowok="t"/>
              <v:fill type="solid"/>
            </v:shape>
          </v:group>
          <v:group style="position:absolute;left:4936;top:1619;width:9;height:26" coordorigin="4936,1619" coordsize="9,26">
            <v:shape style="position:absolute;left:4936;top:1619;width:9;height:26" coordorigin="4936,1619" coordsize="9,26" path="m4941,1619l4939,1620,4938,1621,4936,1622,4939,1638,4940,1645,4942,1644,4943,1644,4944,1643,4943,1635,4942,1627,4941,1619xe" filled="true" fillcolor="#cfad80" stroked="false">
              <v:path arrowok="t"/>
              <v:fill type="solid"/>
            </v:shape>
          </v:group>
          <v:group style="position:absolute;left:4956;top:1800;width:11;height:28" coordorigin="4956,1800" coordsize="11,28">
            <v:shape style="position:absolute;left:4956;top:1800;width:11;height:28" coordorigin="4956,1800" coordsize="11,28" path="m4958,1800l4957,1807,4957,1812,4957,1815,4956,1826,4966,1828,4958,1800xe" filled="true" fillcolor="#cfad80" stroked="false">
              <v:path arrowok="t"/>
              <v:fill type="solid"/>
            </v:shape>
          </v:group>
          <v:group style="position:absolute;left:4750;top:1843;width:4;height:22" coordorigin="4750,1843" coordsize="4,22">
            <v:shape style="position:absolute;left:4750;top:1843;width:4;height:22" coordorigin="4750,1843" coordsize="4,22" path="m4754,1843l4753,1844,4750,1844,4751,1851,4751,1858,4751,1865,4754,1865,4754,1843xe" filled="true" fillcolor="#cfad80" stroked="false">
              <v:path arrowok="t"/>
              <v:fill type="solid"/>
            </v:shape>
          </v:group>
          <v:group style="position:absolute;left:5350;top:1389;width:10;height:32" coordorigin="5350,1389" coordsize="10,32">
            <v:shape style="position:absolute;left:5350;top:1389;width:10;height:32" coordorigin="5350,1389" coordsize="10,32" path="m5353,1389l5352,1397,5350,1401,5351,1403,5353,1408,5356,1413,5359,1421,5359,1414,5360,1411,5359,1408,5358,1403,5356,1398,5353,1389xe" filled="true" fillcolor="#cfad80" stroked="false">
              <v:path arrowok="t"/>
              <v:fill type="solid"/>
            </v:shape>
          </v:group>
          <v:group style="position:absolute;left:4935;top:1744;width:11;height:17" coordorigin="4935,1744" coordsize="11,17">
            <v:shape style="position:absolute;left:4935;top:1744;width:11;height:17" coordorigin="4935,1744" coordsize="11,17" path="m4940,1744l4939,1747,4935,1757,4939,1758,4941,1760,4943,1759,4944,1759,4946,1752,4945,1751,4944,1748,4942,1746,4940,1744xe" filled="true" fillcolor="#cfad80" stroked="false">
              <v:path arrowok="t"/>
              <v:fill type="solid"/>
            </v:shape>
          </v:group>
          <v:group style="position:absolute;left:1802;top:612;width:8;height:16" coordorigin="1802,612" coordsize="8,16">
            <v:shape style="position:absolute;left:1802;top:612;width:8;height:16" coordorigin="1802,612" coordsize="8,16" path="m1807,612l1806,614,1804,616,1802,619,1804,623,1806,625,1807,628,1808,625,1810,623,1809,618,1808,615,1807,612xe" filled="true" fillcolor="#cfad80" stroked="false">
              <v:path arrowok="t"/>
              <v:fill type="solid"/>
            </v:shape>
          </v:group>
          <v:group style="position:absolute;left:5429;top:1632;width:7;height:19" coordorigin="5429,1632" coordsize="7,19">
            <v:shape style="position:absolute;left:5429;top:1632;width:7;height:19" coordorigin="5429,1632" coordsize="7,19" path="m5433,1632l5429,1642,5431,1645,5433,1650,5434,1643,5435,1640,5435,1638,5436,1635,5433,1632xe" filled="true" fillcolor="#cfad80" stroked="false">
              <v:path arrowok="t"/>
              <v:fill type="solid"/>
            </v:shape>
          </v:group>
          <v:group style="position:absolute;left:5373;top:1760;width:10;height:17" coordorigin="5373,1760" coordsize="10,17">
            <v:shape style="position:absolute;left:5373;top:1760;width:10;height:17" coordorigin="5373,1760" coordsize="10,17" path="m5376,1760l5375,1763,5374,1765,5373,1767,5375,1770,5376,1774,5378,1777,5379,1777,5381,1773,5382,1770,5378,1764,5376,1760xe" filled="true" fillcolor="#cfad80" stroked="false">
              <v:path arrowok="t"/>
              <v:fill type="solid"/>
            </v:shape>
          </v:group>
          <v:group style="position:absolute;left:1546;top:3171;width:14;height:19" coordorigin="1546,3171" coordsize="14,19">
            <v:shape style="position:absolute;left:1546;top:3171;width:14;height:19" coordorigin="1546,3171" coordsize="14,19" path="m1546,3171l1548,3190,1553,3187,1560,3178,1556,3176,1546,3171xe" filled="true" fillcolor="#cfad80" stroked="false">
              <v:path arrowok="t"/>
              <v:fill type="solid"/>
            </v:shape>
          </v:group>
          <v:group style="position:absolute;left:4219;top:1466;width:14;height:17" coordorigin="4219,1466" coordsize="14,17">
            <v:shape style="position:absolute;left:4219;top:1466;width:14;height:17" coordorigin="4219,1466" coordsize="14,17" path="m4224,1466l4222,1470,4220,1474,4219,1478,4224,1479,4226,1480,4228,1481,4229,1482,4231,1483,4231,1481,4232,1479,4232,1478,4230,1474,4227,1470,4224,1466xe" filled="true" fillcolor="#cfad80" stroked="false">
              <v:path arrowok="t"/>
              <v:fill type="solid"/>
            </v:shape>
          </v:group>
          <v:group style="position:absolute;left:3899;top:2833;width:7;height:19" coordorigin="3899,2833" coordsize="7,19">
            <v:shape style="position:absolute;left:3899;top:2833;width:7;height:19" coordorigin="3899,2833" coordsize="7,19" path="m3902,2833l3900,2844,3899,2849,3901,2850,3902,2851,3903,2846,3904,2841,3905,2835,3903,2834,3902,2833xe" filled="true" fillcolor="#cfad80" stroked="false">
              <v:path arrowok="t"/>
              <v:fill type="solid"/>
            </v:shape>
          </v:group>
          <v:group style="position:absolute;left:1803;top:874;width:9;height:20" coordorigin="1803,874" coordsize="9,20">
            <v:shape style="position:absolute;left:1803;top:874;width:9;height:20" coordorigin="1803,874" coordsize="9,20" path="m1806,874l1805,875,1804,877,1803,879,1806,888,1808,893,1811,890,1811,890,1809,884,1808,879,1806,874xe" filled="true" fillcolor="#cfad80" stroked="false">
              <v:path arrowok="t"/>
              <v:fill type="solid"/>
            </v:shape>
          </v:group>
          <v:group style="position:absolute;left:4797;top:1902;width:14;height:17" coordorigin="4797,1902" coordsize="14,17">
            <v:shape style="position:absolute;left:4797;top:1902;width:14;height:17" coordorigin="4797,1902" coordsize="14,17" path="m4803,1902l4801,1906,4797,1911,4800,1915,4802,1919,4806,1919,4808,1914,4810,1912,4808,1909,4807,1904,4805,1903,4803,1902xe" filled="true" fillcolor="#cfad80" stroked="false">
              <v:path arrowok="t"/>
              <v:fill type="solid"/>
            </v:shape>
          </v:group>
          <v:group style="position:absolute;left:4644;top:1943;width:9;height:11" coordorigin="4644,1943" coordsize="9,11">
            <v:shape style="position:absolute;left:4644;top:1943;width:9;height:11" coordorigin="4644,1943" coordsize="9,11" path="m4644,1943l4644,1952,4652,1953,4652,1947,4653,1944,4650,1944,4647,1943,4644,1943xe" filled="true" fillcolor="#cfad80" stroked="false">
              <v:path arrowok="t"/>
              <v:fill type="solid"/>
            </v:shape>
          </v:group>
          <v:group style="position:absolute;left:448;top:819;width:8;height:15" coordorigin="448,819" coordsize="8,15">
            <v:shape style="position:absolute;left:448;top:819;width:8;height:15" coordorigin="448,819" coordsize="8,15" path="m452,819l451,820,450,821,449,825,448,828,453,834,454,831,455,827,455,823,452,819xe" filled="true" fillcolor="#cfad80" stroked="false">
              <v:path arrowok="t"/>
              <v:fill type="solid"/>
            </v:shape>
          </v:group>
          <v:group style="position:absolute;left:1779;top:867;width:9;height:14" coordorigin="1779,867" coordsize="9,14">
            <v:shape style="position:absolute;left:1779;top:867;width:9;height:14" coordorigin="1779,867" coordsize="9,14" path="m1783,867l1782,870,1779,874,1782,877,1784,879,1786,880,1788,875,1788,873,1787,871,1786,868,1784,867,1783,867xe" filled="true" fillcolor="#cfad80" stroked="false">
              <v:path arrowok="t"/>
              <v:fill type="solid"/>
            </v:shape>
          </v:group>
          <v:group style="position:absolute;left:1750;top:920;width:8;height:20" coordorigin="1750,920" coordsize="8,20">
            <v:shape style="position:absolute;left:1750;top:920;width:8;height:20" coordorigin="1750,920" coordsize="8,20" path="m1755,920l1753,924,1752,928,1750,932,1750,933,1753,936,1755,940,1756,934,1758,931,1758,927,1758,925,1756,922,1755,920xe" filled="true" fillcolor="#cfad80" stroked="false">
              <v:path arrowok="t"/>
              <v:fill type="solid"/>
            </v:shape>
          </v:group>
          <v:group style="position:absolute;left:4651;top:261;width:10;height:21" coordorigin="4651,261" coordsize="10,21">
            <v:shape style="position:absolute;left:4651;top:261;width:10;height:21" coordorigin="4651,261" coordsize="10,21" path="m4655,261l4654,263,4653,264,4651,266,4653,271,4655,276,4657,281,4659,279,4660,278,4659,272,4657,266,4655,261xe" filled="true" fillcolor="#cfad80" stroked="false">
              <v:path arrowok="t"/>
              <v:fill type="solid"/>
            </v:shape>
          </v:group>
          <v:group style="position:absolute;left:4939;top:1578;width:7;height:16" coordorigin="4939,1578" coordsize="7,16">
            <v:shape style="position:absolute;left:4939;top:1578;width:7;height:16" coordorigin="4939,1578" coordsize="7,16" path="m4942,1578l4940,1582,4939,1585,4939,1589,4941,1591,4942,1593,4943,1591,4945,1589,4945,1584,4943,1582,4942,1578xe" filled="true" fillcolor="#cfad80" stroked="false">
              <v:path arrowok="t"/>
              <v:fill type="solid"/>
            </v:shape>
          </v:group>
          <v:group style="position:absolute;left:3401;top:2834;width:6;height:17" coordorigin="3401,2834" coordsize="6,17">
            <v:shape style="position:absolute;left:3401;top:2834;width:6;height:17" coordorigin="3401,2834" coordsize="6,17" path="m3404,2834l3403,2835,3401,2837,3401,2837,3401,2842,3402,2846,3403,2851,3404,2850,3405,2849,3406,2849,3404,2834xe" filled="true" fillcolor="#cfad80" stroked="false">
              <v:path arrowok="t"/>
              <v:fill type="solid"/>
            </v:shape>
          </v:group>
          <v:group style="position:absolute;left:4626;top:2758;width:8;height:20" coordorigin="4626,2758" coordsize="8,20">
            <v:shape style="position:absolute;left:4626;top:2758;width:8;height:20" coordorigin="4626,2758" coordsize="8,20" path="m4628,2758l4627,2764,4626,2767,4626,2773,4628,2776,4629,2777,4630,2777,4632,2774,4633,2772,4632,2770,4631,2767,4628,2758xe" filled="true" fillcolor="#cfad80" stroked="false">
              <v:path arrowok="t"/>
              <v:fill type="solid"/>
            </v:shape>
          </v:group>
          <v:group style="position:absolute;left:4510;top:1857;width:9;height:18" coordorigin="4510,1857" coordsize="9,18">
            <v:shape style="position:absolute;left:4510;top:1857;width:9;height:18" coordorigin="4510,1857" coordsize="9,18" path="m4514,1857l4512,1862,4511,1865,4510,1871,4514,1875,4514,1874,4516,1872,4518,1868,4519,1865,4519,1864,4516,1861,4514,1857xe" filled="true" fillcolor="#cfad80" stroked="false">
              <v:path arrowok="t"/>
              <v:fill type="solid"/>
            </v:shape>
          </v:group>
          <v:group style="position:absolute;left:2868;top:2542;width:10;height:13" coordorigin="2868,2542" coordsize="10,13">
            <v:shape style="position:absolute;left:2868;top:2542;width:10;height:13" coordorigin="2868,2542" coordsize="10,13" path="m2875,2542l2875,2542,2873,2543,2872,2545,2868,2550,2870,2552,2872,2555,2875,2553,2876,2549,2877,2546,2877,2546,2875,2542xe" filled="true" fillcolor="#cfad80" stroked="false">
              <v:path arrowok="t"/>
              <v:fill type="solid"/>
            </v:shape>
          </v:group>
          <v:group style="position:absolute;left:4950;top:1994;width:10;height:14" coordorigin="4950,1994" coordsize="10,14">
            <v:shape style="position:absolute;left:4950;top:1994;width:10;height:14" coordorigin="4950,1994" coordsize="10,14" path="m4958,1994l4956,1995,4953,1996,4950,1998,4952,2003,4954,2008,4956,2005,4958,2002,4960,1999,4958,1994xe" filled="true" fillcolor="#cfad80" stroked="false">
              <v:path arrowok="t"/>
              <v:fill type="solid"/>
            </v:shape>
          </v:group>
          <v:group style="position:absolute;left:4881;top:2132;width:9;height:14" coordorigin="4881,2132" coordsize="9,14">
            <v:shape style="position:absolute;left:4881;top:2132;width:9;height:14" coordorigin="4881,2132" coordsize="9,14" path="m4886,2132l4883,2132,4882,2136,4881,2138,4883,2140,4884,2142,4886,2145,4887,2142,4888,2139,4889,2137,4888,2135,4886,2132xe" filled="true" fillcolor="#cfad80" stroked="false">
              <v:path arrowok="t"/>
              <v:fill type="solid"/>
            </v:shape>
          </v:group>
          <v:group style="position:absolute;left:5415;top:1356;width:8;height:13" coordorigin="5415,1356" coordsize="8,13">
            <v:shape style="position:absolute;left:5415;top:1356;width:8;height:13" coordorigin="5415,1356" coordsize="8,13" path="m5420,1356l5418,1358,5417,1360,5415,1361,5415,1364,5417,1368,5419,1366,5420,1364,5422,1362,5422,1360,5420,1356xe" filled="true" fillcolor="#cfad80" stroked="false">
              <v:path arrowok="t"/>
              <v:fill type="solid"/>
            </v:shape>
          </v:group>
          <v:group style="position:absolute;left:4748;top:1477;width:9;height:7" coordorigin="4748,1477" coordsize="9,7">
            <v:shape style="position:absolute;left:4748;top:1477;width:9;height:7" coordorigin="4748,1477" coordsize="9,7" path="m4756,1477l4754,1477,4751,1477,4748,1478,4748,1484,4757,1484,4756,1477xe" filled="true" fillcolor="#cfad80" stroked="false">
              <v:path arrowok="t"/>
              <v:fill type="solid"/>
            </v:shape>
          </v:group>
          <v:group style="position:absolute;left:5458;top:2187;width:66;height:150" coordorigin="5458,2187" coordsize="66,150">
            <v:shape style="position:absolute;left:5458;top:2187;width:66;height:150" coordorigin="5458,2187" coordsize="66,150" path="m5461,2255l5458,2264,5461,2286,5469,2300,5483,2309,5492,2313,5498,2321,5502,2336,5521,2311,5497,2305,5500,2297,5501,2289,5503,2283,5504,2282,5463,2282,5462,2264,5461,2255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77,2251l5469,2268,5463,2282,5504,2282,5507,2273,5513,2258,5491,2258,5491,2258,5477,2251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91,2257l5491,2258,5491,225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02,2187l5500,2196,5498,2204,5495,2218,5493,2223,5491,2255,5491,2258,5513,2258,5514,2255,5520,2236,5524,2226,5523,2210,5516,2210,5506,2204,5502,218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23,2207l5516,2210,5523,2210,5523,2207xe" filled="true" fillcolor="#cfad80" stroked="false">
              <v:path arrowok="t"/>
              <v:fill type="solid"/>
            </v:shape>
          </v:group>
          <v:group style="position:absolute;left:5473;top:1517;width:32;height:46" coordorigin="5473,1517" coordsize="32,46">
            <v:shape style="position:absolute;left:5473;top:1517;width:32;height:46" coordorigin="5473,1517" coordsize="32,46" path="m5488,1517l5483,1524,5473,1540,5479,1548,5485,1556,5491,1560,5494,1563,5500,1561,5504,1552,5504,1540,5499,1528,5493,1523,5488,1517xe" filled="true" fillcolor="#cfad80" stroked="false">
              <v:path arrowok="t"/>
              <v:fill type="solid"/>
            </v:shape>
          </v:group>
          <v:group style="position:absolute;left:5482;top:1910;width:36;height:55" coordorigin="5482,1910" coordsize="36,55">
            <v:shape style="position:absolute;left:5482;top:1910;width:36;height:55" coordorigin="5482,1910" coordsize="36,55" path="m5503,1912l5490,1924,5482,1933,5484,1954,5486,1965,5488,1961,5490,1958,5493,1954,5497,1952,5501,1946,5516,1946,5517,1945,5516,1933,5515,1926,5505,1926,5504,1924,5503,1912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16,1946l5501,1946,5512,1950,5516,1946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02,1910l5503,1912,5504,1918,5504,1924,5505,1926,5515,1926,5514,1915,5502,1910xe" filled="true" fillcolor="#cfad80" stroked="false">
              <v:path arrowok="t"/>
              <v:fill type="solid"/>
            </v:shape>
          </v:group>
          <v:group style="position:absolute;left:5485;top:1169;width:27;height:28" coordorigin="5485,1169" coordsize="27,28">
            <v:shape style="position:absolute;left:5485;top:1169;width:27;height:28" coordorigin="5485,1169" coordsize="27,28" path="m5487,1169l5486,1171,5486,1173,5485,1174,5489,1182,5493,1191,5499,1196,5500,1197,5505,1185,5511,1175,5487,1169xe" filled="true" fillcolor="#cfad80" stroked="false">
              <v:path arrowok="t"/>
              <v:fill type="solid"/>
            </v:shape>
          </v:group>
          <v:group style="position:absolute;left:5467;top:2723;width:2;height:2" coordorigin="5467,2723" coordsize="2,2">
            <v:shape style="position:absolute;left:5467;top:2723;width:2;height:2" coordorigin="5467,2723" coordsize="1,1" path="m5467,2723l5467,2723,5467,2723,5467,2723xe" filled="true" fillcolor="#cfad80" stroked="false">
              <v:path arrowok="t"/>
              <v:fill type="solid"/>
            </v:shape>
          </v:group>
          <v:group style="position:absolute;left:5460;top:2693;width:26;height:37" coordorigin="5460,2693" coordsize="26,37">
            <v:shape style="position:absolute;left:5460;top:2693;width:26;height:37" coordorigin="5460,2693" coordsize="26,37" path="m5474,2693l5460,2698,5466,2712,5467,2723,5470,2725,5473,2728,5478,2730,5480,2727,5486,2725,5481,2712,5477,2702,5474,2693xe" filled="true" fillcolor="#cfad80" stroked="false">
              <v:path arrowok="t"/>
              <v:fill type="solid"/>
            </v:shape>
          </v:group>
          <v:group style="position:absolute;left:5452;top:1666;width:2;height:2" coordorigin="5452,1666" coordsize="2,2">
            <v:shape style="position:absolute;left:5452;top:1666;width:2;height:2" coordorigin="5452,1666" coordsize="1,2" path="m5452,1666l5452,1666,5452,1667,5452,1668,5452,1667,5452,1667,5452,1666xe" filled="true" fillcolor="#cfad80" stroked="false">
              <v:path arrowok="t"/>
              <v:fill type="solid"/>
            </v:shape>
          </v:group>
          <v:group style="position:absolute;left:5452;top:1645;width:18;height:40" coordorigin="5452,1645" coordsize="18,40">
            <v:shape style="position:absolute;left:5452;top:1645;width:18;height:40" coordorigin="5452,1645" coordsize="18,40" path="m5470,1659l5460,1659,5464,1674,5470,1684,5470,1659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55,1645l5452,1666,5460,1659,5470,1659,5470,1655,5463,1655,5455,1645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70,1654l5463,1655,5470,1655,5470,1654xe" filled="true" fillcolor="#cfad80" stroked="false">
              <v:path arrowok="t"/>
              <v:fill type="solid"/>
            </v:shape>
          </v:group>
          <v:group style="position:absolute;left:5527;top:1942;width:6;height:38" coordorigin="5527,1942" coordsize="6,38">
            <v:shape style="position:absolute;left:5527;top:1942;width:6;height:38" coordorigin="5527,1942" coordsize="6,38" path="m5533,1942l5527,1944,5529,1955,5531,1967,5533,1979,5533,1942xe" filled="true" fillcolor="#cfad80" stroked="false">
              <v:path arrowok="t"/>
              <v:fill type="solid"/>
            </v:shape>
          </v:group>
          <v:group style="position:absolute;left:5514;top:1402;width:14;height:37" coordorigin="5514,1402" coordsize="14,37">
            <v:shape style="position:absolute;left:5514;top:1402;width:14;height:37" coordorigin="5514,1402" coordsize="14,37" path="m5525,1428l5515,1428,5519,1438,5524,1435,5525,1428xe" filled="true" fillcolor="#cfad80" stroked="false">
              <v:path arrowok="t"/>
              <v:fill type="solid"/>
            </v:shape>
            <v:shape style="position:absolute;left:5514;top:1402;width:14;height:37" coordorigin="5514,1402" coordsize="14,37" path="m5524,1402l5517,1419,5514,1428,5515,1428,5525,1428,5526,1425,5528,1419,5526,1410,5524,1402xe" filled="true" fillcolor="#cfad80" stroked="false">
              <v:path arrowok="t"/>
              <v:fill type="solid"/>
            </v:shape>
          </v:group>
          <v:group style="position:absolute;left:5484;top:1468;width:13;height:32" coordorigin="5484,1468" coordsize="13,32">
            <v:shape style="position:absolute;left:5484;top:1468;width:13;height:32" coordorigin="5484,1468" coordsize="13,32" path="m5496,1468l5491,1470,5488,1471,5484,1471,5490,1490,5494,1500,5495,1489,5496,1468xe" filled="true" fillcolor="#cfad80" stroked="false">
              <v:path arrowok="t"/>
              <v:fill type="solid"/>
            </v:shape>
          </v:group>
          <v:group style="position:absolute;left:5514;top:1768;width:18;height:17" coordorigin="5514,1768" coordsize="18,17">
            <v:shape style="position:absolute;left:5514;top:1768;width:18;height:17" coordorigin="5514,1768" coordsize="18,17" path="m5520,1768l5514,1785,5521,1782,5525,1780,5531,1777,5528,1771,5520,1768xe" filled="true" fillcolor="#cfad80" stroked="false">
              <v:path arrowok="t"/>
              <v:fill type="solid"/>
            </v:shape>
          </v:group>
          <v:group style="position:absolute;left:5508;top:1330;width:15;height:20" coordorigin="5508,1330" coordsize="15,20">
            <v:shape style="position:absolute;left:5508;top:1330;width:15;height:20" coordorigin="5508,1330" coordsize="15,20" path="m5515,1330l5512,1336,5508,1343,5513,1346,5515,1349,5519,1349,5521,1344,5523,1341,5521,1337,5519,1331,5515,1330xe" filled="true" fillcolor="#cfad80" stroked="false">
              <v:path arrowok="t"/>
              <v:fill type="solid"/>
            </v:shape>
          </v:group>
          <v:group style="position:absolute;left:5473;top:2479;width:11;height:28" coordorigin="5473,2479" coordsize="11,28">
            <v:shape style="position:absolute;left:5473;top:2479;width:11;height:28" coordorigin="5473,2479" coordsize="11,28" path="m5478,2479l5476,2481,5474,2483,5473,2485,5476,2492,5478,2499,5481,2507,5482,2504,5484,2503,5482,2494,5480,2487,5478,2479xe" filled="true" fillcolor="#cfad80" stroked="false">
              <v:path arrowok="t"/>
              <v:fill type="solid"/>
            </v:shape>
          </v:group>
          <v:group style="position:absolute;left:5456;top:2308;width:10;height:21" coordorigin="5456,2308" coordsize="10,21">
            <v:shape style="position:absolute;left:5456;top:2308;width:10;height:21" coordorigin="5456,2308" coordsize="10,21" path="m5456,2308l5460,2328,5462,2322,5463,2316,5466,2309,5456,2308xe" filled="true" fillcolor="#cfad80" stroked="false">
              <v:path arrowok="t"/>
              <v:fill type="solid"/>
            </v:shape>
          </v:group>
          <v:group style="position:absolute;left:5416;top:1476;width:13;height:22" coordorigin="5416,1476" coordsize="13,22">
            <v:shape style="position:absolute;left:5416;top:1476;width:13;height:22" coordorigin="5416,1476" coordsize="13,22" path="m5426,1476l5420,1485,5416,1490,5419,1495,5420,1498,5423,1492,5426,1487,5428,1481,5428,1479,5426,1476xe" filled="true" fillcolor="#cfad80" stroked="false">
              <v:path arrowok="t"/>
              <v:fill type="solid"/>
            </v:shape>
          </v:group>
          <v:group style="position:absolute;left:5471;top:1422;width:15;height:23" coordorigin="5471,1422" coordsize="15,23">
            <v:shape style="position:absolute;left:5471;top:1422;width:15;height:23" coordorigin="5471,1422" coordsize="15,23" path="m5484,1422l5475,1430,5471,1434,5473,1438,5474,1441,5475,1444,5479,1439,5486,1429,5486,1426,5485,1424,5484,1422xe" filled="true" fillcolor="#cfad80" stroked="false">
              <v:path arrowok="t"/>
              <v:fill type="solid"/>
            </v:shape>
          </v:group>
          <v:group style="position:absolute;left:5468;top:2745;width:11;height:18" coordorigin="5468,2745" coordsize="11,18">
            <v:shape style="position:absolute;left:5468;top:2745;width:11;height:18" coordorigin="5468,2745" coordsize="11,18" path="m5470,2745l5469,2747,5469,2750,5468,2753,5474,2759,5477,2762,5478,2759,5479,2753,5479,2753,5476,2750,5473,2747,5470,2745xe" filled="true" fillcolor="#cfad80" stroked="false">
              <v:path arrowok="t"/>
              <v:fill type="solid"/>
            </v:shape>
          </v:group>
          <v:group style="position:absolute;left:5478;top:2655;width:11;height:21" coordorigin="5478,2655" coordsize="11,21">
            <v:shape style="position:absolute;left:5478;top:2655;width:11;height:21" coordorigin="5478,2655" coordsize="11,21" path="m5480,2655l5478,2659,5478,2659,5480,2665,5482,2670,5484,2675,5488,2669,5486,2664,5483,2659,5480,2655xe" filled="true" fillcolor="#cfad80" stroked="false">
              <v:path arrowok="t"/>
              <v:fill type="solid"/>
            </v:shape>
          </v:group>
          <v:group style="position:absolute;left:5498;top:2522;width:8;height:19" coordorigin="5498,2522" coordsize="8,19">
            <v:shape style="position:absolute;left:5498;top:2522;width:8;height:19" coordorigin="5498,2522" coordsize="8,19" path="m5501,2522l5500,2525,5498,2527,5500,2530,5501,2532,5504,2541,5505,2535,5506,2532,5506,2529,5506,2527,5504,2523,5502,2523,5501,2522xe" filled="true" fillcolor="#cfad80" stroked="false">
              <v:path arrowok="t"/>
              <v:fill type="solid"/>
            </v:shape>
          </v:group>
          <v:group style="position:absolute;left:5510;top:2416;width:7;height:9" coordorigin="5510,2416" coordsize="7,9">
            <v:shape style="position:absolute;left:5510;top:2416;width:7;height:9" coordorigin="5510,2416" coordsize="7,9" path="m5513,2416l5511,2418,5510,2419,5511,2420,5511,2424,5514,2424,5515,2423,5517,2422,5516,2420,5515,2418,5514,2416,5513,2416xe" filled="true" fillcolor="#cfad80" stroked="false">
              <v:path arrowok="t"/>
              <v:fill type="solid"/>
            </v:shape>
          </v:group>
          <v:group style="position:absolute;left:5531;top:2259;width:5;height:15" coordorigin="5531,2259" coordsize="5,15">
            <v:shape style="position:absolute;left:5531;top:2259;width:5;height:15" coordorigin="5531,2259" coordsize="5,15" path="m5534,2259l5533,2259,5531,2260,5532,2274,5536,2272,5535,2268,5535,2263,5534,2259xe" filled="true" fillcolor="#cfad80" stroked="false">
              <v:path arrowok="t"/>
              <v:fill type="solid"/>
            </v:shape>
          </v:group>
          <v:group style="position:absolute;left:5504;top:1410;width:11;height:26" coordorigin="5504,1410" coordsize="11,26">
            <v:shape style="position:absolute;left:5504;top:1410;width:11;height:26" coordorigin="5504,1410" coordsize="11,26" path="m5504,1421l5507,1435,5510,1434,5514,1428,5514,1422,5508,1422,5504,1421xe" filled="true" fillcolor="#cfad80" stroked="false">
              <v:path arrowok="t"/>
              <v:fill type="solid"/>
            </v:shape>
            <v:shape style="position:absolute;left:5504;top:1410;width:11;height:26" coordorigin="5504,1410" coordsize="11,26" path="m5514,1410l5508,1422,5514,1422,5514,1410xe" filled="true" fillcolor="#cfad80" stroked="false">
              <v:path arrowok="t"/>
              <v:fill type="solid"/>
            </v:shape>
          </v:group>
          <v:group style="position:absolute;left:5496;top:1420;width:2;height:13" coordorigin="5496,1420" coordsize="2,13">
            <v:shape style="position:absolute;left:5496;top:1420;width:2;height:13" coordorigin="5496,1420" coordsize="2,13" path="m5497,1420l5496,1420,5496,1421,5496,1429,5497,1432,5498,1432,5497,1428,5497,1420xe" filled="true" fillcolor="#cfad80" stroked="false">
              <v:path arrowok="t"/>
              <v:fill type="solid"/>
            </v:shape>
          </v:group>
          <v:group style="position:absolute;left:0;top:1608;width:2;height:9" coordorigin="0,1608" coordsize="2,9">
            <v:shape style="position:absolute;left:0;top:1608;width:2;height:9" coordorigin="0,1608" coordsize="2,9" path="m0,1617l1,1615,1,1610,0,1608,0,1617e" filled="true" fillcolor="#cfad80" stroked="false">
              <v:path arrowok="t"/>
              <v:fill type="solid"/>
            </v:shape>
          </v:group>
          <v:group style="position:absolute;left:2682;top:805;width:12;height:13" coordorigin="2682,805" coordsize="12,13">
            <v:shape style="position:absolute;left:2682;top:805;width:12;height:13" coordorigin="2682,805" coordsize="12,13" path="m2693,805l2689,805,2685,805,2682,806,2684,817,2689,812,2693,805xe" filled="true" fillcolor="#cfad80" stroked="false">
              <v:path arrowok="t"/>
              <v:fill type="solid"/>
            </v:shape>
          </v:group>
          <v:group style="position:absolute;left:2681;top:805;width:2;height:2" coordorigin="2681,805" coordsize="2,2">
            <v:shape style="position:absolute;left:2681;top:805;width:2;height:2" coordorigin="2681,805" coordsize="1,1" path="m2681,805l2681,806,2682,806,2681,805xe" filled="true" fillcolor="#cfad80" stroked="false">
              <v:path arrowok="t"/>
              <v:fill type="solid"/>
            </v:shape>
          </v:group>
          <v:group style="position:absolute;left:2672;top:755;width:11;height:50" coordorigin="2672,755" coordsize="11,50">
            <v:shape style="position:absolute;left:2672;top:755;width:11;height:50" coordorigin="2672,755" coordsize="11,50" path="m2677,755l2676,767,2674,779,2672,796,2673,800,2675,802,2676,805,2678,805,2681,805,2681,805,2682,802,2683,799,2683,796,2683,795,2682,775,2677,755xe" filled="true" fillcolor="#cfad80" stroked="false">
              <v:path arrowok="t"/>
              <v:fill type="solid"/>
            </v:shape>
            <v:shape style="position:absolute;left:2672;top:755;width:11;height:50" coordorigin="2672,755" coordsize="11,50" path="m2681,805l2681,805,2681,805,2681,805xe" filled="true" fillcolor="#cfad80" stroked="false">
              <v:path arrowok="t"/>
              <v:fill type="solid"/>
            </v:shape>
          </v:group>
          <v:group style="position:absolute;left:2614;top:926;width:2;height:2" coordorigin="2614,926" coordsize="2,2">
            <v:shape style="position:absolute;left:2614;top:926;width:2;height:2" coordorigin="2614,926" coordsize="1,2" path="m2614,926l2614,927,2614,927,2614,927,2615,926,2614,926xe" filled="true" fillcolor="#cfad80" stroked="false">
              <v:path arrowok="t"/>
              <v:fill type="solid"/>
            </v:shape>
          </v:group>
          <v:group style="position:absolute;left:2597;top:923;width:21;height:50" coordorigin="2597,923" coordsize="21,50">
            <v:shape style="position:absolute;left:2597;top:923;width:21;height:50" coordorigin="2597,923" coordsize="21,50" path="m2602,923l2602,937,2600,950,2599,954,2598,958,2597,961,2608,972,2612,959,2617,951,2616,942,2615,935,2614,927,2602,923xe" filled="true" fillcolor="#cfad80" stroked="false">
              <v:path arrowok="t"/>
              <v:fill type="solid"/>
            </v:shape>
          </v:group>
          <v:group style="position:absolute;left:2605;top:1031;width:6;height:22" coordorigin="2605,1031" coordsize="6,22">
            <v:shape style="position:absolute;left:2605;top:1031;width:6;height:22" coordorigin="2605,1031" coordsize="6,22" path="m2608,1031l2608,1031,2607,1037,2606,1040,2605,1044,2605,1051,2606,1051,2610,1052,2610,1048,2611,1044,2610,1040,2610,1037,2609,1034,2608,1031,2608,1031,2608,1031xe" filled="true" fillcolor="#cfad80" stroked="false">
              <v:path arrowok="t"/>
              <v:fill type="solid"/>
            </v:shape>
          </v:group>
          <v:group style="position:absolute;left:3419;top:560;width:10;height:15" coordorigin="3419,560" coordsize="10,15">
            <v:shape style="position:absolute;left:3419;top:560;width:10;height:15" coordorigin="3419,560" coordsize="10,15" path="m3429,560l3420,562,3420,564,3419,566,3419,567,3422,570,3426,572,3429,575,3429,560xe" filled="true" fillcolor="#cfad80" stroked="false">
              <v:path arrowok="t"/>
              <v:fill type="solid"/>
            </v:shape>
          </v:group>
          <v:group style="position:absolute;left:3206;top:296;width:24;height:66" coordorigin="3206,296" coordsize="24,66">
            <v:shape style="position:absolute;left:3206;top:296;width:24;height:66" coordorigin="3206,296" coordsize="24,66" path="m3221,296l3215,299,3210,301,3206,308,3213,325,3215,344,3215,348,3215,350,3219,354,3223,362,3223,352,3224,348,3224,344,3223,341,3221,338,3222,328,3230,316,3226,303,3224,301,3222,299,3221,296xe" filled="true" fillcolor="#cfad80" stroked="false">
              <v:path arrowok="t"/>
              <v:fill type="solid"/>
            </v:shape>
          </v:group>
          <v:group style="position:absolute;left:2602;top:1057;width:49;height:61" coordorigin="2602,1057" coordsize="49,61">
            <v:shape style="position:absolute;left:2602;top:1057;width:49;height:61" coordorigin="2602,1057" coordsize="49,61" path="m2614,1074l2609,1087,2606,1099,2602,1112,2603,1113,2604,1115,2605,1117,2609,1111,2613,1105,2617,1098,2642,1098,2649,1084,2649,1080,2627,1080,2622,1078,2618,1076,2614,1074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98l2617,1098,2624,1107,2630,1113,2641,1101,2642,1098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57l2633,1063,2627,1080,2649,1080,2650,1062,2642,1057xe" filled="true" fillcolor="#cfad80" stroked="false">
              <v:path arrowok="t"/>
              <v:fill type="solid"/>
            </v:shape>
          </v:group>
          <v:group style="position:absolute;left:2639;top:893;width:60;height:68" coordorigin="2639,893" coordsize="60,68">
            <v:shape style="position:absolute;left:2639;top:893;width:60;height:68" coordorigin="2639,893" coordsize="60,68" path="m2679,893l2665,907,2654,920,2639,938,2649,949,2654,955,2659,961,2660,959,2661,958,2661,955,2664,926,2671,916,2697,916,2696,909,2689,894,2679,893xe" filled="true" fillcolor="#cfad80" stroked="false">
              <v:path arrowok="t"/>
              <v:fill type="solid"/>
            </v:shape>
            <v:shape style="position:absolute;left:2639;top:893;width:60;height:68" coordorigin="2639,893" coordsize="60,68" path="m2697,916l2671,916,2689,920,2692,921,2695,920,2699,920,2697,916xe" filled="true" fillcolor="#cfad80" stroked="false">
              <v:path arrowok="t"/>
              <v:fill type="solid"/>
            </v:shape>
          </v:group>
          <v:group style="position:absolute;left:2664;top:1009;width:21;height:69" coordorigin="2664,1009" coordsize="21,69">
            <v:shape style="position:absolute;left:2664;top:1009;width:21;height:69" coordorigin="2664,1009" coordsize="21,69" path="m2667,1009l2664,1022,2664,1041,2666,1060,2664,1078,2673,1060,2681,1041,2685,1030,2681,1020,2667,1009xe" filled="true" fillcolor="#cfad80" stroked="false">
              <v:path arrowok="t"/>
              <v:fill type="solid"/>
            </v:shape>
          </v:group>
          <v:group style="position:absolute;left:2602;top:996;width:26;height:44" coordorigin="2602,996" coordsize="26,44">
            <v:shape style="position:absolute;left:2602;top:996;width:26;height:44" coordorigin="2602,996" coordsize="26,44" path="m2623,996l2616,1003,2602,1017,2604,1022,2608,1031,2613,1035,2618,1040,2626,1031,2628,1013,2623,996xe" filled="true" fillcolor="#cfad80" stroked="false">
              <v:path arrowok="t"/>
              <v:fill type="solid"/>
            </v:shape>
          </v:group>
          <v:group style="position:absolute;left:2688;top:1062;width:21;height:46" coordorigin="2688,1062" coordsize="21,46">
            <v:shape style="position:absolute;left:2688;top:1062;width:21;height:46" coordorigin="2688,1062" coordsize="21,46" path="m2708,1062l2701,1065,2691,1080,2688,1107,2695,1104,2707,1098,2708,1086,2708,1062xe" filled="true" fillcolor="#cfad80" stroked="false">
              <v:path arrowok="t"/>
              <v:fill type="solid"/>
            </v:shape>
          </v:group>
          <v:group style="position:absolute;left:3298;top:522;width:2;height:2" coordorigin="3298,522" coordsize="2,2">
            <v:shape style="position:absolute;left:3298;top:522;width:2;height:2" coordorigin="3298,522" coordsize="1,1" path="m3298,522l3298,522,3298,522,3298,522xe" filled="true" fillcolor="#cfad80" stroked="false">
              <v:path arrowok="t"/>
              <v:fill type="solid"/>
            </v:shape>
          </v:group>
          <v:group style="position:absolute;left:3287;top:454;width:14;height:68" coordorigin="3287,454" coordsize="14,68">
            <v:shape style="position:absolute;left:3287;top:454;width:14;height:68" coordorigin="3287,454" coordsize="14,68" path="m3289,454l3287,466,3288,486,3292,505,3298,522,3298,510,3298,498,3299,486,3301,469,3295,462,3289,454xe" filled="true" fillcolor="#cfad80" stroked="false">
              <v:path arrowok="t"/>
              <v:fill type="solid"/>
            </v:shape>
          </v:group>
          <v:group style="position:absolute;left:2540;top:1063;width:21;height:30" coordorigin="2540,1063" coordsize="21,30">
            <v:shape style="position:absolute;left:2540;top:1063;width:21;height:30" coordorigin="2540,1063" coordsize="21,30" path="m2543,1063l2540,1067,2541,1079,2550,1093,2561,1085,2555,1078,2549,1071,2543,1063,2543,1063xe" filled="true" fillcolor="#cfad80" stroked="false">
              <v:path arrowok="t"/>
              <v:fill type="solid"/>
            </v:shape>
          </v:group>
          <v:group style="position:absolute;left:2844;top:0;width:21;height:27" coordorigin="2844,0" coordsize="21,27">
            <v:shape style="position:absolute;left:2844;top:0;width:21;height:27" coordorigin="2844,0" coordsize="21,27" path="m2862,0l2850,0,2844,5,2851,12,2857,18,2865,27,2863,1,2862,0xe" filled="true" fillcolor="#cfad80" stroked="false">
              <v:path arrowok="t"/>
              <v:fill type="solid"/>
            </v:shape>
          </v:group>
          <v:group style="position:absolute;left:3318;top:1018;width:24;height:28" coordorigin="3318,1018" coordsize="24,28">
            <v:shape style="position:absolute;left:3318;top:1018;width:24;height:28" coordorigin="3318,1018" coordsize="24,28" path="m3329,1018l3326,1022,3318,1035,3333,1042,3339,1045,3340,1042,3341,1036,3338,1031,3334,1025,3329,1018xe" filled="true" fillcolor="#cfad80" stroked="false">
              <v:path arrowok="t"/>
              <v:fill type="solid"/>
            </v:shape>
          </v:group>
          <v:group style="position:absolute;left:2251;top:1095;width:24;height:34" coordorigin="2251,1095" coordsize="24,34">
            <v:shape style="position:absolute;left:2251;top:1095;width:24;height:34" coordorigin="2251,1095" coordsize="24,34" path="m2258,1095l2251,1108,2254,1119,2259,1123,2266,1129,2269,1116,2275,1104,2267,1100,2262,1098,2258,1095xe" filled="true" fillcolor="#cfad80" stroked="false">
              <v:path arrowok="t"/>
              <v:fill type="solid"/>
            </v:shape>
          </v:group>
          <v:group style="position:absolute;left:3279;top:1327;width:22;height:39" coordorigin="3279,1327" coordsize="22,39">
            <v:shape style="position:absolute;left:3279;top:1327;width:22;height:39" coordorigin="3279,1327" coordsize="22,39" path="m3290,1327l3284,1338,3279,1348,3284,1361,3286,1366,3293,1364,3300,1364,3290,1327xe" filled="true" fillcolor="#cfad80" stroked="false">
              <v:path arrowok="t"/>
              <v:fill type="solid"/>
            </v:shape>
            <v:shape style="position:absolute;left:3279;top:1327;width:22;height:39" coordorigin="3279,1327" coordsize="22,39" path="m3300,1364l3293,1364,3301,1365,3300,1364xe" filled="true" fillcolor="#cfad80" stroked="false">
              <v:path arrowok="t"/>
              <v:fill type="solid"/>
            </v:shape>
          </v:group>
          <v:group style="position:absolute;left:2823;top:0;width:20;height:19" coordorigin="2823,0" coordsize="20,19">
            <v:shape style="position:absolute;left:2823;top:0;width:20;height:19" coordorigin="2823,0" coordsize="20,19" path="m2825,0l2823,16,2843,18,2838,8,2836,2,2834,0,2825,0e" filled="true" fillcolor="#cfad80" stroked="false">
              <v:path arrowok="t"/>
              <v:fill type="solid"/>
            </v:shape>
          </v:group>
          <v:group style="position:absolute;left:2664;top:842;width:15;height:44" coordorigin="2664,842" coordsize="15,44">
            <v:shape style="position:absolute;left:2664;top:842;width:15;height:44" coordorigin="2664,842" coordsize="15,44" path="m2673,842l2671,844,2665,862,2664,882,2668,884,2670,885,2674,865,2679,844,2675,843,2673,842xe" filled="true" fillcolor="#cfad80" stroked="false">
              <v:path arrowok="t"/>
              <v:fill type="solid"/>
            </v:shape>
          </v:group>
          <v:group style="position:absolute;left:2236;top:1130;width:26;height:25" coordorigin="2236,1130" coordsize="26,25">
            <v:shape style="position:absolute;left:2236;top:1130;width:26;height:25" coordorigin="2236,1130" coordsize="26,25" path="m2247,1130l2244,1136,2241,1142,2236,1154,2261,1154,2255,1143,2251,1137,2247,1130xe" filled="true" fillcolor="#cfad80" stroked="false">
              <v:path arrowok="t"/>
              <v:fill type="solid"/>
            </v:shape>
          </v:group>
          <v:group style="position:absolute;left:2581;top:317;width:28;height:30" coordorigin="2581,317" coordsize="28,30">
            <v:shape style="position:absolute;left:2581;top:317;width:28;height:30" coordorigin="2581,317" coordsize="28,30" path="m2582,327l2581,346,2607,330,2588,330,2582,327xe" filled="true" fillcolor="#cfad80" stroked="false">
              <v:path arrowok="t"/>
              <v:fill type="solid"/>
            </v:shape>
            <v:shape style="position:absolute;left:2581;top:317;width:28;height:30" coordorigin="2581,317" coordsize="28,30" path="m2601,317l2597,326,2593,328,2588,330,2607,330,2608,330,2601,317xe" filled="true" fillcolor="#cfad80" stroked="false">
              <v:path arrowok="t"/>
              <v:fill type="solid"/>
            </v:shape>
          </v:group>
          <v:group style="position:absolute;left:3284;top:371;width:19;height:27" coordorigin="3284,371" coordsize="19,27">
            <v:shape style="position:absolute;left:3284;top:371;width:19;height:27" coordorigin="3284,371" coordsize="19,27" path="m3292,371l3288,382,3284,394,3293,397,3303,375,3292,371xe" filled="true" fillcolor="#cfad80" stroked="false">
              <v:path arrowok="t"/>
              <v:fill type="solid"/>
            </v:shape>
          </v:group>
          <v:group style="position:absolute;left:2615;top:909;width:20;height:25" coordorigin="2615,909" coordsize="20,25">
            <v:shape style="position:absolute;left:2615;top:909;width:20;height:25" coordorigin="2615,909" coordsize="20,25" path="m2629,909l2623,909,2622,910,2621,911,2621,912,2619,916,2617,922,2615,926,2634,933,2634,917,2629,909xe" filled="true" fillcolor="#cfad80" stroked="false">
              <v:path arrowok="t"/>
              <v:fill type="solid"/>
            </v:shape>
          </v:group>
          <v:group style="position:absolute;left:3381;top:1007;width:2;height:2" coordorigin="3381,1007" coordsize="2,2">
            <v:shape style="position:absolute;left:3381;top:1007;width:2;height:2" coordorigin="3381,1007" coordsize="1,1" path="m3381,1007l3381,1007,3382,1007,3381,1007xe" filled="true" fillcolor="#cfad80" stroked="false">
              <v:path arrowok="t"/>
              <v:fill type="solid"/>
            </v:shape>
          </v:group>
          <v:group style="position:absolute;left:3364;top:1000;width:18;height:24" coordorigin="3364,1000" coordsize="18,24">
            <v:shape style="position:absolute;left:3364;top:1000;width:18;height:24" coordorigin="3364,1000" coordsize="18,24" path="m3364,1000l3364,1005,3364,1007,3364,1016,3365,1018,3372,1023,3378,1023,3381,1007,3376,1005,3370,1003,3364,1000xe" filled="true" fillcolor="#cfad80" stroked="false">
              <v:path arrowok="t"/>
              <v:fill type="solid"/>
            </v:shape>
          </v:group>
          <v:group style="position:absolute;left:2337;top:1071;width:18;height:29" coordorigin="2337,1071" coordsize="18,29">
            <v:shape style="position:absolute;left:2337;top:1071;width:18;height:29" coordorigin="2337,1071" coordsize="18,29" path="m2354,1071l2337,1087,2343,1093,2347,1096,2351,1100,2351,1093,2353,1084,2354,1071xe" filled="true" fillcolor="#cfad80" stroked="false">
              <v:path arrowok="t"/>
              <v:fill type="solid"/>
            </v:shape>
          </v:group>
          <v:group style="position:absolute;left:2704;top:916;width:14;height:33" coordorigin="2704,916" coordsize="14,33">
            <v:shape style="position:absolute;left:2704;top:916;width:14;height:33" coordorigin="2704,916" coordsize="14,33" path="m2711,916l2704,930,2717,949,2714,936,2713,926,2711,916xe" filled="true" fillcolor="#cfad80" stroked="false">
              <v:path arrowok="t"/>
              <v:fill type="solid"/>
            </v:shape>
          </v:group>
          <v:group style="position:absolute;left:2306;top:1129;width:20;height:27" coordorigin="2306,1129" coordsize="20,27">
            <v:shape style="position:absolute;left:2306;top:1129;width:20;height:27" coordorigin="2306,1129" coordsize="20,27" path="m2308,1129l2308,1139,2307,1147,2306,1156,2312,1150,2318,1146,2326,1138,2314,1132,2308,1129xe" filled="true" fillcolor="#cfad80" stroked="false">
              <v:path arrowok="t"/>
              <v:fill type="solid"/>
            </v:shape>
          </v:group>
          <v:group style="position:absolute;left:2855;top:38;width:16;height:25" coordorigin="2855,38" coordsize="16,25">
            <v:shape style="position:absolute;left:2855;top:38;width:16;height:25" coordorigin="2855,38" coordsize="16,25" path="m2862,38l2856,38,2855,63,2862,57,2866,52,2871,48,2870,46,2869,43,2869,40,2862,38xe" filled="true" fillcolor="#cfad80" stroked="false">
              <v:path arrowok="t"/>
              <v:fill type="solid"/>
            </v:shape>
          </v:group>
          <v:group style="position:absolute;left:2304;top:1065;width:15;height:17" coordorigin="2304,1065" coordsize="15,17">
            <v:shape style="position:absolute;left:2304;top:1065;width:15;height:17" coordorigin="2304,1065" coordsize="15,17" path="m2308,1065l2304,1071,2310,1081,2318,1067,2308,1065xe" filled="true" fillcolor="#cfad80" stroked="false">
              <v:path arrowok="t"/>
              <v:fill type="solid"/>
            </v:shape>
          </v:group>
          <v:group style="position:absolute;left:2839;top:107;width:11;height:31" coordorigin="2839,107" coordsize="11,31">
            <v:shape style="position:absolute;left:2839;top:107;width:11;height:31" coordorigin="2839,107" coordsize="11,31" path="m2844,107l2843,116,2839,126,2850,138,2849,124,2848,109,2845,107,2844,107xe" filled="true" fillcolor="#cfad80" stroked="false">
              <v:path arrowok="t"/>
              <v:fill type="solid"/>
            </v:shape>
          </v:group>
          <v:group style="position:absolute;left:3263;top:1273;width:13;height:26" coordorigin="3263,1273" coordsize="13,26">
            <v:shape style="position:absolute;left:3263;top:1273;width:13;height:26" coordorigin="3263,1273" coordsize="13,26" path="m3271,1273l3269,1279,3266,1285,3263,1292,3276,1299,3275,1289,3271,1273xe" filled="true" fillcolor="#cfad80" stroked="false">
              <v:path arrowok="t"/>
              <v:fill type="solid"/>
            </v:shape>
          </v:group>
          <v:group style="position:absolute;left:2688;top:734;width:8;height:25" coordorigin="2688,734" coordsize="8,25">
            <v:shape style="position:absolute;left:2688;top:734;width:8;height:25" coordorigin="2688,734" coordsize="8,25" path="m2689,734l2689,739,2688,743,2688,748,2688,752,2690,755,2691,759,2693,758,2694,757,2695,757,2693,742,2692,735,2689,734xe" filled="true" fillcolor="#cfad80" stroked="false">
              <v:path arrowok="t"/>
              <v:fill type="solid"/>
            </v:shape>
          </v:group>
          <v:group style="position:absolute;left:3200;top:1332;width:16;height:12" coordorigin="3200,1332" coordsize="16,12">
            <v:shape style="position:absolute;left:3200;top:1332;width:16;height:12" coordorigin="3200,1332" coordsize="16,12" path="m3200,1332l3200,1340,3215,1344,3215,1339,3214,1334,3214,1334,3209,1333,3205,1333,3200,1332xe" filled="true" fillcolor="#cfad80" stroked="false">
              <v:path arrowok="t"/>
              <v:fill type="solid"/>
            </v:shape>
          </v:group>
          <v:group style="position:absolute;left:3231;top:711;width:11;height:20" coordorigin="3231,711" coordsize="11,20">
            <v:shape style="position:absolute;left:3231;top:711;width:11;height:20" coordorigin="3231,711" coordsize="11,20" path="m3238,711l3235,715,3231,725,3232,727,3233,729,3234,731,3236,726,3239,721,3241,717,3240,715,3239,713,3238,711xe" filled="true" fillcolor="#cfad80" stroked="false">
              <v:path arrowok="t"/>
              <v:fill type="solid"/>
            </v:shape>
          </v:group>
          <v:group style="position:absolute;left:2550;top:1016;width:11;height:25" coordorigin="2550,1016" coordsize="11,25">
            <v:shape style="position:absolute;left:2550;top:1016;width:11;height:25" coordorigin="2550,1016" coordsize="11,25" path="m2556,1016l2555,1016,2553,1017,2550,1022,2550,1030,2552,1035,2553,1041,2555,1039,2556,1037,2558,1035,2558,1032,2560,1027,2560,1024,2559,1021,2556,1016xe" filled="true" fillcolor="#cfad80" stroked="false">
              <v:path arrowok="t"/>
              <v:fill type="solid"/>
            </v:shape>
          </v:group>
          <v:group style="position:absolute;left:3298;top:429;width:17;height:17" coordorigin="3298,429" coordsize="17,17">
            <v:shape style="position:absolute;left:3298;top:429;width:17;height:17" coordorigin="3298,429" coordsize="17,17" path="m3298,429l3302,443,3315,445,3307,438,3298,429xe" filled="true" fillcolor="#cfad80" stroked="false">
              <v:path arrowok="t"/>
              <v:fill type="solid"/>
            </v:shape>
          </v:group>
          <v:group style="position:absolute;left:2689;top:856;width:7;height:20" coordorigin="2689,856" coordsize="7,20">
            <v:shape style="position:absolute;left:2689;top:856;width:7;height:20" coordorigin="2689,856" coordsize="7,20" path="m2693,856l2691,856,2690,857,2689,858,2690,863,2690,869,2691,875,2693,874,2696,872,2696,871,2695,866,2694,861,2693,856xe" filled="true" fillcolor="#cfad80" stroked="false">
              <v:path arrowok="t"/>
              <v:fill type="solid"/>
            </v:shape>
          </v:group>
          <v:group style="position:absolute;left:2720;top:922;width:11;height:14" coordorigin="2720,922" coordsize="11,14">
            <v:shape style="position:absolute;left:2720;top:922;width:11;height:14" coordorigin="2720,922" coordsize="11,14" path="m2728,922l2727,922,2725,923,2723,926,2720,929,2723,932,2725,935,2726,935,2727,934,2729,931,2731,928,2729,926,2728,922xe" filled="true" fillcolor="#cfad80" stroked="false">
              <v:path arrowok="t"/>
              <v:fill type="solid"/>
            </v:shape>
          </v:group>
          <v:group style="position:absolute;left:2835;top:40;width:12;height:27" coordorigin="2835,40" coordsize="12,27">
            <v:shape style="position:absolute;left:2835;top:40;width:12;height:27" coordorigin="2835,40" coordsize="12,27" path="m2846,40l2835,47,2842,59,2841,67,2844,52,2846,40xe" filled="true" fillcolor="#cfad80" stroked="false">
              <v:path arrowok="t"/>
              <v:fill type="solid"/>
            </v:shape>
          </v:group>
          <v:group style="position:absolute;left:3329;top:363;width:18;height:23" coordorigin="3329,363" coordsize="18,23">
            <v:shape style="position:absolute;left:3329;top:363;width:18;height:23" coordorigin="3329,363" coordsize="18,23" path="m3336,363l3329,377,3336,386,3341,382,3347,378,3342,373,3336,363xe" filled="true" fillcolor="#cfad80" stroked="false">
              <v:path arrowok="t"/>
              <v:fill type="solid"/>
            </v:shape>
          </v:group>
          <v:group style="position:absolute;left:3347;top:377;width:2;height:2" coordorigin="3347,377" coordsize="2,2">
            <v:shape style="position:absolute;left:3347;top:377;width:2;height:2" coordorigin="3347,377" coordsize="1,1" path="m3347,378l3347,378,3348,378,3347,378xe" filled="true" fillcolor="#cfad80" stroked="false">
              <v:path arrowok="t"/>
              <v:fill type="solid"/>
            </v:shape>
          </v:group>
          <v:group style="position:absolute;left:2655;top:1111;width:6;height:16" coordorigin="2655,1111" coordsize="6,16">
            <v:shape style="position:absolute;left:2655;top:1111;width:6;height:16" coordorigin="2655,1111" coordsize="6,16" path="m2656,1111l2655,1121,2655,1126,2658,1127,2660,1118,2661,1113,2659,1113,2658,1112,2656,1111xe" filled="true" fillcolor="#cfad80" stroked="false">
              <v:path arrowok="t"/>
              <v:fill type="solid"/>
            </v:shape>
          </v:group>
          <v:group style="position:absolute;left:2302;top:1173;width:9;height:17" coordorigin="2302,1173" coordsize="9,17">
            <v:shape style="position:absolute;left:2302;top:1173;width:9;height:17" coordorigin="2302,1173" coordsize="9,17" path="m2305,1173l2303,1175,2302,1176,2304,1181,2305,1185,2307,1189,2308,1187,2310,1184,2309,1180,2307,1177,2305,1173xe" filled="true" fillcolor="#cfad80" stroked="false">
              <v:path arrowok="t"/>
              <v:fill type="solid"/>
            </v:shape>
          </v:group>
          <v:group style="position:absolute;left:2259;top:973;width:10;height:16" coordorigin="2259,973" coordsize="10,16">
            <v:shape style="position:absolute;left:2259;top:973;width:10;height:16" coordorigin="2259,973" coordsize="10,16" path="m2266,973l2265,973,2263,975,2262,978,2259,981,2262,985,2264,989,2265,988,2266,986,2268,983,2269,979,2269,978,2266,973xe" filled="true" fillcolor="#cfad80" stroked="false">
              <v:path arrowok="t"/>
              <v:fill type="solid"/>
            </v:shape>
          </v:group>
          <v:group style="position:absolute;left:2505;top:1008;width:10;height:20" coordorigin="2505,1008" coordsize="10,20">
            <v:shape style="position:absolute;left:2505;top:1008;width:10;height:20" coordorigin="2505,1008" coordsize="10,20" path="m2514,1008l2511,1014,2509,1019,2505,1027,2514,1027,2515,1020,2514,1008xe" filled="true" fillcolor="#cfad80" stroked="false">
              <v:path arrowok="t"/>
              <v:fill type="solid"/>
            </v:shape>
          </v:group>
          <v:group style="position:absolute;left:2700;top:1108;width:11;height:14" coordorigin="2700,1108" coordsize="11,14">
            <v:shape style="position:absolute;left:2700;top:1108;width:11;height:14" coordorigin="2700,1108" coordsize="11,14" path="m2708,1108l2707,1108,2705,1108,2703,1111,2700,1114,2703,1118,2705,1121,2708,1119,2709,1116,2711,1113,2710,1111,2708,1108xe" filled="true" fillcolor="#cfad80" stroked="false">
              <v:path arrowok="t"/>
              <v:fill type="solid"/>
            </v:shape>
          </v:group>
          <v:group style="position:absolute;left:2608;top:1172;width:9;height:22" coordorigin="2608,1172" coordsize="9,22">
            <v:shape style="position:absolute;left:2608;top:1172;width:9;height:22" coordorigin="2608,1172" coordsize="9,22" path="m2613,1172l2610,1181,2608,1184,2608,1187,2608,1189,2611,1194,2611,1193,2613,1191,2615,1188,2616,1182,2615,1179,2613,1172xe" filled="true" fillcolor="#cfad80" stroked="false">
              <v:path arrowok="t"/>
              <v:fill type="solid"/>
            </v:shape>
          </v:group>
          <v:group style="position:absolute;left:2886;top:57;width:10;height:13" coordorigin="2886,57" coordsize="10,13">
            <v:shape style="position:absolute;left:2886;top:57;width:10;height:13" coordorigin="2886,57" coordsize="10,13" path="m2896,57l2893,59,2890,62,2886,65,2895,69,2896,57xe" filled="true" fillcolor="#cfad80" stroked="false">
              <v:path arrowok="t"/>
              <v:fill type="solid"/>
            </v:shape>
          </v:group>
          <v:group style="position:absolute;left:3257;top:766;width:7;height:11" coordorigin="3257,766" coordsize="7,11">
            <v:shape style="position:absolute;left:3257;top:766;width:7;height:11" coordorigin="3257,766" coordsize="7,11" path="m3259,766l3258,770,3257,772,3259,774,3260,775,3261,777,3263,772,3264,770,3262,768,3260,767,3259,766xe" filled="true" fillcolor="#cfad80" stroked="false">
              <v:path arrowok="t"/>
              <v:fill type="solid"/>
            </v:shape>
          </v:group>
          <v:group style="position:absolute;left:2500;top:960;width:6;height:17" coordorigin="2500,960" coordsize="6,17">
            <v:shape style="position:absolute;left:2500;top:960;width:6;height:17" coordorigin="2500,960" coordsize="6,17" path="m2504,960l2501,960,2500,961,2501,966,2502,971,2503,977,2505,976,2506,975,2505,970,2504,960xe" filled="true" fillcolor="#cfad80" stroked="false">
              <v:path arrowok="t"/>
              <v:fill type="solid"/>
            </v:shape>
          </v:group>
          <v:group style="position:absolute;left:2592;top:400;width:11;height:12" coordorigin="2592,400" coordsize="11,12">
            <v:shape style="position:absolute;left:2592;top:400;width:11;height:12" coordorigin="2592,400" coordsize="11,12" path="m2593,400l2592,405,2592,408,2595,409,2598,411,2601,412,2602,404,2596,402,2593,400xe" filled="true" fillcolor="#cfad80" stroked="false">
              <v:path arrowok="t"/>
              <v:fill type="solid"/>
            </v:shape>
          </v:group>
          <v:group style="position:absolute;left:2497;top:590;width:9;height:12" coordorigin="2497,590" coordsize="9,12">
            <v:shape style="position:absolute;left:2497;top:590;width:9;height:12" coordorigin="2497,590" coordsize="9,12" path="m2504,590l2504,590,2502,591,2497,595,2498,599,2499,601,2501,599,2506,595,2505,593,2504,590xe" filled="true" fillcolor="#cfad80" stroked="false">
              <v:path arrowok="t"/>
              <v:fill type="solid"/>
            </v:shape>
          </v:group>
          <v:group style="position:absolute;left:3305;top:595;width:98;height:81" coordorigin="3305,595" coordsize="98,81">
            <v:shape style="position:absolute;left:3305;top:595;width:98;height:81" coordorigin="3305,595" coordsize="98,81" path="m3391,644l3349,644,3349,653,3348,661,3348,672,3350,673,3352,675,3361,674,3369,664,3397,664,3402,659,3392,646,3391,64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97,664l3369,664,3379,667,3385,674,3396,665,3397,66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31,595l3325,598,3308,605,3308,608,3307,615,3305,624,3312,628,3320,630,3325,638,3329,646,3330,661,3334,672,3339,655,3349,644,3391,644,3390,640,3371,640,3360,632,3357,614,3356,608,3346,608,3342,607,3338,606,3335,599,3331,595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82,603l3379,615,3376,628,3371,640,3390,640,3386,631,3382,603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53,599l3350,602,3346,608,3356,608,3353,599xe" filled="true" fillcolor="#cfad80" stroked="false">
              <v:path arrowok="t"/>
              <v:fill type="solid"/>
            </v:shape>
          </v:group>
          <v:group style="position:absolute;left:3346;top:437;width:21;height:45" coordorigin="3346,437" coordsize="21,45">
            <v:shape style="position:absolute;left:3346;top:437;width:21;height:45" coordorigin="3346,437" coordsize="21,45" path="m3363,437l3359,440,3353,440,3346,459,3350,471,3357,482,3360,469,3366,444,3363,437xe" filled="true" fillcolor="#cfad80" stroked="false">
              <v:path arrowok="t"/>
              <v:fill type="solid"/>
            </v:shape>
          </v:group>
          <v:group style="position:absolute;left:3355;top:304;width:10;height:21" coordorigin="3355,304" coordsize="10,21">
            <v:shape style="position:absolute;left:3355;top:304;width:10;height:21" coordorigin="3355,304" coordsize="10,21" path="m3358,304l3355,308,3357,314,3359,319,3360,324,3362,322,3363,320,3365,319,3362,314,3360,309,3358,304xe" filled="true" fillcolor="#cfad80" stroked="false">
              <v:path arrowok="t"/>
              <v:fill type="solid"/>
            </v:shape>
          </v:group>
          <v:group style="position:absolute;left:3338;top:784;width:15;height:25" coordorigin="3338,784" coordsize="15,25">
            <v:shape style="position:absolute;left:3338;top:784;width:15;height:25" coordorigin="3338,784" coordsize="15,25" path="m3338,784l3342,794,3348,809,3352,789,3349,784,3338,784xe" filled="true" fillcolor="#cfad80" stroked="false">
              <v:path arrowok="t"/>
              <v:fill type="solid"/>
            </v:shape>
          </v:group>
          <v:group style="position:absolute;left:3369;top:899;width:10;height:17" coordorigin="3369,899" coordsize="10,17">
            <v:shape style="position:absolute;left:3369;top:899;width:10;height:17" coordorigin="3369,899" coordsize="10,17" path="m3372,899l3371,901,3370,904,3369,906,3372,909,3377,915,3377,913,3378,911,3379,910,3377,906,3372,899xe" filled="true" fillcolor="#cfad80" stroked="false">
              <v:path arrowok="t"/>
              <v:fill type="solid"/>
            </v:shape>
          </v:group>
          <v:group style="position:absolute;left:3394;top:183;width:8;height:15" coordorigin="3394,183" coordsize="8,15">
            <v:shape style="position:absolute;left:3394;top:183;width:8;height:15" coordorigin="3394,183" coordsize="8,15" path="m3397,183l3396,186,3394,189,3394,191,3395,194,3397,197,3399,198,3401,193,3402,191,3401,189,3399,186,3397,183xe" filled="true" fillcolor="#cfad80" stroked="false">
              <v:path arrowok="t"/>
              <v:fill type="solid"/>
            </v:shape>
          </v:group>
          <v:group style="position:absolute;left:3336;top:1343;width:11;height:18" coordorigin="3336,1343" coordsize="11,18">
            <v:shape style="position:absolute;left:3336;top:1343;width:11;height:18" coordorigin="3336,1343" coordsize="11,18" path="m3339,1343l3338,1345,3337,1347,3336,1348,3340,1352,3342,1356,3345,1360,3346,1359,3347,1356,3344,1351,3339,1343xe" filled="true" fillcolor="#cfad80" stroked="false">
              <v:path arrowok="t"/>
              <v:fill type="solid"/>
            </v:shape>
          </v:group>
          <v:group style="position:absolute;left:3322;top:769;width:13;height:15" coordorigin="3322,769" coordsize="13,15">
            <v:shape style="position:absolute;left:3322;top:769;width:13;height:15" coordorigin="3322,769" coordsize="13,15" path="m3323,769l3322,781,3325,784,3335,778,3329,774,3326,771,3323,769xe" filled="true" fillcolor="#cfad80" stroked="false">
              <v:path arrowok="t"/>
              <v:fill type="solid"/>
            </v:shape>
          </v:group>
          <v:group style="position:absolute;left:0;top:0;width:11906;height:3471" coordorigin="0,0" coordsize="11906,3471">
            <v:shape style="position:absolute;left:0;top:0;width:11906;height:3471" coordorigin="0,0" coordsize="11906,3471" path="m0,3471l11906,3471,11906,0,0,0,0,3471xe" filled="true" fillcolor="#f89e5d" stroked="false">
              <v:path arrowok="t"/>
              <v:fill type="solid"/>
            </v:shape>
          </v:group>
          <v:group style="position:absolute;left:1077;top:1082;width:9752;height:2" coordorigin="1077,1082" coordsize="9752,2">
            <v:shape style="position:absolute;left:1077;top:1082;width:9752;height:2" coordorigin="1077,1082" coordsize="9752,0" path="m1077,1082l10828,1082e" filled="false" stroked="true" strokeweight=".5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291.121002pt;margin-top:36.939888pt;width:251.3pt;height:14pt;mso-position-horizontal-relative:page;mso-position-vertical-relative:page;z-index:-142792" type="#_x0000_t202" filled="false" stroked="false">
          <v:textbox inset="0,0,0,0">
            <w:txbxContent>
              <w:p>
                <w:pPr>
                  <w:spacing w:line="273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/>
                    <w:color w:val="FFFFFF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FFFFFF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FFFFFF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FFFFFF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z w:val="14"/>
                  </w:rPr>
                  <w:t>     </w:t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  <w:t>11</w:t>
                </w:r>
                <w:r>
                  <w:rPr>
                    <w:rFonts w:ascii="Arial Unicode MS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3.858299pt;margin-top:54.158516pt;width:487.6pt;height:.1pt;mso-position-horizontal-relative:page;mso-position-vertical-relative:page;z-index:-142768" coordorigin="1077,1083" coordsize="9752,2">
          <v:shape style="position:absolute;left:1077;top:1083;width:9752;height:2" coordorigin="1077,1083" coordsize="9752,0" path="m1077,1083l10828,1083e" filled="false" stroked="true" strokeweight=".5pt" strokecolor="#909ea6">
            <v:path arrowok="t"/>
          </v:shape>
          <w10:wrap type="none"/>
        </v:group>
      </w:pict>
    </w:r>
    <w:r>
      <w:rPr/>
      <w:pict>
        <v:shape style="position:absolute;margin-left:51.85820pt;margin-top:36.939888pt;width:247.6pt;height:14pt;mso-position-horizontal-relative:page;mso-position-vertical-relative:page;z-index:-142744" type="#_x0000_t202" filled="false" stroked="false">
          <v:textbox inset="0,0,0,0">
            <w:txbxContent>
              <w:p>
                <w:pPr>
                  <w:spacing w:line="273" w:lineRule="exact" w:before="0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14"/>
                    <w:szCs w:val="14"/>
                  </w:rPr>
                </w:pPr>
                <w:r>
                  <w:rPr>
                    <w:rFonts w:ascii="Arial Unicode MS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  <w:t> </w:t>
                </w:r>
                <w:r>
                  <w:rPr>
                    <w:rFonts w:ascii="Arial Unicode MS"/>
                    <w:spacing w:val="-33"/>
                    <w:sz w:val="2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65747C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65747C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65747C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3.858299pt;margin-top:54.108616pt;width:487.6pt;height:.1pt;mso-position-horizontal-relative:page;mso-position-vertical-relative:page;z-index:-142720" coordorigin="1077,1082" coordsize="9752,2">
          <v:shape style="position:absolute;left:1077;top:1082;width:9752;height:2" coordorigin="1077,1082" coordsize="9752,0" path="m1077,1082l10828,1082e" filled="false" stroked="true" strokeweight=".5pt" strokecolor="#909ea6">
            <v:path arrowok="t"/>
          </v:shape>
          <w10:wrap type="none"/>
        </v:group>
      </w:pict>
    </w:r>
    <w:r>
      <w:rPr/>
      <w:pict>
        <v:shape style="position:absolute;margin-left:291.121002pt;margin-top:36.939888pt;width:252.3pt;height:14pt;mso-position-horizontal-relative:page;mso-position-vertical-relative:page;z-index:-142696" type="#_x0000_t202" filled="false" stroked="false">
          <v:textbox inset="0,0,0,0">
            <w:txbxContent>
              <w:p>
                <w:pPr>
                  <w:spacing w:line="273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/>
                    <w:color w:val="65747C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65747C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65747C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65747C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z w:val="14"/>
                  </w:rPr>
                  <w:t>     </w:t>
                </w:r>
                <w:r>
                  <w:rPr>
                    <w:rFonts w:ascii="Arial Unicode MS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00004pt;width:595.3pt;height:173.7pt;mso-position-horizontal-relative:page;mso-position-vertical-relative:page;z-index:-142672" coordorigin="0,0" coordsize="11906,3474">
          <v:shape style="position:absolute;left:0;top:0;width:11906;height:3471" type="#_x0000_t75" stroked="false">
            <v:imagedata r:id="rId1" o:title=""/>
          </v:shape>
          <v:group style="position:absolute;left:0;top:0;width:2;height:3471" coordorigin="0,0" coordsize="2,3471">
            <v:shape style="position:absolute;left:0;top:0;width:2;height:3471" coordorigin="0,0" coordsize="0,3471" path="m0,3471l0,0,0,3471xe" filled="true" fillcolor="#cfad80" stroked="false">
              <v:path arrowok="t"/>
              <v:fill type="solid"/>
            </v:shape>
          </v:group>
          <v:group style="position:absolute;left:0;top:0;width:2;height:3471" coordorigin="0,0" coordsize="2,3471">
            <v:shape style="position:absolute;left:0;top:0;width:2;height:3471" coordorigin="0,0" coordsize="0,3471" path="m0,3471l0,0,0,3471e" filled="false" stroked="false">
              <v:path arrowok="t"/>
            </v:shape>
          </v:group>
          <v:group style="position:absolute;left:9073;top:3340;width:110;height:132" coordorigin="9073,3340" coordsize="110,132">
            <v:shape style="position:absolute;left:9073;top:3340;width:110;height:132" coordorigin="9073,3340" coordsize="110,132" path="m9117,3439l9085,3439,9092,3445,9093,3462,9091,3471,9119,3471,9118,3461,9117,343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095,3347l9088,3370,9082,3389,9076,3407,9073,3414,9074,3428,9074,3442,9081,3440,9085,3439,9117,3439,9117,3432,9116,3432,9123,3414,9173,3414,9182,3397,9177,3391,9176,3390,9159,3390,9153,3384,9155,3377,9097,3377,9099,3368,9101,3360,9102,3349,9095,3347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73,3414l9123,3414,9127,3430,9139,3440,9154,3436,9169,3423,9173,3414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17,3432l9116,3432,9117,3432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68,3379l9164,3384,9159,3390,9176,3390,9173,3386,9168,337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20,3340l9119,3343,9117,3346,9117,3349,9113,3375,9097,3377,9155,3377,9157,3370,9159,3357,9132,3357,9128,3352,9124,3346,9120,3340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48,3347l9132,3357,9159,3357,9159,3354,9148,3347xe" filled="true" fillcolor="#cfad80" stroked="false">
              <v:path arrowok="t"/>
              <v:fill type="solid"/>
            </v:shape>
          </v:group>
          <v:group style="position:absolute;left:9158;top:3369;width:68;height:102" coordorigin="9158,3369" coordsize="68,102">
            <v:shape style="position:absolute;left:9158;top:3369;width:68;height:102" coordorigin="9158,3369" coordsize="68,102" path="m9187,3421l9186,3423,9185,3426,9187,3433,9189,3440,9191,3447,9178,3447,9168,3456,9158,3468,9159,3471,9203,3471,9206,3463,9221,3448,9208,3448,9200,3438,9194,3429,9187,3421xe" filled="true" fillcolor="#cfad80" stroked="false">
              <v:path arrowok="t"/>
              <v:fill type="solid"/>
            </v:shape>
            <v:shape style="position:absolute;left:9158;top:3369;width:68;height:102" coordorigin="9158,3369" coordsize="68,102" path="m9226,3369l9216,3387,9214,3407,9214,3409,9212,3427,9208,3448,9221,3448,9222,3446,9223,3429,9223,3421,9223,3409,9223,3390,9226,3369xe" filled="true" fillcolor="#cfad80" stroked="false">
              <v:path arrowok="t"/>
              <v:fill type="solid"/>
            </v:shape>
          </v:group>
          <v:group style="position:absolute;left:9121;top:2457;width:53;height:80" coordorigin="9121,2457" coordsize="53,80">
            <v:shape style="position:absolute;left:9121;top:2457;width:53;height:80" coordorigin="9121,2457" coordsize="53,80" path="m9170,2490l9151,2490,9153,2513,9158,2531,9172,2537,9174,2522,9168,2497,9170,2490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46,2472l9137,2479,9126,2483,9125,2488,9123,2495,9121,2504,9131,2514,9135,2518,9145,2497,9151,2490,9170,2490,9173,2479,9173,2473,9156,2473,9146,2472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74,2457l9165,2466,9156,2473,9173,2473,9174,2457xe" filled="true" fillcolor="#cfad80" stroked="false">
              <v:path arrowok="t"/>
              <v:fill type="solid"/>
            </v:shape>
          </v:group>
          <v:group style="position:absolute;left:8870;top:2339;width:50;height:86" coordorigin="8870,2339" coordsize="50,86">
            <v:shape style="position:absolute;left:8870;top:2339;width:50;height:86" coordorigin="8870,2339" coordsize="50,86" path="m8905,2339l8896,2340,8888,2341,8879,2343,8879,2349,8883,2351,8896,2356,8870,2381,8888,2386,8883,2392,8880,2396,8872,2406,8895,2408,8898,2408,8901,2409,8903,2409,8918,2425,8919,2416,8920,2408,8920,2406,8920,2396,8911,2381,8908,2361,8905,2339xe" filled="true" fillcolor="#cfad80" stroked="false">
              <v:path arrowok="t"/>
              <v:fill type="solid"/>
            </v:shape>
          </v:group>
          <v:group style="position:absolute;left:9759;top:3453;width:55;height:18" coordorigin="9759,3453" coordsize="55,18">
            <v:shape style="position:absolute;left:9759;top:3453;width:55;height:18" coordorigin="9759,3453" coordsize="55,18" path="m9768,3453l9759,3459,9759,3471,9770,3471,9769,3463,9768,3453xe" filled="true" fillcolor="#cfad80" stroked="false">
              <v:path arrowok="t"/>
              <v:fill type="solid"/>
            </v:shape>
            <v:shape style="position:absolute;left:9759;top:3453;width:55;height:18" coordorigin="9759,3453" coordsize="55,18" path="m9808,3461l9788,3471,9811,3471,9813,3466,9812,3462,9808,3461xe" filled="true" fillcolor="#cfad80" stroked="false">
              <v:path arrowok="t"/>
              <v:fill type="solid"/>
            </v:shape>
          </v:group>
          <v:group style="position:absolute;left:9771;top:3263;width:22;height:84" coordorigin="9771,3263" coordsize="22,84">
            <v:shape style="position:absolute;left:9771;top:3263;width:22;height:84" coordorigin="9771,3263" coordsize="22,84" path="m9775,3263l9774,3269,9772,3291,9771,3312,9772,3331,9775,3347,9781,3328,9785,3309,9788,3289,9793,3271,9775,3263xe" filled="true" fillcolor="#cfad80" stroked="false">
              <v:path arrowok="t"/>
              <v:fill type="solid"/>
            </v:shape>
          </v:group>
          <v:group style="position:absolute;left:11415;top:2809;width:36;height:74" coordorigin="11415,2809" coordsize="36,74">
            <v:shape style="position:absolute;left:11415;top:2809;width:36;height:74" coordorigin="11415,2809" coordsize="36,74" path="m11431,2809l11424,2809,11415,2830,11429,2842,11435,2865,11436,2872,11444,2877,11448,2882,11450,2879,11447,2861,11442,2842,11436,2823,11431,2809xe" filled="true" fillcolor="#cfad80" stroked="false">
              <v:path arrowok="t"/>
              <v:fill type="solid"/>
            </v:shape>
          </v:group>
          <v:group style="position:absolute;left:9160;top:2337;width:26;height:58" coordorigin="9160,2337" coordsize="26,58">
            <v:shape style="position:absolute;left:9160;top:2337;width:26;height:58" coordorigin="9160,2337" coordsize="26,58" path="m9163,2337l9162,2341,9160,2366,9165,2383,9176,2395,9186,2356,9163,2337xe" filled="true" fillcolor="#cfad80" stroked="false">
              <v:path arrowok="t"/>
              <v:fill type="solid"/>
            </v:shape>
          </v:group>
          <v:group style="position:absolute;left:9167;top:2606;width:24;height:49" coordorigin="9167,2606" coordsize="24,49">
            <v:shape style="position:absolute;left:9167;top:2606;width:24;height:49" coordorigin="9167,2606" coordsize="24,49" path="m9188,2606l9174,2610,9167,2619,9172,2631,9179,2635,9178,2641,9177,2646,9176,2655,9181,2653,9185,2652,9191,2646,9189,2627,9188,2606xe" filled="true" fillcolor="#cfad80" stroked="false">
              <v:path arrowok="t"/>
              <v:fill type="solid"/>
            </v:shape>
          </v:group>
          <v:group style="position:absolute;left:10464;top:3371;width:10;height:66" coordorigin="10464,3371" coordsize="10,66">
            <v:shape style="position:absolute;left:10464;top:3371;width:10;height:66" coordorigin="10464,3371" coordsize="10,66" path="m10470,3371l10465,3381,10464,3401,10466,3437,10474,3422,10472,3402,10469,3395,10473,3381,10470,3371xe" filled="true" fillcolor="#cfad80" stroked="false">
              <v:path arrowok="t"/>
              <v:fill type="solid"/>
            </v:shape>
          </v:group>
          <v:group style="position:absolute;left:8807;top:2386;width:29;height:33" coordorigin="8807,2386" coordsize="29,33">
            <v:shape style="position:absolute;left:8807;top:2386;width:29;height:33" coordorigin="8807,2386" coordsize="29,33" path="m8819,2386l8815,2394,8811,2403,8807,2412,8807,2414,8808,2416,8809,2418,8814,2417,8825,2416,8835,2399,8819,2386xe" filled="true" fillcolor="#cfad80" stroked="false">
              <v:path arrowok="t"/>
              <v:fill type="solid"/>
            </v:shape>
          </v:group>
          <v:group style="position:absolute;left:10033;top:2479;width:27;height:39" coordorigin="10033,2479" coordsize="27,39">
            <v:shape style="position:absolute;left:10033;top:2479;width:27;height:39" coordorigin="10033,2479" coordsize="27,39" path="m10060,2479l10044,2481,10036,2499,10033,2515,10039,2516,10045,2518,10045,2515,10048,2491,10060,2479xe" filled="true" fillcolor="#cfad80" stroked="false">
              <v:path arrowok="t"/>
              <v:fill type="solid"/>
            </v:shape>
          </v:group>
          <v:group style="position:absolute;left:6059;top:576;width:24;height:38" coordorigin="6059,576" coordsize="24,38">
            <v:shape style="position:absolute;left:6059;top:576;width:24;height:38" coordorigin="6059,576" coordsize="24,38" path="m6083,576l6059,594,6066,602,6071,614,6075,613,6083,610,6083,576xe" filled="true" fillcolor="#cfad80" stroked="false">
              <v:path arrowok="t"/>
              <v:fill type="solid"/>
            </v:shape>
          </v:group>
          <v:group style="position:absolute;left:8190;top:3387;width:19;height:60" coordorigin="8190,3387" coordsize="19,60">
            <v:shape style="position:absolute;left:8190;top:3387;width:19;height:60" coordorigin="8190,3387" coordsize="19,60" path="m8199,3387l8196,3397,8193,3406,8190,3415,8194,3424,8201,3435,8207,3446,8207,3445,8208,3444,8206,3429,8203,3410,8199,3387xe" filled="true" fillcolor="#cfad80" stroked="false">
              <v:path arrowok="t"/>
              <v:fill type="solid"/>
            </v:shape>
          </v:group>
          <v:group style="position:absolute;left:5879;top:630;width:22;height:29" coordorigin="5879,630" coordsize="22,29">
            <v:shape style="position:absolute;left:5879;top:630;width:22;height:29" coordorigin="5879,630" coordsize="22,29" path="m5895,630l5879,634,5886,651,5888,653,5900,659,5896,631,5895,630xe" filled="true" fillcolor="#cfad80" stroked="false">
              <v:path arrowok="t"/>
              <v:fill type="solid"/>
            </v:shape>
          </v:group>
          <v:group style="position:absolute;left:8637;top:2353;width:22;height:33" coordorigin="8637,2353" coordsize="22,33">
            <v:shape style="position:absolute;left:8637;top:2353;width:22;height:33" coordorigin="8637,2353" coordsize="22,33" path="m8650,2353l8646,2359,8643,2365,8637,2375,8644,2381,8646,2384,8649,2385,8652,2385,8655,2384,8659,2383,8658,2375,8658,2367,8657,2358,8655,2357,8652,2355,8650,2353xe" filled="true" fillcolor="#cfad80" stroked="false">
              <v:path arrowok="t"/>
              <v:fill type="solid"/>
            </v:shape>
          </v:group>
          <v:group style="position:absolute;left:8930;top:2577;width:16;height:37" coordorigin="8930,2577" coordsize="16,37">
            <v:shape style="position:absolute;left:8930;top:2577;width:16;height:37" coordorigin="8930,2577" coordsize="16,37" path="m8936,2577l8933,2598,8930,2612,8935,2612,8940,2614,8946,2600,8946,2589,8941,2578,8940,2578,8938,2578,8936,2577xe" filled="true" fillcolor="#cfad80" stroked="false">
              <v:path arrowok="t"/>
              <v:fill type="solid"/>
            </v:shape>
          </v:group>
          <v:group style="position:absolute;left:9232;top:3417;width:14;height:48" coordorigin="9232,3417" coordsize="14,48">
            <v:shape style="position:absolute;left:9232;top:3417;width:14;height:48" coordorigin="9232,3417" coordsize="14,48" path="m9235,3417l9232,3429,9232,3444,9243,3464,9244,3463,9245,3462,9245,3456,9235,3417xe" filled="true" fillcolor="#cfad80" stroked="false">
              <v:path arrowok="t"/>
              <v:fill type="solid"/>
            </v:shape>
          </v:group>
          <v:group style="position:absolute;left:11635;top:590;width:23;height:28" coordorigin="11635,590" coordsize="23,28">
            <v:shape style="position:absolute;left:11635;top:590;width:23;height:28" coordorigin="11635,590" coordsize="23,28" path="m11641,590l11637,608,11635,613,11637,616,11638,618,11639,618,11646,617,11658,614,11657,608,11653,600,11646,599,11641,590xe" filled="true" fillcolor="#cfad80" stroked="false">
              <v:path arrowok="t"/>
              <v:fill type="solid"/>
            </v:shape>
          </v:group>
          <v:group style="position:absolute;left:8419;top:3444;width:24;height:27" coordorigin="8419,3444" coordsize="24,27">
            <v:shape style="position:absolute;left:8419;top:3444;width:24;height:27" coordorigin="8419,3444" coordsize="24,27" path="m8442,3444l8435,3446,8419,3450,8422,3460,8424,3465,8426,3471,8430,3471,8434,3464,8438,3457,8443,3449,8442,3448,8442,3446,8442,3444xe" filled="true" fillcolor="#cfad80" stroked="false">
              <v:path arrowok="t"/>
              <v:fill type="solid"/>
            </v:shape>
          </v:group>
          <v:group style="position:absolute;left:9251;top:3339;width:22;height:31" coordorigin="9251,3339" coordsize="22,31">
            <v:shape style="position:absolute;left:9251;top:3339;width:22;height:31" coordorigin="9251,3339" coordsize="22,31" path="m9272,3339l9257,3355,9251,3362,9260,3370,9267,3363,9272,3339xe" filled="true" fillcolor="#cfad80" stroked="false">
              <v:path arrowok="t"/>
              <v:fill type="solid"/>
            </v:shape>
          </v:group>
          <v:group style="position:absolute;left:9068;top:2880;width:20;height:19" coordorigin="9068,2880" coordsize="20,19">
            <v:shape style="position:absolute;left:9068;top:2880;width:20;height:19" coordorigin="9068,2880" coordsize="20,19" path="m9074,2880l9068,2898,9081,2896,9087,2894,9082,2884,9074,2880xe" filled="true" fillcolor="#cfad80" stroked="false">
              <v:path arrowok="t"/>
              <v:fill type="solid"/>
            </v:shape>
          </v:group>
          <v:group style="position:absolute;left:9730;top:3454;width:18;height:17" coordorigin="9730,3454" coordsize="18,17">
            <v:shape style="position:absolute;left:9730;top:3454;width:18;height:17" coordorigin="9730,3454" coordsize="18,17" path="m9735,3454l9730,3463,9730,3465,9731,3471,9743,3471,9747,3458,9736,3455,9735,3454xe" filled="true" fillcolor="#cfad80" stroked="false">
              <v:path arrowok="t"/>
              <v:fill type="solid"/>
            </v:shape>
          </v:group>
          <v:group style="position:absolute;left:9178;top:3169;width:27;height:22" coordorigin="9178,3169" coordsize="27,22">
            <v:shape style="position:absolute;left:9178;top:3169;width:27;height:22" coordorigin="9178,3169" coordsize="27,22" path="m9205,3169l9185,3170,9184,3171,9178,3191,9184,3186,9195,3183,9205,3169xe" filled="true" fillcolor="#cfad80" stroked="false">
              <v:path arrowok="t"/>
              <v:fill type="solid"/>
            </v:shape>
          </v:group>
          <v:group style="position:absolute;left:10638;top:1415;width:17;height:35" coordorigin="10638,1415" coordsize="17,35">
            <v:shape style="position:absolute;left:10638;top:1415;width:17;height:35" coordorigin="10638,1415" coordsize="17,35" path="m10645,1415l10640,1435,10638,1444,10639,1446,10641,1449,10644,1446,10648,1444,10650,1439,10653,1431,10654,1422,10645,1415xe" filled="true" fillcolor="#cfad80" stroked="false">
              <v:path arrowok="t"/>
              <v:fill type="solid"/>
            </v:shape>
          </v:group>
          <v:group style="position:absolute;left:8114;top:3450;width:17;height:23" coordorigin="8114,3450" coordsize="17,23">
            <v:shape style="position:absolute;left:8114;top:3450;width:17;height:23" coordorigin="8114,3450" coordsize="17,23" path="m8131,3450l8119,3459,8114,3462,8115,3468,8115,3471,8120,3471,8125,3472,8130,3471,8131,3470,8130,3459,8131,3450xe" filled="true" fillcolor="#cfad80" stroked="false">
              <v:path arrowok="t"/>
              <v:fill type="solid"/>
            </v:shape>
          </v:group>
          <v:group style="position:absolute;left:9765;top:3367;width:16;height:38" coordorigin="9765,3367" coordsize="16,38">
            <v:shape style="position:absolute;left:9765;top:3367;width:16;height:38" coordorigin="9765,3367" coordsize="16,38" path="m9778,3367l9774,3371,9769,3374,9766,3381,9765,3384,9770,3393,9773,3405,9777,3390,9779,3382,9781,3373,9780,3371,9779,3369,9778,3367xe" filled="true" fillcolor="#cfad80" stroked="false">
              <v:path arrowok="t"/>
              <v:fill type="solid"/>
            </v:shape>
          </v:group>
          <v:group style="position:absolute;left:9034;top:2641;width:21;height:35" coordorigin="9034,2641" coordsize="21,35">
            <v:shape style="position:absolute;left:9034;top:2641;width:21;height:35" coordorigin="9034,2641" coordsize="21,35" path="m9034,2641l9038,2657,9040,2666,9042,2676,9046,2672,9049,2670,9054,2665,9043,2651,9034,2641xe" filled="true" fillcolor="#cfad80" stroked="false">
              <v:path arrowok="t"/>
              <v:fill type="solid"/>
            </v:shape>
          </v:group>
          <v:group style="position:absolute;left:9000;top:3257;width:18;height:33" coordorigin="9000,3257" coordsize="18,33">
            <v:shape style="position:absolute;left:9000;top:3257;width:18;height:33" coordorigin="9000,3257" coordsize="18,33" path="m9000,3257l9000,3279,9007,3285,9014,3290,9016,3287,9016,3284,9017,3281,9012,3273,9000,3257xe" filled="true" fillcolor="#cfad80" stroked="false">
              <v:path arrowok="t"/>
              <v:fill type="solid"/>
            </v:shape>
          </v:group>
          <v:group style="position:absolute;left:11673;top:2322;width:16;height:29" coordorigin="11673,2322" coordsize="16,29">
            <v:shape style="position:absolute;left:11673;top:2322;width:16;height:29" coordorigin="11673,2322" coordsize="16,29" path="m11675,2322l11673,2331,11679,2350,11681,2342,11688,2324,11675,2322xe" filled="true" fillcolor="#cfad80" stroked="false">
              <v:path arrowok="t"/>
              <v:fill type="solid"/>
            </v:shape>
          </v:group>
          <v:group style="position:absolute;left:9097;top:2479;width:12;height:35" coordorigin="9097,2479" coordsize="12,35">
            <v:shape style="position:absolute;left:9097;top:2479;width:12;height:35" coordorigin="9097,2479" coordsize="12,35" path="m9097,2479l9097,2511,9098,2512,9099,2512,9100,2513,9106,2500,9108,2494,9105,2490,9102,2486,9097,2479xe" filled="true" fillcolor="#cfad80" stroked="false">
              <v:path arrowok="t"/>
              <v:fill type="solid"/>
            </v:shape>
          </v:group>
          <v:group style="position:absolute;left:8517;top:2463;width:19;height:20" coordorigin="8517,2463" coordsize="19,20">
            <v:shape style="position:absolute;left:8517;top:2463;width:19;height:20" coordorigin="8517,2463" coordsize="19,20" path="m8517,2463l8518,2465,8525,2481,8534,2482,8535,2474,8535,2470,8530,2468,8525,2466,8517,2463xe" filled="true" fillcolor="#cfad80" stroked="false">
              <v:path arrowok="t"/>
              <v:fill type="solid"/>
            </v:shape>
          </v:group>
          <v:group style="position:absolute;left:8833;top:2448;width:16;height:26" coordorigin="8833,2448" coordsize="16,26">
            <v:shape style="position:absolute;left:8833;top:2448;width:16;height:26" coordorigin="8833,2448" coordsize="16,26" path="m8836,2448l8833,2467,8841,2473,8846,2471,8849,2455,8841,2448,8836,2448xe" filled="true" fillcolor="#cfad80" stroked="false">
              <v:path arrowok="t"/>
              <v:fill type="solid"/>
            </v:shape>
          </v:group>
          <v:group style="position:absolute;left:9052;top:3396;width:13;height:22" coordorigin="9052,3396" coordsize="13,22">
            <v:shape style="position:absolute;left:9052;top:3396;width:13;height:22" coordorigin="9052,3396" coordsize="13,22" path="m9056,3396l9052,3402,9053,3418,9064,3416,9064,3397,9056,3396xe" filled="true" fillcolor="#cfad80" stroked="false">
              <v:path arrowok="t"/>
              <v:fill type="solid"/>
            </v:shape>
          </v:group>
          <v:group style="position:absolute;left:8666;top:3437;width:8;height:36" coordorigin="8666,3437" coordsize="8,36">
            <v:shape style="position:absolute;left:8666;top:3437;width:8;height:36" coordorigin="8666,3437" coordsize="8,36" path="m8670,3437l8666,3453,8673,3473,8673,3456,8674,3443,8670,3437xe" filled="true" fillcolor="#cfad80" stroked="false">
              <v:path arrowok="t"/>
              <v:fill type="solid"/>
            </v:shape>
          </v:group>
          <v:group style="position:absolute;left:3807;top:1091;width:14;height:27" coordorigin="3807,1091" coordsize="14,27">
            <v:shape style="position:absolute;left:3807;top:1091;width:14;height:27" coordorigin="3807,1091" coordsize="14,27" path="m3815,1091l3810,1100,3807,1108,3817,1118,3818,1108,3819,1102,3820,1094,3818,1094,3815,1091xe" filled="true" fillcolor="#cfad80" stroked="false">
              <v:path arrowok="t"/>
              <v:fill type="solid"/>
            </v:shape>
          </v:group>
          <v:group style="position:absolute;left:8900;top:2487;width:12;height:29" coordorigin="8900,2487" coordsize="12,29">
            <v:shape style="position:absolute;left:8900;top:2487;width:12;height:29" coordorigin="8900,2487" coordsize="12,29" path="m8911,2487l8900,2496,8905,2515,8909,2496,8911,2487xe" filled="true" fillcolor="#cfad80" stroked="false">
              <v:path arrowok="t"/>
              <v:fill type="solid"/>
            </v:shape>
          </v:group>
          <v:group style="position:absolute;left:8588;top:2521;width:17;height:31" coordorigin="8588,2521" coordsize="17,31">
            <v:shape style="position:absolute;left:8588;top:2521;width:17;height:31" coordorigin="8588,2521" coordsize="17,31" path="m8591,2521l8594,2539,8588,2543,8590,2546,8593,2551,8596,2543,8600,2534,8604,2523,8591,2521xe" filled="true" fillcolor="#cfad80" stroked="false">
              <v:path arrowok="t"/>
              <v:fill type="solid"/>
            </v:shape>
          </v:group>
          <v:group style="position:absolute;left:9187;top:2381;width:9;height:38" coordorigin="9187,2381" coordsize="9,38">
            <v:shape style="position:absolute;left:9187;top:2381;width:9;height:38" coordorigin="9187,2381" coordsize="9,38" path="m9191,2381l9191,2382,9187,2403,9194,2418,9195,2399,9191,2381xe" filled="true" fillcolor="#cfad80" stroked="false">
              <v:path arrowok="t"/>
              <v:fill type="solid"/>
            </v:shape>
          </v:group>
          <v:group style="position:absolute;left:8696;top:3468;width:4;height:4" coordorigin="8696,3468" coordsize="4,4">
            <v:shape style="position:absolute;left:8696;top:3468;width:4;height:4" coordorigin="8696,3468" coordsize="4,4" path="m8699,3468l8696,3471,8699,3471,8699,3468xe" filled="true" fillcolor="#cfad80" stroked="false">
              <v:path arrowok="t"/>
              <v:fill type="solid"/>
            </v:shape>
          </v:group>
          <v:group style="position:absolute;left:9186;top:3085;width:19;height:20" coordorigin="9186,3085" coordsize="19,20">
            <v:shape style="position:absolute;left:9186;top:3085;width:19;height:20" coordorigin="9186,3085" coordsize="19,20" path="m9186,3085l9187,3093,9188,3097,9188,3104,9194,3099,9200,3096,9205,3092,9205,3090,9204,3087,9186,3085xe" filled="true" fillcolor="#cfad80" stroked="false">
              <v:path arrowok="t"/>
              <v:fill type="solid"/>
            </v:shape>
          </v:group>
          <v:group style="position:absolute;left:11804;top:1528;width:21;height:29" coordorigin="11804,1528" coordsize="21,29">
            <v:shape style="position:absolute;left:11804;top:1528;width:21;height:29" coordorigin="11804,1528" coordsize="21,29" path="m11819,1528l11813,1529,11804,1540,11812,1543,11818,1556,11825,1542,11819,1528xe" filled="true" fillcolor="#cfad80" stroked="false">
              <v:path arrowok="t"/>
              <v:fill type="solid"/>
            </v:shape>
          </v:group>
          <v:group style="position:absolute;left:9098;top:3127;width:14;height:23" coordorigin="9098,3127" coordsize="14,23">
            <v:shape style="position:absolute;left:9098;top:3127;width:14;height:23" coordorigin="9098,3127" coordsize="14,23" path="m9105,3127l9102,3133,9098,3137,9101,3143,9104,3148,9106,3149,9108,3149,9112,3143,9112,3140,9112,3136,9109,3129,9107,3128,9105,3127xe" filled="true" fillcolor="#cfad80" stroked="false">
              <v:path arrowok="t"/>
              <v:fill type="solid"/>
            </v:shape>
          </v:group>
          <v:group style="position:absolute;left:9754;top:3280;width:11;height:22" coordorigin="9754,3280" coordsize="11,22">
            <v:shape style="position:absolute;left:9754;top:3280;width:11;height:22" coordorigin="9754,3280" coordsize="11,22" path="m9754,3280l9754,3300,9758,3300,9760,3301,9762,3287,9764,3281,9760,3280,9754,3280xe" filled="true" fillcolor="#cfad80" stroked="false">
              <v:path arrowok="t"/>
              <v:fill type="solid"/>
            </v:shape>
          </v:group>
          <v:group style="position:absolute;left:6120;top:604;width:16;height:17" coordorigin="6120,604" coordsize="16,17">
            <v:shape style="position:absolute;left:6120;top:604;width:16;height:17" coordorigin="6120,604" coordsize="16,17" path="m6120,604l6121,619,6128,620,6135,620,6130,615,6126,610,6120,604xe" filled="true" fillcolor="#cfad80" stroked="false">
              <v:path arrowok="t"/>
              <v:fill type="solid"/>
            </v:shape>
          </v:group>
          <v:group style="position:absolute;left:8861;top:2486;width:15;height:22" coordorigin="8861,2486" coordsize="15,22">
            <v:shape style="position:absolute;left:8861;top:2486;width:15;height:22" coordorigin="8861,2486" coordsize="15,22" path="m8868,2486l8863,2487,8861,2501,8865,2508,8869,2501,8872,2495,8876,2488,8868,2486xe" filled="true" fillcolor="#cfad80" stroked="false">
              <v:path arrowok="t"/>
              <v:fill type="solid"/>
            </v:shape>
          </v:group>
          <v:group style="position:absolute;left:8912;top:2193;width:14;height:15" coordorigin="8912,2193" coordsize="14,15">
            <v:shape style="position:absolute;left:8912;top:2193;width:14;height:15" coordorigin="8912,2193" coordsize="14,15" path="m8924,2193l8916,2196,8912,2198,8912,2203,8915,2205,8917,2208,8920,2208,8922,2208,8924,2204,8925,2201,8925,2199,8925,2196,8924,2193xe" filled="true" fillcolor="#cfad80" stroked="false">
              <v:path arrowok="t"/>
              <v:fill type="solid"/>
            </v:shape>
          </v:group>
          <v:group style="position:absolute;left:8182;top:3458;width:17;height:13" coordorigin="8182,3458" coordsize="17,13">
            <v:shape style="position:absolute;left:8182;top:3458;width:17;height:13" coordorigin="8182,3458" coordsize="17,13" path="m8191,3458l8182,3460,8188,3469,8188,3471,8198,3471,8195,3463,8191,3458xe" filled="true" fillcolor="#cfad80" stroked="false">
              <v:path arrowok="t"/>
              <v:fill type="solid"/>
            </v:shape>
          </v:group>
          <v:group style="position:absolute;left:11634;top:640;width:6;height:33" coordorigin="11634,640" coordsize="6,33">
            <v:shape style="position:absolute;left:11634;top:640;width:6;height:33" coordorigin="11634,640" coordsize="6,33" path="m11640,640l11634,655,11640,672,11640,640xe" filled="true" fillcolor="#cfad80" stroked="false">
              <v:path arrowok="t"/>
              <v:fill type="solid"/>
            </v:shape>
          </v:group>
          <v:group style="position:absolute;left:9074;top:3125;width:15;height:21" coordorigin="9074,3125" coordsize="15,21">
            <v:shape style="position:absolute;left:9074;top:3125;width:15;height:21" coordorigin="9074,3125" coordsize="15,21" path="m9088,3125l9084,3125,9080,3126,9074,3126,9080,3146,9084,3135,9089,3132,9088,3127,9088,3125xe" filled="true" fillcolor="#cfad80" stroked="false">
              <v:path arrowok="t"/>
              <v:fill type="solid"/>
            </v:shape>
          </v:group>
          <v:group style="position:absolute;left:10714;top:910;width:13;height:34" coordorigin="10714,910" coordsize="13,34">
            <v:shape style="position:absolute;left:10714;top:910;width:13;height:34" coordorigin="10714,910" coordsize="13,34" path="m10723,910l10721,918,10714,921,10717,943,10722,929,10725,922,10727,914,10726,913,10725,911,10723,910xe" filled="true" fillcolor="#cfad80" stroked="false">
              <v:path arrowok="t"/>
              <v:fill type="solid"/>
            </v:shape>
          </v:group>
          <v:group style="position:absolute;left:10803;top:3373;width:7;height:27" coordorigin="10803,3373" coordsize="7,27">
            <v:shape style="position:absolute;left:10803;top:3373;width:7;height:27" coordorigin="10803,3373" coordsize="7,27" path="m10804,3373l10803,3399,10808,3400,10808,3392,10809,3383,10810,3375,10804,3373xe" filled="true" fillcolor="#cfad80" stroked="false">
              <v:path arrowok="t"/>
              <v:fill type="solid"/>
            </v:shape>
          </v:group>
          <v:group style="position:absolute;left:6132;top:560;width:16;height:20" coordorigin="6132,560" coordsize="16,20">
            <v:shape style="position:absolute;left:6132;top:560;width:16;height:20" coordorigin="6132,560" coordsize="16,20" path="m6141,560l6132,568,6148,579,6146,560,6141,560xe" filled="true" fillcolor="#cfad80" stroked="false">
              <v:path arrowok="t"/>
              <v:fill type="solid"/>
            </v:shape>
          </v:group>
          <v:group style="position:absolute;left:11716;top:589;width:10;height:21" coordorigin="11716,589" coordsize="10,21">
            <v:shape style="position:absolute;left:11716;top:589;width:10;height:21" coordorigin="11716,589" coordsize="10,21" path="m11723,589l11721,591,11716,597,11718,600,11719,604,11722,609,11724,605,11726,602,11726,599,11726,595,11724,592,11723,589xe" filled="true" fillcolor="#cfad80" stroked="false">
              <v:path arrowok="t"/>
              <v:fill type="solid"/>
            </v:shape>
          </v:group>
          <v:group style="position:absolute;left:8563;top:25;width:15;height:31" coordorigin="8563,25" coordsize="15,31">
            <v:shape style="position:absolute;left:8563;top:25;width:15;height:31" coordorigin="8563,25" coordsize="15,31" path="m8567,25l8563,46,8569,49,8572,56,8574,53,8577,49,8574,43,8572,36,8567,25xe" filled="true" fillcolor="#cfad80" stroked="false">
              <v:path arrowok="t"/>
              <v:fill type="solid"/>
            </v:shape>
          </v:group>
          <v:group style="position:absolute;left:9146;top:88;width:11;height:27" coordorigin="9146,88" coordsize="11,27">
            <v:shape style="position:absolute;left:9146;top:88;width:11;height:27" coordorigin="9146,88" coordsize="11,27" path="m9146,88l9147,96,9149,115,9157,101,9153,94,9146,88xe" filled="true" fillcolor="#cfad80" stroked="false">
              <v:path arrowok="t"/>
              <v:fill type="solid"/>
            </v:shape>
          </v:group>
          <v:group style="position:absolute;left:11324;top:205;width:14;height:28" coordorigin="11324,205" coordsize="14,28">
            <v:shape style="position:absolute;left:11324;top:205;width:14;height:28" coordorigin="11324,205" coordsize="14,28" path="m11333,205l11324,212,11326,221,11328,232,11338,227,11336,217,11333,205xe" filled="true" fillcolor="#cfad80" stroked="false">
              <v:path arrowok="t"/>
              <v:fill type="solid"/>
            </v:shape>
          </v:group>
          <v:group style="position:absolute;left:9234;top:2404;width:5;height:24" coordorigin="9234,2404" coordsize="5,24">
            <v:shape style="position:absolute;left:9234;top:2404;width:5;height:24" coordorigin="9234,2404" coordsize="5,24" path="m9237,2404l9234,2404,9234,2427,9236,2427,9237,2426,9239,2426,9238,2419,9238,2411,9237,2404xe" filled="true" fillcolor="#cfad80" stroked="false">
              <v:path arrowok="t"/>
              <v:fill type="solid"/>
            </v:shape>
          </v:group>
          <v:group style="position:absolute;left:8881;top:2448;width:11;height:18" coordorigin="8881,2448" coordsize="11,18">
            <v:shape style="position:absolute;left:8881;top:2448;width:11;height:18" coordorigin="8881,2448" coordsize="11,18" path="m8884,2448l8881,2465,8892,2452,8884,2448xe" filled="true" fillcolor="#cfad80" stroked="false">
              <v:path arrowok="t"/>
              <v:fill type="solid"/>
            </v:shape>
          </v:group>
          <v:group style="position:absolute;left:9290;top:3302;width:9;height:20" coordorigin="9290,3302" coordsize="9,20">
            <v:shape style="position:absolute;left:9290;top:3302;width:9;height:20" coordorigin="9290,3302" coordsize="9,20" path="m9294,3302l9291,3305,9290,3306,9292,3312,9296,3322,9298,3319,9295,3307,9294,3302xe" filled="true" fillcolor="#cfad80" stroked="false">
              <v:path arrowok="t"/>
              <v:fill type="solid"/>
            </v:shape>
          </v:group>
          <v:group style="position:absolute;left:9230;top:3322;width:10;height:31" coordorigin="9230,3322" coordsize="10,31">
            <v:shape style="position:absolute;left:9230;top:3322;width:10;height:31" coordorigin="9230,3322" coordsize="10,31" path="m9233,3322l9232,3324,9231,3325,9230,3327,9231,3333,9233,3339,9236,3353,9238,3340,9239,3335,9238,3328,9235,3325,9233,3322xe" filled="true" fillcolor="#cfad80" stroked="false">
              <v:path arrowok="t"/>
              <v:fill type="solid"/>
            </v:shape>
          </v:group>
          <v:group style="position:absolute;left:11081;top:945;width:16;height:22" coordorigin="11081,945" coordsize="16,22">
            <v:shape style="position:absolute;left:11081;top:945;width:16;height:22" coordorigin="11081,945" coordsize="16,22" path="m11083,945l11082,948,11081,950,11081,952,11085,957,11089,962,11094,967,11096,960,11097,957,11092,953,11083,945xe" filled="true" fillcolor="#cfad80" stroked="false">
              <v:path arrowok="t"/>
              <v:fill type="solid"/>
            </v:shape>
          </v:group>
          <v:group style="position:absolute;left:6014;top:529;width:13;height:20" coordorigin="6014,529" coordsize="13,20">
            <v:shape style="position:absolute;left:6014;top:529;width:13;height:20" coordorigin="6014,529" coordsize="13,20" path="m6019,529l6017,535,6014,539,6018,543,6020,548,6024,549,6025,542,6027,539,6025,536,6023,532,6020,530,6019,529xe" filled="true" fillcolor="#cfad80" stroked="false">
              <v:path arrowok="t"/>
              <v:fill type="solid"/>
            </v:shape>
          </v:group>
          <v:group style="position:absolute;left:6153;top:591;width:7;height:13" coordorigin="6153,591" coordsize="7,13">
            <v:shape style="position:absolute;left:6153;top:591;width:7;height:13" coordorigin="6153,591" coordsize="7,13" path="m6157,591l6155,594,6153,598,6154,601,6155,603,6155,603,6157,602,6160,597,6159,595,6158,593,6157,591xe" filled="true" fillcolor="#cfad80" stroked="false">
              <v:path arrowok="t"/>
              <v:fill type="solid"/>
            </v:shape>
          </v:group>
          <v:group style="position:absolute;left:9118;top:2532;width:8;height:28" coordorigin="9118,2532" coordsize="8,28">
            <v:shape style="position:absolute;left:9118;top:2532;width:8;height:28" coordorigin="9118,2532" coordsize="8,28" path="m9119,2532l9119,2536,9118,2540,9118,2547,9119,2550,9121,2559,9123,2546,9125,2542,9124,2539,9124,2536,9121,2534,9119,2532xe" filled="true" fillcolor="#cfad80" stroked="false">
              <v:path arrowok="t"/>
              <v:fill type="solid"/>
            </v:shape>
          </v:group>
          <v:group style="position:absolute;left:3792;top:1868;width:10;height:16" coordorigin="3792,1868" coordsize="10,16">
            <v:shape style="position:absolute;left:3792;top:1868;width:10;height:16" coordorigin="3792,1868" coordsize="10,16" path="m3799,1868l3797,1871,3794,1875,3792,1879,3793,1880,3794,1883,3795,1883,3797,1880,3799,1876,3802,1873,3800,1869,3799,1868xe" filled="true" fillcolor="#cfad80" stroked="false">
              <v:path arrowok="t"/>
              <v:fill type="solid"/>
            </v:shape>
          </v:group>
          <v:group style="position:absolute;left:5911;top:563;width:12;height:24" coordorigin="5911,563" coordsize="12,24">
            <v:shape style="position:absolute;left:5911;top:563;width:12;height:24" coordorigin="5911,563" coordsize="12,24" path="m5914,563l5913,565,5911,567,5915,580,5918,587,5919,585,5921,583,5922,581,5920,575,5914,563xe" filled="true" fillcolor="#cfad80" stroked="false">
              <v:path arrowok="t"/>
              <v:fill type="solid"/>
            </v:shape>
          </v:group>
          <v:group style="position:absolute;left:9129;top:3258;width:11;height:15" coordorigin="9129,3258" coordsize="11,15">
            <v:shape style="position:absolute;left:9129;top:3258;width:11;height:15" coordorigin="9129,3258" coordsize="11,15" path="m9130,3258l9130,3260,9129,3261,9129,3263,9134,3270,9137,3273,9138,3268,9139,3266,9136,3263,9130,3258xe" filled="true" fillcolor="#cfad80" stroked="false">
              <v:path arrowok="t"/>
              <v:fill type="solid"/>
            </v:shape>
          </v:group>
          <v:group style="position:absolute;left:9136;top:3171;width:14;height:19" coordorigin="9136,3171" coordsize="14,19">
            <v:shape style="position:absolute;left:9136;top:3171;width:14;height:19" coordorigin="9136,3171" coordsize="14,19" path="m9136,3171l9138,3190,9144,3187,9150,3178,9146,3176,9136,3171xe" filled="true" fillcolor="#cfad80" stroked="false">
              <v:path arrowok="t"/>
              <v:fill type="solid"/>
            </v:shape>
          </v:group>
          <v:group style="position:absolute;left:11809;top:1466;width:14;height:17" coordorigin="11809,1466" coordsize="14,17">
            <v:shape style="position:absolute;left:11809;top:1466;width:14;height:17" coordorigin="11809,1466" coordsize="14,17" path="m11815,1466l11813,1470,11809,1478,11812,1479,11817,1480,11818,1481,11820,1482,11821,1483,11822,1480,11823,1478,11815,1466xe" filled="true" fillcolor="#cfad80" stroked="false">
              <v:path arrowok="t"/>
              <v:fill type="solid"/>
            </v:shape>
          </v:group>
          <v:group style="position:absolute;left:11490;top:2833;width:7;height:19" coordorigin="11490,2833" coordsize="7,19">
            <v:shape style="position:absolute;left:11490;top:2833;width:7;height:19" coordorigin="11490,2833" coordsize="7,19" path="m11492,2833l11491,2838,11491,2844,11490,2849,11492,2850,11492,2851,11494,2846,11496,2835,11495,2834,11493,2834,11492,2833xe" filled="true" fillcolor="#cfad80" stroked="false">
              <v:path arrowok="t"/>
              <v:fill type="solid"/>
            </v:shape>
          </v:group>
          <v:group style="position:absolute;left:9197;top:3302;width:9;height:16" coordorigin="9197,3302" coordsize="9,16">
            <v:shape style="position:absolute;left:9197;top:3302;width:9;height:16" coordorigin="9197,3302" coordsize="9,16" path="m9201,3302l9200,3305,9197,3312,9199,3314,9201,3317,9203,3317,9204,3318,9206,3311,9206,3310,9205,3307,9203,3305,9201,3302xe" filled="true" fillcolor="#cfad80" stroked="false">
              <v:path arrowok="t"/>
              <v:fill type="solid"/>
            </v:shape>
          </v:group>
          <v:group style="position:absolute;left:9231;top:3302;width:11;height:13" coordorigin="9231,3302" coordsize="11,13">
            <v:shape style="position:absolute;left:9231;top:3302;width:11;height:13" coordorigin="9231,3302" coordsize="11,13" path="m9232,3302l9231,3304,9231,3306,9231,3308,9237,3312,9240,3314,9241,3310,9241,3308,9232,3302xe" filled="true" fillcolor="#cfad80" stroked="false">
              <v:path arrowok="t"/>
              <v:fill type="solid"/>
            </v:shape>
          </v:group>
          <v:group style="position:absolute;left:3799;top:1136;width:8;height:16" coordorigin="3799,1136" coordsize="8,16">
            <v:shape style="position:absolute;left:3799;top:1136;width:8;height:16" coordorigin="3799,1136" coordsize="8,16" path="m3804,1136l3803,1138,3801,1141,3799,1144,3801,1147,3803,1149,3804,1151,3805,1149,3807,1146,3807,1144,3807,1141,3805,1139,3804,1136xe" filled="true" fillcolor="#cfad80" stroked="false">
              <v:path arrowok="t"/>
              <v:fill type="solid"/>
            </v:shape>
          </v:group>
          <v:group style="position:absolute;left:8845;top:2422;width:12;height:15" coordorigin="8845,2422" coordsize="12,15">
            <v:shape style="position:absolute;left:8845;top:2422;width:12;height:15" coordorigin="8845,2422" coordsize="12,15" path="m8851,2422l8849,2424,8848,2425,8846,2429,8845,2432,8846,2435,8846,2437,8850,2434,8853,2431,8857,2428,8857,2423,8854,2423,8851,2422xe" filled="true" fillcolor="#cfad80" stroked="false">
              <v:path arrowok="t"/>
              <v:fill type="solid"/>
            </v:shape>
          </v:group>
          <v:group style="position:absolute;left:10471;top:3445;width:9;height:13" coordorigin="10471,3445" coordsize="9,13">
            <v:shape style="position:absolute;left:10471;top:3445;width:9;height:13" coordorigin="10471,3445" coordsize="9,13" path="m10475,3445l10473,3449,10471,3452,10473,3455,10475,3458,10477,3457,10478,3454,10480,3452,10478,3450,10477,3446,10475,3445xe" filled="true" fillcolor="#cfad80" stroked="false">
              <v:path arrowok="t"/>
              <v:fill type="solid"/>
            </v:shape>
          </v:group>
          <v:group style="position:absolute;left:9341;top:920;width:8;height:20" coordorigin="9341,920" coordsize="8,20">
            <v:shape style="position:absolute;left:9341;top:920;width:8;height:20" coordorigin="9341,920" coordsize="8,20" path="m9345,920l9344,924,9342,928,9341,932,9341,933,9343,936,9346,940,9347,934,9348,931,9348,925,9346,922,9345,920xe" filled="true" fillcolor="#cfad80" stroked="false">
              <v:path arrowok="t"/>
              <v:fill type="solid"/>
            </v:shape>
          </v:group>
          <v:group style="position:absolute;left:9023;top:3322;width:11;height:14" coordorigin="9023,3322" coordsize="11,14">
            <v:shape style="position:absolute;left:9023;top:3322;width:11;height:14" coordorigin="9023,3322" coordsize="11,14" path="m9031,3322l9030,3322,9028,3323,9026,3325,9023,3328,9026,3332,9028,3335,9028,3335,9030,3332,9031,3328,9033,3325,9032,3324,9031,3322xe" filled="true" fillcolor="#cfad80" stroked="false">
              <v:path arrowok="t"/>
              <v:fill type="solid"/>
            </v:shape>
          </v:group>
          <v:group style="position:absolute;left:9095;top:2881;width:7;height:18" coordorigin="9095,2881" coordsize="7,18">
            <v:shape style="position:absolute;left:9095;top:2881;width:7;height:18" coordorigin="9095,2881" coordsize="7,18" path="m9098,2881l9095,2884,9095,2884,9095,2888,9096,2892,9097,2899,9099,2894,9101,2892,9101,2887,9100,2883,9099,2882,9098,2881xe" filled="true" fillcolor="#cfad80" stroked="false">
              <v:path arrowok="t"/>
              <v:fill type="solid"/>
            </v:shape>
          </v:group>
          <v:group style="position:absolute;left:10991;top:2834;width:6;height:17" coordorigin="10991,2834" coordsize="6,17">
            <v:shape style="position:absolute;left:10991;top:2834;width:6;height:17" coordorigin="10991,2834" coordsize="6,17" path="m10994,2834l10993,2835,10991,2837,10991,2837,10992,2842,10993,2846,10993,2851,10994,2850,10997,2849,10996,2844,10995,2839,10994,2834xe" filled="true" fillcolor="#cfad80" stroked="false">
              <v:path arrowok="t"/>
              <v:fill type="solid"/>
            </v:shape>
          </v:group>
          <v:group style="position:absolute;left:10458;top:2542;width:10;height:13" coordorigin="10458,2542" coordsize="10,13">
            <v:shape style="position:absolute;left:10458;top:2542;width:10;height:13" coordorigin="10458,2542" coordsize="10,13" path="m10465,2542l10464,2543,10462,2545,10458,2550,10461,2552,10463,2555,10464,2554,10465,2553,10466,2549,10467,2546,10467,2546,10465,2542xe" filled="true" fillcolor="#cfad80" stroked="false">
              <v:path arrowok="t"/>
              <v:fill type="solid"/>
            </v:shape>
          </v:group>
          <v:group style="position:absolute;left:8960;top:2460;width:8;height:20" coordorigin="8960,2460" coordsize="8,20">
            <v:shape style="position:absolute;left:8960;top:2460;width:8;height:20" coordorigin="8960,2460" coordsize="8,20" path="m8963,2460l8962,2460,8961,2461,8960,2462,8961,2467,8962,2473,8962,2479,8967,2476,8966,2471,8964,2465,8963,2460xe" filled="true" fillcolor="#cfad80" stroked="false">
              <v:path arrowok="t"/>
              <v:fill type="solid"/>
            </v:shape>
          </v:group>
          <v:group style="position:absolute;left:8900;top:2429;width:9;height:24" coordorigin="8900,2429" coordsize="9,24">
            <v:shape style="position:absolute;left:8900;top:2429;width:9;height:24" coordorigin="8900,2429" coordsize="9,24" path="m8906,2429l8905,2429,8903,2429,8901,2432,8900,2436,8901,2440,8905,2453,8907,2443,8908,2439,8908,2434,8908,2433,8906,2429xe" filled="true" fillcolor="#cfad80" stroked="false">
              <v:path arrowok="t"/>
              <v:fill type="solid"/>
            </v:shape>
          </v:group>
          <v:group style="position:absolute;left:9281;top:3102;width:5;height:19" coordorigin="9281,3102" coordsize="5,19">
            <v:shape style="position:absolute;left:9281;top:3102;width:5;height:19" coordorigin="9281,3102" coordsize="5,19" path="m9282,3102l9281,3120,9282,3118,9284,3116,9285,3113,9285,3112,9284,3109,9282,3102xe" filled="true" fillcolor="#cfad80" stroked="false">
              <v:path arrowok="t"/>
              <v:fill type="solid"/>
            </v:shape>
          </v:group>
          <v:group style="position:absolute;left:9092;top:3081;width:9;height:14" coordorigin="9092,3081" coordsize="9,14">
            <v:shape style="position:absolute;left:9092;top:3081;width:9;height:14" coordorigin="9092,3081" coordsize="9,14" path="m9100,3081l9095,3085,9092,3087,9093,3090,9094,3092,9095,3094,9097,3092,9098,3090,9100,3086,9100,3083,9100,3081xe" filled="true" fillcolor="#cfad80" stroked="false">
              <v:path arrowok="t"/>
              <v:fill type="solid"/>
            </v:shape>
          </v:group>
          <v:group style="position:absolute;left:7652;top:3248;width:10;height:15" coordorigin="7652,3248" coordsize="10,15">
            <v:shape style="position:absolute;left:7652;top:3248;width:10;height:15" coordorigin="7652,3248" coordsize="10,15" path="m7661,3248l7658,3249,7655,3249,7652,3250,7652,3252,7652,3255,7655,3258,7661,3263,7661,3248xe" filled="true" fillcolor="#cfad80" stroked="false">
              <v:path arrowok="t"/>
              <v:fill type="solid"/>
            </v:shape>
          </v:group>
          <v:group style="position:absolute;left:7016;top:2504;width:42;height:106" coordorigin="7016,2504" coordsize="42,106">
            <v:shape style="position:absolute;left:7016;top:2504;width:42;height:106" coordorigin="7016,2504" coordsize="42,106" path="m7017,2512l7022,2529,7030,2541,7026,2547,7022,2553,7016,2561,7021,2573,7030,2592,7039,2609,7049,2571,7057,2538,7032,2538,7028,2521,7020,2513,7018,2512,7017,2512xe" filled="true" fillcolor="#cfad80" stroked="false">
              <v:path arrowok="t"/>
              <v:fill type="solid"/>
            </v:shape>
            <v:shape style="position:absolute;left:7016;top:2504;width:42;height:106" coordorigin="7016,2504" coordsize="42,106" path="m7053,2504l7036,2507,7038,2516,7040,2523,7041,2530,7041,2531,7032,2538,7057,2538,7058,2531,7041,2531,7041,2531,7041,2530,7045,2523,7053,2504xe" filled="true" fillcolor="#cfad80" stroked="false">
              <v:path arrowok="t"/>
              <v:fill type="solid"/>
            </v:shape>
          </v:group>
          <v:group style="position:absolute;left:7318;top:1428;width:34;height:99" coordorigin="7318,1428" coordsize="34,99">
            <v:shape style="position:absolute;left:7318;top:1428;width:34;height:99" coordorigin="7318,1428" coordsize="34,99" path="m7324,1428l7323,1435,7320,1444,7322,1456,7324,1476,7324,1496,7319,1515,7318,1517,7319,1522,7319,1526,7338,1512,7336,1492,7337,1472,7341,1454,7351,1438,7324,1428xe" filled="true" fillcolor="#cfad80" stroked="false">
              <v:path arrowok="t"/>
              <v:fill type="solid"/>
            </v:shape>
          </v:group>
          <v:group style="position:absolute;left:7258;top:1454;width:49;height:61" coordorigin="7258,1454" coordsize="49,61">
            <v:shape style="position:absolute;left:7258;top:1454;width:49;height:61" coordorigin="7258,1454" coordsize="49,61" path="m7281,1454l7258,1485,7258,1487,7259,1492,7259,1493,7267,1513,7270,1514,7277,1500,7281,1491,7285,1486,7303,1486,7305,1479,7306,1474,7290,1474,7288,1455,7281,1454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3,1486l7285,1486,7292,1491,7294,1493,7299,1492,7301,1489,7303,1486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1,1464l7299,1465,7290,1474,7306,1474,7306,1473,7306,1471,7301,1464xe" filled="true" fillcolor="#cfad80" stroked="false">
              <v:path arrowok="t"/>
              <v:fill type="solid"/>
            </v:shape>
          </v:group>
          <v:group style="position:absolute;left:7435;top:2140;width:37;height:67" coordorigin="7435,2140" coordsize="37,67">
            <v:shape style="position:absolute;left:7435;top:2140;width:37;height:67" coordorigin="7435,2140" coordsize="37,67" path="m7457,2140l7455,2141,7448,2149,7442,2168,7435,2202,7446,2206,7455,2195,7471,2195,7468,2190,7464,2183,7460,2177,7460,2177,7456,2160,7457,2140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71,2195l7455,2195,7463,2203,7472,2197,7471,2195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60,2177l7460,2177,7460,2177xe" filled="true" fillcolor="#cfad80" stroked="false">
              <v:path arrowok="t"/>
              <v:fill type="solid"/>
            </v:shape>
          </v:group>
          <v:group style="position:absolute;left:7445;top:1866;width:44;height:53" coordorigin="7445,1866" coordsize="44,53">
            <v:shape style="position:absolute;left:7445;top:1866;width:44;height:53" coordorigin="7445,1866" coordsize="44,53" path="m7473,1866l7456,1868,7451,1886,7445,1903,7453,1919,7460,1915,7466,1903,7472,1892,7477,1879,7484,1879,7484,1879,7473,1866xe" filled="true" fillcolor="#cfad80" stroked="false">
              <v:path arrowok="t"/>
              <v:fill type="solid"/>
            </v:shape>
            <v:shape style="position:absolute;left:7445;top:1866;width:44;height:53" coordorigin="7445,1866" coordsize="44,53" path="m7484,1879l7477,1879,7488,1887,7484,1879xe" filled="true" fillcolor="#cfad80" stroked="false">
              <v:path arrowok="t"/>
              <v:fill type="solid"/>
            </v:shape>
          </v:group>
          <v:group style="position:absolute;left:6951;top:1939;width:41;height:46" coordorigin="6951,1939" coordsize="41,46">
            <v:shape style="position:absolute;left:6951;top:1939;width:41;height:46" coordorigin="6951,1939" coordsize="41,46" path="m6961,1939l6951,1954,6953,1966,6968,1985,6982,1971,6987,1961,6982,1961,6968,1947,6961,1939xe" filled="true" fillcolor="#cfad80" stroked="false">
              <v:path arrowok="t"/>
              <v:fill type="solid"/>
            </v:shape>
            <v:shape style="position:absolute;left:6951;top:1939;width:41;height:46" coordorigin="6951,1939" coordsize="41,46" path="m6991,1950l6987,1955,6985,1957,6982,1961,6987,1961,6991,1950xe" filled="true" fillcolor="#cfad80" stroked="false">
              <v:path arrowok="t"/>
              <v:fill type="solid"/>
            </v:shape>
          </v:group>
          <v:group style="position:absolute;left:7260;top:1404;width:15;height:22" coordorigin="7260,1404" coordsize="15,22">
            <v:shape style="position:absolute;left:7260;top:1404;width:15;height:22" coordorigin="7260,1404" coordsize="15,22" path="m7263,1404l7260,1425,7272,1426,7275,1406,7263,1404xe" filled="true" fillcolor="#cfad80" stroked="false">
              <v:path arrowok="t"/>
              <v:fill type="solid"/>
            </v:shape>
          </v:group>
          <v:group style="position:absolute;left:7076;top:2682;width:21;height:33" coordorigin="7076,2682" coordsize="21,33">
            <v:shape style="position:absolute;left:7076;top:2682;width:21;height:33" coordorigin="7076,2682" coordsize="21,33" path="m7089,2682l7076,2692,7097,2715,7095,2689,7089,2682xe" filled="true" fillcolor="#cfad80" stroked="false">
              <v:path arrowok="t"/>
              <v:fill type="solid"/>
            </v:shape>
          </v:group>
          <v:group style="position:absolute;left:7056;top:2681;width:20;height:26" coordorigin="7056,2681" coordsize="20,26">
            <v:shape style="position:absolute;left:7056;top:2681;width:20;height:26" coordorigin="7056,2681" coordsize="20,26" path="m7059,2681l7056,2704,7075,2706,7070,2696,7068,2690,7066,2686,7064,2683,7061,2682,7059,2681xe" filled="true" fillcolor="#cfad80" stroked="false">
              <v:path arrowok="t"/>
              <v:fill type="solid"/>
            </v:shape>
          </v:group>
          <v:group style="position:absolute;left:6813;top:3005;width:28;height:30" coordorigin="6813,3005" coordsize="28,30">
            <v:shape style="position:absolute;left:6813;top:3005;width:28;height:30" coordorigin="6813,3005" coordsize="28,30" path="m6815,3015l6813,3034,6839,3018,6820,3018,6815,3015xe" filled="true" fillcolor="#cfad80" stroked="false">
              <v:path arrowok="t"/>
              <v:fill type="solid"/>
            </v:shape>
            <v:shape style="position:absolute;left:6813;top:3005;width:28;height:30" coordorigin="6813,3005" coordsize="28,30" path="m6833,3005l6830,3013,6825,3016,6820,3018,6839,3018,6841,3017,6833,3005xe" filled="true" fillcolor="#cfad80" stroked="false">
              <v:path arrowok="t"/>
              <v:fill type="solid"/>
            </v:shape>
          </v:group>
          <v:group style="position:absolute;left:6980;top:1841;width:16;height:30" coordorigin="6980,1841" coordsize="16,30">
            <v:shape style="position:absolute;left:6980;top:1841;width:16;height:30" coordorigin="6980,1841" coordsize="16,30" path="m6988,1841l6984,1842,6980,1842,6981,1849,6982,1857,6983,1870,6992,1860,6996,1853,6990,1844,6989,1842,6984,1842,6980,1841,6989,1841,6988,1841xe" filled="true" fillcolor="#cfad80" stroked="false">
              <v:path arrowok="t"/>
              <v:fill type="solid"/>
            </v:shape>
          </v:group>
          <v:group style="position:absolute;left:7087;top:2726;width:16;height:25" coordorigin="7087,2726" coordsize="16,25">
            <v:shape style="position:absolute;left:7087;top:2726;width:16;height:25" coordorigin="7087,2726" coordsize="16,25" path="m7095,2726l7089,2726,7087,2751,7094,2744,7099,2740,7103,2736,7103,2733,7102,2731,7101,2728,7095,2726xe" filled="true" fillcolor="#cfad80" stroked="false">
              <v:path arrowok="t"/>
              <v:fill type="solid"/>
            </v:shape>
          </v:group>
          <v:group style="position:absolute;left:7315;top:1370;width:15;height:18" coordorigin="7315,1370" coordsize="15,18">
            <v:shape style="position:absolute;left:7315;top:1370;width:15;height:18" coordorigin="7315,1370" coordsize="15,18" path="m7325,1370l7315,1371,7317,1374,7321,1388,7330,1387,7325,1370xe" filled="true" fillcolor="#cfad80" stroked="false">
              <v:path arrowok="t"/>
              <v:fill type="solid"/>
            </v:shape>
          </v:group>
          <v:group style="position:absolute;left:7349;top:1537;width:16;height:22" coordorigin="7349,1537" coordsize="16,22">
            <v:shape style="position:absolute;left:7349;top:1537;width:16;height:22" coordorigin="7349,1537" coordsize="16,22" path="m7363,1537l7359,1544,7354,1550,7349,1558,7364,1556,7363,1537xe" filled="true" fillcolor="#cfad80" stroked="false">
              <v:path arrowok="t"/>
              <v:fill type="solid"/>
            </v:shape>
          </v:group>
          <v:group style="position:absolute;left:7071;top:2795;width:12;height:32" coordorigin="7071,2795" coordsize="12,32">
            <v:shape style="position:absolute;left:7071;top:2795;width:12;height:32" coordorigin="7071,2795" coordsize="12,32" path="m7077,2795l7076,2804,7071,2814,7083,2826,7081,2812,7080,2796,7077,2795,7077,2795xe" filled="true" fillcolor="#cfad80" stroked="false">
              <v:path arrowok="t"/>
              <v:fill type="solid"/>
            </v:shape>
          </v:group>
          <v:group style="position:absolute;left:7156;top:2531;width:10;height:16" coordorigin="7156,2531" coordsize="10,16">
            <v:shape style="position:absolute;left:7156;top:2531;width:10;height:16" coordorigin="7156,2531" coordsize="10,16" path="m7157,2531l7156,2547,7159,2543,7162,2539,7166,2534,7157,2531xe" filled="true" fillcolor="#cfad80" stroked="false">
              <v:path arrowok="t"/>
              <v:fill type="solid"/>
            </v:shape>
          </v:group>
          <v:group style="position:absolute;left:7216;top:1353;width:13;height:22" coordorigin="7216,1353" coordsize="13,22">
            <v:shape style="position:absolute;left:7216;top:1353;width:13;height:22" coordorigin="7216,1353" coordsize="13,22" path="m7219,1353l7218,1355,7217,1357,7216,1359,7219,1364,7225,1375,7226,1372,7228,1369,7229,1366,7226,1361,7219,1353xe" filled="true" fillcolor="#cfad80" stroked="false">
              <v:path arrowok="t"/>
              <v:fill type="solid"/>
            </v:shape>
          </v:group>
          <v:group style="position:absolute;left:7463;top:3399;width:11;height:20" coordorigin="7463,3399" coordsize="11,20">
            <v:shape style="position:absolute;left:7463;top:3399;width:11;height:20" coordorigin="7463,3399" coordsize="11,20" path="m7470,3399l7463,3413,7465,3416,7467,3418,7469,3414,7473,3404,7472,3403,7471,3401,7470,3399xe" filled="true" fillcolor="#cfad80" stroked="false">
              <v:path arrowok="t"/>
              <v:fill type="solid"/>
            </v:shape>
          </v:group>
          <v:group style="position:absolute;left:7007;top:2089;width:8;height:25" coordorigin="7007,2089" coordsize="8,25">
            <v:shape style="position:absolute;left:7007;top:2089;width:8;height:25" coordorigin="7007,2089" coordsize="8,25" path="m7013,2089l7011,2090,7007,2091,7009,2099,7011,2113,7012,2113,7015,2112,7014,2104,7013,2089xe" filled="true" fillcolor="#cfad80" stroked="false">
              <v:path arrowok="t"/>
              <v:fill type="solid"/>
            </v:shape>
          </v:group>
          <v:group style="position:absolute;left:6956;top:1746;width:10;height:15" coordorigin="6956,1746" coordsize="10,15">
            <v:shape style="position:absolute;left:6956;top:1746;width:10;height:15" coordorigin="6956,1746" coordsize="10,15" path="m6960,1746l6959,1749,6956,1752,6961,1758,6963,1761,6964,1758,6966,1755,6965,1751,6963,1748,6961,1747,6960,1746xe" filled="true" fillcolor="#cfad80" stroked="false">
              <v:path arrowok="t"/>
              <v:fill type="solid"/>
            </v:shape>
          </v:group>
          <v:group style="position:absolute;left:7068;top:2727;width:12;height:27" coordorigin="7068,2727" coordsize="12,27">
            <v:shape style="position:absolute;left:7068;top:2727;width:12;height:27" coordorigin="7068,2727" coordsize="12,27" path="m7079,2727l7068,2734,7074,2746,7074,2754,7076,2739,7079,2727xe" filled="true" fillcolor="#cfad80" stroked="false">
              <v:path arrowok="t"/>
              <v:fill type="solid"/>
            </v:shape>
          </v:group>
          <v:group style="position:absolute;left:7182;top:1449;width:11;height:19" coordorigin="7182,1449" coordsize="11,19">
            <v:shape style="position:absolute;left:7182;top:1449;width:11;height:19" coordorigin="7182,1449" coordsize="11,19" path="m7189,1449l7184,1458,7182,1462,7182,1463,7185,1467,7187,1462,7192,1454,7191,1453,7189,1449xe" filled="true" fillcolor="#cfad80" stroked="false">
              <v:path arrowok="t"/>
              <v:fill type="solid"/>
            </v:shape>
          </v:group>
          <v:group style="position:absolute;left:6930;top:2016;width:12;height:42" coordorigin="6930,2016" coordsize="12,42">
            <v:shape style="position:absolute;left:6930;top:2016;width:12;height:42" coordorigin="6930,2016" coordsize="12,42" path="m6941,2018l6938,2020,6936,2022,6934,2023,6934,2024,6930,2028,6931,2035,6938,2058,6939,2042,6940,2028,6941,2018xe" filled="true" fillcolor="#cfad80" stroked="false">
              <v:path arrowok="t"/>
              <v:fill type="solid"/>
            </v:shape>
            <v:shape style="position:absolute;left:6930;top:2016;width:12;height:42" coordorigin="6930,2016" coordsize="12,42" path="m6942,2016l6942,2017,6941,2017,6941,2018,6942,2018,6942,2016xe" filled="true" fillcolor="#cfad80" stroked="false">
              <v:path arrowok="t"/>
              <v:fill type="solid"/>
            </v:shape>
          </v:group>
          <v:group style="position:absolute;left:6942;top:2000;width:10;height:17" coordorigin="6942,2000" coordsize="10,17">
            <v:shape style="position:absolute;left:6942;top:2000;width:10;height:17" coordorigin="6942,2000" coordsize="10,17" path="m6951,2000l6944,2000,6942,2000,6942,2007,6942,2009,6942,2016,6951,2000xe" filled="true" fillcolor="#cfad80" stroked="false">
              <v:path arrowok="t"/>
              <v:fill type="solid"/>
            </v:shape>
          </v:group>
          <v:group style="position:absolute;left:6633;top:2059;width:13;height:22" coordorigin="6633,2059" coordsize="13,22">
            <v:shape style="position:absolute;left:6633;top:2059;width:13;height:22" coordorigin="6633,2059" coordsize="13,22" path="m6637,2059l6633,2075,6637,2078,6645,2081,6640,2067,6637,2059xe" filled="true" fillcolor="#cfad80" stroked="false">
              <v:path arrowok="t"/>
              <v:fill type="solid"/>
            </v:shape>
          </v:group>
          <v:group style="position:absolute;left:7261;top:1449;width:8;height:26" coordorigin="7261,1449" coordsize="8,26">
            <v:shape style="position:absolute;left:7261;top:1449;width:8;height:26" coordorigin="7261,1449" coordsize="8,26" path="m7264,1449l7261,1452,7261,1457,7262,1460,7265,1474,7267,1464,7268,1461,7268,1455,7266,1451,7265,1450,7264,1449xe" filled="true" fillcolor="#cfad80" stroked="false">
              <v:path arrowok="t"/>
              <v:fill type="solid"/>
            </v:shape>
          </v:group>
          <v:group style="position:absolute;left:7244;top:1362;width:8;height:26" coordorigin="7244,1362" coordsize="8,26">
            <v:shape style="position:absolute;left:7244;top:1362;width:8;height:26" coordorigin="7244,1362" coordsize="8,26" path="m7248,1362l7246,1364,7244,1366,7244,1371,7245,1375,7248,1388,7250,1378,7251,1375,7251,1372,7251,1369,7249,1366,7248,1362xe" filled="true" fillcolor="#cfad80" stroked="false">
              <v:path arrowok="t"/>
              <v:fill type="solid"/>
            </v:shape>
          </v:group>
          <v:group style="position:absolute;left:6984;top:2547;width:9;height:17" coordorigin="6984,2547" coordsize="9,17">
            <v:shape style="position:absolute;left:6984;top:2547;width:9;height:17" coordorigin="6984,2547" coordsize="9,17" path="m6987,2547l6985,2550,6984,2551,6985,2555,6987,2560,6988,2564,6991,2561,6992,2559,6989,2551,6987,2547xe" filled="true" fillcolor="#cfad80" stroked="false">
              <v:path arrowok="t"/>
              <v:fill type="solid"/>
            </v:shape>
          </v:group>
          <v:group style="position:absolute;left:7066;top:2557;width:7;height:17" coordorigin="7066,2557" coordsize="7,17">
            <v:shape style="position:absolute;left:7066;top:2557;width:7;height:17" coordorigin="7066,2557" coordsize="7,17" path="m7068,2557l7068,2559,7067,2562,7067,2567,7066,2572,7068,2573,7070,2574,7071,2569,7073,2559,7071,2558,7068,2557xe" filled="true" fillcolor="#cfad80" stroked="false">
              <v:path arrowok="t"/>
              <v:fill type="solid"/>
            </v:shape>
          </v:group>
          <v:group style="position:absolute;left:7119;top:2744;width:10;height:13" coordorigin="7119,2744" coordsize="10,13">
            <v:shape style="position:absolute;left:7119;top:2744;width:10;height:13" coordorigin="7119,2744" coordsize="10,13" path="m7128,2744l7125,2747,7123,2750,7119,2753,7127,2757,7128,2744xe" filled="true" fillcolor="#cfad80" stroked="false">
              <v:path arrowok="t"/>
              <v:fill type="solid"/>
            </v:shape>
          </v:group>
          <v:group style="position:absolute;left:6634;top:2108;width:8;height:20" coordorigin="6634,2108" coordsize="8,20">
            <v:shape style="position:absolute;left:6634;top:2108;width:8;height:20" coordorigin="6634,2108" coordsize="8,20" path="m6638,2108l6636,2109,6634,2111,6635,2116,6637,2122,6638,2127,6639,2126,6640,2125,6641,2124,6640,2119,6639,2114,6638,2108xe" filled="true" fillcolor="#cfad80" stroked="false">
              <v:path arrowok="t"/>
              <v:fill type="solid"/>
            </v:shape>
          </v:group>
          <v:group style="position:absolute;left:7490;top:3453;width:7;height:11" coordorigin="7490,3453" coordsize="7,11">
            <v:shape style="position:absolute;left:7490;top:3453;width:7;height:11" coordorigin="7490,3453" coordsize="7,11" path="m7491,3453l7491,3455,7490,3457,7490,3460,7492,3463,7494,3464,7496,3457,7494,3456,7493,3455,7491,3453xe" filled="true" fillcolor="#cfad80" stroked="false">
              <v:path arrowok="t"/>
              <v:fill type="solid"/>
            </v:shape>
          </v:group>
          <v:group style="position:absolute;left:6824;top:3088;width:11;height:12" coordorigin="6824,3088" coordsize="11,12">
            <v:shape style="position:absolute;left:6824;top:3088;width:11;height:12" coordorigin="6824,3088" coordsize="11,12" path="m6825,3088l6825,3091,6825,3093,6824,3095,6827,3097,6831,3098,6834,3100,6834,3095,6835,3092,6828,3090,6825,3088xe" filled="true" fillcolor="#cfad80" stroked="false">
              <v:path arrowok="t"/>
              <v:fill type="solid"/>
            </v:shape>
          </v:group>
          <v:group style="position:absolute;left:7537;top:3283;width:98;height:81" coordorigin="7537,3283" coordsize="98,81">
            <v:shape style="position:absolute;left:7537;top:3283;width:98;height:81" coordorigin="7537,3283" coordsize="98,81" path="m7623,3331l7581,3331,7581,3341,7580,3360,7582,3361,7585,3363,7593,3362,7601,3352,7629,3352,7635,3347,7624,3334,7623,333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29,3352l7601,3352,7612,3355,7617,3361,7628,3353,7629,3352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63,3283l7557,3285,7550,3289,7541,3293,7537,3312,7545,3316,7553,3317,7557,3325,7562,3333,7562,3348,7566,3360,7572,3343,7581,3331,7623,3331,7622,3328,7603,3328,7592,3320,7590,3302,7588,3296,7578,3296,7575,3295,7571,3294,7567,3287,7563,3283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14,3291l7608,3316,7603,3328,7622,3328,7619,3318,7614,329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86,3286l7582,3289,7578,3296,7588,3296,7586,3286xe" filled="true" fillcolor="#cfad80" stroked="false">
              <v:path arrowok="t"/>
              <v:fill type="solid"/>
            </v:shape>
          </v:group>
          <v:group style="position:absolute;left:7560;top:2029;width:40;height:74" coordorigin="7560,2029" coordsize="40,74">
            <v:shape style="position:absolute;left:7560;top:2029;width:40;height:74" coordorigin="7560,2029" coordsize="40,74" path="m7561,2029l7561,2035,7560,2045,7567,2056,7575,2074,7578,2096,7578,2099,7585,2103,7588,2101,7594,2099,7599,2079,7593,2059,7592,2057,7574,2057,7574,2054,7561,2029xe" filled="true" fillcolor="#cfad80" stroked="false">
              <v:path arrowok="t"/>
              <v:fill type="solid"/>
            </v:shape>
            <v:shape style="position:absolute;left:7560;top:2029;width:40;height:74" coordorigin="7560,2029" coordsize="40,74" path="m7590,2049l7574,2057,7592,2057,7590,2049xe" filled="true" fillcolor="#cfad80" stroked="false">
              <v:path arrowok="t"/>
              <v:fill type="solid"/>
            </v:shape>
          </v:group>
          <v:group style="position:absolute;left:7579;top:3125;width:21;height:45" coordorigin="7579,3125" coordsize="21,45">
            <v:shape style="position:absolute;left:7579;top:3125;width:21;height:45" coordorigin="7579,3125" coordsize="21,45" path="m7596,3125l7592,3128,7586,3128,7579,3147,7583,3159,7590,3170,7593,3157,7596,3144,7599,3132,7598,3130,7597,3127,7596,3125xe" filled="true" fillcolor="#cfad80" stroked="false">
              <v:path arrowok="t"/>
              <v:fill type="solid"/>
            </v:shape>
          </v:group>
          <v:group style="position:absolute;left:7463;top:1991;width:21;height:43" coordorigin="7463,1991" coordsize="21,43">
            <v:shape style="position:absolute;left:7463;top:1991;width:21;height:43" coordorigin="7463,1991" coordsize="21,43" path="m7475,1991l7471,2001,7467,2010,7463,2019,7467,2031,7472,2034,7477,2024,7483,2013,7481,2003,7475,1991xe" filled="true" fillcolor="#cfad80" stroked="false">
              <v:path arrowok="t"/>
              <v:fill type="solid"/>
            </v:shape>
          </v:group>
          <v:group style="position:absolute;left:7514;top:2181;width:14;height:22" coordorigin="7514,2181" coordsize="14,22">
            <v:shape style="position:absolute;left:7514;top:2181;width:14;height:22" coordorigin="7514,2181" coordsize="14,22" path="m7518,2181l7515,2190,7514,2203,7517,2200,7521,2197,7527,2193,7518,2181xe" filled="true" fillcolor="#cfad80" stroked="false">
              <v:path arrowok="t"/>
              <v:fill type="solid"/>
            </v:shape>
          </v:group>
          <v:group style="position:absolute;left:7483;top:2047;width:10;height:30" coordorigin="7483,2047" coordsize="10,30">
            <v:shape style="position:absolute;left:7483;top:2047;width:10;height:30" coordorigin="7483,2047" coordsize="10,30" path="m7493,2047l7483,2059,7491,2077,7492,2066,7493,2047xe" filled="true" fillcolor="#cfad80" stroked="false">
              <v:path arrowok="t"/>
              <v:fill type="solid"/>
            </v:shape>
          </v:group>
          <v:group style="position:absolute;left:7543;top:1950;width:8;height:22" coordorigin="7543,1950" coordsize="8,22">
            <v:shape style="position:absolute;left:7543;top:1950;width:8;height:22" coordorigin="7543,1950" coordsize="8,22" path="m7547,1950l7544,1951,7543,1952,7544,1958,7546,1964,7547,1971,7548,1969,7551,1966,7547,1950xe" filled="true" fillcolor="#cfad80" stroked="false">
              <v:path arrowok="t"/>
              <v:fill type="solid"/>
            </v:shape>
          </v:group>
          <v:group style="position:absolute;left:7555;top:3457;width:13;height:15" coordorigin="7555,3457" coordsize="13,15">
            <v:shape style="position:absolute;left:7555;top:3457;width:13;height:15" coordorigin="7555,3457" coordsize="13,15" path="m7556,3457l7555,3469,7557,3472,7567,3466,7561,3462,7558,3459,7556,3457xe" filled="true" fillcolor="#cfad80" stroked="false">
              <v:path arrowok="t"/>
              <v:fill type="solid"/>
            </v:shape>
          </v:group>
          <v:group style="position:absolute;left:7555;top:3456;width:2;height:2" coordorigin="7555,3456" coordsize="2,2">
            <v:shape style="position:absolute;left:7555;top:3456;width:2;height:2" coordorigin="7555,3456" coordsize="1,0" path="m7555,3456l7556,3456e" filled="false" stroked="true" strokeweight=".061pt" strokecolor="#cfad80">
              <v:path arrowok="t"/>
            </v:shape>
          </v:group>
          <v:group style="position:absolute;left:11010;top:560;width:10;height:15" coordorigin="11010,560" coordsize="10,15">
            <v:shape style="position:absolute;left:11010;top:560;width:10;height:15" coordorigin="11010,560" coordsize="10,15" path="m11019,560l11016,561,11013,562,11010,562,11010,564,11010,566,11010,567,11019,575,11019,560xe" filled="true" fillcolor="#cfad80" stroked="false">
              <v:path arrowok="t"/>
              <v:fill type="solid"/>
            </v:shape>
          </v:group>
          <v:group style="position:absolute;left:10797;top:296;width:24;height:66" coordorigin="10797,296" coordsize="24,66">
            <v:shape style="position:absolute;left:10797;top:296;width:24;height:66" coordorigin="10797,296" coordsize="24,66" path="m10811,296l10806,299,10800,301,10797,308,10804,325,10805,344,10806,348,10805,350,10809,354,10813,362,10814,352,10814,348,10814,344,10814,341,10812,338,10813,328,10820,316,10816,303,10814,301,10813,299,10811,296xe" filled="true" fillcolor="#cfad80" stroked="false">
              <v:path arrowok="t"/>
              <v:fill type="solid"/>
            </v:shape>
          </v:group>
          <v:group style="position:absolute;left:10877;top:454;width:14;height:68" coordorigin="10877,454" coordsize="14,68">
            <v:shape style="position:absolute;left:10877;top:454;width:14;height:68" coordorigin="10877,454" coordsize="14,68" path="m10879,454l10877,466,10878,486,10882,505,10888,522,10889,510,10888,498,10889,486,10891,469,10886,462,10879,454xe" filled="true" fillcolor="#cfad80" stroked="false">
              <v:path arrowok="t"/>
              <v:fill type="solid"/>
            </v:shape>
          </v:group>
          <v:group style="position:absolute;left:10434;top:0;width:21;height:27" coordorigin="10434,0" coordsize="21,27">
            <v:shape style="position:absolute;left:10434;top:0;width:21;height:27" coordorigin="10434,0" coordsize="21,27" path="m10452,0l10440,0,10434,5,10447,18,10455,27,10453,1,10452,0xe" filled="true" fillcolor="#cfad80" stroked="false">
              <v:path arrowok="t"/>
              <v:fill type="solid"/>
            </v:shape>
          </v:group>
          <v:group style="position:absolute;left:10908;top:1018;width:24;height:28" coordorigin="10908,1018" coordsize="24,28">
            <v:shape style="position:absolute;left:10908;top:1018;width:24;height:28" coordorigin="10908,1018" coordsize="24,28" path="m10919,1018l10914,1026,10908,1035,10917,1039,10930,1045,10930,1042,10931,1039,10932,1036,10928,1031,10924,1025,10919,1018xe" filled="true" fillcolor="#cfad80" stroked="false">
              <v:path arrowok="t"/>
              <v:fill type="solid"/>
            </v:shape>
          </v:group>
          <v:group style="position:absolute;left:10869;top:1327;width:22;height:39" coordorigin="10869,1327" coordsize="22,39">
            <v:shape style="position:absolute;left:10869;top:1327;width:22;height:39" coordorigin="10869,1327" coordsize="22,39" path="m10881,1327l10874,1338,10869,1348,10874,1361,10876,1366,10883,1364,10891,1364,10885,1344,10881,1327xe" filled="true" fillcolor="#cfad80" stroked="false">
              <v:path arrowok="t"/>
              <v:fill type="solid"/>
            </v:shape>
            <v:shape style="position:absolute;left:10869;top:1327;width:22;height:39" coordorigin="10869,1327" coordsize="22,39" path="m10891,1364l10883,1364,10891,1365,10891,1364xe" filled="true" fillcolor="#cfad80" stroked="false">
              <v:path arrowok="t"/>
              <v:fill type="solid"/>
            </v:shape>
          </v:group>
          <v:group style="position:absolute;left:10414;top:0;width:20;height:19" coordorigin="10414,0" coordsize="20,19">
            <v:shape style="position:absolute;left:10414;top:0;width:20;height:19" coordorigin="10414,0" coordsize="20,19" path="m10416,0l10414,16,10433,18,10428,8,10426,2,10425,0,10416,0e" filled="true" fillcolor="#cfad80" stroked="false">
              <v:path arrowok="t"/>
              <v:fill type="solid"/>
            </v:shape>
          </v:group>
          <v:group style="position:absolute;left:10874;top:371;width:19;height:27" coordorigin="10874,371" coordsize="19,27">
            <v:shape style="position:absolute;left:10874;top:371;width:19;height:27" coordorigin="10874,371" coordsize="19,27" path="m10882,371l10878,382,10874,394,10883,397,10893,375,10882,371xe" filled="true" fillcolor="#cfad80" stroked="false">
              <v:path arrowok="t"/>
              <v:fill type="solid"/>
            </v:shape>
          </v:group>
          <v:group style="position:absolute;left:10954;top:1000;width:18;height:24" coordorigin="10954,1000" coordsize="18,24">
            <v:shape style="position:absolute;left:10954;top:1000;width:18;height:24" coordorigin="10954,1000" coordsize="18,24" path="m10954,1000l10954,1005,10954,1007,10954,1016,10956,1018,10962,1023,10969,1023,10971,1007,10966,1005,10954,1000xe" filled="true" fillcolor="#cfad80" stroked="false">
              <v:path arrowok="t"/>
              <v:fill type="solid"/>
            </v:shape>
          </v:group>
          <v:group style="position:absolute;left:10445;top:38;width:16;height:25" coordorigin="10445,38" coordsize="16,25">
            <v:shape style="position:absolute;left:10445;top:38;width:16;height:25" coordorigin="10445,38" coordsize="16,25" path="m10453,38l10447,38,10445,63,10452,57,10461,48,10460,43,10459,40,10453,38xe" filled="true" fillcolor="#cfad80" stroked="false">
              <v:path arrowok="t"/>
              <v:fill type="solid"/>
            </v:shape>
          </v:group>
          <v:group style="position:absolute;left:10429;top:107;width:12;height:31" coordorigin="10429,107" coordsize="12,31">
            <v:shape style="position:absolute;left:10429;top:107;width:12;height:31" coordorigin="10429,107" coordsize="12,31" path="m10435,107l10434,116,10429,126,10441,138,10439,124,10438,109,10436,108,10435,107,10435,107xe" filled="true" fillcolor="#cfad80" stroked="false">
              <v:path arrowok="t"/>
              <v:fill type="solid"/>
            </v:shape>
          </v:group>
          <v:group style="position:absolute;left:10853;top:1273;width:13;height:26" coordorigin="10853,1273" coordsize="13,26">
            <v:shape style="position:absolute;left:10853;top:1273;width:13;height:26" coordorigin="10853,1273" coordsize="13,26" path="m10861,1273l10859,1279,10857,1285,10853,1292,10866,1299,10866,1289,10861,1273xe" filled="true" fillcolor="#cfad80" stroked="false">
              <v:path arrowok="t"/>
              <v:fill type="solid"/>
            </v:shape>
          </v:group>
          <v:group style="position:absolute;left:10791;top:1332;width:16;height:12" coordorigin="10791,1332" coordsize="16,12">
            <v:shape style="position:absolute;left:10791;top:1332;width:16;height:12" coordorigin="10791,1332" coordsize="16,12" path="m10791,1332l10791,1340,10806,1344,10805,1339,10805,1334,10804,1334,10800,1333,10795,1333,10791,1332xe" filled="true" fillcolor="#cfad80" stroked="false">
              <v:path arrowok="t"/>
              <v:fill type="solid"/>
            </v:shape>
          </v:group>
          <v:group style="position:absolute;left:10821;top:711;width:11;height:20" coordorigin="10821,711" coordsize="11,20">
            <v:shape style="position:absolute;left:10821;top:711;width:11;height:20" coordorigin="10821,711" coordsize="11,20" path="m10828,711l10826,715,10821,725,10823,729,10825,731,10831,717,10830,715,10828,711xe" filled="true" fillcolor="#cfad80" stroked="false">
              <v:path arrowok="t"/>
              <v:fill type="solid"/>
            </v:shape>
          </v:group>
          <v:group style="position:absolute;left:10888;top:429;width:17;height:17" coordorigin="10888,429" coordsize="17,17">
            <v:shape style="position:absolute;left:10888;top:429;width:17;height:17" coordorigin="10888,429" coordsize="17,17" path="m10888,429l10893,443,10905,445,10897,438,10893,434,10888,429xe" filled="true" fillcolor="#cfad80" stroked="false">
              <v:path arrowok="t"/>
              <v:fill type="solid"/>
            </v:shape>
          </v:group>
          <v:group style="position:absolute;left:10425;top:40;width:12;height:27" coordorigin="10425,40" coordsize="12,27">
            <v:shape style="position:absolute;left:10425;top:40;width:12;height:27" coordorigin="10425,40" coordsize="12,27" path="m10437,40l10425,47,10432,59,10431,67,10433,59,10437,40xe" filled="true" fillcolor="#cfad80" stroked="false">
              <v:path arrowok="t"/>
              <v:fill type="solid"/>
            </v:shape>
          </v:group>
          <v:group style="position:absolute;left:10920;top:363;width:18;height:23" coordorigin="10920,363" coordsize="18,23">
            <v:shape style="position:absolute;left:10920;top:363;width:18;height:23" coordorigin="10920,363" coordsize="18,23" path="m10927,363l10920,377,10926,386,10932,382,10937,378,10932,373,10927,363xe" filled="true" fillcolor="#cfad80" stroked="false">
              <v:path arrowok="t"/>
              <v:fill type="solid"/>
            </v:shape>
          </v:group>
          <v:group style="position:absolute;left:10477;top:57;width:10;height:13" coordorigin="10477,57" coordsize="10,13">
            <v:shape style="position:absolute;left:10477;top:57;width:10;height:13" coordorigin="10477,57" coordsize="10,13" path="m10486,57l10483,59,10477,65,10485,69,10486,57xe" filled="true" fillcolor="#cfad80" stroked="false">
              <v:path arrowok="t"/>
              <v:fill type="solid"/>
            </v:shape>
          </v:group>
          <v:group style="position:absolute;left:10848;top:766;width:7;height:11" coordorigin="10848,766" coordsize="7,11">
            <v:shape style="position:absolute;left:10848;top:766;width:7;height:11" coordorigin="10848,766" coordsize="7,11" path="m10849,766l10849,767,10848,770,10848,772,10850,775,10852,777,10853,772,10854,770,10851,767,10849,766xe" filled="true" fillcolor="#cfad80" stroked="false">
              <v:path arrowok="t"/>
              <v:fill type="solid"/>
            </v:shape>
          </v:group>
          <v:group style="position:absolute;left:10895;top:595;width:98;height:81" coordorigin="10895,595" coordsize="98,81">
            <v:shape style="position:absolute;left:10895;top:595;width:98;height:81" coordorigin="10895,595" coordsize="98,81" path="m10981,644l10939,644,10939,653,10938,672,10943,675,10951,674,10959,664,10987,664,10993,659,10982,646,10981,64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87,664l10959,664,10970,667,10975,674,10986,665,10987,66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21,595l10915,598,10899,605,10897,615,10895,624,10903,628,10911,630,10915,638,10919,646,10920,661,10924,672,10930,655,10939,644,10981,644,10980,640,10961,640,10950,632,10948,614,10946,608,10936,608,10933,607,10929,606,10925,599,10921,595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72,603l10966,628,10961,640,10980,640,10977,631,10972,603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44,599l10940,602,10936,608,10946,608,10944,599xe" filled="true" fillcolor="#cfad80" stroked="false">
              <v:path arrowok="t"/>
              <v:fill type="solid"/>
            </v:shape>
          </v:group>
          <v:group style="position:absolute;left:10936;top:437;width:21;height:45" coordorigin="10936,437" coordsize="21,45">
            <v:shape style="position:absolute;left:10936;top:437;width:21;height:45" coordorigin="10936,437" coordsize="21,45" path="m10954,437l10950,440,10944,440,10942,446,10936,459,10941,471,10948,482,10951,469,10957,444,10955,440,10954,437xe" filled="true" fillcolor="#cfad80" stroked="false">
              <v:path arrowok="t"/>
              <v:fill type="solid"/>
            </v:shape>
          </v:group>
          <v:group style="position:absolute;left:10945;top:304;width:10;height:21" coordorigin="10945,304" coordsize="10,21">
            <v:shape style="position:absolute;left:10945;top:304;width:10;height:21" coordorigin="10945,304" coordsize="10,21" path="m10948,304l10945,308,10947,314,10951,324,10952,322,10954,320,10955,319,10951,309,10948,304xe" filled="true" fillcolor="#cfad80" stroked="false">
              <v:path arrowok="t"/>
              <v:fill type="solid"/>
            </v:shape>
          </v:group>
          <v:group style="position:absolute;left:10928;top:784;width:14;height:25" coordorigin="10928,784" coordsize="14,25">
            <v:shape style="position:absolute;left:10928;top:784;width:14;height:25" coordorigin="10928,784" coordsize="14,25" path="m10928,784l10938,809,10942,789,10939,784,10928,784xe" filled="true" fillcolor="#cfad80" stroked="false">
              <v:path arrowok="t"/>
              <v:fill type="solid"/>
            </v:shape>
          </v:group>
          <v:group style="position:absolute;left:10959;top:899;width:10;height:17" coordorigin="10959,899" coordsize="10,17">
            <v:shape style="position:absolute;left:10959;top:899;width:10;height:17" coordorigin="10959,899" coordsize="10,17" path="m10962,899l10960,904,10959,906,10962,909,10967,915,10969,911,10969,910,10964,902,10962,899xe" filled="true" fillcolor="#cfad80" stroked="false">
              <v:path arrowok="t"/>
              <v:fill type="solid"/>
            </v:shape>
          </v:group>
          <v:group style="position:absolute;left:10985;top:183;width:8;height:15" coordorigin="10985,183" coordsize="8,15">
            <v:shape style="position:absolute;left:10985;top:183;width:8;height:15" coordorigin="10985,183" coordsize="8,15" path="m10988,183l10986,186,10985,189,10985,194,10987,197,10989,197,10990,198,10991,193,10992,191,10988,183xe" filled="true" fillcolor="#cfad80" stroked="false">
              <v:path arrowok="t"/>
              <v:fill type="solid"/>
            </v:shape>
          </v:group>
          <v:group style="position:absolute;left:10927;top:1343;width:11;height:18" coordorigin="10927,1343" coordsize="11,18">
            <v:shape style="position:absolute;left:10927;top:1343;width:11;height:18" coordorigin="10927,1343" coordsize="11,18" path="m10929,1343l10928,1345,10928,1347,10927,1348,10930,1352,10933,1356,10936,1360,10936,1359,10938,1356,10935,1351,10932,1347,10929,1343xe" filled="true" fillcolor="#cfad80" stroked="false">
              <v:path arrowok="t"/>
              <v:fill type="solid"/>
            </v:shape>
          </v:group>
          <v:group style="position:absolute;left:10912;top:769;width:13;height:15" coordorigin="10912,769" coordsize="13,15">
            <v:shape style="position:absolute;left:10912;top:769;width:13;height:15" coordorigin="10912,769" coordsize="13,15" path="m10913,769l10912,781,10915,784,10925,778,10919,774,10916,771,10913,769xe" filled="true" fillcolor="#cfad80" stroked="false">
              <v:path arrowok="t"/>
              <v:fill type="solid"/>
            </v:shape>
          </v:group>
          <v:group style="position:absolute;left:10913;top:768;width:2;height:2" coordorigin="10913,768" coordsize="2,2">
            <v:shape style="position:absolute;left:10913;top:768;width:2;height:2" coordorigin="10913,768" coordsize="1,2" path="m10913,768l10913,769,10913,769,10913,768xe" filled="true" fillcolor="#cfad80" stroked="false">
              <v:path arrowok="t"/>
              <v:fill type="solid"/>
            </v:shape>
          </v:group>
          <v:group style="position:absolute;left:3871;top:1354;width:22;height:42" coordorigin="3871,1354" coordsize="22,42">
            <v:shape style="position:absolute;left:3871;top:1354;width:22;height:42" coordorigin="3871,1354" coordsize="22,42" path="m3878,1354l3871,1368,3880,1386,3891,1395,3892,1376,3892,1357,3878,1354xe" filled="true" fillcolor="#cfad80" stroked="false">
              <v:path arrowok="t"/>
              <v:fill type="solid"/>
            </v:shape>
          </v:group>
          <v:group style="position:absolute;left:2243;top:2696;width:18;height:53" coordorigin="2243,2696" coordsize="18,53">
            <v:shape style="position:absolute;left:2243;top:2696;width:18;height:53" coordorigin="2243,2696" coordsize="18,53" path="m2252,2696l2248,2709,2245,2719,2243,2734,2244,2742,2247,2748,2252,2749,2254,2746,2257,2743,2260,2735,2259,2730,2258,2719,2255,2709,2252,2696xe" filled="true" fillcolor="#cfad80" stroked="false">
              <v:path arrowok="t"/>
              <v:fill type="solid"/>
            </v:shape>
          </v:group>
          <v:group style="position:absolute;left:1609;top:399;width:24;height:38" coordorigin="1609,399" coordsize="24,38">
            <v:shape style="position:absolute;left:1609;top:399;width:24;height:38" coordorigin="1609,399" coordsize="24,38" path="m1620,399l1609,404,1609,426,1609,437,1623,426,1632,419,1626,411,1620,399xe" filled="true" fillcolor="#cfad80" stroked="false">
              <v:path arrowok="t"/>
              <v:fill type="solid"/>
            </v:shape>
          </v:group>
          <v:group style="position:absolute;left:3881;top:1445;width:22;height:36" coordorigin="3881,1445" coordsize="22,36">
            <v:shape style="position:absolute;left:3881;top:1445;width:22;height:36" coordorigin="3881,1445" coordsize="22,36" path="m3899,1445l3894,1447,3888,1449,3881,1452,3886,1465,3890,1475,3897,1480,3903,1464,3899,1445xe" filled="true" fillcolor="#cfad80" stroked="false">
              <v:path arrowok="t"/>
              <v:fill type="solid"/>
            </v:shape>
          </v:group>
          <v:group style="position:absolute;left:1791;top:355;width:22;height:30" coordorigin="1791,355" coordsize="22,30">
            <v:shape style="position:absolute;left:1791;top:355;width:22;height:30" coordorigin="1791,355" coordsize="22,30" path="m1791,355l1796,383,1796,384,1813,380,1806,363,1804,360,1791,355xe" filled="true" fillcolor="#cfad80" stroked="false">
              <v:path arrowok="t"/>
              <v:fill type="solid"/>
            </v:shape>
          </v:group>
          <v:group style="position:absolute;left:3824;top:1516;width:20;height:28" coordorigin="3824,1516" coordsize="20,28">
            <v:shape style="position:absolute;left:3824;top:1516;width:20;height:28" coordorigin="3824,1516" coordsize="20,28" path="m3829,1516l3824,1543,3843,1543,3843,1541,3844,1536,3840,1530,3829,1516xe" filled="true" fillcolor="#cfad80" stroked="false">
              <v:path arrowok="t"/>
              <v:fill type="solid"/>
            </v:shape>
          </v:group>
          <v:group style="position:absolute;left:1556;top:393;width:16;height:17" coordorigin="1556,393" coordsize="16,17">
            <v:shape style="position:absolute;left:1556;top:393;width:16;height:17" coordorigin="1556,393" coordsize="16,17" path="m1556,393l1571,410,1570,395,1563,393,1556,393xe" filled="true" fillcolor="#cfad80" stroked="false">
              <v:path arrowok="t"/>
              <v:fill type="solid"/>
            </v:shape>
          </v:group>
          <v:group style="position:absolute;left:953;top:1809;width:11;height:12" coordorigin="953,1809" coordsize="11,12">
            <v:shape style="position:absolute;left:953;top:1809;width:11;height:12" coordorigin="953,1809" coordsize="11,12" path="m963,1809l960,1810,956,1810,953,1812,953,1818,956,1819,960,1820,964,1821,963,1809xe" filled="true" fillcolor="#cfad80" stroked="false">
              <v:path arrowok="t"/>
              <v:fill type="solid"/>
            </v:shape>
          </v:group>
          <v:group style="position:absolute;left:313;top:2687;width:13;height:25" coordorigin="313,2687" coordsize="13,25">
            <v:shape style="position:absolute;left:313;top:2687;width:13;height:25" coordorigin="313,2687" coordsize="13,25" path="m323,2687l320,2693,313,2707,324,2712,326,2703,323,2687xe" filled="true" fillcolor="#cfad80" stroked="false">
              <v:path arrowok="t"/>
              <v:fill type="solid"/>
            </v:shape>
          </v:group>
          <v:group style="position:absolute;left:0;top:2838;width:5;height:19" coordorigin="0,2838" coordsize="5,19">
            <v:shape style="position:absolute;left:0;top:2838;width:5;height:19" coordorigin="0,2838" coordsize="5,19" path="m0,2857l1,2856,4,2850,0,2838,0,2857e" filled="true" fillcolor="#cfad80" stroked="false">
              <v:path arrowok="t"/>
              <v:fill type="solid"/>
            </v:shape>
          </v:group>
          <v:group style="position:absolute;left:1544;top:434;width:16;height:20" coordorigin="1544,434" coordsize="16,20">
            <v:shape style="position:absolute;left:1544;top:434;width:16;height:20" coordorigin="1544,434" coordsize="16,20" path="m1544,434l1545,453,1550,454,1560,445,1548,437,1544,434xe" filled="true" fillcolor="#cfad80" stroked="false">
              <v:path arrowok="t"/>
              <v:fill type="solid"/>
            </v:shape>
          </v:group>
          <v:group style="position:absolute;left:178;top:390;width:12;height:19" coordorigin="178,390" coordsize="12,19">
            <v:shape style="position:absolute;left:178;top:390;width:12;height:19" coordorigin="178,390" coordsize="12,19" path="m181,390l179,395,178,398,180,402,183,405,186,409,188,404,189,401,186,397,184,394,181,391,181,390xe" filled="true" fillcolor="#cfad80" stroked="false">
              <v:path arrowok="t"/>
              <v:fill type="solid"/>
            </v:shape>
          </v:group>
          <v:group style="position:absolute;left:364;top:2529;width:13;height:15" coordorigin="364,2529" coordsize="13,15">
            <v:shape style="position:absolute;left:364;top:2529;width:13;height:15" coordorigin="364,2529" coordsize="13,15" path="m366,2529l364,2539,368,2541,372,2543,376,2544,377,2539,377,2537,374,2534,370,2532,366,2529xe" filled="true" fillcolor="#cfad80" stroked="false">
              <v:path arrowok="t"/>
              <v:fill type="solid"/>
            </v:shape>
          </v:group>
          <v:group style="position:absolute;left:1665;top:465;width:13;height:20" coordorigin="1665,465" coordsize="13,20">
            <v:shape style="position:absolute;left:1665;top:465;width:13;height:20" coordorigin="1665,465" coordsize="13,20" path="m1668,465l1666,471,1665,474,1667,477,1669,482,1671,483,1673,484,1675,479,1677,475,1674,470,1672,466,1669,465,1668,465xe" filled="true" fillcolor="#cfad80" stroked="false">
              <v:path arrowok="t"/>
              <v:fill type="solid"/>
            </v:shape>
          </v:group>
          <v:group style="position:absolute;left:921;top:2018;width:12;height:29" coordorigin="921,2018" coordsize="12,29">
            <v:shape style="position:absolute;left:921;top:2018;width:12;height:29" coordorigin="921,2018" coordsize="12,29" path="m933,2018l921,2018,925,2028,927,2035,930,2046,932,2028,933,2018xe" filled="true" fillcolor="#cfad80" stroked="false">
              <v:path arrowok="t"/>
              <v:fill type="solid"/>
            </v:shape>
          </v:group>
          <v:group style="position:absolute;left:1410;top:1689;width:11;height:30" coordorigin="1410,1689" coordsize="11,30">
            <v:shape style="position:absolute;left:1410;top:1689;width:11;height:30" coordorigin="1410,1689" coordsize="11,30" path="m1412,1689l1412,1699,1411,1707,1410,1718,1418,1707,1421,1701,1412,1689xe" filled="true" fillcolor="#cfad80" stroked="false">
              <v:path arrowok="t"/>
              <v:fill type="solid"/>
            </v:shape>
          </v:group>
          <v:group style="position:absolute;left:3807;top:1781;width:14;height:14" coordorigin="3807,1781" coordsize="14,14">
            <v:shape style="position:absolute;left:3807;top:1781;width:14;height:14" coordorigin="3807,1781" coordsize="14,14" path="m3820,1781l3807,1787,3808,1790,3808,1792,3809,1795,3817,1789,3821,1787,3821,1785,3820,1781xe" filled="true" fillcolor="#cfad80" stroked="false">
              <v:path arrowok="t"/>
              <v:fill type="solid"/>
            </v:shape>
          </v:group>
          <v:group style="position:absolute;left:1532;top:410;width:7;height:13" coordorigin="1532,410" coordsize="7,13">
            <v:shape style="position:absolute;left:1532;top:410;width:7;height:13" coordorigin="1532,410" coordsize="7,13" path="m1536,410l1536,410,1535,412,1532,416,1533,418,1535,422,1536,420,1537,417,1538,415,1537,413,1536,410xe" filled="true" fillcolor="#cfad80" stroked="false">
              <v:path arrowok="t"/>
              <v:fill type="solid"/>
            </v:shape>
          </v:group>
          <v:group style="position:absolute;left:1769;top:427;width:12;height:24" coordorigin="1769,427" coordsize="12,24">
            <v:shape style="position:absolute;left:1769;top:427;width:12;height:24" coordorigin="1769,427" coordsize="12,24" path="m1774,427l1772,428,1771,430,1769,432,1772,438,1774,444,1777,450,1778,449,1779,447,1780,446,1778,439,1776,433,1774,427xe" filled="true" fillcolor="#cfad80" stroked="false">
              <v:path arrowok="t"/>
              <v:fill type="solid"/>
            </v:shape>
          </v:group>
          <v:group style="position:absolute;left:3888;top:1678;width:9;height:18" coordorigin="3888,1678" coordsize="9,18">
            <v:shape style="position:absolute;left:3888;top:1678;width:9;height:18" coordorigin="3888,1678" coordsize="9,18" path="m3892,1678l3891,1683,3889,1686,3888,1689,3888,1691,3891,1696,3891,1695,3893,1693,3895,1691,3896,1687,3896,1686,3894,1683,3892,1678xe" filled="true" fillcolor="#cfad80" stroked="false">
              <v:path arrowok="t"/>
              <v:fill type="solid"/>
            </v:shape>
          </v:group>
          <v:group style="position:absolute;left:3850;top:1354;width:7;height:12" coordorigin="3850,1354" coordsize="7,12">
            <v:shape style="position:absolute;left:3850;top:1354;width:7;height:12" coordorigin="3850,1354" coordsize="7,12" path="m3853,1354l3852,1357,3851,1360,3850,1363,3851,1364,3853,1366,3854,1365,3855,1363,3855,1360,3856,1357,3855,1356,3853,1354xe" filled="true" fillcolor="#cfad80" stroked="false">
              <v:path arrowok="t"/>
              <v:fill type="solid"/>
            </v:shape>
          </v:group>
          <v:group style="position:absolute;left:13;top:2893;width:9;height:11" coordorigin="13,2893" coordsize="9,11">
            <v:shape style="position:absolute;left:13;top:2893;width:9;height:11" coordorigin="13,2893" coordsize="9,11" path="m15,2893l14,2895,13,2896,14,2899,15,2901,17,2904,18,2901,22,2898,20,2896,18,2894,15,2893xe" filled="true" fillcolor="#cfad80" stroked="false">
              <v:path arrowok="t"/>
              <v:fill type="solid"/>
            </v:shape>
          </v:group>
          <v:group style="position:absolute;left:269;top:2672;width:8;height:14" coordorigin="269,2672" coordsize="8,14">
            <v:shape style="position:absolute;left:269;top:2672;width:8;height:14" coordorigin="269,2672" coordsize="8,14" path="m273,2672l270,2678,269,2681,271,2682,274,2684,276,2685,276,2681,277,2678,276,2673,274,2673,273,2672xe" filled="true" fillcolor="#cfad80" stroked="false">
              <v:path arrowok="t"/>
              <v:fill type="solid"/>
            </v:shape>
          </v:group>
          <v:group style="position:absolute;left:955;top:2034;width:11;height:15" coordorigin="955,2034" coordsize="11,15">
            <v:shape style="position:absolute;left:955;top:2034;width:11;height:15" coordorigin="955,2034" coordsize="11,15" path="m957,2034l956,2038,955,2040,956,2043,958,2046,961,2048,962,2045,965,2041,962,2038,960,2035,958,2034,957,2034xe" filled="true" fillcolor="#cfad80" stroked="false">
              <v:path arrowok="t"/>
              <v:fill type="solid"/>
            </v:shape>
          </v:group>
          <v:group style="position:absolute;left:3765;top:1769;width:12;height:21" coordorigin="3765,1769" coordsize="12,21">
            <v:shape style="position:absolute;left:3765;top:1769;width:12;height:21" coordorigin="3765,1769" coordsize="12,21" path="m3769,1769l3765,1778,3769,1786,3772,1790,3776,1782,3774,1777,3769,1769xe" filled="true" fillcolor="#cfad80" stroked="false">
              <v:path arrowok="t"/>
              <v:fill type="solid"/>
            </v:shape>
          </v:group>
          <v:group style="position:absolute;left:1866;top:1772;width:38;height:64" coordorigin="1866,1772" coordsize="38,64">
            <v:shape style="position:absolute;left:1866;top:1772;width:38;height:64" coordorigin="1866,1772" coordsize="38,64" path="m1866,1812l1866,1828,1870,1836,1876,1835,1879,1835,1882,1825,1885,1818,1886,1818,1885,1818,1873,1814,1866,181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9,1886,1819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8,1886,1818,1886,1818,1887,1818,1886,1818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7,1818l1886,1818,1887,1818,1887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2,1772l1888,1785,1882,1794,1884,1803,1885,1810,1886,1818,1887,1818,1887,1817,1890,1817,1898,1804,1903,1784,1892,177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0,1817l1887,1817,1888,1817,1890,1817xe" filled="true" fillcolor="#cfad80" stroked="false">
              <v:path arrowok="t"/>
              <v:fill type="solid"/>
            </v:shape>
          </v:group>
          <v:group style="position:absolute;left:1989;top:1481;width:24;height:46" coordorigin="1989,1481" coordsize="24,46">
            <v:shape style="position:absolute;left:1989;top:1481;width:24;height:46" coordorigin="1989,1481" coordsize="24,46" path="m1998,1481l1998,1506,1989,1510,1989,1512,1995,1527,2002,1519,2006,1510,2009,1497,2012,1484,1998,1481xe" filled="true" fillcolor="#cfad80" stroked="false">
              <v:path arrowok="t"/>
              <v:fill type="solid"/>
            </v:shape>
          </v:group>
          <v:group style="position:absolute;left:1258;top:2508;width:31;height:25" coordorigin="1258,2508" coordsize="31,25">
            <v:shape style="position:absolute;left:1258;top:2508;width:31;height:25" coordorigin="1258,2508" coordsize="31,25" path="m1278,2508l1269,2515,1258,2518,1267,2530,1276,2533,1289,2517,1278,2508xe" filled="true" fillcolor="#cfad80" stroked="false">
              <v:path arrowok="t"/>
              <v:fill type="solid"/>
            </v:shape>
          </v:group>
          <v:group style="position:absolute;left:1244;top:2476;width:21;height:41" coordorigin="1244,2476" coordsize="21,41">
            <v:shape style="position:absolute;left:1244;top:2476;width:21;height:41" coordorigin="1244,2476" coordsize="21,41" path="m1258,2476l1252,2485,1244,2516,1254,2500,1265,2482,1258,2476xe" filled="true" fillcolor="#cfad80" stroked="false">
              <v:path arrowok="t"/>
              <v:fill type="solid"/>
            </v:shape>
          </v:group>
          <v:group style="position:absolute;left:1158;top:1700;width:24;height:28" coordorigin="1158,1700" coordsize="24,28">
            <v:shape style="position:absolute;left:1158;top:1700;width:24;height:28" coordorigin="1158,1700" coordsize="24,28" path="m1160,1700l1159,1706,1158,1708,1162,1714,1166,1720,1171,1727,1176,1718,1182,1710,1160,1700xe" filled="true" fillcolor="#cfad80" stroked="false">
              <v:path arrowok="t"/>
              <v:fill type="solid"/>
            </v:shape>
          </v:group>
          <v:group style="position:absolute;left:2225;top:1616;width:24;height:34" coordorigin="2225,1616" coordsize="24,34">
            <v:shape style="position:absolute;left:2225;top:1616;width:24;height:34" coordorigin="2225,1616" coordsize="24,34" path="m2233,1616l2231,1629,2225,1641,2233,1644,2238,1647,2242,1649,2249,1637,2246,1626,2233,1616xe" filled="true" fillcolor="#cfad80" stroked="false">
              <v:path arrowok="t"/>
              <v:fill type="solid"/>
            </v:shape>
          </v:group>
          <v:group style="position:absolute;left:1199;top:1378;width:22;height:40" coordorigin="1199,1378" coordsize="22,40">
            <v:shape style="position:absolute;left:1199;top:1378;width:22;height:40" coordorigin="1199,1378" coordsize="22,40" path="m1199,1378l1210,1418,1216,1407,1221,1397,1216,1384,1215,1381,1207,1381,1199,1378xe" filled="true" fillcolor="#cfad80" stroked="false">
              <v:path arrowok="t"/>
              <v:fill type="solid"/>
            </v:shape>
            <v:shape style="position:absolute;left:1199;top:1378;width:22;height:40" coordorigin="1199,1378" coordsize="22,40" path="m1214,1379l1207,1381,1215,1381,1214,1379xe" filled="true" fillcolor="#cfad80" stroked="false">
              <v:path arrowok="t"/>
              <v:fill type="solid"/>
            </v:shape>
          </v:group>
          <v:group style="position:absolute;left:1243;top:2591;width:33;height:18" coordorigin="1243,2591" coordsize="33,18">
            <v:shape style="position:absolute;left:1243;top:2591;width:33;height:18" coordorigin="1243,2591" coordsize="33,18" path="m1274,2591l1244,2594,1244,2598,1243,2602,1250,2604,1257,2606,1264,2608,1263,2609,1267,2605,1271,2602,1275,2598,1274,2591xe" filled="true" fillcolor="#cfad80" stroked="false">
              <v:path arrowok="t"/>
              <v:fill type="solid"/>
            </v:shape>
          </v:group>
          <v:group style="position:absolute;left:2073;top:1330;width:25;height:29" coordorigin="2073,1330" coordsize="25,29">
            <v:shape style="position:absolute;left:2073;top:1330;width:25;height:29" coordorigin="2073,1330" coordsize="25,29" path="m2082,1330l2073,1336,2076,1346,2080,1359,2090,1355,2098,1352,2091,1343,2087,1337,2082,1330xe" filled="true" fillcolor="#cfad80" stroked="false">
              <v:path arrowok="t"/>
              <v:fill type="solid"/>
            </v:shape>
          </v:group>
          <v:group style="position:absolute;left:1118;top:1737;width:2;height:2" coordorigin="1118,1737" coordsize="2,2">
            <v:shape style="position:absolute;left:1118;top:1737;width:2;height:2" coordorigin="1118,1737" coordsize="1,1" path="m1118,1737l1119,1738,1119,1738,1118,1737xe" filled="true" fillcolor="#cfad80" stroked="false">
              <v:path arrowok="t"/>
              <v:fill type="solid"/>
            </v:shape>
          </v:group>
          <v:group style="position:absolute;left:1119;top:1721;width:18;height:24" coordorigin="1119,1721" coordsize="18,24">
            <v:shape style="position:absolute;left:1119;top:1721;width:18;height:24" coordorigin="1119,1721" coordsize="18,24" path="m1128,1721l1122,1722,1119,1738,1124,1740,1129,1742,1136,1745,1136,1740,1136,1738,1136,1728,1135,1727,1128,1721xe" filled="true" fillcolor="#cfad80" stroked="false">
              <v:path arrowok="t"/>
              <v:fill type="solid"/>
            </v:shape>
          </v:group>
          <v:group style="position:absolute;left:1327;top:3227;width:21;height:16" coordorigin="1327,3227" coordsize="21,16">
            <v:shape style="position:absolute;left:1327;top:3227;width:21;height:16" coordorigin="1327,3227" coordsize="21,16" path="m1348,3227l1327,3230,1333,3243,1348,3227xe" filled="true" fillcolor="#cfad80" stroked="false">
              <v:path arrowok="t"/>
              <v:fill type="solid"/>
            </v:shape>
          </v:group>
          <v:group style="position:absolute;left:1224;top:1446;width:13;height:26" coordorigin="1224,1446" coordsize="13,26">
            <v:shape style="position:absolute;left:1224;top:1446;width:13;height:26" coordorigin="1224,1446" coordsize="13,26" path="m1224,1446l1224,1456,1229,1472,1231,1466,1233,1460,1237,1453,1224,1446xe" filled="true" fillcolor="#cfad80" stroked="false">
              <v:path arrowok="t"/>
              <v:fill type="solid"/>
            </v:shape>
          </v:group>
          <v:group style="position:absolute;left:1284;top:1400;width:16;height:12" coordorigin="1284,1400" coordsize="16,12">
            <v:shape style="position:absolute;left:1284;top:1400;width:16;height:12" coordorigin="1284,1400" coordsize="16,12" path="m1284,1400l1285,1405,1286,1411,1286,1411,1291,1412,1295,1412,1299,1412,1299,1411,1300,1404,1295,1403,1290,1402,1284,1400xe" filled="true" fillcolor="#cfad80" stroked="false">
              <v:path arrowok="t"/>
              <v:fill type="solid"/>
            </v:shape>
          </v:group>
          <v:group style="position:absolute;left:1259;top:2014;width:11;height:20" coordorigin="1259,2014" coordsize="11,20">
            <v:shape style="position:absolute;left:1259;top:2014;width:11;height:20" coordorigin="1259,2014" coordsize="11,20" path="m1265,2014l1259,2028,1260,2030,1261,2032,1262,2034,1265,2029,1267,2025,1269,2020,1267,2016,1265,2014xe" filled="true" fillcolor="#cfad80" stroked="false">
              <v:path arrowok="t"/>
              <v:fill type="solid"/>
            </v:shape>
          </v:group>
          <v:group style="position:absolute;left:1966;top:1509;width:14;height:14" coordorigin="1966,1509" coordsize="14,14">
            <v:shape style="position:absolute;left:1966;top:1509;width:14;height:14" coordorigin="1966,1509" coordsize="14,14" path="m1967,1509l1967,1513,1966,1520,1970,1521,1974,1522,1978,1523,1979,1516,1967,1509xe" filled="true" fillcolor="#cfad80" stroked="false">
              <v:path arrowok="t"/>
              <v:fill type="solid"/>
            </v:shape>
          </v:group>
          <v:group style="position:absolute;left:1860;top:1487;width:8;height:15" coordorigin="1860,1487" coordsize="8,15">
            <v:shape style="position:absolute;left:1860;top:1487;width:8;height:15" coordorigin="1860,1487" coordsize="8,15" path="m1863,1487l1862,1489,1860,1491,1860,1496,1862,1498,1863,1501,1865,1499,1866,1497,1868,1495,1866,1492,1865,1489,1863,1487xe" filled="true" fillcolor="#cfad80" stroked="false">
              <v:path arrowok="t"/>
              <v:fill type="solid"/>
            </v:shape>
          </v:group>
          <v:group style="position:absolute;left:2231;top:1756;width:10;height:16" coordorigin="2231,1756" coordsize="10,16">
            <v:shape style="position:absolute;left:2231;top:1756;width:10;height:16" coordorigin="2231,1756" coordsize="10,16" path="m2236,1756l2235,1756,2233,1758,2232,1762,2231,1765,2231,1766,2234,1772,2234,1771,2236,1770,2238,1767,2241,1763,2238,1760,2236,1756xe" filled="true" fillcolor="#cfad80" stroked="false">
              <v:path arrowok="t"/>
              <v:fill type="solid"/>
            </v:shape>
          </v:group>
          <v:group style="position:absolute;left:1236;top:1968;width:7;height:11" coordorigin="1236,1968" coordsize="7,11">
            <v:shape style="position:absolute;left:1236;top:1968;width:7;height:11" coordorigin="1236,1968" coordsize="7,11" path="m1238,1968l1237,1973,1236,1975,1238,1976,1240,1978,1241,1979,1241,1977,1242,1975,1243,1972,1241,1971,1240,1970,1238,1968xe" filled="true" fillcolor="#cfad80" stroked="false">
              <v:path arrowok="t"/>
              <v:fill type="solid"/>
            </v:shape>
          </v:group>
          <v:group style="position:absolute;left:1994;top:1768;width:6;height:17" coordorigin="1994,1768" coordsize="6,17">
            <v:shape style="position:absolute;left:1994;top:1768;width:6;height:17" coordorigin="1994,1768" coordsize="6,17" path="m1997,1768l1996,1768,1994,1769,1995,1774,1996,1785,2000,1784,1999,1779,1998,1773,1997,1768xe" filled="true" fillcolor="#cfad80" stroked="false">
              <v:path arrowok="t"/>
              <v:fill type="solid"/>
            </v:shape>
          </v:group>
          <v:group style="position:absolute;left:1994;top:2144;width:9;height:12" coordorigin="1994,2144" coordsize="9,12">
            <v:shape style="position:absolute;left:1994;top:2144;width:9;height:12" coordorigin="1994,2144" coordsize="9,12" path="m2001,2144l1999,2146,1997,2148,1994,2150,1995,2152,1996,2155,1998,2153,2001,2151,2003,2150,2002,2148,2002,2146,2001,2144xe" filled="true" fillcolor="#cfad80" stroked="false">
              <v:path arrowok="t"/>
              <v:fill type="solid"/>
            </v:shape>
          </v:group>
          <v:group style="position:absolute;left:1097;top:2070;width:98;height:81" coordorigin="1097,2070" coordsize="98,81">
            <v:shape style="position:absolute;left:1097;top:2070;width:98;height:81" coordorigin="1097,2070" coordsize="98,81" path="m1192,2137l1154,2137,1161,2139,1165,2146,1169,2150,1182,2144,1191,2139,1192,2137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74,2105l1129,2105,1140,2113,1143,2131,1147,2146,1150,2143,1154,2137,1192,2137,1193,2130,1195,2121,1188,2116,1179,2115,1175,2107,1174,2105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15,2071l1104,2079,1097,2086,1108,2099,1114,2114,1118,2141,1121,2130,1124,2116,1129,2105,1174,2105,1172,2101,1151,2101,1152,2080,1131,2080,1120,2078,1115,2071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66,2072l1160,2090,1151,2101,1172,2101,1171,2099,1170,2084,1166,2072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47,2070l1139,2070,1131,2080,1152,2080,1152,2073,1150,2071,1147,2070xe" filled="true" fillcolor="#cfad80" stroked="false">
              <v:path arrowok="t"/>
              <v:fill type="solid"/>
            </v:shape>
          </v:group>
          <v:group style="position:absolute;left:1253;top:2637;width:23;height:31" coordorigin="1253,2637" coordsize="23,31">
            <v:shape style="position:absolute;left:1253;top:2637;width:23;height:31" coordorigin="1253,2637" coordsize="23,31" path="m1273,2658l1261,2658,1264,2659,1266,2660,1269,2664,1272,2667,1273,2658xe" filled="true" fillcolor="#cfad80" stroked="false">
              <v:path arrowok="t"/>
              <v:fill type="solid"/>
            </v:shape>
            <v:shape style="position:absolute;left:1253;top:2637;width:23;height:31" coordorigin="1253,2637" coordsize="23,31" path="m1262,2637l1253,2655,1253,2657,1254,2659,1254,2661,1257,2660,1261,2658,1273,2658,1275,2648,1268,2643,1262,2637xe" filled="true" fillcolor="#cfad80" stroked="false">
              <v:path arrowok="t"/>
              <v:fill type="solid"/>
            </v:shape>
          </v:group>
          <v:group style="position:absolute;left:1261;top:2636;width:2;height:2" coordorigin="1261,2636" coordsize="2,2">
            <v:shape style="position:absolute;left:1261;top:2636;width:2;height:2" coordorigin="1261,2636" coordsize="1,1" path="m1262,2636l1261,2637,1262,2637,1262,2636xe" filled="true" fillcolor="#cfad80" stroked="false">
              <v:path arrowok="t"/>
              <v:fill type="solid"/>
            </v:shape>
          </v:group>
          <v:group style="position:absolute;left:1229;top:2688;width:13;height:46" coordorigin="1229,2688" coordsize="13,46">
            <v:shape style="position:absolute;left:1229;top:2688;width:13;height:46" coordorigin="1229,2688" coordsize="13,46" path="m1242,2688l1237,2691,1233,2696,1229,2714,1235,2733,1237,2723,1241,2712,1242,2701,1242,2688xe" filled="true" fillcolor="#cfad80" stroked="false">
              <v:path arrowok="t"/>
              <v:fill type="solid"/>
            </v:shape>
          </v:group>
          <v:group style="position:absolute;left:1148;top:1936;width:15;height:25" coordorigin="1148,1936" coordsize="15,25">
            <v:shape style="position:absolute;left:1148;top:1936;width:15;height:25" coordorigin="1148,1936" coordsize="15,25" path="m1152,1936l1148,1955,1151,1960,1162,1960,1158,1951,1155,1945,1152,1936xe" filled="true" fillcolor="#cfad80" stroked="false">
              <v:path arrowok="t"/>
              <v:fill type="solid"/>
            </v:shape>
          </v:group>
          <v:group style="position:absolute;left:1121;top:1830;width:11;height:17" coordorigin="1121,1830" coordsize="11,17">
            <v:shape style="position:absolute;left:1121;top:1830;width:11;height:17" coordorigin="1121,1830" coordsize="11,17" path="m1123,1830l1122,1832,1121,1835,1123,1839,1126,1842,1128,1846,1129,1844,1130,1841,1131,1839,1126,1833,1123,1830xe" filled="true" fillcolor="#cfad80" stroked="false">
              <v:path arrowok="t"/>
              <v:fill type="solid"/>
            </v:shape>
          </v:group>
          <v:group style="position:absolute;left:1152;top:1384;width:12;height:18" coordorigin="1152,1384" coordsize="12,18">
            <v:shape style="position:absolute;left:1152;top:1384;width:12;height:18" coordorigin="1152,1384" coordsize="12,18" path="m1154,1384l1153,1388,1152,1389,1155,1393,1161,1402,1162,1400,1163,1398,1163,1396,1160,1392,1157,1388,1154,1384xe" filled="true" fillcolor="#cfad80" stroked="false">
              <v:path arrowok="t"/>
              <v:fill type="solid"/>
            </v:shape>
          </v:group>
          <v:group style="position:absolute;left:1177;top:1976;width:2;height:2" coordorigin="1177,1976" coordsize="2,2">
            <v:shape style="position:absolute;left:1177;top:1976;width:2;height:2" coordorigin="1177,1976" coordsize="1,1" path="m1177,1976l1177,1977,1177,1976xe" filled="true" fillcolor="#cfad80" stroked="false">
              <v:path arrowok="t"/>
              <v:fill type="solid"/>
            </v:shape>
          </v:group>
          <v:group style="position:absolute;left:1165;top:1960;width:13;height:15" coordorigin="1165,1960" coordsize="13,15">
            <v:shape style="position:absolute;left:1165;top:1960;width:13;height:15" coordorigin="1165,1960" coordsize="13,15" path="m1175,1960l1165,1966,1171,1971,1174,1973,1177,1975,1178,1964,1175,1960xe" filled="true" fillcolor="#cfad80" stroked="false">
              <v:path arrowok="t"/>
              <v:fill type="solid"/>
            </v:shape>
          </v:group>
          <v:group style="position:absolute;left:6630;top:3155;width:54;height:43" coordorigin="6630,3155" coordsize="54,43">
            <v:shape style="position:absolute;left:6630;top:3155;width:54;height:43" coordorigin="6630,3155" coordsize="54,43" path="m6677,3155l6646,3155,6648,3159,6651,3163,6656,3170,6648,3177,6641,3183,6630,3192,6638,3194,6642,3197,6644,3195,6653,3187,6662,3183,6683,3183,6681,3167,6677,3155xe" filled="true" fillcolor="#cfad80" stroked="false">
              <v:path arrowok="t"/>
              <v:fill type="solid"/>
            </v:shape>
            <v:shape style="position:absolute;left:6630;top:3155;width:54;height:43" coordorigin="6630,3155" coordsize="54,43" path="m6683,3183l6662,3183,6673,3184,6684,3185,6683,3183xe" filled="true" fillcolor="#cfad80" stroked="false">
              <v:path arrowok="t"/>
              <v:fill type="solid"/>
            </v:shape>
          </v:group>
          <v:group style="position:absolute;left:6746;top:3155;width:30;height:36" coordorigin="6746,3155" coordsize="30,36">
            <v:shape style="position:absolute;left:6746;top:3155;width:30;height:36" coordorigin="6746,3155" coordsize="30,36" path="m6775,3155l6752,3155,6746,3167,6749,3179,6754,3191,6774,3182,6775,3173,6775,3155xe" filled="true" fillcolor="#cfad80" stroked="false">
              <v:path arrowok="t"/>
              <v:fill type="solid"/>
            </v:shape>
          </v:group>
          <v:group style="position:absolute;left:6734;top:3210;width:9;height:17" coordorigin="6734,3210" coordsize="9,17">
            <v:shape style="position:absolute;left:6734;top:3210;width:9;height:17" coordorigin="6734,3210" coordsize="9,17" path="m6737,3210l6734,3215,6735,3216,6735,3219,6737,3221,6739,3226,6740,3222,6743,3218,6741,3214,6739,3212,6737,3210,6737,3210xe" filled="true" fillcolor="#cfad80" stroked="false">
              <v:path arrowok="t"/>
              <v:fill type="solid"/>
            </v:shape>
          </v:group>
          <v:group style="position:absolute;left:10592;top:3437;width:23;height:27" coordorigin="10592,3437" coordsize="23,27">
            <v:shape style="position:absolute;left:10592;top:3437;width:23;height:27" coordorigin="10592,3437" coordsize="23,27" path="m10592,3437l10596,3450,10603,3464,10608,3462,10615,3444,10592,3437xe" filled="true" fillcolor="#cfad80" stroked="false">
              <v:path arrowok="t"/>
              <v:fill type="solid"/>
            </v:shape>
          </v:group>
          <v:group style="position:absolute;left:10485;top:3316;width:22;height:35" coordorigin="10485,3316" coordsize="22,35">
            <v:shape style="position:absolute;left:10485;top:3316;width:22;height:35" coordorigin="10485,3316" coordsize="22,35" path="m10491,3316l10485,3337,10488,3341,10491,3347,10495,3349,10498,3350,10503,3347,10506,3341,10505,3330,10503,3328,10497,3321,10491,3316xe" filled="true" fillcolor="#cfad80" stroked="false">
              <v:path arrowok="t"/>
              <v:fill type="solid"/>
            </v:shape>
          </v:group>
          <v:group style="position:absolute;left:10632;top:3396;width:16;height:28" coordorigin="10632,3396" coordsize="16,28">
            <v:shape style="position:absolute;left:10632;top:3396;width:16;height:28" coordorigin="10632,3396" coordsize="16,28" path="m10636,3396l10635,3405,10632,3424,10648,3424,10646,3411,10647,3397,10636,3396xe" filled="true" fillcolor="#cfad80" stroked="false">
              <v:path arrowok="t"/>
              <v:fill type="solid"/>
            </v:shape>
          </v:group>
          <v:group style="position:absolute;left:10460;top:3276;width:20;height:18" coordorigin="10460,3276" coordsize="20,18">
            <v:shape style="position:absolute;left:10460;top:3276;width:20;height:18" coordorigin="10460,3276" coordsize="20,18" path="m10480,3276l10460,3283,10463,3287,10474,3294,10480,3276xe" filled="true" fillcolor="#cfad80" stroked="false">
              <v:path arrowok="t"/>
              <v:fill type="solid"/>
            </v:shape>
          </v:group>
          <v:group style="position:absolute;left:10441;top:3274;width:13;height:19" coordorigin="10441,3274" coordsize="13,19">
            <v:shape style="position:absolute;left:10441;top:3274;width:13;height:19" coordorigin="10441,3274" coordsize="13,19" path="m10443,3274l10441,3282,10444,3285,10447,3289,10450,3292,10452,3288,10454,3281,10443,3274xe" filled="true" fillcolor="#cfad80" stroked="false">
              <v:path arrowok="t"/>
              <v:fill type="solid"/>
            </v:shape>
          </v:group>
          <v:group style="position:absolute;left:10491;top:3172;width:7;height:21" coordorigin="10491,3172" coordsize="7,21">
            <v:shape style="position:absolute;left:10491;top:3172;width:7;height:21" coordorigin="10491,3172" coordsize="7,21" path="m10494,3172l10491,3173,10491,3180,10492,3192,10493,3192,10495,3191,10497,3191,10496,3185,10494,3172xe" filled="true" fillcolor="#cfad80" stroked="false">
              <v:path arrowok="t"/>
              <v:fill type="solid"/>
            </v:shape>
          </v:group>
          <v:group style="position:absolute;left:1474;top:3207;width:35;height:53" coordorigin="1474,3207" coordsize="35,53">
            <v:shape style="position:absolute;left:1474;top:3207;width:35;height:53" coordorigin="1474,3207" coordsize="35,53" path="m1495,3207l1488,3229,1488,3229,1487,3236,1480,3242,1474,3250,1480,3257,1486,3260,1494,3250,1491,3242,1488,3229,1488,3229,1508,3229,1508,3226,1495,3207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508,3229l1488,3229,1493,3235,1499,3242,1504,3248,1507,3240,1508,3229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487,3229l1487,3229,1487,3229xe" filled="true" fillcolor="#cfad80" stroked="false">
              <v:path arrowok="t"/>
              <v:fill type="solid"/>
            </v:shape>
          </v:group>
          <v:group style="position:absolute;left:2609;top:3311;width:17;height:31" coordorigin="2609,3311" coordsize="17,31">
            <v:shape style="position:absolute;left:2609;top:3311;width:17;height:31" coordorigin="2609,3311" coordsize="17,31" path="m2625,3311l2614,3314,2613,3315,2609,3342,2616,3335,2623,3329,2625,3311xe" filled="true" fillcolor="#cfad80" stroked="false">
              <v:path arrowok="t"/>
              <v:fill type="solid"/>
            </v:shape>
          </v:group>
          <v:group style="position:absolute;left:1333;top:3265;width:11;height:32" coordorigin="1333,3265" coordsize="11,32">
            <v:shape style="position:absolute;left:1333;top:3265;width:11;height:32" coordorigin="1333,3265" coordsize="11,32" path="m1344,3265l1334,3272,1333,3281,1343,3296,1343,3281,1344,3265xe" filled="true" fillcolor="#cfad80" stroked="false">
              <v:path arrowok="t"/>
              <v:fill type="solid"/>
            </v:shape>
          </v:group>
          <v:group style="position:absolute;left:1442;top:3257;width:11;height:26" coordorigin="1442,3257" coordsize="11,26">
            <v:shape style="position:absolute;left:1442;top:3257;width:11;height:26" coordorigin="1442,3257" coordsize="11,26" path="m1446,3257l1444,3268,1443,3275,1442,3282,1453,3280,1452,3272,1446,3257xe" filled="true" fillcolor="#cfad80" stroked="false">
              <v:path arrowok="t"/>
              <v:fill type="solid"/>
            </v:shape>
          </v:group>
          <v:group style="position:absolute;left:1612;top:3207;width:7;height:12" coordorigin="1612,3207" coordsize="7,12">
            <v:shape style="position:absolute;left:1612;top:3207;width:7;height:12" coordorigin="1612,3207" coordsize="7,12" path="m1615,3207l1613,3213,1612,3215,1613,3216,1615,3219,1615,3219,1616,3217,1617,3214,1618,3212,1616,3208,1615,3207xe" filled="true" fillcolor="#cfad80" stroked="false">
              <v:path arrowok="t"/>
              <v:fill type="solid"/>
            </v:shape>
          </v:group>
          <v:group style="position:absolute;left:2104;top:144;width:7;height:19" coordorigin="2104,144" coordsize="7,19">
            <v:shape style="position:absolute;left:2104;top:144;width:7;height:19" coordorigin="2104,144" coordsize="7,19" path="m2111,144l2109,144,2107,145,2106,147,2106,147,2106,147,2105,148,2105,149,2104,150,2104,157,2105,159,2105,162,2107,157,2109,151,2111,144xe" filled="true" fillcolor="#cfad80" stroked="false">
              <v:path arrowok="t"/>
              <v:fill type="solid"/>
            </v:shape>
          </v:group>
          <v:group style="position:absolute;left:5528;top:2338;width:18;height:91" coordorigin="5528,2338" coordsize="18,91">
            <v:shape style="position:absolute;left:5528;top:2338;width:18;height:91" coordorigin="5528,2338" coordsize="18,91" path="m5533,2338l5528,2353,5533,2377,5534,2395,5531,2417,5536,2421,5546,2429,5544,2377,5536,2361,5533,2338xe" filled="true" fillcolor="#cfad80" stroked="false">
              <v:path arrowok="t"/>
              <v:fill type="solid"/>
            </v:shape>
          </v:group>
          <v:group style="position:absolute;left:5531;top:1399;width:16;height:30" coordorigin="5531,1399" coordsize="16,30">
            <v:shape style="position:absolute;left:5531;top:1399;width:16;height:30" coordorigin="5531,1399" coordsize="16,30" path="m5546,1399l5536,1403,5531,1404,5532,1422,5537,1429,5546,1428,5546,1399xe" filled="true" fillcolor="#cfad80" stroked="false">
              <v:path arrowok="t"/>
              <v:fill type="solid"/>
            </v:shape>
          </v:group>
          <v:group style="position:absolute;left:5525;top:1245;width:22;height:18" coordorigin="5525,1245" coordsize="22,18">
            <v:shape style="position:absolute;left:5525;top:1245;width:22;height:18" coordorigin="5525,1245" coordsize="22,18" path="m5525,1245l5531,1258,5538,1262,5546,1263,5546,1248,5525,1245xe" filled="true" fillcolor="#cfad80" stroked="false">
              <v:path arrowok="t"/>
              <v:fill type="solid"/>
            </v:shape>
          </v:group>
          <v:group style="position:absolute;left:5534;top:2765;width:12;height:10" coordorigin="5534,2765" coordsize="12,10">
            <v:shape style="position:absolute;left:5534;top:2765;width:12;height:10" coordorigin="5534,2765" coordsize="12,10" path="m5535,2765l5535,2767,5534,2771,5538,2773,5542,2774,5546,2775,5546,2767,5542,2767,5535,2765xe" filled="true" fillcolor="#cfad80" stroked="false">
              <v:path arrowok="t"/>
              <v:fill type="solid"/>
            </v:shape>
          </v:group>
          <v:group style="position:absolute;left:4665;top:1953;width:70;height:101" coordorigin="4665,1953" coordsize="70,101">
            <v:shape style="position:absolute;left:4665;top:1953;width:70;height:101" coordorigin="4665,1953" coordsize="70,101" path="m4694,1953l4678,1954,4674,1956,4669,1958,4665,1959,4665,1965,4675,1968,4691,1976,4706,1996,4712,2013,4709,2033,4707,2036,4708,2044,4718,2054,4728,2054,4732,2039,4734,2005,4726,1991,4717,1989,4712,1989,4708,1982,4706,1976,4705,1972,4694,1953xe" filled="true" fillcolor="#cfad80" stroked="false">
              <v:path arrowok="t"/>
              <v:fill type="solid"/>
            </v:shape>
            <v:shape style="position:absolute;left:4665;top:1953;width:70;height:101" coordorigin="4665,1953" coordsize="70,101" path="m4713,1988l4712,1989,4717,1989,4713,1988xe" filled="true" fillcolor="#cfad80" stroked="false">
              <v:path arrowok="t"/>
              <v:fill type="solid"/>
            </v:shape>
          </v:group>
          <v:group style="position:absolute;left:4890;top:1779;width:58;height:70" coordorigin="4890,1779" coordsize="58,70">
            <v:shape style="position:absolute;left:4890;top:1779;width:58;height:70" coordorigin="4890,1779" coordsize="58,70" path="m4929,1779l4915,1789,4903,1805,4890,1824,4903,1840,4908,1848,4910,1845,4910,1845,4911,1833,4914,1809,4922,1802,4947,1802,4946,1797,4945,1788,4929,1779xe" filled="true" fillcolor="#cfad80" stroked="false">
              <v:path arrowok="t"/>
              <v:fill type="solid"/>
            </v:shape>
            <v:shape style="position:absolute;left:4890;top:1779;width:58;height:70" coordorigin="4890,1779" coordsize="58,70" path="m4947,1802l4922,1802,4939,1808,4941,1809,4944,1808,4948,1808,4947,1802xe" filled="true" fillcolor="#cfad80" stroked="false">
              <v:path arrowok="t"/>
              <v:fill type="solid"/>
            </v:shape>
          </v:group>
          <v:group style="position:absolute;left:4851;top:1940;width:49;height:59" coordorigin="4851,1940" coordsize="49,59">
            <v:shape style="position:absolute;left:4851;top:1940;width:49;height:59" coordorigin="4851,1940" coordsize="49,59" path="m4863,1961l4856,1980,4851,1999,4860,1997,4865,1984,4891,1984,4896,1974,4897,1966,4875,1966,4872,1964,4867,1961,4863,1961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91,1984l4865,1984,4878,1992,4889,1989,4891,1984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86,1940l4883,1948,4875,1966,4897,1966,4900,1949,4896,1946,4891,1944,4886,1940xe" filled="true" fillcolor="#cfad80" stroked="false">
              <v:path arrowok="t"/>
              <v:fill type="solid"/>
            </v:shape>
          </v:group>
          <v:group style="position:absolute;left:5416;top:1845;width:39;height:63" coordorigin="5416,1845" coordsize="39,63">
            <v:shape style="position:absolute;left:5416;top:1845;width:39;height:63" coordorigin="5416,1845" coordsize="39,63" path="m5419,1868l5416,1887,5422,1907,5430,1902,5438,1898,5449,1887,5453,1878,5430,1878,5425,1874,5422,1871,5419,1868xe" filled="true" fillcolor="#cfad80" stroked="false">
              <v:path arrowok="t"/>
              <v:fill type="solid"/>
            </v:shape>
            <v:shape style="position:absolute;left:5416;top:1845;width:39;height:63" coordorigin="5416,1845" coordsize="39,63" path="m5437,1845l5433,1854,5432,1865,5432,1868,5431,1871,5431,1872,5430,1878,5453,1878,5454,1876,5453,1871,5452,1863,5447,1853,5443,1849,5437,1845xe" filled="true" fillcolor="#cfad80" stroked="false">
              <v:path arrowok="t"/>
              <v:fill type="solid"/>
            </v:shape>
          </v:group>
          <v:group style="position:absolute;left:2072;top:121;width:33;height:67" coordorigin="2072,121" coordsize="33,67">
            <v:shape style="position:absolute;left:2072;top:121;width:33;height:67" coordorigin="2072,121" coordsize="33,67" path="m2073,129l2072,142,2079,159,2078,182,2089,187,2094,187,2099,178,2099,178,2099,178,2101,175,2102,170,2104,166,2104,165,2104,164,2104,164,2105,164,2104,163,2100,163,2095,162,2088,161,2093,143,2094,135,2080,135,2076,132,2073,129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105,162l2105,163,2104,163,2105,163,2105,162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088,121l2080,135,2094,135,2095,122,2088,121xe" filled="true" fillcolor="#cfad80" stroked="false">
              <v:path arrowok="t"/>
              <v:fill type="solid"/>
            </v:shape>
          </v:group>
          <v:group style="position:absolute;left:4602;top:1958;width:36;height:68" coordorigin="4602,1958" coordsize="36,68">
            <v:shape style="position:absolute;left:4602;top:1958;width:36;height:68" coordorigin="4602,1958" coordsize="36,68" path="m4625,1958l4616,1961,4611,1973,4607,1981,4602,1992,4606,2010,4608,2026,4613,2014,4616,2006,4619,2000,4634,2000,4636,1998,4638,1985,4637,1979,4633,1964,4625,1958xe" filled="true" fillcolor="#cfad80" stroked="false">
              <v:path arrowok="t"/>
              <v:fill type="solid"/>
            </v:shape>
            <v:shape style="position:absolute;left:4602;top:1958;width:36;height:68" coordorigin="4602,1958" coordsize="36,68" path="m4634,2000l4619,2000,4624,2001,4630,2004,4633,2001,4634,2000xe" filled="true" fillcolor="#cfad80" stroked="false">
              <v:path arrowok="t"/>
              <v:fill type="solid"/>
            </v:shape>
          </v:group>
          <v:group style="position:absolute;left:3825;top:2809;width:36;height:74" coordorigin="3825,2809" coordsize="36,74">
            <v:shape style="position:absolute;left:3825;top:2809;width:36;height:74" coordorigin="3825,2809" coordsize="36,74" path="m3840,2809l3834,2809,3825,2830,3838,2842,3845,2865,3845,2872,3853,2877,3858,2882,3860,2879,3859,2869,3854,2852,3848,2833,3840,2809xe" filled="true" fillcolor="#cfad80" stroked="false">
              <v:path arrowok="t"/>
              <v:fill type="solid"/>
            </v:shape>
          </v:group>
          <v:group style="position:absolute;left:5353;top:1501;width:33;height:30" coordorigin="5353,1501" coordsize="33,30">
            <v:shape style="position:absolute;left:5353;top:1501;width:33;height:30" coordorigin="5353,1501" coordsize="33,30" path="m5367,1501l5353,1509,5355,1514,5357,1521,5361,1524,5375,1530,5385,1517,5377,1503,5367,1501xe" filled="true" fillcolor="#cfad80" stroked="false">
              <v:path arrowok="t"/>
              <v:fill type="solid"/>
            </v:shape>
          </v:group>
          <v:group style="position:absolute;left:4914;top:1889;width:20;height:68" coordorigin="4914,1889" coordsize="20,68">
            <v:shape style="position:absolute;left:4914;top:1889;width:20;height:68" coordorigin="4914,1889" coordsize="20,68" path="m4916,1889l4914,1900,4914,1923,4915,1942,4917,1956,4933,1919,4923,1901,4916,1889xe" filled="true" fillcolor="#cfad80" stroked="false">
              <v:path arrowok="t"/>
              <v:fill type="solid"/>
            </v:shape>
          </v:group>
          <v:group style="position:absolute;left:5447;top:2033;width:2;height:2" coordorigin="5447,2033" coordsize="2,2">
            <v:shape style="position:absolute;left:5447;top:2033;width:2;height:2" coordorigin="5447,2033" coordsize="1,2" path="m5447,2033l5447,2034,5448,2033,5447,2033xe" filled="true" fillcolor="#cfad80" stroked="false">
              <v:path arrowok="t"/>
              <v:fill type="solid"/>
            </v:shape>
          </v:group>
          <v:group style="position:absolute;left:5416;top:1989;width:32;height:44" coordorigin="5416,1989" coordsize="32,44">
            <v:shape style="position:absolute;left:5416;top:1989;width:32;height:44" coordorigin="5416,1989" coordsize="32,44" path="m5434,1989l5426,1991,5416,2010,5447,2033,5446,2024,5445,2015,5443,2007,5442,2004,5434,1989xe" filled="true" fillcolor="#cfad80" stroked="false">
              <v:path arrowok="t"/>
              <v:fill type="solid"/>
            </v:shape>
          </v:group>
          <v:group style="position:absolute;left:4850;top:1883;width:27;height:53" coordorigin="4850,1883" coordsize="27,53">
            <v:shape style="position:absolute;left:4850;top:1883;width:27;height:53" coordorigin="4850,1883" coordsize="27,53" path="m4872,1883l4859,1896,4850,1904,4862,1919,4875,1936,4875,1917,4877,1900,4872,1883xe" filled="true" fillcolor="#cfad80" stroked="false">
              <v:path arrowok="t"/>
              <v:fill type="solid"/>
            </v:shape>
          </v:group>
          <v:group style="position:absolute;left:5445;top:2106;width:27;height:54" coordorigin="5445,2106" coordsize="27,54">
            <v:shape style="position:absolute;left:5445;top:2106;width:27;height:54" coordorigin="5445,2106" coordsize="27,54" path="m5460,2106l5453,2110,5448,2113,5445,2123,5452,2141,5458,2156,5472,2160,5460,2106xe" filled="true" fillcolor="#cfad80" stroked="false">
              <v:path arrowok="t"/>
              <v:fill type="solid"/>
            </v:shape>
          </v:group>
          <v:group style="position:absolute;left:5296;top:2459;width:36;height:38" coordorigin="5296,2459" coordsize="36,38">
            <v:shape style="position:absolute;left:5296;top:2459;width:36;height:38" coordorigin="5296,2459" coordsize="36,38" path="m5305,2459l5296,2477,5331,2497,5331,2495,5333,2490,5330,2482,5324,2466,5314,2462,5305,2459xe" filled="true" fillcolor="#cfad80" stroked="false">
              <v:path arrowok="t"/>
              <v:fill type="solid"/>
            </v:shape>
          </v:group>
          <v:group style="position:absolute;left:5290;top:2359;width:28;height:39" coordorigin="5290,2359" coordsize="28,39">
            <v:shape style="position:absolute;left:5290;top:2359;width:28;height:39" coordorigin="5290,2359" coordsize="28,39" path="m5290,2359l5293,2379,5296,2398,5317,2394,5317,2384,5309,2376,5301,2367,5290,2359xe" filled="true" fillcolor="#cfad80" stroked="false">
              <v:path arrowok="t"/>
              <v:fill type="solid"/>
            </v:shape>
          </v:group>
          <v:group style="position:absolute;left:4937;top:1947;width:20;height:50" coordorigin="4937,1947" coordsize="20,50">
            <v:shape style="position:absolute;left:4937;top:1947;width:20;height:50" coordorigin="4937,1947" coordsize="20,50" path="m4957,1947l4953,1949,4942,1962,4937,1987,4945,1996,4950,1985,4957,1981,4957,1947xe" filled="true" fillcolor="#cfad80" stroked="false">
              <v:path arrowok="t"/>
              <v:fill type="solid"/>
            </v:shape>
          </v:group>
          <v:group style="position:absolute;left:417;top:1078;width:20;height:37" coordorigin="417,1078" coordsize="20,37">
            <v:shape style="position:absolute;left:417;top:1078;width:20;height:37" coordorigin="417,1078" coordsize="20,37" path="m417,1078l418,1106,423,1114,437,1107,427,1093,417,1078xe" filled="true" fillcolor="#cfad80" stroked="false">
              <v:path arrowok="t"/>
              <v:fill type="solid"/>
            </v:shape>
          </v:group>
          <v:group style="position:absolute;left:2443;top:2480;width:27;height:37" coordorigin="2443,2480" coordsize="27,37">
            <v:shape style="position:absolute;left:2443;top:2480;width:27;height:37" coordorigin="2443,2480" coordsize="27,37" path="m2470,2480l2453,2481,2446,2499,2443,2515,2448,2516,2455,2515,2458,2491,2470,2480xe" filled="true" fillcolor="#cfad80" stroked="false">
              <v:path arrowok="t"/>
              <v:fill type="solid"/>
            </v:shape>
          </v:group>
          <v:group style="position:absolute;left:4736;top:2106;width:23;height:40" coordorigin="4736,2106" coordsize="23,40">
            <v:shape style="position:absolute;left:4736;top:2106;width:23;height:40" coordorigin="4736,2106" coordsize="23,40" path="m4754,2106l4749,2106,4744,2119,4741,2131,4736,2146,4744,2145,4759,2127,4759,2119,4759,2115,4758,2108,4754,2106xe" filled="true" fillcolor="#cfad80" stroked="false">
              <v:path arrowok="t"/>
              <v:fill type="solid"/>
            </v:shape>
          </v:group>
          <v:group style="position:absolute;left:4848;top:1805;width:20;height:45" coordorigin="4848,1805" coordsize="20,45">
            <v:shape style="position:absolute;left:4848;top:1805;width:20;height:45" coordorigin="4848,1805" coordsize="20,45" path="m4856,1805l4853,1817,4852,1823,4850,1835,4848,1841,4848,1849,4859,1849,4868,1833,4861,1817,4856,1805xe" filled="true" fillcolor="#cfad80" stroked="false">
              <v:path arrowok="t"/>
              <v:fill type="solid"/>
            </v:shape>
          </v:group>
          <v:group style="position:absolute;left:4924;top:1652;width:20;height:44" coordorigin="4924,1652" coordsize="20,44">
            <v:shape style="position:absolute;left:4924;top:1652;width:20;height:44" coordorigin="4924,1652" coordsize="20,44" path="m4931,1652l4925,1667,4924,1688,4930,1696,4944,1694,4943,1691,4930,1691,4933,1663,4931,1652xe" filled="true" fillcolor="#cfad80" stroked="false">
              <v:path arrowok="t"/>
              <v:fill type="solid"/>
            </v:shape>
            <v:shape style="position:absolute;left:4924;top:1652;width:20;height:44" coordorigin="4924,1652" coordsize="20,44" path="m4940,1685l4930,1691,4943,1691,4940,1685xe" filled="true" fillcolor="#cfad80" stroked="false">
              <v:path arrowok="t"/>
              <v:fill type="solid"/>
            </v:shape>
          </v:group>
          <v:group style="position:absolute;left:469;top:769;width:17;height:58" coordorigin="469,769" coordsize="17,58">
            <v:shape style="position:absolute;left:469;top:769;width:17;height:58" coordorigin="469,769" coordsize="17,58" path="m478,769l474,781,469,801,472,806,477,816,483,827,484,825,485,824,485,823,478,769xe" filled="true" fillcolor="#cfad80" stroked="false">
              <v:path arrowok="t"/>
              <v:fill type="solid"/>
            </v:shape>
          </v:group>
          <v:group style="position:absolute;left:4784;top:1943;width:27;height:36" coordorigin="4784,1943" coordsize="27,36">
            <v:shape style="position:absolute;left:4784;top:1943;width:27;height:36" coordorigin="4784,1943" coordsize="27,36" path="m4797,1943l4793,1948,4790,1952,4784,1960,4792,1971,4801,1979,4811,1970,4805,1963,4794,1950,4795,1948,4796,1946,4797,1943xe" filled="true" fillcolor="#cfad80" stroked="false">
              <v:path arrowok="t"/>
              <v:fill type="solid"/>
            </v:shape>
          </v:group>
          <v:group style="position:absolute;left:278;top:653;width:15;height:34" coordorigin="278,653" coordsize="15,34">
            <v:shape style="position:absolute;left:278;top:653;width:15;height:34" coordorigin="278,653" coordsize="15,34" path="m292,653l281,657,278,686,290,681,292,653xe" filled="true" fillcolor="#cfad80" stroked="false">
              <v:path arrowok="t"/>
              <v:fill type="solid"/>
            </v:shape>
          </v:group>
          <v:group style="position:absolute;left:4505;top:1982;width:20;height:37" coordorigin="4505,1982" coordsize="20,37">
            <v:shape style="position:absolute;left:4505;top:1982;width:20;height:37" coordorigin="4505,1982" coordsize="20,37" path="m4510,1982l4505,1984,4505,1994,4506,2002,4506,2019,4515,2007,4524,1993,4519,1989,4516,1984,4513,1983,4510,1982xe" filled="true" fillcolor="#cfad80" stroked="false">
              <v:path arrowok="t"/>
              <v:fill type="solid"/>
            </v:shape>
          </v:group>
          <v:group style="position:absolute;left:4608;top:2789;width:26;height:19" coordorigin="4608,2789" coordsize="26,19">
            <v:shape style="position:absolute;left:4608;top:2789;width:26;height:19" coordorigin="4608,2789" coordsize="26,19" path="m4622,2789l4608,2790,4618,2808,4634,2804,4622,2789xe" filled="true" fillcolor="#cfad80" stroked="false">
              <v:path arrowok="t"/>
              <v:fill type="solid"/>
            </v:shape>
          </v:group>
          <v:group style="position:absolute;left:4045;top:590;width:23;height:28" coordorigin="4045,590" coordsize="23,28">
            <v:shape style="position:absolute;left:4045;top:590;width:23;height:28" coordorigin="4045,590" coordsize="23,28" path="m4051,590l4048,602,4046,608,4045,613,4047,616,4048,618,4049,618,4055,617,4067,614,4067,608,4063,600,4056,599,4051,590xe" filled="true" fillcolor="#cfad80" stroked="false">
              <v:path arrowok="t"/>
              <v:fill type="solid"/>
            </v:shape>
          </v:group>
          <v:group style="position:absolute;left:5424;top:2047;width:9;height:39" coordorigin="5424,2047" coordsize="9,39">
            <v:shape style="position:absolute;left:5424;top:2047;width:9;height:39" coordorigin="5424,2047" coordsize="9,39" path="m5427,2047l5426,2052,5424,2074,5432,2086,5432,2067,5427,2047xe" filled="true" fillcolor="#cfad80" stroked="false">
              <v:path arrowok="t"/>
              <v:fill type="solid"/>
            </v:shape>
          </v:group>
          <v:group style="position:absolute;left:4910;top:1727;width:17;height:45" coordorigin="4910,1727" coordsize="17,45">
            <v:shape style="position:absolute;left:4910;top:1727;width:17;height:45" coordorigin="4910,1727" coordsize="17,45" path="m4920,1727l4919,1731,4915,1749,4910,1771,4915,1769,4924,1752,4927,1730,4924,1728,4920,1727xe" filled="true" fillcolor="#cfad80" stroked="false">
              <v:path arrowok="t"/>
              <v:fill type="solid"/>
            </v:shape>
          </v:group>
          <v:group style="position:absolute;left:828;top:3444;width:24;height:27" coordorigin="828,3444" coordsize="24,27">
            <v:shape style="position:absolute;left:828;top:3444;width:24;height:27" coordorigin="828,3444" coordsize="24,27" path="m851,3444l828,3450,832,3460,835,3471,839,3471,848,3457,852,3449,851,3444xe" filled="true" fillcolor="#cfad80" stroked="false">
              <v:path arrowok="t"/>
              <v:fill type="solid"/>
            </v:shape>
          </v:group>
          <v:group style="position:absolute;left:5282;top:1527;width:21;height:29" coordorigin="5282,1527" coordsize="21,29">
            <v:shape style="position:absolute;left:5282;top:1527;width:21;height:29" coordorigin="5282,1527" coordsize="21,29" path="m5290,1527l5287,1531,5284,1535,5284,1545,5282,1556,5288,1552,5291,1551,5293,1549,5296,1545,5299,1541,5302,1535,5301,1528,5296,1528,5290,1527xe" filled="true" fillcolor="#cfad80" stroked="false">
              <v:path arrowok="t"/>
              <v:fill type="solid"/>
            </v:shape>
            <v:shape style="position:absolute;left:5282;top:1527;width:21;height:29" coordorigin="5282,1527" coordsize="21,29" path="m5301,1528l5296,1528,5301,1528xe" filled="true" fillcolor="#cfad80" stroked="false">
              <v:path arrowok="t"/>
              <v:fill type="solid"/>
            </v:shape>
          </v:group>
          <v:group style="position:absolute;left:4863;top:1797;width:20;height:22" coordorigin="4863,1797" coordsize="20,22">
            <v:shape style="position:absolute;left:4863;top:1797;width:20;height:22" coordorigin="4863,1797" coordsize="20,22" path="m4876,1797l4870,1798,4863,1817,4877,1818,4883,1814,4876,1797xe" filled="true" fillcolor="#cfad80" stroked="false">
              <v:path arrowok="t"/>
              <v:fill type="solid"/>
            </v:shape>
          </v:group>
          <v:group style="position:absolute;left:1588;top:3169;width:27;height:22" coordorigin="1588,3169" coordsize="27,22">
            <v:shape style="position:absolute;left:1588;top:3169;width:27;height:22" coordorigin="1588,3169" coordsize="27,22" path="m1615,3169l1595,3170,1594,3171,1588,3191,1594,3186,1605,3183,1615,3169xe" filled="true" fillcolor="#cfad80" stroked="false">
              <v:path arrowok="t"/>
              <v:fill type="solid"/>
            </v:shape>
          </v:group>
          <v:group style="position:absolute;left:3048;top:1415;width:17;height:35" coordorigin="3048,1415" coordsize="17,35">
            <v:shape style="position:absolute;left:3048;top:1415;width:17;height:35" coordorigin="3048,1415" coordsize="17,35" path="m3054,1415l3052,1426,3050,1435,3048,1444,3048,1446,3049,1447,3050,1449,3053,1446,3058,1444,3063,1431,3064,1422,3054,1415xe" filled="true" fillcolor="#cfad80" stroked="false">
              <v:path arrowok="t"/>
              <v:fill type="solid"/>
            </v:shape>
          </v:group>
          <v:group style="position:absolute;left:4490;top:2017;width:16;height:37" coordorigin="4490,2017" coordsize="16,37">
            <v:shape style="position:absolute;left:4490;top:2017;width:16;height:37" coordorigin="4490,2017" coordsize="16,37" path="m4496,2017l4493,2021,4490,2038,4495,2054,4502,2027,4500,2023,4496,2017xe" filled="true" fillcolor="#cfad80" stroked="false">
              <v:path arrowok="t"/>
              <v:fill type="solid"/>
            </v:shape>
            <v:shape style="position:absolute;left:4490;top:2017;width:16;height:37" coordorigin="4490,2017" coordsize="16,37" path="m4502,2027l4504,2029,4506,2031,4502,2027xe" filled="true" fillcolor="#cfad80" stroked="false">
              <v:path arrowok="t"/>
              <v:fill type="solid"/>
            </v:shape>
          </v:group>
          <v:group style="position:absolute;left:4795;top:1997;width:12;height:36" coordorigin="4795,1997" coordsize="12,36">
            <v:shape style="position:absolute;left:4795;top:1997;width:12;height:36" coordorigin="4795,1997" coordsize="12,36" path="m4798,1997l4795,2014,4798,2033,4807,2024,4803,2009,4798,1997xe" filled="true" fillcolor="#cfad80" stroked="false">
              <v:path arrowok="t"/>
              <v:fill type="solid"/>
            </v:shape>
          </v:group>
          <v:group style="position:absolute;left:5275;top:1616;width:9;height:37" coordorigin="5275,1616" coordsize="9,37">
            <v:shape style="position:absolute;left:5275;top:1616;width:9;height:37" coordorigin="5275,1616" coordsize="9,37" path="m5284,1616l5280,1625,5276,1629,5275,1640,5278,1646,5279,1652,5279,1653,5282,1652,5283,1651,5283,1646,5284,1640,5284,1634,5284,1630,5284,1616xe" filled="true" fillcolor="#cfad80" stroked="false">
              <v:path arrowok="t"/>
              <v:fill type="solid"/>
            </v:shape>
          </v:group>
          <v:group style="position:absolute;left:1409;top:3257;width:18;height:33" coordorigin="1409,3257" coordsize="18,33">
            <v:shape style="position:absolute;left:1409;top:3257;width:18;height:33" coordorigin="1409,3257" coordsize="18,33" path="m1409,3257l1409,3279,1416,3285,1424,3290,1425,3287,1427,3281,1421,3273,1415,3265,1409,3257xe" filled="true" fillcolor="#cfad80" stroked="false">
              <v:path arrowok="t"/>
              <v:fill type="solid"/>
            </v:shape>
          </v:group>
          <v:group style="position:absolute;left:390;top:834;width:20;height:26" coordorigin="390,834" coordsize="20,26">
            <v:shape style="position:absolute;left:390;top:834;width:20;height:26" coordorigin="390,834" coordsize="20,26" path="m410,834l402,838,390,844,390,847,391,849,391,852,396,854,408,860,408,849,409,844,410,834xe" filled="true" fillcolor="#cfad80" stroked="false">
              <v:path arrowok="t"/>
              <v:fill type="solid"/>
            </v:shape>
          </v:group>
          <v:group style="position:absolute;left:4082;top:2322;width:16;height:29" coordorigin="4082,2322" coordsize="16,29">
            <v:shape style="position:absolute;left:4082;top:2322;width:16;height:29" coordorigin="4082,2322" coordsize="16,29" path="m4084,2322l4082,2331,4088,2350,4094,2335,4097,2324,4084,2322xe" filled="true" fillcolor="#cfad80" stroked="false">
              <v:path arrowok="t"/>
              <v:fill type="solid"/>
            </v:shape>
          </v:group>
          <v:group style="position:absolute;left:4626;top:2054;width:13;height:32" coordorigin="4626,2054" coordsize="13,32">
            <v:shape style="position:absolute;left:4626;top:2054;width:13;height:32" coordorigin="4626,2054" coordsize="13,32" path="m4628,2054l4627,2066,4626,2085,4635,2076,4638,2066,4628,2054xe" filled="true" fillcolor="#cfad80" stroked="false">
              <v:path arrowok="t"/>
              <v:fill type="solid"/>
            </v:shape>
          </v:group>
          <v:group style="position:absolute;left:4339;top:2465;width:21;height:18" coordorigin="4339,2465" coordsize="21,18">
            <v:shape style="position:absolute;left:4339;top:2465;width:21;height:18" coordorigin="4339,2465" coordsize="21,18" path="m4348,2465l4339,2474,4340,2477,4340,2479,4340,2482,4346,2481,4352,2479,4360,2477,4358,2472,4348,2465xe" filled="true" fillcolor="#cfad80" stroked="false">
              <v:path arrowok="t"/>
              <v:fill type="solid"/>
            </v:shape>
          </v:group>
          <v:group style="position:absolute;left:1243;top:2448;width:16;height:26" coordorigin="1243,2448" coordsize="16,26">
            <v:shape style="position:absolute;left:1243;top:2448;width:16;height:26" coordorigin="1243,2448" coordsize="16,26" path="m1245,2448l1243,2467,1251,2473,1256,2471,1259,2455,1251,2448,1245,2448xe" filled="true" fillcolor="#cfad80" stroked="false">
              <v:path arrowok="t"/>
              <v:fill type="solid"/>
            </v:shape>
          </v:group>
          <v:group style="position:absolute;left:4627;top:2018;width:10;height:36" coordorigin="4627,2018" coordsize="10,36">
            <v:shape style="position:absolute;left:4627;top:2018;width:10;height:36" coordorigin="4627,2018" coordsize="10,36" path="m4633,2018l4627,2033,4631,2054,4634,2039,4636,2029,4633,2018xe" filled="true" fillcolor="#cfad80" stroked="false">
              <v:path arrowok="t"/>
              <v:fill type="solid"/>
            </v:shape>
          </v:group>
          <v:group style="position:absolute;left:4555;top:2015;width:21;height:30" coordorigin="4555,2015" coordsize="21,30">
            <v:shape style="position:absolute;left:4555;top:2015;width:21;height:30" coordorigin="4555,2015" coordsize="21,30" path="m4558,2015l4557,2026,4555,2044,4568,2032,4576,2024,4569,2020,4564,2018,4558,2015xe" filled="true" fillcolor="#cfad80" stroked="false">
              <v:path arrowok="t"/>
              <v:fill type="solid"/>
            </v:shape>
          </v:group>
          <v:group style="position:absolute;left:4858;top:2062;width:10;height:35" coordorigin="4858,2062" coordsize="10,35">
            <v:shape style="position:absolute;left:4858;top:2062;width:10;height:35" coordorigin="4858,2062" coordsize="10,35" path="m4864,2062l4861,2065,4858,2067,4858,2067,4860,2077,4862,2086,4863,2096,4866,2094,4867,2094,4866,2084,4864,2062xe" filled="true" fillcolor="#cfad80" stroked="false">
              <v:path arrowok="t"/>
              <v:fill type="solid"/>
            </v:shape>
          </v:group>
          <v:group style="position:absolute;left:1866;top:313;width:17;height:27" coordorigin="1866,313" coordsize="17,27">
            <v:shape style="position:absolute;left:1866;top:313;width:17;height:27" coordorigin="1866,313" coordsize="17,27" path="m1877,313l1866,320,1871,329,1878,340,1880,337,1882,335,1882,318,1877,313xe" filled="true" fillcolor="#cfad80" stroked="false">
              <v:path arrowok="t"/>
              <v:fill type="solid"/>
            </v:shape>
          </v:group>
          <v:group style="position:absolute;left:381;top:976;width:12;height:29" coordorigin="381,976" coordsize="12,29">
            <v:shape style="position:absolute;left:381;top:976;width:12;height:29" coordorigin="381,976" coordsize="12,29" path="m392,976l382,977,381,988,383,1005,387,993,390,985,392,976xe" filled="true" fillcolor="#cfad80" stroked="false">
              <v:path arrowok="t"/>
              <v:fill type="solid"/>
            </v:shape>
          </v:group>
          <v:group style="position:absolute;left:4589;top:1956;width:16;height:33" coordorigin="4589,1956" coordsize="16,33">
            <v:shape style="position:absolute;left:4589;top:1956;width:16;height:33" coordorigin="4589,1956" coordsize="16,33" path="m4604,1956l4589,1972,4593,1982,4596,1989,4601,1969,4604,1956xe" filled="true" fillcolor="#cfad80" stroked="false">
              <v:path arrowok="t"/>
              <v:fill type="solid"/>
            </v:shape>
          </v:group>
          <v:group style="position:absolute;left:1310;top:2487;width:12;height:29" coordorigin="1310,2487" coordsize="12,29">
            <v:shape style="position:absolute;left:1310;top:2487;width:12;height:29" coordorigin="1310,2487" coordsize="12,29" path="m1321,2487l1310,2496,1315,2515,1319,2496,1321,2487xe" filled="true" fillcolor="#cfad80" stroked="false">
              <v:path arrowok="t"/>
              <v:fill type="solid"/>
            </v:shape>
          </v:group>
          <v:group style="position:absolute;left:5323;top:2371;width:17;height:30" coordorigin="5323,2371" coordsize="17,30">
            <v:shape style="position:absolute;left:5323;top:2371;width:17;height:30" coordorigin="5323,2371" coordsize="17,30" path="m5326,2371l5324,2375,5323,2378,5325,2390,5327,2400,5339,2390,5334,2382,5326,2371xe" filled="true" fillcolor="#cfad80" stroked="false">
              <v:path arrowok="t"/>
              <v:fill type="solid"/>
            </v:shape>
          </v:group>
          <v:group style="position:absolute;left:4655;top:2272;width:16;height:30" coordorigin="4655,2272" coordsize="16,30">
            <v:shape style="position:absolute;left:4655;top:2272;width:16;height:30" coordorigin="4655,2272" coordsize="16,30" path="m4670,2272l4665,2274,4655,2279,4660,2286,4670,2301,4670,2272xe" filled="true" fillcolor="#cfad80" stroked="false">
              <v:path arrowok="t"/>
              <v:fill type="solid"/>
            </v:shape>
          </v:group>
          <v:group style="position:absolute;left:263;top:783;width:11;height:27" coordorigin="263,783" coordsize="11,27">
            <v:shape style="position:absolute;left:263;top:783;width:11;height:27" coordorigin="263,783" coordsize="11,27" path="m274,783l263,788,265,810,268,802,270,794,274,783xe" filled="true" fillcolor="#cfad80" stroked="false">
              <v:path arrowok="t"/>
              <v:fill type="solid"/>
            </v:shape>
          </v:group>
          <v:group style="position:absolute;left:1596;top:3085;width:19;height:20" coordorigin="1596,3085" coordsize="19,20">
            <v:shape style="position:absolute;left:1596;top:3085;width:19;height:20" coordorigin="1596,3085" coordsize="19,20" path="m1596,3085l1597,3097,1598,3104,1604,3099,1615,3092,1615,3090,1614,3089,1614,3087,1596,3085xe" filled="true" fillcolor="#cfad80" stroked="false">
              <v:path arrowok="t"/>
              <v:fill type="solid"/>
            </v:shape>
          </v:group>
          <v:group style="position:absolute;left:459;top:834;width:17;height:28" coordorigin="459,834" coordsize="17,28">
            <v:shape style="position:absolute;left:459;top:834;width:17;height:28" coordorigin="459,834" coordsize="17,28" path="m469,834l459,848,474,861,475,858,476,855,476,854,472,844,469,834xe" filled="true" fillcolor="#cfad80" stroked="false">
              <v:path arrowok="t"/>
              <v:fill type="solid"/>
            </v:shape>
          </v:group>
          <v:group style="position:absolute;left:4214;top:1528;width:21;height:29" coordorigin="4214,1528" coordsize="21,29">
            <v:shape style="position:absolute;left:4214;top:1528;width:21;height:29" coordorigin="4214,1528" coordsize="21,29" path="m4229,1528l4223,1529,4214,1540,4222,1543,4227,1556,4235,1542,4229,1528xe" filled="true" fillcolor="#cfad80" stroked="false">
              <v:path arrowok="t"/>
              <v:fill type="solid"/>
            </v:shape>
          </v:group>
          <v:group style="position:absolute;left:2470;top:158;width:11;height:33" coordorigin="2470,158" coordsize="11,33">
            <v:shape style="position:absolute;left:2470;top:158;width:11;height:33" coordorigin="2470,158" coordsize="11,33" path="m2475,158l2474,167,2472,176,2470,191,2481,169,2475,158xe" filled="true" fillcolor="#cfad80" stroked="false">
              <v:path arrowok="t"/>
              <v:fill type="solid"/>
            </v:shape>
          </v:group>
          <v:group style="position:absolute;left:5398;top:1610;width:15;height:25" coordorigin="5398,1610" coordsize="15,25">
            <v:shape style="position:absolute;left:5398;top:1610;width:15;height:25" coordorigin="5398,1610" coordsize="15,25" path="m5413,1610l5406,1614,5402,1617,5398,1619,5399,1625,5400,1628,5401,1629,5407,1635,5411,1631,5413,1610xe" filled="true" fillcolor="#cfad80" stroked="false">
              <v:path arrowok="t"/>
              <v:fill type="solid"/>
            </v:shape>
          </v:group>
          <v:group style="position:absolute;left:5328;top:2553;width:15;height:23" coordorigin="5328,2553" coordsize="15,23">
            <v:shape style="position:absolute;left:5328;top:2553;width:15;height:23" coordorigin="5328,2553" coordsize="15,23" path="m5341,2553l5337,2556,5334,2560,5328,2566,5335,2573,5338,2575,5340,2569,5343,2557,5342,2554,5341,2553xe" filled="true" fillcolor="#cfad80" stroked="false">
              <v:path arrowok="t"/>
              <v:fill type="solid"/>
            </v:shape>
          </v:group>
          <v:group style="position:absolute;left:1322;top:2193;width:14;height:15" coordorigin="1322,2193" coordsize="14,15">
            <v:shape style="position:absolute;left:1322;top:2193;width:14;height:15" coordorigin="1322,2193" coordsize="14,15" path="m1334,2193l1330,2195,1326,2196,1322,2198,1322,2203,1324,2205,1327,2208,1331,2208,1333,2204,1335,2201,1335,2199,1334,2193xe" filled="true" fillcolor="#cfad80" stroked="false">
              <v:path arrowok="t"/>
              <v:fill type="solid"/>
            </v:shape>
          </v:group>
          <v:group style="position:absolute;left:4770;top:2108;width:11;height:10" coordorigin="4770,2108" coordsize="11,10">
            <v:shape style="position:absolute;left:4770;top:2108;width:11;height:10" coordorigin="4770,2108" coordsize="11,10" path="m4780,2108l4777,2108,4774,2108,4770,2109,4770,2115,4773,2116,4780,2117,4780,2108xe" filled="true" fillcolor="#cfad80" stroked="false">
              <v:path arrowok="t"/>
              <v:fill type="solid"/>
            </v:shape>
          </v:group>
          <v:group style="position:absolute;left:5419;top:2108;width:19;height:15" coordorigin="5419,2108" coordsize="19,15">
            <v:shape style="position:absolute;left:5419;top:2108;width:19;height:15" coordorigin="5419,2108" coordsize="19,15" path="m5419,2108l5426,2122,5437,2116,5426,2111,5419,2108xe" filled="true" fillcolor="#cfad80" stroked="false">
              <v:path arrowok="t"/>
              <v:fill type="solid"/>
            </v:shape>
          </v:group>
          <v:group style="position:absolute;left:4044;top:640;width:6;height:33" coordorigin="4044,640" coordsize="6,33">
            <v:shape style="position:absolute;left:4044;top:640;width:6;height:33" coordorigin="4044,640" coordsize="6,33" path="m4050,640l4044,655,4050,672,4050,640xe" filled="true" fillcolor="#cfad80" stroked="false">
              <v:path arrowok="t"/>
              <v:fill type="solid"/>
            </v:shape>
          </v:group>
          <v:group style="position:absolute;left:4554;top:1944;width:14;height:25" coordorigin="4554,1944" coordsize="14,25">
            <v:shape style="position:absolute;left:4554;top:1944;width:14;height:25" coordorigin="4554,1944" coordsize="14,25" path="m4554,1944l4557,1969,4567,1955,4560,1949,4554,1944xe" filled="true" fillcolor="#cfad80" stroked="false">
              <v:path arrowok="t"/>
              <v:fill type="solid"/>
            </v:shape>
          </v:group>
          <v:group style="position:absolute;left:3124;top:910;width:13;height:34" coordorigin="3124,910" coordsize="13,34">
            <v:shape style="position:absolute;left:3124;top:910;width:13;height:34" coordorigin="3124,910" coordsize="13,34" path="m3133,910l3130,918,3124,921,3126,943,3137,914,3136,913,3134,911,3133,910xe" filled="true" fillcolor="#cfad80" stroked="false">
              <v:path arrowok="t"/>
              <v:fill type="solid"/>
            </v:shape>
          </v:group>
          <v:group style="position:absolute;left:4126;top:589;width:10;height:21" coordorigin="4126,589" coordsize="10,21">
            <v:shape style="position:absolute;left:4126;top:589;width:10;height:21" coordorigin="4126,589" coordsize="10,21" path="m4133,589l4126,597,4129,604,4131,609,4133,605,4135,602,4136,599,4136,595,4134,592,4133,589xe" filled="true" fillcolor="#cfad80" stroked="false">
              <v:path arrowok="t"/>
              <v:fill type="solid"/>
            </v:shape>
          </v:group>
          <v:group style="position:absolute;left:972;top:25;width:15;height:31" coordorigin="972,25" coordsize="15,31">
            <v:shape style="position:absolute;left:972;top:25;width:15;height:31" coordorigin="972,25" coordsize="15,31" path="m977,25l972,46,979,49,982,56,983,53,985,51,987,49,984,43,981,36,977,25xe" filled="true" fillcolor="#cfad80" stroked="false">
              <v:path arrowok="t"/>
              <v:fill type="solid"/>
            </v:shape>
          </v:group>
          <v:group style="position:absolute;left:1556;top:88;width:11;height:27" coordorigin="1556,88" coordsize="11,27">
            <v:shape style="position:absolute;left:1556;top:88;width:11;height:27" coordorigin="1556,88" coordsize="11,27" path="m1556,88l1556,96,1558,115,1566,101,1562,94,1556,88xe" filled="true" fillcolor="#cfad80" stroked="false">
              <v:path arrowok="t"/>
              <v:fill type="solid"/>
            </v:shape>
          </v:group>
          <v:group style="position:absolute;left:2241;top:147;width:13;height:20" coordorigin="2241,147" coordsize="13,20">
            <v:shape style="position:absolute;left:2241;top:147;width:13;height:20" coordorigin="2241,147" coordsize="13,20" path="m2253,147l2246,154,2241,159,2253,166,2253,147xe" filled="true" fillcolor="#cfad80" stroked="false">
              <v:path arrowok="t"/>
              <v:fill type="solid"/>
            </v:shape>
          </v:group>
          <v:group style="position:absolute;left:3734;top:205;width:14;height:28" coordorigin="3734,205" coordsize="14,28">
            <v:shape style="position:absolute;left:3734;top:205;width:14;height:28" coordorigin="3734,205" coordsize="14,28" path="m3742,205l3734,212,3738,232,3747,227,3745,217,3742,205xe" filled="true" fillcolor="#cfad80" stroked="false">
              <v:path arrowok="t"/>
              <v:fill type="solid"/>
            </v:shape>
          </v:group>
          <v:group style="position:absolute;left:4426;top:2417;width:8;height:25" coordorigin="4426,2417" coordsize="8,25">
            <v:shape style="position:absolute;left:4426;top:2417;width:8;height:25" coordorigin="4426,2417" coordsize="8,25" path="m4428,2417l4426,2440,4431,2441,4432,2433,4433,2425,4433,2417,4432,2417,4428,2417xe" filled="true" fillcolor="#cfad80" stroked="false">
              <v:path arrowok="t"/>
              <v:fill type="solid"/>
            </v:shape>
          </v:group>
          <v:group style="position:absolute;left:3490;top:945;width:16;height:22" coordorigin="3490,945" coordsize="16,22">
            <v:shape style="position:absolute;left:3490;top:945;width:16;height:22" coordorigin="3490,945" coordsize="16,22" path="m3493,945l3492,948,3491,950,3490,952,3495,957,3499,962,3503,967,3504,963,3505,960,3506,957,3502,953,3497,949,3493,945xe" filled="true" fillcolor="#cfad80" stroked="false">
              <v:path arrowok="t"/>
              <v:fill type="solid"/>
            </v:shape>
          </v:group>
          <v:group style="position:absolute;left:4936;top:1619;width:9;height:26" coordorigin="4936,1619" coordsize="9,26">
            <v:shape style="position:absolute;left:4936;top:1619;width:9;height:26" coordorigin="4936,1619" coordsize="9,26" path="m4941,1619l4939,1620,4938,1621,4936,1622,4939,1638,4940,1645,4942,1644,4943,1644,4944,1643,4943,1635,4942,1627,4941,1619xe" filled="true" fillcolor="#cfad80" stroked="false">
              <v:path arrowok="t"/>
              <v:fill type="solid"/>
            </v:shape>
          </v:group>
          <v:group style="position:absolute;left:4956;top:1800;width:11;height:28" coordorigin="4956,1800" coordsize="11,28">
            <v:shape style="position:absolute;left:4956;top:1800;width:11;height:28" coordorigin="4956,1800" coordsize="11,28" path="m4958,1800l4957,1807,4957,1812,4957,1815,4956,1826,4966,1828,4958,1800xe" filled="true" fillcolor="#cfad80" stroked="false">
              <v:path arrowok="t"/>
              <v:fill type="solid"/>
            </v:shape>
          </v:group>
          <v:group style="position:absolute;left:4750;top:1843;width:4;height:22" coordorigin="4750,1843" coordsize="4,22">
            <v:shape style="position:absolute;left:4750;top:1843;width:4;height:22" coordorigin="4750,1843" coordsize="4,22" path="m4754,1843l4753,1844,4750,1844,4751,1851,4751,1858,4751,1865,4754,1865,4754,1843xe" filled="true" fillcolor="#cfad80" stroked="false">
              <v:path arrowok="t"/>
              <v:fill type="solid"/>
            </v:shape>
          </v:group>
          <v:group style="position:absolute;left:5350;top:1389;width:10;height:32" coordorigin="5350,1389" coordsize="10,32">
            <v:shape style="position:absolute;left:5350;top:1389;width:10;height:32" coordorigin="5350,1389" coordsize="10,32" path="m5353,1389l5352,1397,5350,1401,5351,1403,5353,1408,5356,1413,5359,1421,5359,1414,5360,1411,5359,1408,5358,1403,5356,1398,5353,1389xe" filled="true" fillcolor="#cfad80" stroked="false">
              <v:path arrowok="t"/>
              <v:fill type="solid"/>
            </v:shape>
          </v:group>
          <v:group style="position:absolute;left:4935;top:1744;width:11;height:17" coordorigin="4935,1744" coordsize="11,17">
            <v:shape style="position:absolute;left:4935;top:1744;width:11;height:17" coordorigin="4935,1744" coordsize="11,17" path="m4940,1744l4939,1747,4935,1757,4939,1758,4941,1760,4943,1759,4944,1759,4946,1752,4945,1751,4944,1748,4942,1746,4940,1744xe" filled="true" fillcolor="#cfad80" stroked="false">
              <v:path arrowok="t"/>
              <v:fill type="solid"/>
            </v:shape>
          </v:group>
          <v:group style="position:absolute;left:1802;top:612;width:8;height:16" coordorigin="1802,612" coordsize="8,16">
            <v:shape style="position:absolute;left:1802;top:612;width:8;height:16" coordorigin="1802,612" coordsize="8,16" path="m1807,612l1806,614,1804,616,1802,619,1804,623,1806,625,1807,628,1808,625,1810,623,1809,618,1808,615,1807,612xe" filled="true" fillcolor="#cfad80" stroked="false">
              <v:path arrowok="t"/>
              <v:fill type="solid"/>
            </v:shape>
          </v:group>
          <v:group style="position:absolute;left:5429;top:1632;width:7;height:19" coordorigin="5429,1632" coordsize="7,19">
            <v:shape style="position:absolute;left:5429;top:1632;width:7;height:19" coordorigin="5429,1632" coordsize="7,19" path="m5433,1632l5429,1642,5431,1645,5433,1650,5434,1643,5435,1640,5435,1638,5436,1635,5433,1632xe" filled="true" fillcolor="#cfad80" stroked="false">
              <v:path arrowok="t"/>
              <v:fill type="solid"/>
            </v:shape>
          </v:group>
          <v:group style="position:absolute;left:5373;top:1760;width:10;height:17" coordorigin="5373,1760" coordsize="10,17">
            <v:shape style="position:absolute;left:5373;top:1760;width:10;height:17" coordorigin="5373,1760" coordsize="10,17" path="m5376,1760l5375,1763,5374,1765,5373,1767,5375,1770,5376,1774,5378,1777,5379,1777,5381,1773,5382,1770,5378,1764,5376,1760xe" filled="true" fillcolor="#cfad80" stroked="false">
              <v:path arrowok="t"/>
              <v:fill type="solid"/>
            </v:shape>
          </v:group>
          <v:group style="position:absolute;left:1546;top:3171;width:14;height:19" coordorigin="1546,3171" coordsize="14,19">
            <v:shape style="position:absolute;left:1546;top:3171;width:14;height:19" coordorigin="1546,3171" coordsize="14,19" path="m1546,3171l1548,3190,1553,3187,1560,3178,1556,3176,1546,3171xe" filled="true" fillcolor="#cfad80" stroked="false">
              <v:path arrowok="t"/>
              <v:fill type="solid"/>
            </v:shape>
          </v:group>
          <v:group style="position:absolute;left:4219;top:1466;width:14;height:17" coordorigin="4219,1466" coordsize="14,17">
            <v:shape style="position:absolute;left:4219;top:1466;width:14;height:17" coordorigin="4219,1466" coordsize="14,17" path="m4224,1466l4222,1470,4220,1474,4219,1478,4224,1479,4226,1480,4228,1481,4229,1482,4231,1483,4231,1481,4232,1479,4232,1478,4230,1474,4227,1470,4224,1466xe" filled="true" fillcolor="#cfad80" stroked="false">
              <v:path arrowok="t"/>
              <v:fill type="solid"/>
            </v:shape>
          </v:group>
          <v:group style="position:absolute;left:3899;top:2833;width:7;height:19" coordorigin="3899,2833" coordsize="7,19">
            <v:shape style="position:absolute;left:3899;top:2833;width:7;height:19" coordorigin="3899,2833" coordsize="7,19" path="m3902,2833l3900,2844,3899,2849,3901,2850,3902,2851,3903,2846,3904,2841,3905,2835,3903,2834,3902,2833xe" filled="true" fillcolor="#cfad80" stroked="false">
              <v:path arrowok="t"/>
              <v:fill type="solid"/>
            </v:shape>
          </v:group>
          <v:group style="position:absolute;left:1803;top:874;width:9;height:20" coordorigin="1803,874" coordsize="9,20">
            <v:shape style="position:absolute;left:1803;top:874;width:9;height:20" coordorigin="1803,874" coordsize="9,20" path="m1806,874l1805,875,1804,877,1803,879,1806,888,1808,893,1811,890,1811,890,1809,884,1808,879,1806,874xe" filled="true" fillcolor="#cfad80" stroked="false">
              <v:path arrowok="t"/>
              <v:fill type="solid"/>
            </v:shape>
          </v:group>
          <v:group style="position:absolute;left:4797;top:1902;width:14;height:17" coordorigin="4797,1902" coordsize="14,17">
            <v:shape style="position:absolute;left:4797;top:1902;width:14;height:17" coordorigin="4797,1902" coordsize="14,17" path="m4803,1902l4801,1906,4797,1911,4800,1915,4802,1919,4806,1919,4808,1914,4810,1912,4808,1909,4807,1904,4805,1903,4803,1902xe" filled="true" fillcolor="#cfad80" stroked="false">
              <v:path arrowok="t"/>
              <v:fill type="solid"/>
            </v:shape>
          </v:group>
          <v:group style="position:absolute;left:4644;top:1943;width:9;height:11" coordorigin="4644,1943" coordsize="9,11">
            <v:shape style="position:absolute;left:4644;top:1943;width:9;height:11" coordorigin="4644,1943" coordsize="9,11" path="m4644,1943l4644,1952,4652,1953,4652,1947,4653,1944,4650,1944,4647,1943,4644,1943xe" filled="true" fillcolor="#cfad80" stroked="false">
              <v:path arrowok="t"/>
              <v:fill type="solid"/>
            </v:shape>
          </v:group>
          <v:group style="position:absolute;left:448;top:819;width:8;height:15" coordorigin="448,819" coordsize="8,15">
            <v:shape style="position:absolute;left:448;top:819;width:8;height:15" coordorigin="448,819" coordsize="8,15" path="m452,819l451,820,450,821,449,825,448,828,453,834,454,831,455,827,455,823,452,819xe" filled="true" fillcolor="#cfad80" stroked="false">
              <v:path arrowok="t"/>
              <v:fill type="solid"/>
            </v:shape>
          </v:group>
          <v:group style="position:absolute;left:1779;top:867;width:9;height:14" coordorigin="1779,867" coordsize="9,14">
            <v:shape style="position:absolute;left:1779;top:867;width:9;height:14" coordorigin="1779,867" coordsize="9,14" path="m1783,867l1782,870,1779,874,1782,877,1784,879,1786,880,1788,875,1788,873,1787,871,1786,868,1784,867,1783,867xe" filled="true" fillcolor="#cfad80" stroked="false">
              <v:path arrowok="t"/>
              <v:fill type="solid"/>
            </v:shape>
          </v:group>
          <v:group style="position:absolute;left:1750;top:920;width:8;height:20" coordorigin="1750,920" coordsize="8,20">
            <v:shape style="position:absolute;left:1750;top:920;width:8;height:20" coordorigin="1750,920" coordsize="8,20" path="m1755,920l1753,924,1752,928,1750,932,1750,933,1753,936,1755,940,1756,934,1758,931,1758,927,1758,925,1756,922,1755,920xe" filled="true" fillcolor="#cfad80" stroked="false">
              <v:path arrowok="t"/>
              <v:fill type="solid"/>
            </v:shape>
          </v:group>
          <v:group style="position:absolute;left:4651;top:261;width:10;height:21" coordorigin="4651,261" coordsize="10,21">
            <v:shape style="position:absolute;left:4651;top:261;width:10;height:21" coordorigin="4651,261" coordsize="10,21" path="m4655,261l4654,263,4653,264,4651,266,4653,271,4655,276,4657,281,4659,279,4660,278,4659,272,4657,266,4655,261xe" filled="true" fillcolor="#cfad80" stroked="false">
              <v:path arrowok="t"/>
              <v:fill type="solid"/>
            </v:shape>
          </v:group>
          <v:group style="position:absolute;left:4939;top:1578;width:7;height:16" coordorigin="4939,1578" coordsize="7,16">
            <v:shape style="position:absolute;left:4939;top:1578;width:7;height:16" coordorigin="4939,1578" coordsize="7,16" path="m4942,1578l4940,1582,4939,1585,4939,1589,4941,1591,4942,1593,4943,1591,4945,1589,4945,1584,4943,1582,4942,1578xe" filled="true" fillcolor="#cfad80" stroked="false">
              <v:path arrowok="t"/>
              <v:fill type="solid"/>
            </v:shape>
          </v:group>
          <v:group style="position:absolute;left:3401;top:2834;width:6;height:17" coordorigin="3401,2834" coordsize="6,17">
            <v:shape style="position:absolute;left:3401;top:2834;width:6;height:17" coordorigin="3401,2834" coordsize="6,17" path="m3404,2834l3403,2835,3401,2837,3401,2837,3401,2842,3402,2846,3403,2851,3404,2850,3405,2849,3406,2849,3404,2834xe" filled="true" fillcolor="#cfad80" stroked="false">
              <v:path arrowok="t"/>
              <v:fill type="solid"/>
            </v:shape>
          </v:group>
          <v:group style="position:absolute;left:4626;top:2758;width:8;height:20" coordorigin="4626,2758" coordsize="8,20">
            <v:shape style="position:absolute;left:4626;top:2758;width:8;height:20" coordorigin="4626,2758" coordsize="8,20" path="m4628,2758l4627,2764,4626,2767,4626,2773,4628,2776,4629,2777,4630,2777,4632,2774,4633,2772,4632,2770,4631,2767,4628,2758xe" filled="true" fillcolor="#cfad80" stroked="false">
              <v:path arrowok="t"/>
              <v:fill type="solid"/>
            </v:shape>
          </v:group>
          <v:group style="position:absolute;left:4510;top:1857;width:9;height:18" coordorigin="4510,1857" coordsize="9,18">
            <v:shape style="position:absolute;left:4510;top:1857;width:9;height:18" coordorigin="4510,1857" coordsize="9,18" path="m4514,1857l4512,1862,4511,1865,4510,1871,4514,1875,4514,1874,4516,1872,4518,1868,4519,1865,4519,1864,4516,1861,4514,1857xe" filled="true" fillcolor="#cfad80" stroked="false">
              <v:path arrowok="t"/>
              <v:fill type="solid"/>
            </v:shape>
          </v:group>
          <v:group style="position:absolute;left:2868;top:2542;width:10;height:13" coordorigin="2868,2542" coordsize="10,13">
            <v:shape style="position:absolute;left:2868;top:2542;width:10;height:13" coordorigin="2868,2542" coordsize="10,13" path="m2875,2542l2875,2542,2873,2543,2872,2545,2868,2550,2870,2552,2872,2555,2875,2553,2876,2549,2877,2546,2877,2546,2875,2542xe" filled="true" fillcolor="#cfad80" stroked="false">
              <v:path arrowok="t"/>
              <v:fill type="solid"/>
            </v:shape>
          </v:group>
          <v:group style="position:absolute;left:4950;top:1994;width:10;height:14" coordorigin="4950,1994" coordsize="10,14">
            <v:shape style="position:absolute;left:4950;top:1994;width:10;height:14" coordorigin="4950,1994" coordsize="10,14" path="m4958,1994l4956,1995,4953,1996,4950,1998,4952,2003,4954,2008,4956,2005,4958,2002,4960,1999,4958,1994xe" filled="true" fillcolor="#cfad80" stroked="false">
              <v:path arrowok="t"/>
              <v:fill type="solid"/>
            </v:shape>
          </v:group>
          <v:group style="position:absolute;left:4881;top:2132;width:9;height:14" coordorigin="4881,2132" coordsize="9,14">
            <v:shape style="position:absolute;left:4881;top:2132;width:9;height:14" coordorigin="4881,2132" coordsize="9,14" path="m4886,2132l4883,2132,4882,2136,4881,2138,4883,2140,4884,2142,4886,2145,4887,2142,4888,2139,4889,2137,4888,2135,4886,2132xe" filled="true" fillcolor="#cfad80" stroked="false">
              <v:path arrowok="t"/>
              <v:fill type="solid"/>
            </v:shape>
          </v:group>
          <v:group style="position:absolute;left:5415;top:1356;width:8;height:13" coordorigin="5415,1356" coordsize="8,13">
            <v:shape style="position:absolute;left:5415;top:1356;width:8;height:13" coordorigin="5415,1356" coordsize="8,13" path="m5420,1356l5418,1358,5417,1360,5415,1361,5415,1364,5417,1368,5419,1366,5420,1364,5422,1362,5422,1360,5420,1356xe" filled="true" fillcolor="#cfad80" stroked="false">
              <v:path arrowok="t"/>
              <v:fill type="solid"/>
            </v:shape>
          </v:group>
          <v:group style="position:absolute;left:4748;top:1477;width:9;height:7" coordorigin="4748,1477" coordsize="9,7">
            <v:shape style="position:absolute;left:4748;top:1477;width:9;height:7" coordorigin="4748,1477" coordsize="9,7" path="m4756,1477l4754,1477,4751,1477,4748,1478,4748,1484,4757,1484,4756,1477xe" filled="true" fillcolor="#cfad80" stroked="false">
              <v:path arrowok="t"/>
              <v:fill type="solid"/>
            </v:shape>
          </v:group>
          <v:group style="position:absolute;left:5458;top:2187;width:66;height:150" coordorigin="5458,2187" coordsize="66,150">
            <v:shape style="position:absolute;left:5458;top:2187;width:66;height:150" coordorigin="5458,2187" coordsize="66,150" path="m5461,2255l5458,2264,5461,2286,5469,2300,5483,2309,5492,2313,5498,2321,5502,2336,5521,2311,5497,2305,5500,2297,5501,2289,5503,2283,5504,2282,5463,2282,5462,2264,5461,2255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77,2251l5469,2268,5463,2282,5504,2282,5507,2273,5513,2258,5491,2258,5491,2258,5477,2251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91,2257l5491,2258,5491,225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02,2187l5500,2196,5498,2204,5495,2218,5493,2223,5491,2255,5491,2258,5513,2258,5514,2255,5520,2236,5524,2226,5523,2210,5516,2210,5506,2204,5502,218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23,2207l5516,2210,5523,2210,5523,2207xe" filled="true" fillcolor="#cfad80" stroked="false">
              <v:path arrowok="t"/>
              <v:fill type="solid"/>
            </v:shape>
          </v:group>
          <v:group style="position:absolute;left:5473;top:1517;width:32;height:46" coordorigin="5473,1517" coordsize="32,46">
            <v:shape style="position:absolute;left:5473;top:1517;width:32;height:46" coordorigin="5473,1517" coordsize="32,46" path="m5488,1517l5483,1524,5473,1540,5479,1548,5485,1556,5491,1560,5494,1563,5500,1561,5504,1552,5504,1540,5499,1528,5493,1523,5488,1517xe" filled="true" fillcolor="#cfad80" stroked="false">
              <v:path arrowok="t"/>
              <v:fill type="solid"/>
            </v:shape>
          </v:group>
          <v:group style="position:absolute;left:5482;top:1910;width:36;height:55" coordorigin="5482,1910" coordsize="36,55">
            <v:shape style="position:absolute;left:5482;top:1910;width:36;height:55" coordorigin="5482,1910" coordsize="36,55" path="m5503,1912l5490,1924,5482,1933,5484,1954,5486,1965,5488,1961,5490,1958,5493,1954,5497,1952,5501,1946,5516,1946,5517,1945,5516,1933,5515,1926,5505,1926,5504,1924,5503,1912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16,1946l5501,1946,5512,1950,5516,1946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02,1910l5503,1912,5504,1918,5504,1924,5505,1926,5515,1926,5514,1915,5502,1910xe" filled="true" fillcolor="#cfad80" stroked="false">
              <v:path arrowok="t"/>
              <v:fill type="solid"/>
            </v:shape>
          </v:group>
          <v:group style="position:absolute;left:5485;top:1169;width:27;height:28" coordorigin="5485,1169" coordsize="27,28">
            <v:shape style="position:absolute;left:5485;top:1169;width:27;height:28" coordorigin="5485,1169" coordsize="27,28" path="m5487,1169l5486,1171,5486,1173,5485,1174,5489,1182,5493,1191,5499,1196,5500,1197,5505,1185,5511,1175,5487,1169xe" filled="true" fillcolor="#cfad80" stroked="false">
              <v:path arrowok="t"/>
              <v:fill type="solid"/>
            </v:shape>
          </v:group>
          <v:group style="position:absolute;left:5467;top:2723;width:2;height:2" coordorigin="5467,2723" coordsize="2,2">
            <v:shape style="position:absolute;left:5467;top:2723;width:2;height:2" coordorigin="5467,2723" coordsize="1,1" path="m5467,2723l5467,2723,5467,2723,5467,2723xe" filled="true" fillcolor="#cfad80" stroked="false">
              <v:path arrowok="t"/>
              <v:fill type="solid"/>
            </v:shape>
          </v:group>
          <v:group style="position:absolute;left:5460;top:2693;width:26;height:37" coordorigin="5460,2693" coordsize="26,37">
            <v:shape style="position:absolute;left:5460;top:2693;width:26;height:37" coordorigin="5460,2693" coordsize="26,37" path="m5474,2693l5460,2698,5466,2712,5467,2723,5470,2725,5473,2728,5478,2730,5480,2727,5486,2725,5481,2712,5477,2702,5474,2693xe" filled="true" fillcolor="#cfad80" stroked="false">
              <v:path arrowok="t"/>
              <v:fill type="solid"/>
            </v:shape>
          </v:group>
          <v:group style="position:absolute;left:5452;top:1666;width:2;height:2" coordorigin="5452,1666" coordsize="2,2">
            <v:shape style="position:absolute;left:5452;top:1666;width:2;height:2" coordorigin="5452,1666" coordsize="1,2" path="m5452,1666l5452,1666,5452,1667,5452,1668,5452,1667,5452,1667,5452,1666xe" filled="true" fillcolor="#cfad80" stroked="false">
              <v:path arrowok="t"/>
              <v:fill type="solid"/>
            </v:shape>
          </v:group>
          <v:group style="position:absolute;left:5452;top:1645;width:18;height:40" coordorigin="5452,1645" coordsize="18,40">
            <v:shape style="position:absolute;left:5452;top:1645;width:18;height:40" coordorigin="5452,1645" coordsize="18,40" path="m5470,1659l5460,1659,5464,1674,5470,1684,5470,1659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55,1645l5452,1666,5460,1659,5470,1659,5470,1655,5463,1655,5455,1645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70,1654l5463,1655,5470,1655,5470,1654xe" filled="true" fillcolor="#cfad80" stroked="false">
              <v:path arrowok="t"/>
              <v:fill type="solid"/>
            </v:shape>
          </v:group>
          <v:group style="position:absolute;left:5527;top:1942;width:6;height:38" coordorigin="5527,1942" coordsize="6,38">
            <v:shape style="position:absolute;left:5527;top:1942;width:6;height:38" coordorigin="5527,1942" coordsize="6,38" path="m5533,1942l5527,1944,5529,1955,5531,1967,5533,1979,5533,1942xe" filled="true" fillcolor="#cfad80" stroked="false">
              <v:path arrowok="t"/>
              <v:fill type="solid"/>
            </v:shape>
          </v:group>
          <v:group style="position:absolute;left:5514;top:1402;width:14;height:37" coordorigin="5514,1402" coordsize="14,37">
            <v:shape style="position:absolute;left:5514;top:1402;width:14;height:37" coordorigin="5514,1402" coordsize="14,37" path="m5525,1428l5515,1428,5519,1438,5524,1435,5525,1428xe" filled="true" fillcolor="#cfad80" stroked="false">
              <v:path arrowok="t"/>
              <v:fill type="solid"/>
            </v:shape>
            <v:shape style="position:absolute;left:5514;top:1402;width:14;height:37" coordorigin="5514,1402" coordsize="14,37" path="m5524,1402l5517,1419,5514,1428,5515,1428,5525,1428,5526,1425,5528,1419,5526,1410,5524,1402xe" filled="true" fillcolor="#cfad80" stroked="false">
              <v:path arrowok="t"/>
              <v:fill type="solid"/>
            </v:shape>
          </v:group>
          <v:group style="position:absolute;left:5484;top:1468;width:13;height:32" coordorigin="5484,1468" coordsize="13,32">
            <v:shape style="position:absolute;left:5484;top:1468;width:13;height:32" coordorigin="5484,1468" coordsize="13,32" path="m5496,1468l5491,1470,5488,1471,5484,1471,5490,1490,5494,1500,5495,1489,5496,1468xe" filled="true" fillcolor="#cfad80" stroked="false">
              <v:path arrowok="t"/>
              <v:fill type="solid"/>
            </v:shape>
          </v:group>
          <v:group style="position:absolute;left:5514;top:1768;width:18;height:17" coordorigin="5514,1768" coordsize="18,17">
            <v:shape style="position:absolute;left:5514;top:1768;width:18;height:17" coordorigin="5514,1768" coordsize="18,17" path="m5520,1768l5514,1785,5521,1782,5525,1780,5531,1777,5528,1771,5520,1768xe" filled="true" fillcolor="#cfad80" stroked="false">
              <v:path arrowok="t"/>
              <v:fill type="solid"/>
            </v:shape>
          </v:group>
          <v:group style="position:absolute;left:5508;top:1330;width:15;height:20" coordorigin="5508,1330" coordsize="15,20">
            <v:shape style="position:absolute;left:5508;top:1330;width:15;height:20" coordorigin="5508,1330" coordsize="15,20" path="m5515,1330l5512,1336,5508,1343,5513,1346,5515,1349,5519,1349,5521,1344,5523,1341,5521,1337,5519,1331,5515,1330xe" filled="true" fillcolor="#cfad80" stroked="false">
              <v:path arrowok="t"/>
              <v:fill type="solid"/>
            </v:shape>
          </v:group>
          <v:group style="position:absolute;left:5473;top:2479;width:11;height:28" coordorigin="5473,2479" coordsize="11,28">
            <v:shape style="position:absolute;left:5473;top:2479;width:11;height:28" coordorigin="5473,2479" coordsize="11,28" path="m5478,2479l5476,2481,5474,2483,5473,2485,5476,2492,5478,2499,5481,2507,5482,2504,5484,2503,5482,2494,5480,2487,5478,2479xe" filled="true" fillcolor="#cfad80" stroked="false">
              <v:path arrowok="t"/>
              <v:fill type="solid"/>
            </v:shape>
          </v:group>
          <v:group style="position:absolute;left:5456;top:2308;width:10;height:21" coordorigin="5456,2308" coordsize="10,21">
            <v:shape style="position:absolute;left:5456;top:2308;width:10;height:21" coordorigin="5456,2308" coordsize="10,21" path="m5456,2308l5460,2328,5462,2322,5463,2316,5466,2309,5456,2308xe" filled="true" fillcolor="#cfad80" stroked="false">
              <v:path arrowok="t"/>
              <v:fill type="solid"/>
            </v:shape>
          </v:group>
          <v:group style="position:absolute;left:5416;top:1476;width:13;height:22" coordorigin="5416,1476" coordsize="13,22">
            <v:shape style="position:absolute;left:5416;top:1476;width:13;height:22" coordorigin="5416,1476" coordsize="13,22" path="m5426,1476l5420,1485,5416,1490,5419,1495,5420,1498,5423,1492,5426,1487,5428,1481,5428,1479,5426,1476xe" filled="true" fillcolor="#cfad80" stroked="false">
              <v:path arrowok="t"/>
              <v:fill type="solid"/>
            </v:shape>
          </v:group>
          <v:group style="position:absolute;left:5471;top:1422;width:15;height:23" coordorigin="5471,1422" coordsize="15,23">
            <v:shape style="position:absolute;left:5471;top:1422;width:15;height:23" coordorigin="5471,1422" coordsize="15,23" path="m5484,1422l5475,1430,5471,1434,5473,1438,5474,1441,5475,1444,5479,1439,5486,1429,5486,1426,5485,1424,5484,1422xe" filled="true" fillcolor="#cfad80" stroked="false">
              <v:path arrowok="t"/>
              <v:fill type="solid"/>
            </v:shape>
          </v:group>
          <v:group style="position:absolute;left:5468;top:2745;width:11;height:18" coordorigin="5468,2745" coordsize="11,18">
            <v:shape style="position:absolute;left:5468;top:2745;width:11;height:18" coordorigin="5468,2745" coordsize="11,18" path="m5470,2745l5469,2747,5469,2750,5468,2753,5474,2759,5477,2762,5478,2759,5479,2753,5479,2753,5476,2750,5473,2747,5470,2745xe" filled="true" fillcolor="#cfad80" stroked="false">
              <v:path arrowok="t"/>
              <v:fill type="solid"/>
            </v:shape>
          </v:group>
          <v:group style="position:absolute;left:5478;top:2655;width:11;height:21" coordorigin="5478,2655" coordsize="11,21">
            <v:shape style="position:absolute;left:5478;top:2655;width:11;height:21" coordorigin="5478,2655" coordsize="11,21" path="m5480,2655l5478,2659,5478,2659,5480,2665,5482,2670,5484,2675,5488,2669,5486,2664,5483,2659,5480,2655xe" filled="true" fillcolor="#cfad80" stroked="false">
              <v:path arrowok="t"/>
              <v:fill type="solid"/>
            </v:shape>
          </v:group>
          <v:group style="position:absolute;left:5498;top:2522;width:8;height:19" coordorigin="5498,2522" coordsize="8,19">
            <v:shape style="position:absolute;left:5498;top:2522;width:8;height:19" coordorigin="5498,2522" coordsize="8,19" path="m5501,2522l5500,2525,5498,2527,5500,2530,5501,2532,5504,2541,5505,2535,5506,2532,5506,2529,5506,2527,5504,2523,5502,2523,5501,2522xe" filled="true" fillcolor="#cfad80" stroked="false">
              <v:path arrowok="t"/>
              <v:fill type="solid"/>
            </v:shape>
          </v:group>
          <v:group style="position:absolute;left:5510;top:2416;width:7;height:9" coordorigin="5510,2416" coordsize="7,9">
            <v:shape style="position:absolute;left:5510;top:2416;width:7;height:9" coordorigin="5510,2416" coordsize="7,9" path="m5513,2416l5511,2418,5510,2419,5511,2420,5511,2424,5514,2424,5515,2423,5517,2422,5516,2420,5515,2418,5514,2416,5513,2416xe" filled="true" fillcolor="#cfad80" stroked="false">
              <v:path arrowok="t"/>
              <v:fill type="solid"/>
            </v:shape>
          </v:group>
          <v:group style="position:absolute;left:5531;top:2259;width:5;height:15" coordorigin="5531,2259" coordsize="5,15">
            <v:shape style="position:absolute;left:5531;top:2259;width:5;height:15" coordorigin="5531,2259" coordsize="5,15" path="m5534,2259l5533,2259,5531,2260,5532,2274,5536,2272,5535,2268,5535,2263,5534,2259xe" filled="true" fillcolor="#cfad80" stroked="false">
              <v:path arrowok="t"/>
              <v:fill type="solid"/>
            </v:shape>
          </v:group>
          <v:group style="position:absolute;left:5504;top:1410;width:11;height:26" coordorigin="5504,1410" coordsize="11,26">
            <v:shape style="position:absolute;left:5504;top:1410;width:11;height:26" coordorigin="5504,1410" coordsize="11,26" path="m5504,1421l5507,1435,5510,1434,5514,1428,5514,1422,5508,1422,5504,1421xe" filled="true" fillcolor="#cfad80" stroked="false">
              <v:path arrowok="t"/>
              <v:fill type="solid"/>
            </v:shape>
            <v:shape style="position:absolute;left:5504;top:1410;width:11;height:26" coordorigin="5504,1410" coordsize="11,26" path="m5514,1410l5508,1422,5514,1422,5514,1410xe" filled="true" fillcolor="#cfad80" stroked="false">
              <v:path arrowok="t"/>
              <v:fill type="solid"/>
            </v:shape>
          </v:group>
          <v:group style="position:absolute;left:5496;top:1420;width:2;height:13" coordorigin="5496,1420" coordsize="2,13">
            <v:shape style="position:absolute;left:5496;top:1420;width:2;height:13" coordorigin="5496,1420" coordsize="2,13" path="m5497,1420l5496,1420,5496,1421,5496,1429,5497,1432,5498,1432,5497,1428,5497,1420xe" filled="true" fillcolor="#cfad80" stroked="false">
              <v:path arrowok="t"/>
              <v:fill type="solid"/>
            </v:shape>
          </v:group>
          <v:group style="position:absolute;left:0;top:1608;width:2;height:9" coordorigin="0,1608" coordsize="2,9">
            <v:shape style="position:absolute;left:0;top:1608;width:2;height:9" coordorigin="0,1608" coordsize="2,9" path="m0,1617l1,1615,1,1610,0,1608,0,1617e" filled="true" fillcolor="#cfad80" stroked="false">
              <v:path arrowok="t"/>
              <v:fill type="solid"/>
            </v:shape>
          </v:group>
          <v:group style="position:absolute;left:2682;top:805;width:12;height:13" coordorigin="2682,805" coordsize="12,13">
            <v:shape style="position:absolute;left:2682;top:805;width:12;height:13" coordorigin="2682,805" coordsize="12,13" path="m2693,805l2689,805,2685,805,2682,806,2684,817,2689,812,2693,805xe" filled="true" fillcolor="#cfad80" stroked="false">
              <v:path arrowok="t"/>
              <v:fill type="solid"/>
            </v:shape>
          </v:group>
          <v:group style="position:absolute;left:2681;top:805;width:2;height:2" coordorigin="2681,805" coordsize="2,2">
            <v:shape style="position:absolute;left:2681;top:805;width:2;height:2" coordorigin="2681,805" coordsize="1,1" path="m2681,805l2681,806,2682,806,2681,805xe" filled="true" fillcolor="#cfad80" stroked="false">
              <v:path arrowok="t"/>
              <v:fill type="solid"/>
            </v:shape>
          </v:group>
          <v:group style="position:absolute;left:2672;top:755;width:11;height:50" coordorigin="2672,755" coordsize="11,50">
            <v:shape style="position:absolute;left:2672;top:755;width:11;height:50" coordorigin="2672,755" coordsize="11,50" path="m2677,755l2676,767,2674,779,2672,796,2673,800,2675,802,2676,805,2678,805,2681,805,2681,805,2682,802,2683,799,2683,796,2683,795,2682,775,2677,755xe" filled="true" fillcolor="#cfad80" stroked="false">
              <v:path arrowok="t"/>
              <v:fill type="solid"/>
            </v:shape>
            <v:shape style="position:absolute;left:2672;top:755;width:11;height:50" coordorigin="2672,755" coordsize="11,50" path="m2681,805l2681,805,2681,805,2681,805xe" filled="true" fillcolor="#cfad80" stroked="false">
              <v:path arrowok="t"/>
              <v:fill type="solid"/>
            </v:shape>
          </v:group>
          <v:group style="position:absolute;left:2614;top:926;width:2;height:2" coordorigin="2614,926" coordsize="2,2">
            <v:shape style="position:absolute;left:2614;top:926;width:2;height:2" coordorigin="2614,926" coordsize="1,2" path="m2614,926l2614,927,2614,927,2614,927,2615,926,2614,926xe" filled="true" fillcolor="#cfad80" stroked="false">
              <v:path arrowok="t"/>
              <v:fill type="solid"/>
            </v:shape>
          </v:group>
          <v:group style="position:absolute;left:2597;top:923;width:21;height:50" coordorigin="2597,923" coordsize="21,50">
            <v:shape style="position:absolute;left:2597;top:923;width:21;height:50" coordorigin="2597,923" coordsize="21,50" path="m2602,923l2602,937,2600,950,2599,954,2598,958,2597,961,2608,972,2612,959,2617,951,2616,942,2615,935,2614,927,2602,923xe" filled="true" fillcolor="#cfad80" stroked="false">
              <v:path arrowok="t"/>
              <v:fill type="solid"/>
            </v:shape>
          </v:group>
          <v:group style="position:absolute;left:2605;top:1031;width:6;height:22" coordorigin="2605,1031" coordsize="6,22">
            <v:shape style="position:absolute;left:2605;top:1031;width:6;height:22" coordorigin="2605,1031" coordsize="6,22" path="m2608,1031l2608,1031,2607,1037,2606,1040,2605,1044,2605,1051,2606,1051,2610,1052,2610,1048,2611,1044,2610,1040,2610,1037,2609,1034,2608,1031,2608,1031,2608,1031xe" filled="true" fillcolor="#cfad80" stroked="false">
              <v:path arrowok="t"/>
              <v:fill type="solid"/>
            </v:shape>
          </v:group>
          <v:group style="position:absolute;left:3419;top:560;width:10;height:15" coordorigin="3419,560" coordsize="10,15">
            <v:shape style="position:absolute;left:3419;top:560;width:10;height:15" coordorigin="3419,560" coordsize="10,15" path="m3429,560l3420,562,3420,564,3419,566,3419,567,3422,570,3426,572,3429,575,3429,560xe" filled="true" fillcolor="#cfad80" stroked="false">
              <v:path arrowok="t"/>
              <v:fill type="solid"/>
            </v:shape>
          </v:group>
          <v:group style="position:absolute;left:3206;top:296;width:24;height:66" coordorigin="3206,296" coordsize="24,66">
            <v:shape style="position:absolute;left:3206;top:296;width:24;height:66" coordorigin="3206,296" coordsize="24,66" path="m3221,296l3215,299,3210,301,3206,308,3213,325,3215,344,3215,348,3215,350,3219,354,3223,362,3223,352,3224,348,3224,344,3223,341,3221,338,3222,328,3230,316,3226,303,3224,301,3222,299,3221,296xe" filled="true" fillcolor="#cfad80" stroked="false">
              <v:path arrowok="t"/>
              <v:fill type="solid"/>
            </v:shape>
          </v:group>
          <v:group style="position:absolute;left:2602;top:1057;width:49;height:61" coordorigin="2602,1057" coordsize="49,61">
            <v:shape style="position:absolute;left:2602;top:1057;width:49;height:61" coordorigin="2602,1057" coordsize="49,61" path="m2614,1074l2609,1087,2606,1099,2602,1112,2603,1113,2604,1115,2605,1117,2609,1111,2613,1105,2617,1098,2642,1098,2649,1084,2649,1080,2627,1080,2622,1078,2618,1076,2614,1074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98l2617,1098,2624,1107,2630,1113,2641,1101,2642,1098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57l2633,1063,2627,1080,2649,1080,2650,1062,2642,1057xe" filled="true" fillcolor="#cfad80" stroked="false">
              <v:path arrowok="t"/>
              <v:fill type="solid"/>
            </v:shape>
          </v:group>
          <v:group style="position:absolute;left:2639;top:893;width:60;height:68" coordorigin="2639,893" coordsize="60,68">
            <v:shape style="position:absolute;left:2639;top:893;width:60;height:68" coordorigin="2639,893" coordsize="60,68" path="m2679,893l2665,907,2654,920,2639,938,2649,949,2654,955,2659,961,2660,959,2661,958,2661,955,2664,926,2671,916,2697,916,2696,909,2689,894,2679,893xe" filled="true" fillcolor="#cfad80" stroked="false">
              <v:path arrowok="t"/>
              <v:fill type="solid"/>
            </v:shape>
            <v:shape style="position:absolute;left:2639;top:893;width:60;height:68" coordorigin="2639,893" coordsize="60,68" path="m2697,916l2671,916,2689,920,2692,921,2695,920,2699,920,2697,916xe" filled="true" fillcolor="#cfad80" stroked="false">
              <v:path arrowok="t"/>
              <v:fill type="solid"/>
            </v:shape>
          </v:group>
          <v:group style="position:absolute;left:2664;top:1009;width:21;height:69" coordorigin="2664,1009" coordsize="21,69">
            <v:shape style="position:absolute;left:2664;top:1009;width:21;height:69" coordorigin="2664,1009" coordsize="21,69" path="m2667,1009l2664,1022,2664,1041,2666,1060,2664,1078,2673,1060,2681,1041,2685,1030,2681,1020,2667,1009xe" filled="true" fillcolor="#cfad80" stroked="false">
              <v:path arrowok="t"/>
              <v:fill type="solid"/>
            </v:shape>
          </v:group>
          <v:group style="position:absolute;left:2602;top:996;width:26;height:44" coordorigin="2602,996" coordsize="26,44">
            <v:shape style="position:absolute;left:2602;top:996;width:26;height:44" coordorigin="2602,996" coordsize="26,44" path="m2623,996l2616,1003,2602,1017,2604,1022,2608,1031,2613,1035,2618,1040,2626,1031,2628,1013,2623,996xe" filled="true" fillcolor="#cfad80" stroked="false">
              <v:path arrowok="t"/>
              <v:fill type="solid"/>
            </v:shape>
          </v:group>
          <v:group style="position:absolute;left:2688;top:1062;width:21;height:46" coordorigin="2688,1062" coordsize="21,46">
            <v:shape style="position:absolute;left:2688;top:1062;width:21;height:46" coordorigin="2688,1062" coordsize="21,46" path="m2708,1062l2701,1065,2691,1080,2688,1107,2695,1104,2707,1098,2708,1086,2708,1062xe" filled="true" fillcolor="#cfad80" stroked="false">
              <v:path arrowok="t"/>
              <v:fill type="solid"/>
            </v:shape>
          </v:group>
          <v:group style="position:absolute;left:3298;top:522;width:2;height:2" coordorigin="3298,522" coordsize="2,2">
            <v:shape style="position:absolute;left:3298;top:522;width:2;height:2" coordorigin="3298,522" coordsize="1,1" path="m3298,522l3298,522,3298,522,3298,522xe" filled="true" fillcolor="#cfad80" stroked="false">
              <v:path arrowok="t"/>
              <v:fill type="solid"/>
            </v:shape>
          </v:group>
          <v:group style="position:absolute;left:3287;top:454;width:14;height:68" coordorigin="3287,454" coordsize="14,68">
            <v:shape style="position:absolute;left:3287;top:454;width:14;height:68" coordorigin="3287,454" coordsize="14,68" path="m3289,454l3287,466,3288,486,3292,505,3298,522,3298,510,3298,498,3299,486,3301,469,3295,462,3289,454xe" filled="true" fillcolor="#cfad80" stroked="false">
              <v:path arrowok="t"/>
              <v:fill type="solid"/>
            </v:shape>
          </v:group>
          <v:group style="position:absolute;left:2540;top:1063;width:21;height:30" coordorigin="2540,1063" coordsize="21,30">
            <v:shape style="position:absolute;left:2540;top:1063;width:21;height:30" coordorigin="2540,1063" coordsize="21,30" path="m2543,1063l2540,1067,2541,1079,2550,1093,2561,1085,2555,1078,2549,1071,2543,1063,2543,1063xe" filled="true" fillcolor="#cfad80" stroked="false">
              <v:path arrowok="t"/>
              <v:fill type="solid"/>
            </v:shape>
          </v:group>
          <v:group style="position:absolute;left:2844;top:0;width:21;height:27" coordorigin="2844,0" coordsize="21,27">
            <v:shape style="position:absolute;left:2844;top:0;width:21;height:27" coordorigin="2844,0" coordsize="21,27" path="m2862,0l2850,0,2844,5,2851,12,2857,18,2865,27,2863,1,2862,0xe" filled="true" fillcolor="#cfad80" stroked="false">
              <v:path arrowok="t"/>
              <v:fill type="solid"/>
            </v:shape>
          </v:group>
          <v:group style="position:absolute;left:3318;top:1018;width:24;height:28" coordorigin="3318,1018" coordsize="24,28">
            <v:shape style="position:absolute;left:3318;top:1018;width:24;height:28" coordorigin="3318,1018" coordsize="24,28" path="m3329,1018l3326,1022,3318,1035,3333,1042,3339,1045,3340,1042,3341,1036,3338,1031,3334,1025,3329,1018xe" filled="true" fillcolor="#cfad80" stroked="false">
              <v:path arrowok="t"/>
              <v:fill type="solid"/>
            </v:shape>
          </v:group>
          <v:group style="position:absolute;left:2251;top:1095;width:24;height:34" coordorigin="2251,1095" coordsize="24,34">
            <v:shape style="position:absolute;left:2251;top:1095;width:24;height:34" coordorigin="2251,1095" coordsize="24,34" path="m2258,1095l2251,1108,2254,1119,2259,1123,2266,1129,2269,1116,2275,1104,2267,1100,2262,1098,2258,1095xe" filled="true" fillcolor="#cfad80" stroked="false">
              <v:path arrowok="t"/>
              <v:fill type="solid"/>
            </v:shape>
          </v:group>
          <v:group style="position:absolute;left:3279;top:1327;width:22;height:39" coordorigin="3279,1327" coordsize="22,39">
            <v:shape style="position:absolute;left:3279;top:1327;width:22;height:39" coordorigin="3279,1327" coordsize="22,39" path="m3290,1327l3284,1338,3279,1348,3284,1361,3286,1366,3293,1364,3300,1364,3290,1327xe" filled="true" fillcolor="#cfad80" stroked="false">
              <v:path arrowok="t"/>
              <v:fill type="solid"/>
            </v:shape>
            <v:shape style="position:absolute;left:3279;top:1327;width:22;height:39" coordorigin="3279,1327" coordsize="22,39" path="m3300,1364l3293,1364,3301,1365,3300,1364xe" filled="true" fillcolor="#cfad80" stroked="false">
              <v:path arrowok="t"/>
              <v:fill type="solid"/>
            </v:shape>
          </v:group>
          <v:group style="position:absolute;left:2823;top:0;width:20;height:19" coordorigin="2823,0" coordsize="20,19">
            <v:shape style="position:absolute;left:2823;top:0;width:20;height:19" coordorigin="2823,0" coordsize="20,19" path="m2825,0l2823,16,2843,18,2838,8,2836,2,2834,0,2825,0e" filled="true" fillcolor="#cfad80" stroked="false">
              <v:path arrowok="t"/>
              <v:fill type="solid"/>
            </v:shape>
          </v:group>
          <v:group style="position:absolute;left:2664;top:842;width:15;height:44" coordorigin="2664,842" coordsize="15,44">
            <v:shape style="position:absolute;left:2664;top:842;width:15;height:44" coordorigin="2664,842" coordsize="15,44" path="m2673,842l2671,844,2665,862,2664,882,2668,884,2670,885,2674,865,2679,844,2675,843,2673,842xe" filled="true" fillcolor="#cfad80" stroked="false">
              <v:path arrowok="t"/>
              <v:fill type="solid"/>
            </v:shape>
          </v:group>
          <v:group style="position:absolute;left:2236;top:1130;width:26;height:25" coordorigin="2236,1130" coordsize="26,25">
            <v:shape style="position:absolute;left:2236;top:1130;width:26;height:25" coordorigin="2236,1130" coordsize="26,25" path="m2247,1130l2244,1136,2241,1142,2236,1154,2261,1154,2255,1143,2251,1137,2247,1130xe" filled="true" fillcolor="#cfad80" stroked="false">
              <v:path arrowok="t"/>
              <v:fill type="solid"/>
            </v:shape>
          </v:group>
          <v:group style="position:absolute;left:2581;top:317;width:28;height:30" coordorigin="2581,317" coordsize="28,30">
            <v:shape style="position:absolute;left:2581;top:317;width:28;height:30" coordorigin="2581,317" coordsize="28,30" path="m2582,327l2581,346,2607,330,2588,330,2582,327xe" filled="true" fillcolor="#cfad80" stroked="false">
              <v:path arrowok="t"/>
              <v:fill type="solid"/>
            </v:shape>
            <v:shape style="position:absolute;left:2581;top:317;width:28;height:30" coordorigin="2581,317" coordsize="28,30" path="m2601,317l2597,326,2593,328,2588,330,2607,330,2608,330,2601,317xe" filled="true" fillcolor="#cfad80" stroked="false">
              <v:path arrowok="t"/>
              <v:fill type="solid"/>
            </v:shape>
          </v:group>
          <v:group style="position:absolute;left:3284;top:371;width:19;height:27" coordorigin="3284,371" coordsize="19,27">
            <v:shape style="position:absolute;left:3284;top:371;width:19;height:27" coordorigin="3284,371" coordsize="19,27" path="m3292,371l3288,382,3284,394,3293,397,3303,375,3292,371xe" filled="true" fillcolor="#cfad80" stroked="false">
              <v:path arrowok="t"/>
              <v:fill type="solid"/>
            </v:shape>
          </v:group>
          <v:group style="position:absolute;left:2615;top:909;width:20;height:25" coordorigin="2615,909" coordsize="20,25">
            <v:shape style="position:absolute;left:2615;top:909;width:20;height:25" coordorigin="2615,909" coordsize="20,25" path="m2629,909l2623,909,2622,910,2621,911,2621,912,2619,916,2617,922,2615,926,2634,933,2634,917,2629,909xe" filled="true" fillcolor="#cfad80" stroked="false">
              <v:path arrowok="t"/>
              <v:fill type="solid"/>
            </v:shape>
          </v:group>
          <v:group style="position:absolute;left:3381;top:1007;width:2;height:2" coordorigin="3381,1007" coordsize="2,2">
            <v:shape style="position:absolute;left:3381;top:1007;width:2;height:2" coordorigin="3381,1007" coordsize="1,1" path="m3381,1007l3381,1007,3382,1007,3381,1007xe" filled="true" fillcolor="#cfad80" stroked="false">
              <v:path arrowok="t"/>
              <v:fill type="solid"/>
            </v:shape>
          </v:group>
          <v:group style="position:absolute;left:3364;top:1000;width:18;height:24" coordorigin="3364,1000" coordsize="18,24">
            <v:shape style="position:absolute;left:3364;top:1000;width:18;height:24" coordorigin="3364,1000" coordsize="18,24" path="m3364,1000l3364,1005,3364,1007,3364,1016,3365,1018,3372,1023,3378,1023,3381,1007,3376,1005,3370,1003,3364,1000xe" filled="true" fillcolor="#cfad80" stroked="false">
              <v:path arrowok="t"/>
              <v:fill type="solid"/>
            </v:shape>
          </v:group>
          <v:group style="position:absolute;left:2337;top:1071;width:18;height:29" coordorigin="2337,1071" coordsize="18,29">
            <v:shape style="position:absolute;left:2337;top:1071;width:18;height:29" coordorigin="2337,1071" coordsize="18,29" path="m2354,1071l2337,1087,2343,1093,2347,1096,2351,1100,2351,1093,2353,1084,2354,1071xe" filled="true" fillcolor="#cfad80" stroked="false">
              <v:path arrowok="t"/>
              <v:fill type="solid"/>
            </v:shape>
          </v:group>
          <v:group style="position:absolute;left:2704;top:916;width:14;height:33" coordorigin="2704,916" coordsize="14,33">
            <v:shape style="position:absolute;left:2704;top:916;width:14;height:33" coordorigin="2704,916" coordsize="14,33" path="m2711,916l2704,930,2717,949,2714,936,2713,926,2711,916xe" filled="true" fillcolor="#cfad80" stroked="false">
              <v:path arrowok="t"/>
              <v:fill type="solid"/>
            </v:shape>
          </v:group>
          <v:group style="position:absolute;left:2306;top:1129;width:20;height:27" coordorigin="2306,1129" coordsize="20,27">
            <v:shape style="position:absolute;left:2306;top:1129;width:20;height:27" coordorigin="2306,1129" coordsize="20,27" path="m2308,1129l2308,1139,2307,1147,2306,1156,2312,1150,2318,1146,2326,1138,2314,1132,2308,1129xe" filled="true" fillcolor="#cfad80" stroked="false">
              <v:path arrowok="t"/>
              <v:fill type="solid"/>
            </v:shape>
          </v:group>
          <v:group style="position:absolute;left:2855;top:38;width:16;height:25" coordorigin="2855,38" coordsize="16,25">
            <v:shape style="position:absolute;left:2855;top:38;width:16;height:25" coordorigin="2855,38" coordsize="16,25" path="m2862,38l2856,38,2855,63,2862,57,2866,52,2871,48,2870,46,2869,43,2869,40,2862,38xe" filled="true" fillcolor="#cfad80" stroked="false">
              <v:path arrowok="t"/>
              <v:fill type="solid"/>
            </v:shape>
          </v:group>
          <v:group style="position:absolute;left:2304;top:1065;width:15;height:17" coordorigin="2304,1065" coordsize="15,17">
            <v:shape style="position:absolute;left:2304;top:1065;width:15;height:17" coordorigin="2304,1065" coordsize="15,17" path="m2308,1065l2304,1071,2310,1081,2318,1067,2308,1065xe" filled="true" fillcolor="#cfad80" stroked="false">
              <v:path arrowok="t"/>
              <v:fill type="solid"/>
            </v:shape>
          </v:group>
          <v:group style="position:absolute;left:2839;top:107;width:11;height:31" coordorigin="2839,107" coordsize="11,31">
            <v:shape style="position:absolute;left:2839;top:107;width:11;height:31" coordorigin="2839,107" coordsize="11,31" path="m2844,107l2843,116,2839,126,2850,138,2849,124,2848,109,2845,107,2844,107xe" filled="true" fillcolor="#cfad80" stroked="false">
              <v:path arrowok="t"/>
              <v:fill type="solid"/>
            </v:shape>
          </v:group>
          <v:group style="position:absolute;left:3263;top:1273;width:13;height:26" coordorigin="3263,1273" coordsize="13,26">
            <v:shape style="position:absolute;left:3263;top:1273;width:13;height:26" coordorigin="3263,1273" coordsize="13,26" path="m3271,1273l3269,1279,3266,1285,3263,1292,3276,1299,3275,1289,3271,1273xe" filled="true" fillcolor="#cfad80" stroked="false">
              <v:path arrowok="t"/>
              <v:fill type="solid"/>
            </v:shape>
          </v:group>
          <v:group style="position:absolute;left:2688;top:734;width:8;height:25" coordorigin="2688,734" coordsize="8,25">
            <v:shape style="position:absolute;left:2688;top:734;width:8;height:25" coordorigin="2688,734" coordsize="8,25" path="m2689,734l2689,739,2688,743,2688,748,2688,752,2690,755,2691,759,2693,758,2694,757,2695,757,2693,742,2692,735,2689,734xe" filled="true" fillcolor="#cfad80" stroked="false">
              <v:path arrowok="t"/>
              <v:fill type="solid"/>
            </v:shape>
          </v:group>
          <v:group style="position:absolute;left:3200;top:1332;width:16;height:12" coordorigin="3200,1332" coordsize="16,12">
            <v:shape style="position:absolute;left:3200;top:1332;width:16;height:12" coordorigin="3200,1332" coordsize="16,12" path="m3200,1332l3200,1340,3215,1344,3215,1339,3214,1334,3214,1334,3209,1333,3205,1333,3200,1332xe" filled="true" fillcolor="#cfad80" stroked="false">
              <v:path arrowok="t"/>
              <v:fill type="solid"/>
            </v:shape>
          </v:group>
          <v:group style="position:absolute;left:3231;top:711;width:11;height:20" coordorigin="3231,711" coordsize="11,20">
            <v:shape style="position:absolute;left:3231;top:711;width:11;height:20" coordorigin="3231,711" coordsize="11,20" path="m3238,711l3235,715,3231,725,3232,727,3233,729,3234,731,3236,726,3239,721,3241,717,3240,715,3239,713,3238,711xe" filled="true" fillcolor="#cfad80" stroked="false">
              <v:path arrowok="t"/>
              <v:fill type="solid"/>
            </v:shape>
          </v:group>
          <v:group style="position:absolute;left:2550;top:1016;width:11;height:25" coordorigin="2550,1016" coordsize="11,25">
            <v:shape style="position:absolute;left:2550;top:1016;width:11;height:25" coordorigin="2550,1016" coordsize="11,25" path="m2556,1016l2555,1016,2553,1017,2550,1022,2550,1030,2552,1035,2553,1041,2555,1039,2556,1037,2558,1035,2558,1032,2560,1027,2560,1024,2559,1021,2556,1016xe" filled="true" fillcolor="#cfad80" stroked="false">
              <v:path arrowok="t"/>
              <v:fill type="solid"/>
            </v:shape>
          </v:group>
          <v:group style="position:absolute;left:3298;top:429;width:17;height:17" coordorigin="3298,429" coordsize="17,17">
            <v:shape style="position:absolute;left:3298;top:429;width:17;height:17" coordorigin="3298,429" coordsize="17,17" path="m3298,429l3302,443,3315,445,3307,438,3298,429xe" filled="true" fillcolor="#cfad80" stroked="false">
              <v:path arrowok="t"/>
              <v:fill type="solid"/>
            </v:shape>
          </v:group>
          <v:group style="position:absolute;left:2689;top:856;width:7;height:20" coordorigin="2689,856" coordsize="7,20">
            <v:shape style="position:absolute;left:2689;top:856;width:7;height:20" coordorigin="2689,856" coordsize="7,20" path="m2693,856l2691,856,2690,857,2689,858,2690,863,2690,869,2691,875,2693,874,2696,872,2696,871,2695,866,2694,861,2693,856xe" filled="true" fillcolor="#cfad80" stroked="false">
              <v:path arrowok="t"/>
              <v:fill type="solid"/>
            </v:shape>
          </v:group>
          <v:group style="position:absolute;left:2720;top:922;width:11;height:14" coordorigin="2720,922" coordsize="11,14">
            <v:shape style="position:absolute;left:2720;top:922;width:11;height:14" coordorigin="2720,922" coordsize="11,14" path="m2728,922l2727,922,2725,923,2723,926,2720,929,2723,932,2725,935,2726,935,2727,934,2729,931,2731,928,2729,926,2728,922xe" filled="true" fillcolor="#cfad80" stroked="false">
              <v:path arrowok="t"/>
              <v:fill type="solid"/>
            </v:shape>
          </v:group>
          <v:group style="position:absolute;left:2835;top:40;width:12;height:27" coordorigin="2835,40" coordsize="12,27">
            <v:shape style="position:absolute;left:2835;top:40;width:12;height:27" coordorigin="2835,40" coordsize="12,27" path="m2846,40l2835,47,2842,59,2841,67,2844,52,2846,40xe" filled="true" fillcolor="#cfad80" stroked="false">
              <v:path arrowok="t"/>
              <v:fill type="solid"/>
            </v:shape>
          </v:group>
          <v:group style="position:absolute;left:3329;top:363;width:18;height:23" coordorigin="3329,363" coordsize="18,23">
            <v:shape style="position:absolute;left:3329;top:363;width:18;height:23" coordorigin="3329,363" coordsize="18,23" path="m3336,363l3329,377,3336,386,3341,382,3347,378,3342,373,3336,363xe" filled="true" fillcolor="#cfad80" stroked="false">
              <v:path arrowok="t"/>
              <v:fill type="solid"/>
            </v:shape>
          </v:group>
          <v:group style="position:absolute;left:3347;top:377;width:2;height:2" coordorigin="3347,377" coordsize="2,2">
            <v:shape style="position:absolute;left:3347;top:377;width:2;height:2" coordorigin="3347,377" coordsize="1,1" path="m3347,378l3347,378,3348,378,3347,378xe" filled="true" fillcolor="#cfad80" stroked="false">
              <v:path arrowok="t"/>
              <v:fill type="solid"/>
            </v:shape>
          </v:group>
          <v:group style="position:absolute;left:2655;top:1111;width:6;height:16" coordorigin="2655,1111" coordsize="6,16">
            <v:shape style="position:absolute;left:2655;top:1111;width:6;height:16" coordorigin="2655,1111" coordsize="6,16" path="m2656,1111l2655,1121,2655,1126,2658,1127,2660,1118,2661,1113,2659,1113,2658,1112,2656,1111xe" filled="true" fillcolor="#cfad80" stroked="false">
              <v:path arrowok="t"/>
              <v:fill type="solid"/>
            </v:shape>
          </v:group>
          <v:group style="position:absolute;left:2302;top:1173;width:9;height:17" coordorigin="2302,1173" coordsize="9,17">
            <v:shape style="position:absolute;left:2302;top:1173;width:9;height:17" coordorigin="2302,1173" coordsize="9,17" path="m2305,1173l2303,1175,2302,1176,2304,1181,2305,1185,2307,1189,2308,1187,2310,1184,2309,1180,2307,1177,2305,1173xe" filled="true" fillcolor="#cfad80" stroked="false">
              <v:path arrowok="t"/>
              <v:fill type="solid"/>
            </v:shape>
          </v:group>
          <v:group style="position:absolute;left:2259;top:973;width:10;height:16" coordorigin="2259,973" coordsize="10,16">
            <v:shape style="position:absolute;left:2259;top:973;width:10;height:16" coordorigin="2259,973" coordsize="10,16" path="m2266,973l2265,973,2263,975,2262,978,2259,981,2262,985,2264,989,2265,988,2266,986,2268,983,2269,979,2269,978,2266,973xe" filled="true" fillcolor="#cfad80" stroked="false">
              <v:path arrowok="t"/>
              <v:fill type="solid"/>
            </v:shape>
          </v:group>
          <v:group style="position:absolute;left:2505;top:1008;width:10;height:20" coordorigin="2505,1008" coordsize="10,20">
            <v:shape style="position:absolute;left:2505;top:1008;width:10;height:20" coordorigin="2505,1008" coordsize="10,20" path="m2514,1008l2511,1014,2509,1019,2505,1027,2514,1027,2515,1020,2514,1008xe" filled="true" fillcolor="#cfad80" stroked="false">
              <v:path arrowok="t"/>
              <v:fill type="solid"/>
            </v:shape>
          </v:group>
          <v:group style="position:absolute;left:2700;top:1108;width:11;height:14" coordorigin="2700,1108" coordsize="11,14">
            <v:shape style="position:absolute;left:2700;top:1108;width:11;height:14" coordorigin="2700,1108" coordsize="11,14" path="m2708,1108l2707,1108,2705,1108,2703,1111,2700,1114,2703,1118,2705,1121,2708,1119,2709,1116,2711,1113,2710,1111,2708,1108xe" filled="true" fillcolor="#cfad80" stroked="false">
              <v:path arrowok="t"/>
              <v:fill type="solid"/>
            </v:shape>
          </v:group>
          <v:group style="position:absolute;left:2608;top:1172;width:9;height:22" coordorigin="2608,1172" coordsize="9,22">
            <v:shape style="position:absolute;left:2608;top:1172;width:9;height:22" coordorigin="2608,1172" coordsize="9,22" path="m2613,1172l2610,1181,2608,1184,2608,1187,2608,1189,2611,1194,2611,1193,2613,1191,2615,1188,2616,1182,2615,1179,2613,1172xe" filled="true" fillcolor="#cfad80" stroked="false">
              <v:path arrowok="t"/>
              <v:fill type="solid"/>
            </v:shape>
          </v:group>
          <v:group style="position:absolute;left:2886;top:57;width:10;height:13" coordorigin="2886,57" coordsize="10,13">
            <v:shape style="position:absolute;left:2886;top:57;width:10;height:13" coordorigin="2886,57" coordsize="10,13" path="m2896,57l2893,59,2890,62,2886,65,2895,69,2896,57xe" filled="true" fillcolor="#cfad80" stroked="false">
              <v:path arrowok="t"/>
              <v:fill type="solid"/>
            </v:shape>
          </v:group>
          <v:group style="position:absolute;left:3257;top:766;width:7;height:11" coordorigin="3257,766" coordsize="7,11">
            <v:shape style="position:absolute;left:3257;top:766;width:7;height:11" coordorigin="3257,766" coordsize="7,11" path="m3259,766l3258,770,3257,772,3259,774,3260,775,3261,777,3263,772,3264,770,3262,768,3260,767,3259,766xe" filled="true" fillcolor="#cfad80" stroked="false">
              <v:path arrowok="t"/>
              <v:fill type="solid"/>
            </v:shape>
          </v:group>
          <v:group style="position:absolute;left:2500;top:960;width:6;height:17" coordorigin="2500,960" coordsize="6,17">
            <v:shape style="position:absolute;left:2500;top:960;width:6;height:17" coordorigin="2500,960" coordsize="6,17" path="m2504,960l2501,960,2500,961,2501,966,2502,971,2503,977,2505,976,2506,975,2505,970,2504,960xe" filled="true" fillcolor="#cfad80" stroked="false">
              <v:path arrowok="t"/>
              <v:fill type="solid"/>
            </v:shape>
          </v:group>
          <v:group style="position:absolute;left:2592;top:400;width:11;height:12" coordorigin="2592,400" coordsize="11,12">
            <v:shape style="position:absolute;left:2592;top:400;width:11;height:12" coordorigin="2592,400" coordsize="11,12" path="m2593,400l2592,405,2592,408,2595,409,2598,411,2601,412,2602,404,2596,402,2593,400xe" filled="true" fillcolor="#cfad80" stroked="false">
              <v:path arrowok="t"/>
              <v:fill type="solid"/>
            </v:shape>
          </v:group>
          <v:group style="position:absolute;left:2497;top:590;width:9;height:12" coordorigin="2497,590" coordsize="9,12">
            <v:shape style="position:absolute;left:2497;top:590;width:9;height:12" coordorigin="2497,590" coordsize="9,12" path="m2504,590l2504,590,2502,591,2497,595,2498,599,2499,601,2501,599,2506,595,2505,593,2504,590xe" filled="true" fillcolor="#cfad80" stroked="false">
              <v:path arrowok="t"/>
              <v:fill type="solid"/>
            </v:shape>
          </v:group>
          <v:group style="position:absolute;left:3305;top:595;width:98;height:81" coordorigin="3305,595" coordsize="98,81">
            <v:shape style="position:absolute;left:3305;top:595;width:98;height:81" coordorigin="3305,595" coordsize="98,81" path="m3391,644l3349,644,3349,653,3348,661,3348,672,3350,673,3352,675,3361,674,3369,664,3397,664,3402,659,3392,646,3391,64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97,664l3369,664,3379,667,3385,674,3396,665,3397,66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31,595l3325,598,3308,605,3308,608,3307,615,3305,624,3312,628,3320,630,3325,638,3329,646,3330,661,3334,672,3339,655,3349,644,3391,644,3390,640,3371,640,3360,632,3357,614,3356,608,3346,608,3342,607,3338,606,3335,599,3331,595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82,603l3379,615,3376,628,3371,640,3390,640,3386,631,3382,603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53,599l3350,602,3346,608,3356,608,3353,599xe" filled="true" fillcolor="#cfad80" stroked="false">
              <v:path arrowok="t"/>
              <v:fill type="solid"/>
            </v:shape>
          </v:group>
          <v:group style="position:absolute;left:3346;top:437;width:21;height:45" coordorigin="3346,437" coordsize="21,45">
            <v:shape style="position:absolute;left:3346;top:437;width:21;height:45" coordorigin="3346,437" coordsize="21,45" path="m3363,437l3359,440,3353,440,3346,459,3350,471,3357,482,3360,469,3366,444,3363,437xe" filled="true" fillcolor="#cfad80" stroked="false">
              <v:path arrowok="t"/>
              <v:fill type="solid"/>
            </v:shape>
          </v:group>
          <v:group style="position:absolute;left:3355;top:304;width:10;height:21" coordorigin="3355,304" coordsize="10,21">
            <v:shape style="position:absolute;left:3355;top:304;width:10;height:21" coordorigin="3355,304" coordsize="10,21" path="m3358,304l3355,308,3357,314,3359,319,3360,324,3362,322,3363,320,3365,319,3362,314,3360,309,3358,304xe" filled="true" fillcolor="#cfad80" stroked="false">
              <v:path arrowok="t"/>
              <v:fill type="solid"/>
            </v:shape>
          </v:group>
          <v:group style="position:absolute;left:3338;top:784;width:15;height:25" coordorigin="3338,784" coordsize="15,25">
            <v:shape style="position:absolute;left:3338;top:784;width:15;height:25" coordorigin="3338,784" coordsize="15,25" path="m3338,784l3342,794,3348,809,3352,789,3349,784,3338,784xe" filled="true" fillcolor="#cfad80" stroked="false">
              <v:path arrowok="t"/>
              <v:fill type="solid"/>
            </v:shape>
          </v:group>
          <v:group style="position:absolute;left:3369;top:899;width:10;height:17" coordorigin="3369,899" coordsize="10,17">
            <v:shape style="position:absolute;left:3369;top:899;width:10;height:17" coordorigin="3369,899" coordsize="10,17" path="m3372,899l3371,901,3370,904,3369,906,3372,909,3377,915,3377,913,3378,911,3379,910,3377,906,3372,899xe" filled="true" fillcolor="#cfad80" stroked="false">
              <v:path arrowok="t"/>
              <v:fill type="solid"/>
            </v:shape>
          </v:group>
          <v:group style="position:absolute;left:3394;top:183;width:8;height:15" coordorigin="3394,183" coordsize="8,15">
            <v:shape style="position:absolute;left:3394;top:183;width:8;height:15" coordorigin="3394,183" coordsize="8,15" path="m3397,183l3396,186,3394,189,3394,191,3395,194,3397,197,3399,198,3401,193,3402,191,3401,189,3399,186,3397,183xe" filled="true" fillcolor="#cfad80" stroked="false">
              <v:path arrowok="t"/>
              <v:fill type="solid"/>
            </v:shape>
          </v:group>
          <v:group style="position:absolute;left:3336;top:1343;width:11;height:18" coordorigin="3336,1343" coordsize="11,18">
            <v:shape style="position:absolute;left:3336;top:1343;width:11;height:18" coordorigin="3336,1343" coordsize="11,18" path="m3339,1343l3338,1345,3337,1347,3336,1348,3340,1352,3342,1356,3345,1360,3346,1359,3347,1356,3344,1351,3339,1343xe" filled="true" fillcolor="#cfad80" stroked="false">
              <v:path arrowok="t"/>
              <v:fill type="solid"/>
            </v:shape>
          </v:group>
          <v:group style="position:absolute;left:3322;top:769;width:13;height:15" coordorigin="3322,769" coordsize="13,15">
            <v:shape style="position:absolute;left:3322;top:769;width:13;height:15" coordorigin="3322,769" coordsize="13,15" path="m3323,769l3322,781,3325,784,3335,778,3329,774,3326,771,3323,769xe" filled="true" fillcolor="#cfad80" stroked="false">
              <v:path arrowok="t"/>
              <v:fill type="solid"/>
            </v:shape>
          </v:group>
          <v:group style="position:absolute;left:0;top:0;width:11906;height:3471" coordorigin="0,0" coordsize="11906,3471">
            <v:shape style="position:absolute;left:0;top:0;width:11906;height:3471" coordorigin="0,0" coordsize="11906,3471" path="m0,3471l11906,3471,11906,0,0,0,0,3471xe" filled="true" fillcolor="#f89e5d" stroked="false">
              <v:path arrowok="t"/>
              <v:fill type="solid"/>
            </v:shape>
          </v:group>
          <v:group style="position:absolute;left:1077;top:1082;width:9752;height:2" coordorigin="1077,1082" coordsize="9752,2">
            <v:shape style="position:absolute;left:1077;top:1082;width:9752;height:2" coordorigin="1077,1082" coordsize="9752,0" path="m1077,1082l10828,1082e" filled="false" stroked="true" strokeweight=".5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291.121002pt;margin-top:36.939888pt;width:252.3pt;height:14pt;mso-position-horizontal-relative:page;mso-position-vertical-relative:page;z-index:-142648" type="#_x0000_t202" filled="false" stroked="false">
          <v:textbox inset="0,0,0,0">
            <w:txbxContent>
              <w:p>
                <w:pPr>
                  <w:spacing w:line="273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/>
                    <w:color w:val="FFFFFF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FFFFFF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FFFFFF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FFFFFF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z w:val="14"/>
                  </w:rPr>
                  <w:t>     </w:t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.858299pt;margin-top:134.972702pt;width:366.75pt;height:22pt;mso-position-horizontal-relative:page;mso-position-vertical-relative:page;z-index:-14262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40"/>
                    <w:szCs w:val="40"/>
                  </w:rPr>
                </w:pPr>
                <w:r>
                  <w:rPr>
                    <w:rFonts w:ascii="Arial Unicode MS"/>
                    <w:color w:val="FFFFFF"/>
                    <w:spacing w:val="6"/>
                    <w:w w:val="77"/>
                    <w:sz w:val="40"/>
                  </w:rPr>
                  <w:t>F</w:t>
                </w:r>
                <w:r>
                  <w:rPr>
                    <w:rFonts w:ascii="Arial Unicode MS"/>
                    <w:color w:val="FFFFFF"/>
                    <w:spacing w:val="15"/>
                    <w:w w:val="83"/>
                    <w:sz w:val="40"/>
                  </w:rPr>
                  <w:t>U</w:t>
                </w:r>
                <w:r>
                  <w:rPr>
                    <w:rFonts w:ascii="Arial Unicode MS"/>
                    <w:color w:val="FFFFFF"/>
                    <w:spacing w:val="7"/>
                    <w:w w:val="83"/>
                    <w:sz w:val="40"/>
                  </w:rPr>
                  <w:t>R</w:t>
                </w:r>
                <w:r>
                  <w:rPr>
                    <w:rFonts w:ascii="Arial Unicode MS"/>
                    <w:color w:val="FFFFFF"/>
                    <w:spacing w:val="13"/>
                    <w:w w:val="74"/>
                    <w:sz w:val="40"/>
                  </w:rPr>
                  <w:t>T</w:t>
                </w:r>
                <w:r>
                  <w:rPr>
                    <w:rFonts w:ascii="Arial Unicode MS"/>
                    <w:color w:val="FFFFFF"/>
                    <w:spacing w:val="15"/>
                    <w:w w:val="86"/>
                    <w:sz w:val="40"/>
                  </w:rPr>
                  <w:t>H</w:t>
                </w:r>
                <w:r>
                  <w:rPr>
                    <w:rFonts w:ascii="Arial Unicode MS"/>
                    <w:color w:val="FFFFFF"/>
                    <w:spacing w:val="9"/>
                    <w:w w:val="86"/>
                    <w:sz w:val="40"/>
                  </w:rPr>
                  <w:t>E</w:t>
                </w:r>
                <w:r>
                  <w:rPr>
                    <w:rFonts w:ascii="Arial Unicode MS"/>
                    <w:color w:val="FFFFFF"/>
                    <w:w w:val="75"/>
                    <w:sz w:val="40"/>
                  </w:rPr>
                  <w:t>R</w:t>
                </w:r>
                <w:r>
                  <w:rPr>
                    <w:rFonts w:ascii="Arial Unicode MS"/>
                    <w:color w:val="FFFFFF"/>
                    <w:spacing w:val="44"/>
                    <w:sz w:val="40"/>
                  </w:rPr>
                  <w:t> </w:t>
                </w:r>
                <w:r>
                  <w:rPr>
                    <w:rFonts w:ascii="Arial Unicode MS"/>
                    <w:color w:val="FFFFFF"/>
                    <w:spacing w:val="14"/>
                    <w:w w:val="100"/>
                    <w:sz w:val="40"/>
                  </w:rPr>
                  <w:t>G</w:t>
                </w:r>
                <w:r>
                  <w:rPr>
                    <w:rFonts w:ascii="Arial Unicode MS"/>
                    <w:color w:val="FFFFFF"/>
                    <w:spacing w:val="16"/>
                    <w:w w:val="92"/>
                    <w:sz w:val="40"/>
                  </w:rPr>
                  <w:t>U</w:t>
                </w:r>
                <w:r>
                  <w:rPr>
                    <w:rFonts w:ascii="Arial Unicode MS"/>
                    <w:color w:val="FFFFFF"/>
                    <w:spacing w:val="14"/>
                    <w:w w:val="83"/>
                    <w:sz w:val="40"/>
                  </w:rPr>
                  <w:t>I</w:t>
                </w:r>
                <w:r>
                  <w:rPr>
                    <w:rFonts w:ascii="Arial Unicode MS"/>
                    <w:color w:val="FFFFFF"/>
                    <w:spacing w:val="-1"/>
                    <w:w w:val="92"/>
                    <w:sz w:val="40"/>
                  </w:rPr>
                  <w:t>D</w:t>
                </w:r>
                <w:r>
                  <w:rPr>
                    <w:rFonts w:ascii="Arial Unicode MS"/>
                    <w:color w:val="FFFFFF"/>
                    <w:spacing w:val="16"/>
                    <w:w w:val="105"/>
                    <w:sz w:val="40"/>
                  </w:rPr>
                  <w:t>A</w:t>
                </w:r>
                <w:r>
                  <w:rPr>
                    <w:rFonts w:ascii="Arial Unicode MS"/>
                    <w:color w:val="FFFFFF"/>
                    <w:spacing w:val="16"/>
                    <w:w w:val="108"/>
                    <w:sz w:val="40"/>
                  </w:rPr>
                  <w:t>N</w:t>
                </w:r>
                <w:r>
                  <w:rPr>
                    <w:rFonts w:ascii="Arial Unicode MS"/>
                    <w:color w:val="FFFFFF"/>
                    <w:spacing w:val="6"/>
                    <w:w w:val="91"/>
                    <w:sz w:val="40"/>
                  </w:rPr>
                  <w:t>C</w:t>
                </w:r>
                <w:r>
                  <w:rPr>
                    <w:rFonts w:ascii="Arial Unicode MS"/>
                    <w:color w:val="FFFFFF"/>
                    <w:w w:val="78"/>
                    <w:sz w:val="40"/>
                  </w:rPr>
                  <w:t>E</w:t>
                </w:r>
                <w:r>
                  <w:rPr>
                    <w:rFonts w:ascii="Arial Unicode MS"/>
                    <w:color w:val="FFFFFF"/>
                    <w:spacing w:val="44"/>
                    <w:sz w:val="40"/>
                  </w:rPr>
                  <w:t> </w:t>
                </w:r>
                <w:r>
                  <w:rPr>
                    <w:rFonts w:ascii="Arial Unicode MS"/>
                    <w:color w:val="FFFFFF"/>
                    <w:spacing w:val="16"/>
                    <w:w w:val="105"/>
                    <w:sz w:val="40"/>
                  </w:rPr>
                  <w:t>A</w:t>
                </w:r>
                <w:r>
                  <w:rPr>
                    <w:rFonts w:ascii="Arial Unicode MS"/>
                    <w:color w:val="FFFFFF"/>
                    <w:spacing w:val="17"/>
                    <w:w w:val="108"/>
                    <w:sz w:val="40"/>
                  </w:rPr>
                  <w:t>N</w:t>
                </w:r>
                <w:r>
                  <w:rPr>
                    <w:rFonts w:ascii="Arial Unicode MS"/>
                    <w:color w:val="FFFFFF"/>
                    <w:w w:val="92"/>
                    <w:sz w:val="40"/>
                  </w:rPr>
                  <w:t>D</w:t>
                </w:r>
                <w:r>
                  <w:rPr>
                    <w:rFonts w:ascii="Arial Unicode MS"/>
                    <w:color w:val="FFFFFF"/>
                    <w:spacing w:val="44"/>
                    <w:sz w:val="40"/>
                  </w:rPr>
                  <w:t> </w:t>
                </w:r>
                <w:r>
                  <w:rPr>
                    <w:rFonts w:ascii="Arial Unicode MS"/>
                    <w:color w:val="FFFFFF"/>
                    <w:spacing w:val="11"/>
                    <w:w w:val="75"/>
                    <w:sz w:val="40"/>
                  </w:rPr>
                  <w:t>R</w:t>
                </w:r>
                <w:r>
                  <w:rPr>
                    <w:rFonts w:ascii="Arial Unicode MS"/>
                    <w:color w:val="FFFFFF"/>
                    <w:spacing w:val="4"/>
                    <w:w w:val="78"/>
                    <w:sz w:val="40"/>
                  </w:rPr>
                  <w:t>E</w:t>
                </w:r>
                <w:r>
                  <w:rPr>
                    <w:rFonts w:ascii="Arial Unicode MS"/>
                    <w:color w:val="FFFFFF"/>
                    <w:spacing w:val="13"/>
                    <w:w w:val="80"/>
                    <w:sz w:val="40"/>
                  </w:rPr>
                  <w:t>S</w:t>
                </w:r>
                <w:r>
                  <w:rPr>
                    <w:rFonts w:ascii="Arial Unicode MS"/>
                    <w:color w:val="FFFFFF"/>
                    <w:spacing w:val="17"/>
                    <w:w w:val="106"/>
                    <w:sz w:val="40"/>
                  </w:rPr>
                  <w:t>O</w:t>
                </w:r>
                <w:r>
                  <w:rPr>
                    <w:rFonts w:ascii="Arial Unicode MS"/>
                    <w:color w:val="FFFFFF"/>
                    <w:spacing w:val="15"/>
                    <w:w w:val="83"/>
                    <w:sz w:val="40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40"/>
                  </w:rPr>
                  <w:t>R</w:t>
                </w:r>
                <w:r>
                  <w:rPr>
                    <w:rFonts w:ascii="Arial Unicode MS"/>
                    <w:color w:val="FFFFFF"/>
                    <w:spacing w:val="6"/>
                    <w:w w:val="91"/>
                    <w:sz w:val="40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78"/>
                    <w:sz w:val="40"/>
                  </w:rPr>
                  <w:t>E</w:t>
                </w:r>
                <w:r>
                  <w:rPr>
                    <w:rFonts w:ascii="Arial Unicode MS"/>
                    <w:color w:val="FFFFFF"/>
                    <w:w w:val="80"/>
                    <w:sz w:val="40"/>
                  </w:rPr>
                  <w:t>S</w:t>
                </w:r>
                <w:r>
                  <w:rPr>
                    <w:rFonts w:ascii="Arial Unicode MS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3.858299pt;margin-top:54.158516pt;width:487.6pt;height:.1pt;mso-position-horizontal-relative:page;mso-position-vertical-relative:page;z-index:-142600" coordorigin="1077,1083" coordsize="9752,2">
          <v:shape style="position:absolute;left:1077;top:1083;width:9752;height:2" coordorigin="1077,1083" coordsize="9752,0" path="m1077,1083l10828,1083e" filled="false" stroked="true" strokeweight=".5pt" strokecolor="#909ea6">
            <v:path arrowok="t"/>
          </v:shape>
          <w10:wrap type="none"/>
        </v:group>
      </w:pict>
    </w:r>
    <w:r>
      <w:rPr/>
      <w:pict>
        <v:shape style="position:absolute;margin-left:51.85820pt;margin-top:36.939888pt;width:247.6pt;height:14pt;mso-position-horizontal-relative:page;mso-position-vertical-relative:page;z-index:-142576" type="#_x0000_t202" filled="false" stroked="false">
          <v:textbox inset="0,0,0,0">
            <w:txbxContent>
              <w:p>
                <w:pPr>
                  <w:spacing w:line="273" w:lineRule="exact" w:before="0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14"/>
                    <w:szCs w:val="14"/>
                  </w:rPr>
                </w:pPr>
                <w:r>
                  <w:rPr>
                    <w:rFonts w:ascii="Arial Unicode MS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  <w:t> </w:t>
                </w:r>
                <w:r>
                  <w:rPr>
                    <w:rFonts w:ascii="Arial Unicode MS"/>
                    <w:spacing w:val="-33"/>
                    <w:sz w:val="2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65747C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65747C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65747C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65747C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65747C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65747C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65747C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65747C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65747C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65747C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65747C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65747C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65747C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65747C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65747C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65747C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00004pt;width:595.3pt;height:173.7pt;mso-position-horizontal-relative:page;mso-position-vertical-relative:page;z-index:-142552" coordorigin="0,0" coordsize="11906,3474">
          <v:shape style="position:absolute;left:0;top:0;width:11906;height:3471" type="#_x0000_t75" stroked="false">
            <v:imagedata r:id="rId1" o:title=""/>
          </v:shape>
          <v:group style="position:absolute;left:0;top:0;width:2;height:3471" coordorigin="0,0" coordsize="2,3471">
            <v:shape style="position:absolute;left:0;top:0;width:2;height:3471" coordorigin="0,0" coordsize="0,3471" path="m0,3471l0,0,0,3471xe" filled="true" fillcolor="#cfad80" stroked="false">
              <v:path arrowok="t"/>
              <v:fill type="solid"/>
            </v:shape>
          </v:group>
          <v:group style="position:absolute;left:0;top:0;width:2;height:3471" coordorigin="0,0" coordsize="2,3471">
            <v:shape style="position:absolute;left:0;top:0;width:2;height:3471" coordorigin="0,0" coordsize="0,3471" path="m0,3471l0,0,0,3471e" filled="false" stroked="false">
              <v:path arrowok="t"/>
            </v:shape>
          </v:group>
          <v:group style="position:absolute;left:9073;top:3340;width:110;height:132" coordorigin="9073,3340" coordsize="110,132">
            <v:shape style="position:absolute;left:9073;top:3340;width:110;height:132" coordorigin="9073,3340" coordsize="110,132" path="m9117,3439l9085,3439,9092,3445,9093,3462,9091,3471,9119,3471,9118,3461,9117,343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095,3347l9088,3370,9082,3389,9076,3407,9073,3414,9074,3428,9074,3442,9081,3440,9085,3439,9117,3439,9117,3432,9116,3432,9123,3414,9173,3414,9182,3397,9177,3391,9176,3390,9159,3390,9153,3384,9155,3377,9097,3377,9099,3368,9101,3360,9102,3349,9095,3347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73,3414l9123,3414,9127,3430,9139,3440,9154,3436,9169,3423,9173,3414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17,3432l9116,3432,9117,3432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68,3379l9164,3384,9159,3390,9176,3390,9173,3386,9168,3379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20,3340l9119,3343,9117,3346,9117,3349,9113,3375,9097,3377,9155,3377,9157,3370,9159,3357,9132,3357,9128,3352,9124,3346,9120,3340xe" filled="true" fillcolor="#cfad80" stroked="false">
              <v:path arrowok="t"/>
              <v:fill type="solid"/>
            </v:shape>
            <v:shape style="position:absolute;left:9073;top:3340;width:110;height:132" coordorigin="9073,3340" coordsize="110,132" path="m9148,3347l9132,3357,9159,3357,9159,3354,9148,3347xe" filled="true" fillcolor="#cfad80" stroked="false">
              <v:path arrowok="t"/>
              <v:fill type="solid"/>
            </v:shape>
          </v:group>
          <v:group style="position:absolute;left:9158;top:3369;width:68;height:102" coordorigin="9158,3369" coordsize="68,102">
            <v:shape style="position:absolute;left:9158;top:3369;width:68;height:102" coordorigin="9158,3369" coordsize="68,102" path="m9187,3421l9186,3423,9185,3426,9187,3433,9189,3440,9191,3447,9178,3447,9168,3456,9158,3468,9159,3471,9203,3471,9206,3463,9221,3448,9208,3448,9200,3438,9194,3429,9187,3421xe" filled="true" fillcolor="#cfad80" stroked="false">
              <v:path arrowok="t"/>
              <v:fill type="solid"/>
            </v:shape>
            <v:shape style="position:absolute;left:9158;top:3369;width:68;height:102" coordorigin="9158,3369" coordsize="68,102" path="m9226,3369l9216,3387,9214,3407,9214,3409,9212,3427,9208,3448,9221,3448,9222,3446,9223,3429,9223,3421,9223,3409,9223,3390,9226,3369xe" filled="true" fillcolor="#cfad80" stroked="false">
              <v:path arrowok="t"/>
              <v:fill type="solid"/>
            </v:shape>
          </v:group>
          <v:group style="position:absolute;left:9121;top:2457;width:53;height:80" coordorigin="9121,2457" coordsize="53,80">
            <v:shape style="position:absolute;left:9121;top:2457;width:53;height:80" coordorigin="9121,2457" coordsize="53,80" path="m9170,2490l9151,2490,9153,2513,9158,2531,9172,2537,9174,2522,9168,2497,9170,2490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46,2472l9137,2479,9126,2483,9125,2488,9123,2495,9121,2504,9131,2514,9135,2518,9145,2497,9151,2490,9170,2490,9173,2479,9173,2473,9156,2473,9146,2472xe" filled="true" fillcolor="#cfad80" stroked="false">
              <v:path arrowok="t"/>
              <v:fill type="solid"/>
            </v:shape>
            <v:shape style="position:absolute;left:9121;top:2457;width:53;height:80" coordorigin="9121,2457" coordsize="53,80" path="m9174,2457l9165,2466,9156,2473,9173,2473,9174,2457xe" filled="true" fillcolor="#cfad80" stroked="false">
              <v:path arrowok="t"/>
              <v:fill type="solid"/>
            </v:shape>
          </v:group>
          <v:group style="position:absolute;left:8870;top:2339;width:50;height:86" coordorigin="8870,2339" coordsize="50,86">
            <v:shape style="position:absolute;left:8870;top:2339;width:50;height:86" coordorigin="8870,2339" coordsize="50,86" path="m8905,2339l8896,2340,8888,2341,8879,2343,8879,2349,8883,2351,8896,2356,8870,2381,8888,2386,8883,2392,8880,2396,8872,2406,8895,2408,8898,2408,8901,2409,8903,2409,8918,2425,8919,2416,8920,2408,8920,2406,8920,2396,8911,2381,8908,2361,8905,2339xe" filled="true" fillcolor="#cfad80" stroked="false">
              <v:path arrowok="t"/>
              <v:fill type="solid"/>
            </v:shape>
          </v:group>
          <v:group style="position:absolute;left:9759;top:3453;width:55;height:18" coordorigin="9759,3453" coordsize="55,18">
            <v:shape style="position:absolute;left:9759;top:3453;width:55;height:18" coordorigin="9759,3453" coordsize="55,18" path="m9768,3453l9759,3459,9759,3471,9770,3471,9769,3463,9768,3453xe" filled="true" fillcolor="#cfad80" stroked="false">
              <v:path arrowok="t"/>
              <v:fill type="solid"/>
            </v:shape>
            <v:shape style="position:absolute;left:9759;top:3453;width:55;height:18" coordorigin="9759,3453" coordsize="55,18" path="m9808,3461l9788,3471,9811,3471,9813,3466,9812,3462,9808,3461xe" filled="true" fillcolor="#cfad80" stroked="false">
              <v:path arrowok="t"/>
              <v:fill type="solid"/>
            </v:shape>
          </v:group>
          <v:group style="position:absolute;left:9771;top:3263;width:22;height:84" coordorigin="9771,3263" coordsize="22,84">
            <v:shape style="position:absolute;left:9771;top:3263;width:22;height:84" coordorigin="9771,3263" coordsize="22,84" path="m9775,3263l9774,3269,9772,3291,9771,3312,9772,3331,9775,3347,9781,3328,9785,3309,9788,3289,9793,3271,9775,3263xe" filled="true" fillcolor="#cfad80" stroked="false">
              <v:path arrowok="t"/>
              <v:fill type="solid"/>
            </v:shape>
          </v:group>
          <v:group style="position:absolute;left:11415;top:2809;width:36;height:74" coordorigin="11415,2809" coordsize="36,74">
            <v:shape style="position:absolute;left:11415;top:2809;width:36;height:74" coordorigin="11415,2809" coordsize="36,74" path="m11431,2809l11424,2809,11415,2830,11429,2842,11435,2865,11436,2872,11444,2877,11448,2882,11450,2879,11447,2861,11442,2842,11436,2823,11431,2809xe" filled="true" fillcolor="#cfad80" stroked="false">
              <v:path arrowok="t"/>
              <v:fill type="solid"/>
            </v:shape>
          </v:group>
          <v:group style="position:absolute;left:9160;top:2337;width:26;height:58" coordorigin="9160,2337" coordsize="26,58">
            <v:shape style="position:absolute;left:9160;top:2337;width:26;height:58" coordorigin="9160,2337" coordsize="26,58" path="m9163,2337l9162,2341,9160,2366,9165,2383,9176,2395,9186,2356,9163,2337xe" filled="true" fillcolor="#cfad80" stroked="false">
              <v:path arrowok="t"/>
              <v:fill type="solid"/>
            </v:shape>
          </v:group>
          <v:group style="position:absolute;left:9167;top:2606;width:24;height:49" coordorigin="9167,2606" coordsize="24,49">
            <v:shape style="position:absolute;left:9167;top:2606;width:24;height:49" coordorigin="9167,2606" coordsize="24,49" path="m9188,2606l9174,2610,9167,2619,9172,2631,9179,2635,9178,2641,9177,2646,9176,2655,9181,2653,9185,2652,9191,2646,9189,2627,9188,2606xe" filled="true" fillcolor="#cfad80" stroked="false">
              <v:path arrowok="t"/>
              <v:fill type="solid"/>
            </v:shape>
          </v:group>
          <v:group style="position:absolute;left:10464;top:3371;width:10;height:66" coordorigin="10464,3371" coordsize="10,66">
            <v:shape style="position:absolute;left:10464;top:3371;width:10;height:66" coordorigin="10464,3371" coordsize="10,66" path="m10470,3371l10465,3381,10464,3401,10466,3437,10474,3422,10472,3402,10469,3395,10473,3381,10470,3371xe" filled="true" fillcolor="#cfad80" stroked="false">
              <v:path arrowok="t"/>
              <v:fill type="solid"/>
            </v:shape>
          </v:group>
          <v:group style="position:absolute;left:8807;top:2386;width:29;height:33" coordorigin="8807,2386" coordsize="29,33">
            <v:shape style="position:absolute;left:8807;top:2386;width:29;height:33" coordorigin="8807,2386" coordsize="29,33" path="m8819,2386l8815,2394,8811,2403,8807,2412,8807,2414,8808,2416,8809,2418,8814,2417,8825,2416,8835,2399,8819,2386xe" filled="true" fillcolor="#cfad80" stroked="false">
              <v:path arrowok="t"/>
              <v:fill type="solid"/>
            </v:shape>
          </v:group>
          <v:group style="position:absolute;left:10033;top:2479;width:27;height:39" coordorigin="10033,2479" coordsize="27,39">
            <v:shape style="position:absolute;left:10033;top:2479;width:27;height:39" coordorigin="10033,2479" coordsize="27,39" path="m10060,2479l10044,2481,10036,2499,10033,2515,10039,2516,10045,2518,10045,2515,10048,2491,10060,2479xe" filled="true" fillcolor="#cfad80" stroked="false">
              <v:path arrowok="t"/>
              <v:fill type="solid"/>
            </v:shape>
          </v:group>
          <v:group style="position:absolute;left:6059;top:576;width:24;height:38" coordorigin="6059,576" coordsize="24,38">
            <v:shape style="position:absolute;left:6059;top:576;width:24;height:38" coordorigin="6059,576" coordsize="24,38" path="m6083,576l6059,594,6066,602,6071,614,6075,613,6083,610,6083,576xe" filled="true" fillcolor="#cfad80" stroked="false">
              <v:path arrowok="t"/>
              <v:fill type="solid"/>
            </v:shape>
          </v:group>
          <v:group style="position:absolute;left:8190;top:3387;width:19;height:60" coordorigin="8190,3387" coordsize="19,60">
            <v:shape style="position:absolute;left:8190;top:3387;width:19;height:60" coordorigin="8190,3387" coordsize="19,60" path="m8199,3387l8196,3397,8193,3406,8190,3415,8194,3424,8201,3435,8207,3446,8207,3445,8208,3444,8206,3429,8203,3410,8199,3387xe" filled="true" fillcolor="#cfad80" stroked="false">
              <v:path arrowok="t"/>
              <v:fill type="solid"/>
            </v:shape>
          </v:group>
          <v:group style="position:absolute;left:5879;top:630;width:22;height:29" coordorigin="5879,630" coordsize="22,29">
            <v:shape style="position:absolute;left:5879;top:630;width:22;height:29" coordorigin="5879,630" coordsize="22,29" path="m5895,630l5879,634,5886,651,5888,653,5900,659,5896,631,5895,630xe" filled="true" fillcolor="#cfad80" stroked="false">
              <v:path arrowok="t"/>
              <v:fill type="solid"/>
            </v:shape>
          </v:group>
          <v:group style="position:absolute;left:8637;top:2353;width:22;height:33" coordorigin="8637,2353" coordsize="22,33">
            <v:shape style="position:absolute;left:8637;top:2353;width:22;height:33" coordorigin="8637,2353" coordsize="22,33" path="m8650,2353l8646,2359,8643,2365,8637,2375,8644,2381,8646,2384,8649,2385,8652,2385,8655,2384,8659,2383,8658,2375,8658,2367,8657,2358,8655,2357,8652,2355,8650,2353xe" filled="true" fillcolor="#cfad80" stroked="false">
              <v:path arrowok="t"/>
              <v:fill type="solid"/>
            </v:shape>
          </v:group>
          <v:group style="position:absolute;left:8930;top:2577;width:16;height:37" coordorigin="8930,2577" coordsize="16,37">
            <v:shape style="position:absolute;left:8930;top:2577;width:16;height:37" coordorigin="8930,2577" coordsize="16,37" path="m8936,2577l8933,2598,8930,2612,8935,2612,8940,2614,8946,2600,8946,2589,8941,2578,8940,2578,8938,2578,8936,2577xe" filled="true" fillcolor="#cfad80" stroked="false">
              <v:path arrowok="t"/>
              <v:fill type="solid"/>
            </v:shape>
          </v:group>
          <v:group style="position:absolute;left:9232;top:3417;width:14;height:48" coordorigin="9232,3417" coordsize="14,48">
            <v:shape style="position:absolute;left:9232;top:3417;width:14;height:48" coordorigin="9232,3417" coordsize="14,48" path="m9235,3417l9232,3429,9232,3444,9243,3464,9244,3463,9245,3462,9245,3456,9235,3417xe" filled="true" fillcolor="#cfad80" stroked="false">
              <v:path arrowok="t"/>
              <v:fill type="solid"/>
            </v:shape>
          </v:group>
          <v:group style="position:absolute;left:11635;top:590;width:23;height:28" coordorigin="11635,590" coordsize="23,28">
            <v:shape style="position:absolute;left:11635;top:590;width:23;height:28" coordorigin="11635,590" coordsize="23,28" path="m11641,590l11637,608,11635,613,11637,616,11638,618,11639,618,11646,617,11658,614,11657,608,11653,600,11646,599,11641,590xe" filled="true" fillcolor="#cfad80" stroked="false">
              <v:path arrowok="t"/>
              <v:fill type="solid"/>
            </v:shape>
          </v:group>
          <v:group style="position:absolute;left:8419;top:3444;width:24;height:27" coordorigin="8419,3444" coordsize="24,27">
            <v:shape style="position:absolute;left:8419;top:3444;width:24;height:27" coordorigin="8419,3444" coordsize="24,27" path="m8442,3444l8435,3446,8419,3450,8422,3460,8424,3465,8426,3471,8430,3471,8434,3464,8438,3457,8443,3449,8442,3448,8442,3446,8442,3444xe" filled="true" fillcolor="#cfad80" stroked="false">
              <v:path arrowok="t"/>
              <v:fill type="solid"/>
            </v:shape>
          </v:group>
          <v:group style="position:absolute;left:9251;top:3339;width:22;height:31" coordorigin="9251,3339" coordsize="22,31">
            <v:shape style="position:absolute;left:9251;top:3339;width:22;height:31" coordorigin="9251,3339" coordsize="22,31" path="m9272,3339l9257,3355,9251,3362,9260,3370,9267,3363,9272,3339xe" filled="true" fillcolor="#cfad80" stroked="false">
              <v:path arrowok="t"/>
              <v:fill type="solid"/>
            </v:shape>
          </v:group>
          <v:group style="position:absolute;left:9068;top:2880;width:20;height:19" coordorigin="9068,2880" coordsize="20,19">
            <v:shape style="position:absolute;left:9068;top:2880;width:20;height:19" coordorigin="9068,2880" coordsize="20,19" path="m9074,2880l9068,2898,9081,2896,9087,2894,9082,2884,9074,2880xe" filled="true" fillcolor="#cfad80" stroked="false">
              <v:path arrowok="t"/>
              <v:fill type="solid"/>
            </v:shape>
          </v:group>
          <v:group style="position:absolute;left:9730;top:3454;width:18;height:17" coordorigin="9730,3454" coordsize="18,17">
            <v:shape style="position:absolute;left:9730;top:3454;width:18;height:17" coordorigin="9730,3454" coordsize="18,17" path="m9735,3454l9730,3463,9730,3465,9731,3471,9743,3471,9747,3458,9736,3455,9735,3454xe" filled="true" fillcolor="#cfad80" stroked="false">
              <v:path arrowok="t"/>
              <v:fill type="solid"/>
            </v:shape>
          </v:group>
          <v:group style="position:absolute;left:9178;top:3169;width:27;height:22" coordorigin="9178,3169" coordsize="27,22">
            <v:shape style="position:absolute;left:9178;top:3169;width:27;height:22" coordorigin="9178,3169" coordsize="27,22" path="m9205,3169l9185,3170,9184,3171,9178,3191,9184,3186,9195,3183,9205,3169xe" filled="true" fillcolor="#cfad80" stroked="false">
              <v:path arrowok="t"/>
              <v:fill type="solid"/>
            </v:shape>
          </v:group>
          <v:group style="position:absolute;left:10638;top:1415;width:17;height:35" coordorigin="10638,1415" coordsize="17,35">
            <v:shape style="position:absolute;left:10638;top:1415;width:17;height:35" coordorigin="10638,1415" coordsize="17,35" path="m10645,1415l10640,1435,10638,1444,10639,1446,10641,1449,10644,1446,10648,1444,10650,1439,10653,1431,10654,1422,10645,1415xe" filled="true" fillcolor="#cfad80" stroked="false">
              <v:path arrowok="t"/>
              <v:fill type="solid"/>
            </v:shape>
          </v:group>
          <v:group style="position:absolute;left:8114;top:3450;width:17;height:23" coordorigin="8114,3450" coordsize="17,23">
            <v:shape style="position:absolute;left:8114;top:3450;width:17;height:23" coordorigin="8114,3450" coordsize="17,23" path="m8131,3450l8119,3459,8114,3462,8115,3468,8115,3471,8120,3471,8125,3472,8130,3471,8131,3470,8130,3459,8131,3450xe" filled="true" fillcolor="#cfad80" stroked="false">
              <v:path arrowok="t"/>
              <v:fill type="solid"/>
            </v:shape>
          </v:group>
          <v:group style="position:absolute;left:9765;top:3367;width:16;height:38" coordorigin="9765,3367" coordsize="16,38">
            <v:shape style="position:absolute;left:9765;top:3367;width:16;height:38" coordorigin="9765,3367" coordsize="16,38" path="m9778,3367l9774,3371,9769,3374,9766,3381,9765,3384,9770,3393,9773,3405,9777,3390,9779,3382,9781,3373,9780,3371,9779,3369,9778,3367xe" filled="true" fillcolor="#cfad80" stroked="false">
              <v:path arrowok="t"/>
              <v:fill type="solid"/>
            </v:shape>
          </v:group>
          <v:group style="position:absolute;left:9034;top:2641;width:21;height:35" coordorigin="9034,2641" coordsize="21,35">
            <v:shape style="position:absolute;left:9034;top:2641;width:21;height:35" coordorigin="9034,2641" coordsize="21,35" path="m9034,2641l9038,2657,9040,2666,9042,2676,9046,2672,9049,2670,9054,2665,9043,2651,9034,2641xe" filled="true" fillcolor="#cfad80" stroked="false">
              <v:path arrowok="t"/>
              <v:fill type="solid"/>
            </v:shape>
          </v:group>
          <v:group style="position:absolute;left:9000;top:3257;width:18;height:33" coordorigin="9000,3257" coordsize="18,33">
            <v:shape style="position:absolute;left:9000;top:3257;width:18;height:33" coordorigin="9000,3257" coordsize="18,33" path="m9000,3257l9000,3279,9007,3285,9014,3290,9016,3287,9016,3284,9017,3281,9012,3273,9000,3257xe" filled="true" fillcolor="#cfad80" stroked="false">
              <v:path arrowok="t"/>
              <v:fill type="solid"/>
            </v:shape>
          </v:group>
          <v:group style="position:absolute;left:11673;top:2322;width:16;height:29" coordorigin="11673,2322" coordsize="16,29">
            <v:shape style="position:absolute;left:11673;top:2322;width:16;height:29" coordorigin="11673,2322" coordsize="16,29" path="m11675,2322l11673,2331,11679,2350,11681,2342,11688,2324,11675,2322xe" filled="true" fillcolor="#cfad80" stroked="false">
              <v:path arrowok="t"/>
              <v:fill type="solid"/>
            </v:shape>
          </v:group>
          <v:group style="position:absolute;left:9097;top:2479;width:12;height:35" coordorigin="9097,2479" coordsize="12,35">
            <v:shape style="position:absolute;left:9097;top:2479;width:12;height:35" coordorigin="9097,2479" coordsize="12,35" path="m9097,2479l9097,2511,9098,2512,9099,2512,9100,2513,9106,2500,9108,2494,9105,2490,9102,2486,9097,2479xe" filled="true" fillcolor="#cfad80" stroked="false">
              <v:path arrowok="t"/>
              <v:fill type="solid"/>
            </v:shape>
          </v:group>
          <v:group style="position:absolute;left:8517;top:2463;width:19;height:20" coordorigin="8517,2463" coordsize="19,20">
            <v:shape style="position:absolute;left:8517;top:2463;width:19;height:20" coordorigin="8517,2463" coordsize="19,20" path="m8517,2463l8518,2465,8525,2481,8534,2482,8535,2474,8535,2470,8530,2468,8525,2466,8517,2463xe" filled="true" fillcolor="#cfad80" stroked="false">
              <v:path arrowok="t"/>
              <v:fill type="solid"/>
            </v:shape>
          </v:group>
          <v:group style="position:absolute;left:8833;top:2448;width:16;height:26" coordorigin="8833,2448" coordsize="16,26">
            <v:shape style="position:absolute;left:8833;top:2448;width:16;height:26" coordorigin="8833,2448" coordsize="16,26" path="m8836,2448l8833,2467,8841,2473,8846,2471,8849,2455,8841,2448,8836,2448xe" filled="true" fillcolor="#cfad80" stroked="false">
              <v:path arrowok="t"/>
              <v:fill type="solid"/>
            </v:shape>
          </v:group>
          <v:group style="position:absolute;left:9052;top:3396;width:13;height:22" coordorigin="9052,3396" coordsize="13,22">
            <v:shape style="position:absolute;left:9052;top:3396;width:13;height:22" coordorigin="9052,3396" coordsize="13,22" path="m9056,3396l9052,3402,9053,3418,9064,3416,9064,3397,9056,3396xe" filled="true" fillcolor="#cfad80" stroked="false">
              <v:path arrowok="t"/>
              <v:fill type="solid"/>
            </v:shape>
          </v:group>
          <v:group style="position:absolute;left:8666;top:3437;width:8;height:36" coordorigin="8666,3437" coordsize="8,36">
            <v:shape style="position:absolute;left:8666;top:3437;width:8;height:36" coordorigin="8666,3437" coordsize="8,36" path="m8670,3437l8666,3453,8673,3473,8673,3456,8674,3443,8670,3437xe" filled="true" fillcolor="#cfad80" stroked="false">
              <v:path arrowok="t"/>
              <v:fill type="solid"/>
            </v:shape>
          </v:group>
          <v:group style="position:absolute;left:3807;top:1091;width:14;height:27" coordorigin="3807,1091" coordsize="14,27">
            <v:shape style="position:absolute;left:3807;top:1091;width:14;height:27" coordorigin="3807,1091" coordsize="14,27" path="m3815,1091l3810,1100,3807,1108,3817,1118,3818,1108,3819,1102,3820,1094,3818,1094,3815,1091xe" filled="true" fillcolor="#cfad80" stroked="false">
              <v:path arrowok="t"/>
              <v:fill type="solid"/>
            </v:shape>
          </v:group>
          <v:group style="position:absolute;left:8900;top:2487;width:12;height:29" coordorigin="8900,2487" coordsize="12,29">
            <v:shape style="position:absolute;left:8900;top:2487;width:12;height:29" coordorigin="8900,2487" coordsize="12,29" path="m8911,2487l8900,2496,8905,2515,8909,2496,8911,2487xe" filled="true" fillcolor="#cfad80" stroked="false">
              <v:path arrowok="t"/>
              <v:fill type="solid"/>
            </v:shape>
          </v:group>
          <v:group style="position:absolute;left:8588;top:2521;width:17;height:31" coordorigin="8588,2521" coordsize="17,31">
            <v:shape style="position:absolute;left:8588;top:2521;width:17;height:31" coordorigin="8588,2521" coordsize="17,31" path="m8591,2521l8594,2539,8588,2543,8590,2546,8593,2551,8596,2543,8600,2534,8604,2523,8591,2521xe" filled="true" fillcolor="#cfad80" stroked="false">
              <v:path arrowok="t"/>
              <v:fill type="solid"/>
            </v:shape>
          </v:group>
          <v:group style="position:absolute;left:9187;top:2381;width:9;height:38" coordorigin="9187,2381" coordsize="9,38">
            <v:shape style="position:absolute;left:9187;top:2381;width:9;height:38" coordorigin="9187,2381" coordsize="9,38" path="m9191,2381l9191,2382,9187,2403,9194,2418,9195,2399,9191,2381xe" filled="true" fillcolor="#cfad80" stroked="false">
              <v:path arrowok="t"/>
              <v:fill type="solid"/>
            </v:shape>
          </v:group>
          <v:group style="position:absolute;left:8696;top:3468;width:4;height:4" coordorigin="8696,3468" coordsize="4,4">
            <v:shape style="position:absolute;left:8696;top:3468;width:4;height:4" coordorigin="8696,3468" coordsize="4,4" path="m8699,3468l8696,3471,8699,3471,8699,3468xe" filled="true" fillcolor="#cfad80" stroked="false">
              <v:path arrowok="t"/>
              <v:fill type="solid"/>
            </v:shape>
          </v:group>
          <v:group style="position:absolute;left:9186;top:3085;width:19;height:20" coordorigin="9186,3085" coordsize="19,20">
            <v:shape style="position:absolute;left:9186;top:3085;width:19;height:20" coordorigin="9186,3085" coordsize="19,20" path="m9186,3085l9187,3093,9188,3097,9188,3104,9194,3099,9200,3096,9205,3092,9205,3090,9204,3087,9186,3085xe" filled="true" fillcolor="#cfad80" stroked="false">
              <v:path arrowok="t"/>
              <v:fill type="solid"/>
            </v:shape>
          </v:group>
          <v:group style="position:absolute;left:11804;top:1528;width:21;height:29" coordorigin="11804,1528" coordsize="21,29">
            <v:shape style="position:absolute;left:11804;top:1528;width:21;height:29" coordorigin="11804,1528" coordsize="21,29" path="m11819,1528l11813,1529,11804,1540,11812,1543,11818,1556,11825,1542,11819,1528xe" filled="true" fillcolor="#cfad80" stroked="false">
              <v:path arrowok="t"/>
              <v:fill type="solid"/>
            </v:shape>
          </v:group>
          <v:group style="position:absolute;left:9098;top:3127;width:14;height:23" coordorigin="9098,3127" coordsize="14,23">
            <v:shape style="position:absolute;left:9098;top:3127;width:14;height:23" coordorigin="9098,3127" coordsize="14,23" path="m9105,3127l9102,3133,9098,3137,9101,3143,9104,3148,9106,3149,9108,3149,9112,3143,9112,3140,9112,3136,9109,3129,9107,3128,9105,3127xe" filled="true" fillcolor="#cfad80" stroked="false">
              <v:path arrowok="t"/>
              <v:fill type="solid"/>
            </v:shape>
          </v:group>
          <v:group style="position:absolute;left:9754;top:3280;width:11;height:22" coordorigin="9754,3280" coordsize="11,22">
            <v:shape style="position:absolute;left:9754;top:3280;width:11;height:22" coordorigin="9754,3280" coordsize="11,22" path="m9754,3280l9754,3300,9758,3300,9760,3301,9762,3287,9764,3281,9760,3280,9754,3280xe" filled="true" fillcolor="#cfad80" stroked="false">
              <v:path arrowok="t"/>
              <v:fill type="solid"/>
            </v:shape>
          </v:group>
          <v:group style="position:absolute;left:6120;top:604;width:16;height:17" coordorigin="6120,604" coordsize="16,17">
            <v:shape style="position:absolute;left:6120;top:604;width:16;height:17" coordorigin="6120,604" coordsize="16,17" path="m6120,604l6121,619,6128,620,6135,620,6130,615,6126,610,6120,604xe" filled="true" fillcolor="#cfad80" stroked="false">
              <v:path arrowok="t"/>
              <v:fill type="solid"/>
            </v:shape>
          </v:group>
          <v:group style="position:absolute;left:8861;top:2486;width:15;height:22" coordorigin="8861,2486" coordsize="15,22">
            <v:shape style="position:absolute;left:8861;top:2486;width:15;height:22" coordorigin="8861,2486" coordsize="15,22" path="m8868,2486l8863,2487,8861,2501,8865,2508,8869,2501,8872,2495,8876,2488,8868,2486xe" filled="true" fillcolor="#cfad80" stroked="false">
              <v:path arrowok="t"/>
              <v:fill type="solid"/>
            </v:shape>
          </v:group>
          <v:group style="position:absolute;left:8912;top:2193;width:14;height:15" coordorigin="8912,2193" coordsize="14,15">
            <v:shape style="position:absolute;left:8912;top:2193;width:14;height:15" coordorigin="8912,2193" coordsize="14,15" path="m8924,2193l8916,2196,8912,2198,8912,2203,8915,2205,8917,2208,8920,2208,8922,2208,8924,2204,8925,2201,8925,2199,8925,2196,8924,2193xe" filled="true" fillcolor="#cfad80" stroked="false">
              <v:path arrowok="t"/>
              <v:fill type="solid"/>
            </v:shape>
          </v:group>
          <v:group style="position:absolute;left:8182;top:3458;width:17;height:13" coordorigin="8182,3458" coordsize="17,13">
            <v:shape style="position:absolute;left:8182;top:3458;width:17;height:13" coordorigin="8182,3458" coordsize="17,13" path="m8191,3458l8182,3460,8188,3469,8188,3471,8198,3471,8195,3463,8191,3458xe" filled="true" fillcolor="#cfad80" stroked="false">
              <v:path arrowok="t"/>
              <v:fill type="solid"/>
            </v:shape>
          </v:group>
          <v:group style="position:absolute;left:11634;top:640;width:6;height:33" coordorigin="11634,640" coordsize="6,33">
            <v:shape style="position:absolute;left:11634;top:640;width:6;height:33" coordorigin="11634,640" coordsize="6,33" path="m11640,640l11634,655,11640,672,11640,640xe" filled="true" fillcolor="#cfad80" stroked="false">
              <v:path arrowok="t"/>
              <v:fill type="solid"/>
            </v:shape>
          </v:group>
          <v:group style="position:absolute;left:9074;top:3125;width:15;height:21" coordorigin="9074,3125" coordsize="15,21">
            <v:shape style="position:absolute;left:9074;top:3125;width:15;height:21" coordorigin="9074,3125" coordsize="15,21" path="m9088,3125l9084,3125,9080,3126,9074,3126,9080,3146,9084,3135,9089,3132,9088,3127,9088,3125xe" filled="true" fillcolor="#cfad80" stroked="false">
              <v:path arrowok="t"/>
              <v:fill type="solid"/>
            </v:shape>
          </v:group>
          <v:group style="position:absolute;left:10714;top:910;width:13;height:34" coordorigin="10714,910" coordsize="13,34">
            <v:shape style="position:absolute;left:10714;top:910;width:13;height:34" coordorigin="10714,910" coordsize="13,34" path="m10723,910l10721,918,10714,921,10717,943,10722,929,10725,922,10727,914,10726,913,10725,911,10723,910xe" filled="true" fillcolor="#cfad80" stroked="false">
              <v:path arrowok="t"/>
              <v:fill type="solid"/>
            </v:shape>
          </v:group>
          <v:group style="position:absolute;left:10803;top:3373;width:7;height:27" coordorigin="10803,3373" coordsize="7,27">
            <v:shape style="position:absolute;left:10803;top:3373;width:7;height:27" coordorigin="10803,3373" coordsize="7,27" path="m10804,3373l10803,3399,10808,3400,10808,3392,10809,3383,10810,3375,10804,3373xe" filled="true" fillcolor="#cfad80" stroked="false">
              <v:path arrowok="t"/>
              <v:fill type="solid"/>
            </v:shape>
          </v:group>
          <v:group style="position:absolute;left:6132;top:560;width:16;height:20" coordorigin="6132,560" coordsize="16,20">
            <v:shape style="position:absolute;left:6132;top:560;width:16;height:20" coordorigin="6132,560" coordsize="16,20" path="m6141,560l6132,568,6148,579,6146,560,6141,560xe" filled="true" fillcolor="#cfad80" stroked="false">
              <v:path arrowok="t"/>
              <v:fill type="solid"/>
            </v:shape>
          </v:group>
          <v:group style="position:absolute;left:11716;top:589;width:10;height:21" coordorigin="11716,589" coordsize="10,21">
            <v:shape style="position:absolute;left:11716;top:589;width:10;height:21" coordorigin="11716,589" coordsize="10,21" path="m11723,589l11721,591,11716,597,11718,600,11719,604,11722,609,11724,605,11726,602,11726,599,11726,595,11724,592,11723,589xe" filled="true" fillcolor="#cfad80" stroked="false">
              <v:path arrowok="t"/>
              <v:fill type="solid"/>
            </v:shape>
          </v:group>
          <v:group style="position:absolute;left:8563;top:25;width:15;height:31" coordorigin="8563,25" coordsize="15,31">
            <v:shape style="position:absolute;left:8563;top:25;width:15;height:31" coordorigin="8563,25" coordsize="15,31" path="m8567,25l8563,46,8569,49,8572,56,8574,53,8577,49,8574,43,8572,36,8567,25xe" filled="true" fillcolor="#cfad80" stroked="false">
              <v:path arrowok="t"/>
              <v:fill type="solid"/>
            </v:shape>
          </v:group>
          <v:group style="position:absolute;left:9146;top:88;width:11;height:27" coordorigin="9146,88" coordsize="11,27">
            <v:shape style="position:absolute;left:9146;top:88;width:11;height:27" coordorigin="9146,88" coordsize="11,27" path="m9146,88l9147,96,9149,115,9157,101,9153,94,9146,88xe" filled="true" fillcolor="#cfad80" stroked="false">
              <v:path arrowok="t"/>
              <v:fill type="solid"/>
            </v:shape>
          </v:group>
          <v:group style="position:absolute;left:11324;top:205;width:14;height:28" coordorigin="11324,205" coordsize="14,28">
            <v:shape style="position:absolute;left:11324;top:205;width:14;height:28" coordorigin="11324,205" coordsize="14,28" path="m11333,205l11324,212,11326,221,11328,232,11338,227,11336,217,11333,205xe" filled="true" fillcolor="#cfad80" stroked="false">
              <v:path arrowok="t"/>
              <v:fill type="solid"/>
            </v:shape>
          </v:group>
          <v:group style="position:absolute;left:9234;top:2404;width:5;height:24" coordorigin="9234,2404" coordsize="5,24">
            <v:shape style="position:absolute;left:9234;top:2404;width:5;height:24" coordorigin="9234,2404" coordsize="5,24" path="m9237,2404l9234,2404,9234,2427,9236,2427,9237,2426,9239,2426,9238,2419,9238,2411,9237,2404xe" filled="true" fillcolor="#cfad80" stroked="false">
              <v:path arrowok="t"/>
              <v:fill type="solid"/>
            </v:shape>
          </v:group>
          <v:group style="position:absolute;left:8881;top:2448;width:11;height:18" coordorigin="8881,2448" coordsize="11,18">
            <v:shape style="position:absolute;left:8881;top:2448;width:11;height:18" coordorigin="8881,2448" coordsize="11,18" path="m8884,2448l8881,2465,8892,2452,8884,2448xe" filled="true" fillcolor="#cfad80" stroked="false">
              <v:path arrowok="t"/>
              <v:fill type="solid"/>
            </v:shape>
          </v:group>
          <v:group style="position:absolute;left:9290;top:3302;width:9;height:20" coordorigin="9290,3302" coordsize="9,20">
            <v:shape style="position:absolute;left:9290;top:3302;width:9;height:20" coordorigin="9290,3302" coordsize="9,20" path="m9294,3302l9291,3305,9290,3306,9292,3312,9296,3322,9298,3319,9295,3307,9294,3302xe" filled="true" fillcolor="#cfad80" stroked="false">
              <v:path arrowok="t"/>
              <v:fill type="solid"/>
            </v:shape>
          </v:group>
          <v:group style="position:absolute;left:9230;top:3322;width:10;height:31" coordorigin="9230,3322" coordsize="10,31">
            <v:shape style="position:absolute;left:9230;top:3322;width:10;height:31" coordorigin="9230,3322" coordsize="10,31" path="m9233,3322l9232,3324,9231,3325,9230,3327,9231,3333,9233,3339,9236,3353,9238,3340,9239,3335,9238,3328,9235,3325,9233,3322xe" filled="true" fillcolor="#cfad80" stroked="false">
              <v:path arrowok="t"/>
              <v:fill type="solid"/>
            </v:shape>
          </v:group>
          <v:group style="position:absolute;left:11081;top:945;width:16;height:22" coordorigin="11081,945" coordsize="16,22">
            <v:shape style="position:absolute;left:11081;top:945;width:16;height:22" coordorigin="11081,945" coordsize="16,22" path="m11083,945l11082,948,11081,950,11081,952,11085,957,11089,962,11094,967,11096,960,11097,957,11092,953,11083,945xe" filled="true" fillcolor="#cfad80" stroked="false">
              <v:path arrowok="t"/>
              <v:fill type="solid"/>
            </v:shape>
          </v:group>
          <v:group style="position:absolute;left:6014;top:529;width:13;height:20" coordorigin="6014,529" coordsize="13,20">
            <v:shape style="position:absolute;left:6014;top:529;width:13;height:20" coordorigin="6014,529" coordsize="13,20" path="m6019,529l6017,535,6014,539,6018,543,6020,548,6024,549,6025,542,6027,539,6025,536,6023,532,6020,530,6019,529xe" filled="true" fillcolor="#cfad80" stroked="false">
              <v:path arrowok="t"/>
              <v:fill type="solid"/>
            </v:shape>
          </v:group>
          <v:group style="position:absolute;left:6153;top:591;width:7;height:13" coordorigin="6153,591" coordsize="7,13">
            <v:shape style="position:absolute;left:6153;top:591;width:7;height:13" coordorigin="6153,591" coordsize="7,13" path="m6157,591l6155,594,6153,598,6154,601,6155,603,6155,603,6157,602,6160,597,6159,595,6158,593,6157,591xe" filled="true" fillcolor="#cfad80" stroked="false">
              <v:path arrowok="t"/>
              <v:fill type="solid"/>
            </v:shape>
          </v:group>
          <v:group style="position:absolute;left:9118;top:2532;width:8;height:28" coordorigin="9118,2532" coordsize="8,28">
            <v:shape style="position:absolute;left:9118;top:2532;width:8;height:28" coordorigin="9118,2532" coordsize="8,28" path="m9119,2532l9119,2536,9118,2540,9118,2547,9119,2550,9121,2559,9123,2546,9125,2542,9124,2539,9124,2536,9121,2534,9119,2532xe" filled="true" fillcolor="#cfad80" stroked="false">
              <v:path arrowok="t"/>
              <v:fill type="solid"/>
            </v:shape>
          </v:group>
          <v:group style="position:absolute;left:3792;top:1868;width:10;height:16" coordorigin="3792,1868" coordsize="10,16">
            <v:shape style="position:absolute;left:3792;top:1868;width:10;height:16" coordorigin="3792,1868" coordsize="10,16" path="m3799,1868l3797,1871,3794,1875,3792,1879,3793,1880,3794,1883,3795,1883,3797,1880,3799,1876,3802,1873,3800,1869,3799,1868xe" filled="true" fillcolor="#cfad80" stroked="false">
              <v:path arrowok="t"/>
              <v:fill type="solid"/>
            </v:shape>
          </v:group>
          <v:group style="position:absolute;left:5911;top:563;width:12;height:24" coordorigin="5911,563" coordsize="12,24">
            <v:shape style="position:absolute;left:5911;top:563;width:12;height:24" coordorigin="5911,563" coordsize="12,24" path="m5914,563l5913,565,5911,567,5915,580,5918,587,5919,585,5921,583,5922,581,5920,575,5914,563xe" filled="true" fillcolor="#cfad80" stroked="false">
              <v:path arrowok="t"/>
              <v:fill type="solid"/>
            </v:shape>
          </v:group>
          <v:group style="position:absolute;left:9129;top:3258;width:11;height:15" coordorigin="9129,3258" coordsize="11,15">
            <v:shape style="position:absolute;left:9129;top:3258;width:11;height:15" coordorigin="9129,3258" coordsize="11,15" path="m9130,3258l9130,3260,9129,3261,9129,3263,9134,3270,9137,3273,9138,3268,9139,3266,9136,3263,9130,3258xe" filled="true" fillcolor="#cfad80" stroked="false">
              <v:path arrowok="t"/>
              <v:fill type="solid"/>
            </v:shape>
          </v:group>
          <v:group style="position:absolute;left:9136;top:3171;width:14;height:19" coordorigin="9136,3171" coordsize="14,19">
            <v:shape style="position:absolute;left:9136;top:3171;width:14;height:19" coordorigin="9136,3171" coordsize="14,19" path="m9136,3171l9138,3190,9144,3187,9150,3178,9146,3176,9136,3171xe" filled="true" fillcolor="#cfad80" stroked="false">
              <v:path arrowok="t"/>
              <v:fill type="solid"/>
            </v:shape>
          </v:group>
          <v:group style="position:absolute;left:11809;top:1466;width:14;height:17" coordorigin="11809,1466" coordsize="14,17">
            <v:shape style="position:absolute;left:11809;top:1466;width:14;height:17" coordorigin="11809,1466" coordsize="14,17" path="m11815,1466l11813,1470,11809,1478,11812,1479,11817,1480,11818,1481,11820,1482,11821,1483,11822,1480,11823,1478,11815,1466xe" filled="true" fillcolor="#cfad80" stroked="false">
              <v:path arrowok="t"/>
              <v:fill type="solid"/>
            </v:shape>
          </v:group>
          <v:group style="position:absolute;left:11490;top:2833;width:7;height:19" coordorigin="11490,2833" coordsize="7,19">
            <v:shape style="position:absolute;left:11490;top:2833;width:7;height:19" coordorigin="11490,2833" coordsize="7,19" path="m11492,2833l11491,2838,11491,2844,11490,2849,11492,2850,11492,2851,11494,2846,11496,2835,11495,2834,11493,2834,11492,2833xe" filled="true" fillcolor="#cfad80" stroked="false">
              <v:path arrowok="t"/>
              <v:fill type="solid"/>
            </v:shape>
          </v:group>
          <v:group style="position:absolute;left:9197;top:3302;width:9;height:16" coordorigin="9197,3302" coordsize="9,16">
            <v:shape style="position:absolute;left:9197;top:3302;width:9;height:16" coordorigin="9197,3302" coordsize="9,16" path="m9201,3302l9200,3305,9197,3312,9199,3314,9201,3317,9203,3317,9204,3318,9206,3311,9206,3310,9205,3307,9203,3305,9201,3302xe" filled="true" fillcolor="#cfad80" stroked="false">
              <v:path arrowok="t"/>
              <v:fill type="solid"/>
            </v:shape>
          </v:group>
          <v:group style="position:absolute;left:9231;top:3302;width:11;height:13" coordorigin="9231,3302" coordsize="11,13">
            <v:shape style="position:absolute;left:9231;top:3302;width:11;height:13" coordorigin="9231,3302" coordsize="11,13" path="m9232,3302l9231,3304,9231,3306,9231,3308,9237,3312,9240,3314,9241,3310,9241,3308,9232,3302xe" filled="true" fillcolor="#cfad80" stroked="false">
              <v:path arrowok="t"/>
              <v:fill type="solid"/>
            </v:shape>
          </v:group>
          <v:group style="position:absolute;left:3799;top:1136;width:8;height:16" coordorigin="3799,1136" coordsize="8,16">
            <v:shape style="position:absolute;left:3799;top:1136;width:8;height:16" coordorigin="3799,1136" coordsize="8,16" path="m3804,1136l3803,1138,3801,1141,3799,1144,3801,1147,3803,1149,3804,1151,3805,1149,3807,1146,3807,1144,3807,1141,3805,1139,3804,1136xe" filled="true" fillcolor="#cfad80" stroked="false">
              <v:path arrowok="t"/>
              <v:fill type="solid"/>
            </v:shape>
          </v:group>
          <v:group style="position:absolute;left:8845;top:2422;width:12;height:15" coordorigin="8845,2422" coordsize="12,15">
            <v:shape style="position:absolute;left:8845;top:2422;width:12;height:15" coordorigin="8845,2422" coordsize="12,15" path="m8851,2422l8849,2424,8848,2425,8846,2429,8845,2432,8846,2435,8846,2437,8850,2434,8853,2431,8857,2428,8857,2423,8854,2423,8851,2422xe" filled="true" fillcolor="#cfad80" stroked="false">
              <v:path arrowok="t"/>
              <v:fill type="solid"/>
            </v:shape>
          </v:group>
          <v:group style="position:absolute;left:10471;top:3445;width:9;height:13" coordorigin="10471,3445" coordsize="9,13">
            <v:shape style="position:absolute;left:10471;top:3445;width:9;height:13" coordorigin="10471,3445" coordsize="9,13" path="m10475,3445l10473,3449,10471,3452,10473,3455,10475,3458,10477,3457,10478,3454,10480,3452,10478,3450,10477,3446,10475,3445xe" filled="true" fillcolor="#cfad80" stroked="false">
              <v:path arrowok="t"/>
              <v:fill type="solid"/>
            </v:shape>
          </v:group>
          <v:group style="position:absolute;left:9341;top:920;width:8;height:20" coordorigin="9341,920" coordsize="8,20">
            <v:shape style="position:absolute;left:9341;top:920;width:8;height:20" coordorigin="9341,920" coordsize="8,20" path="m9345,920l9344,924,9342,928,9341,932,9341,933,9343,936,9346,940,9347,934,9348,931,9348,925,9346,922,9345,920xe" filled="true" fillcolor="#cfad80" stroked="false">
              <v:path arrowok="t"/>
              <v:fill type="solid"/>
            </v:shape>
          </v:group>
          <v:group style="position:absolute;left:9023;top:3322;width:11;height:14" coordorigin="9023,3322" coordsize="11,14">
            <v:shape style="position:absolute;left:9023;top:3322;width:11;height:14" coordorigin="9023,3322" coordsize="11,14" path="m9031,3322l9030,3322,9028,3323,9026,3325,9023,3328,9026,3332,9028,3335,9028,3335,9030,3332,9031,3328,9033,3325,9032,3324,9031,3322xe" filled="true" fillcolor="#cfad80" stroked="false">
              <v:path arrowok="t"/>
              <v:fill type="solid"/>
            </v:shape>
          </v:group>
          <v:group style="position:absolute;left:9095;top:2881;width:7;height:18" coordorigin="9095,2881" coordsize="7,18">
            <v:shape style="position:absolute;left:9095;top:2881;width:7;height:18" coordorigin="9095,2881" coordsize="7,18" path="m9098,2881l9095,2884,9095,2884,9095,2888,9096,2892,9097,2899,9099,2894,9101,2892,9101,2887,9100,2883,9099,2882,9098,2881xe" filled="true" fillcolor="#cfad80" stroked="false">
              <v:path arrowok="t"/>
              <v:fill type="solid"/>
            </v:shape>
          </v:group>
          <v:group style="position:absolute;left:10991;top:2834;width:6;height:17" coordorigin="10991,2834" coordsize="6,17">
            <v:shape style="position:absolute;left:10991;top:2834;width:6;height:17" coordorigin="10991,2834" coordsize="6,17" path="m10994,2834l10993,2835,10991,2837,10991,2837,10992,2842,10993,2846,10993,2851,10994,2850,10997,2849,10996,2844,10995,2839,10994,2834xe" filled="true" fillcolor="#cfad80" stroked="false">
              <v:path arrowok="t"/>
              <v:fill type="solid"/>
            </v:shape>
          </v:group>
          <v:group style="position:absolute;left:10458;top:2542;width:10;height:13" coordorigin="10458,2542" coordsize="10,13">
            <v:shape style="position:absolute;left:10458;top:2542;width:10;height:13" coordorigin="10458,2542" coordsize="10,13" path="m10465,2542l10464,2543,10462,2545,10458,2550,10461,2552,10463,2555,10464,2554,10465,2553,10466,2549,10467,2546,10467,2546,10465,2542xe" filled="true" fillcolor="#cfad80" stroked="false">
              <v:path arrowok="t"/>
              <v:fill type="solid"/>
            </v:shape>
          </v:group>
          <v:group style="position:absolute;left:8960;top:2460;width:8;height:20" coordorigin="8960,2460" coordsize="8,20">
            <v:shape style="position:absolute;left:8960;top:2460;width:8;height:20" coordorigin="8960,2460" coordsize="8,20" path="m8963,2460l8962,2460,8961,2461,8960,2462,8961,2467,8962,2473,8962,2479,8967,2476,8966,2471,8964,2465,8963,2460xe" filled="true" fillcolor="#cfad80" stroked="false">
              <v:path arrowok="t"/>
              <v:fill type="solid"/>
            </v:shape>
          </v:group>
          <v:group style="position:absolute;left:8900;top:2429;width:9;height:24" coordorigin="8900,2429" coordsize="9,24">
            <v:shape style="position:absolute;left:8900;top:2429;width:9;height:24" coordorigin="8900,2429" coordsize="9,24" path="m8906,2429l8905,2429,8903,2429,8901,2432,8900,2436,8901,2440,8905,2453,8907,2443,8908,2439,8908,2434,8908,2433,8906,2429xe" filled="true" fillcolor="#cfad80" stroked="false">
              <v:path arrowok="t"/>
              <v:fill type="solid"/>
            </v:shape>
          </v:group>
          <v:group style="position:absolute;left:9281;top:3102;width:5;height:19" coordorigin="9281,3102" coordsize="5,19">
            <v:shape style="position:absolute;left:9281;top:3102;width:5;height:19" coordorigin="9281,3102" coordsize="5,19" path="m9282,3102l9281,3120,9282,3118,9284,3116,9285,3113,9285,3112,9284,3109,9282,3102xe" filled="true" fillcolor="#cfad80" stroked="false">
              <v:path arrowok="t"/>
              <v:fill type="solid"/>
            </v:shape>
          </v:group>
          <v:group style="position:absolute;left:9092;top:3081;width:9;height:14" coordorigin="9092,3081" coordsize="9,14">
            <v:shape style="position:absolute;left:9092;top:3081;width:9;height:14" coordorigin="9092,3081" coordsize="9,14" path="m9100,3081l9095,3085,9092,3087,9093,3090,9094,3092,9095,3094,9097,3092,9098,3090,9100,3086,9100,3083,9100,3081xe" filled="true" fillcolor="#cfad80" stroked="false">
              <v:path arrowok="t"/>
              <v:fill type="solid"/>
            </v:shape>
          </v:group>
          <v:group style="position:absolute;left:7652;top:3248;width:10;height:15" coordorigin="7652,3248" coordsize="10,15">
            <v:shape style="position:absolute;left:7652;top:3248;width:10;height:15" coordorigin="7652,3248" coordsize="10,15" path="m7661,3248l7658,3249,7655,3249,7652,3250,7652,3252,7652,3255,7655,3258,7661,3263,7661,3248xe" filled="true" fillcolor="#cfad80" stroked="false">
              <v:path arrowok="t"/>
              <v:fill type="solid"/>
            </v:shape>
          </v:group>
          <v:group style="position:absolute;left:7016;top:2504;width:42;height:106" coordorigin="7016,2504" coordsize="42,106">
            <v:shape style="position:absolute;left:7016;top:2504;width:42;height:106" coordorigin="7016,2504" coordsize="42,106" path="m7017,2512l7022,2529,7030,2541,7026,2547,7022,2553,7016,2561,7021,2573,7030,2592,7039,2609,7049,2571,7057,2538,7032,2538,7028,2521,7020,2513,7018,2512,7017,2512xe" filled="true" fillcolor="#cfad80" stroked="false">
              <v:path arrowok="t"/>
              <v:fill type="solid"/>
            </v:shape>
            <v:shape style="position:absolute;left:7016;top:2504;width:42;height:106" coordorigin="7016,2504" coordsize="42,106" path="m7053,2504l7036,2507,7038,2516,7040,2523,7041,2530,7041,2531,7032,2538,7057,2538,7058,2531,7041,2531,7041,2531,7041,2530,7045,2523,7053,2504xe" filled="true" fillcolor="#cfad80" stroked="false">
              <v:path arrowok="t"/>
              <v:fill type="solid"/>
            </v:shape>
          </v:group>
          <v:group style="position:absolute;left:7318;top:1428;width:34;height:99" coordorigin="7318,1428" coordsize="34,99">
            <v:shape style="position:absolute;left:7318;top:1428;width:34;height:99" coordorigin="7318,1428" coordsize="34,99" path="m7324,1428l7323,1435,7320,1444,7322,1456,7324,1476,7324,1496,7319,1515,7318,1517,7319,1522,7319,1526,7338,1512,7336,1492,7337,1472,7341,1454,7351,1438,7324,1428xe" filled="true" fillcolor="#cfad80" stroked="false">
              <v:path arrowok="t"/>
              <v:fill type="solid"/>
            </v:shape>
          </v:group>
          <v:group style="position:absolute;left:7258;top:1454;width:49;height:61" coordorigin="7258,1454" coordsize="49,61">
            <v:shape style="position:absolute;left:7258;top:1454;width:49;height:61" coordorigin="7258,1454" coordsize="49,61" path="m7281,1454l7258,1485,7258,1487,7259,1492,7259,1493,7267,1513,7270,1514,7277,1500,7281,1491,7285,1486,7303,1486,7305,1479,7306,1474,7290,1474,7288,1455,7281,1454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3,1486l7285,1486,7292,1491,7294,1493,7299,1492,7301,1489,7303,1486xe" filled="true" fillcolor="#cfad80" stroked="false">
              <v:path arrowok="t"/>
              <v:fill type="solid"/>
            </v:shape>
            <v:shape style="position:absolute;left:7258;top:1454;width:49;height:61" coordorigin="7258,1454" coordsize="49,61" path="m7301,1464l7299,1465,7290,1474,7306,1474,7306,1473,7306,1471,7301,1464xe" filled="true" fillcolor="#cfad80" stroked="false">
              <v:path arrowok="t"/>
              <v:fill type="solid"/>
            </v:shape>
          </v:group>
          <v:group style="position:absolute;left:7435;top:2140;width:37;height:67" coordorigin="7435,2140" coordsize="37,67">
            <v:shape style="position:absolute;left:7435;top:2140;width:37;height:67" coordorigin="7435,2140" coordsize="37,67" path="m7457,2140l7455,2141,7448,2149,7442,2168,7435,2202,7446,2206,7455,2195,7471,2195,7468,2190,7464,2183,7460,2177,7460,2177,7456,2160,7457,2140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71,2195l7455,2195,7463,2203,7472,2197,7471,2195xe" filled="true" fillcolor="#cfad80" stroked="false">
              <v:path arrowok="t"/>
              <v:fill type="solid"/>
            </v:shape>
            <v:shape style="position:absolute;left:7435;top:2140;width:37;height:67" coordorigin="7435,2140" coordsize="37,67" path="m7460,2177l7460,2177,7460,2177xe" filled="true" fillcolor="#cfad80" stroked="false">
              <v:path arrowok="t"/>
              <v:fill type="solid"/>
            </v:shape>
          </v:group>
          <v:group style="position:absolute;left:7445;top:1866;width:44;height:53" coordorigin="7445,1866" coordsize="44,53">
            <v:shape style="position:absolute;left:7445;top:1866;width:44;height:53" coordorigin="7445,1866" coordsize="44,53" path="m7473,1866l7456,1868,7451,1886,7445,1903,7453,1919,7460,1915,7466,1903,7472,1892,7477,1879,7484,1879,7484,1879,7473,1866xe" filled="true" fillcolor="#cfad80" stroked="false">
              <v:path arrowok="t"/>
              <v:fill type="solid"/>
            </v:shape>
            <v:shape style="position:absolute;left:7445;top:1866;width:44;height:53" coordorigin="7445,1866" coordsize="44,53" path="m7484,1879l7477,1879,7488,1887,7484,1879xe" filled="true" fillcolor="#cfad80" stroked="false">
              <v:path arrowok="t"/>
              <v:fill type="solid"/>
            </v:shape>
          </v:group>
          <v:group style="position:absolute;left:6951;top:1939;width:41;height:46" coordorigin="6951,1939" coordsize="41,46">
            <v:shape style="position:absolute;left:6951;top:1939;width:41;height:46" coordorigin="6951,1939" coordsize="41,46" path="m6961,1939l6951,1954,6953,1966,6968,1985,6982,1971,6987,1961,6982,1961,6968,1947,6961,1939xe" filled="true" fillcolor="#cfad80" stroked="false">
              <v:path arrowok="t"/>
              <v:fill type="solid"/>
            </v:shape>
            <v:shape style="position:absolute;left:6951;top:1939;width:41;height:46" coordorigin="6951,1939" coordsize="41,46" path="m6991,1950l6987,1955,6985,1957,6982,1961,6987,1961,6991,1950xe" filled="true" fillcolor="#cfad80" stroked="false">
              <v:path arrowok="t"/>
              <v:fill type="solid"/>
            </v:shape>
          </v:group>
          <v:group style="position:absolute;left:7260;top:1404;width:15;height:22" coordorigin="7260,1404" coordsize="15,22">
            <v:shape style="position:absolute;left:7260;top:1404;width:15;height:22" coordorigin="7260,1404" coordsize="15,22" path="m7263,1404l7260,1425,7272,1426,7275,1406,7263,1404xe" filled="true" fillcolor="#cfad80" stroked="false">
              <v:path arrowok="t"/>
              <v:fill type="solid"/>
            </v:shape>
          </v:group>
          <v:group style="position:absolute;left:7076;top:2682;width:21;height:33" coordorigin="7076,2682" coordsize="21,33">
            <v:shape style="position:absolute;left:7076;top:2682;width:21;height:33" coordorigin="7076,2682" coordsize="21,33" path="m7089,2682l7076,2692,7097,2715,7095,2689,7089,2682xe" filled="true" fillcolor="#cfad80" stroked="false">
              <v:path arrowok="t"/>
              <v:fill type="solid"/>
            </v:shape>
          </v:group>
          <v:group style="position:absolute;left:7056;top:2681;width:20;height:26" coordorigin="7056,2681" coordsize="20,26">
            <v:shape style="position:absolute;left:7056;top:2681;width:20;height:26" coordorigin="7056,2681" coordsize="20,26" path="m7059,2681l7056,2704,7075,2706,7070,2696,7068,2690,7066,2686,7064,2683,7061,2682,7059,2681xe" filled="true" fillcolor="#cfad80" stroked="false">
              <v:path arrowok="t"/>
              <v:fill type="solid"/>
            </v:shape>
          </v:group>
          <v:group style="position:absolute;left:6813;top:3005;width:28;height:30" coordorigin="6813,3005" coordsize="28,30">
            <v:shape style="position:absolute;left:6813;top:3005;width:28;height:30" coordorigin="6813,3005" coordsize="28,30" path="m6815,3015l6813,3034,6839,3018,6820,3018,6815,3015xe" filled="true" fillcolor="#cfad80" stroked="false">
              <v:path arrowok="t"/>
              <v:fill type="solid"/>
            </v:shape>
            <v:shape style="position:absolute;left:6813;top:3005;width:28;height:30" coordorigin="6813,3005" coordsize="28,30" path="m6833,3005l6830,3013,6825,3016,6820,3018,6839,3018,6841,3017,6833,3005xe" filled="true" fillcolor="#cfad80" stroked="false">
              <v:path arrowok="t"/>
              <v:fill type="solid"/>
            </v:shape>
          </v:group>
          <v:group style="position:absolute;left:6980;top:1841;width:16;height:30" coordorigin="6980,1841" coordsize="16,30">
            <v:shape style="position:absolute;left:6980;top:1841;width:16;height:30" coordorigin="6980,1841" coordsize="16,30" path="m6988,1841l6984,1842,6980,1842,6981,1849,6982,1857,6983,1870,6992,1860,6996,1853,6990,1844,6989,1842,6984,1842,6980,1841,6989,1841,6988,1841xe" filled="true" fillcolor="#cfad80" stroked="false">
              <v:path arrowok="t"/>
              <v:fill type="solid"/>
            </v:shape>
          </v:group>
          <v:group style="position:absolute;left:7087;top:2726;width:16;height:25" coordorigin="7087,2726" coordsize="16,25">
            <v:shape style="position:absolute;left:7087;top:2726;width:16;height:25" coordorigin="7087,2726" coordsize="16,25" path="m7095,2726l7089,2726,7087,2751,7094,2744,7099,2740,7103,2736,7103,2733,7102,2731,7101,2728,7095,2726xe" filled="true" fillcolor="#cfad80" stroked="false">
              <v:path arrowok="t"/>
              <v:fill type="solid"/>
            </v:shape>
          </v:group>
          <v:group style="position:absolute;left:7315;top:1370;width:15;height:18" coordorigin="7315,1370" coordsize="15,18">
            <v:shape style="position:absolute;left:7315;top:1370;width:15;height:18" coordorigin="7315,1370" coordsize="15,18" path="m7325,1370l7315,1371,7317,1374,7321,1388,7330,1387,7325,1370xe" filled="true" fillcolor="#cfad80" stroked="false">
              <v:path arrowok="t"/>
              <v:fill type="solid"/>
            </v:shape>
          </v:group>
          <v:group style="position:absolute;left:7349;top:1537;width:16;height:22" coordorigin="7349,1537" coordsize="16,22">
            <v:shape style="position:absolute;left:7349;top:1537;width:16;height:22" coordorigin="7349,1537" coordsize="16,22" path="m7363,1537l7359,1544,7354,1550,7349,1558,7364,1556,7363,1537xe" filled="true" fillcolor="#cfad80" stroked="false">
              <v:path arrowok="t"/>
              <v:fill type="solid"/>
            </v:shape>
          </v:group>
          <v:group style="position:absolute;left:7071;top:2795;width:12;height:32" coordorigin="7071,2795" coordsize="12,32">
            <v:shape style="position:absolute;left:7071;top:2795;width:12;height:32" coordorigin="7071,2795" coordsize="12,32" path="m7077,2795l7076,2804,7071,2814,7083,2826,7081,2812,7080,2796,7077,2795,7077,2795xe" filled="true" fillcolor="#cfad80" stroked="false">
              <v:path arrowok="t"/>
              <v:fill type="solid"/>
            </v:shape>
          </v:group>
          <v:group style="position:absolute;left:7156;top:2531;width:10;height:16" coordorigin="7156,2531" coordsize="10,16">
            <v:shape style="position:absolute;left:7156;top:2531;width:10;height:16" coordorigin="7156,2531" coordsize="10,16" path="m7157,2531l7156,2547,7159,2543,7162,2539,7166,2534,7157,2531xe" filled="true" fillcolor="#cfad80" stroked="false">
              <v:path arrowok="t"/>
              <v:fill type="solid"/>
            </v:shape>
          </v:group>
          <v:group style="position:absolute;left:7216;top:1353;width:13;height:22" coordorigin="7216,1353" coordsize="13,22">
            <v:shape style="position:absolute;left:7216;top:1353;width:13;height:22" coordorigin="7216,1353" coordsize="13,22" path="m7219,1353l7218,1355,7217,1357,7216,1359,7219,1364,7225,1375,7226,1372,7228,1369,7229,1366,7226,1361,7219,1353xe" filled="true" fillcolor="#cfad80" stroked="false">
              <v:path arrowok="t"/>
              <v:fill type="solid"/>
            </v:shape>
          </v:group>
          <v:group style="position:absolute;left:7463;top:3399;width:11;height:20" coordorigin="7463,3399" coordsize="11,20">
            <v:shape style="position:absolute;left:7463;top:3399;width:11;height:20" coordorigin="7463,3399" coordsize="11,20" path="m7470,3399l7463,3413,7465,3416,7467,3418,7469,3414,7473,3404,7472,3403,7471,3401,7470,3399xe" filled="true" fillcolor="#cfad80" stroked="false">
              <v:path arrowok="t"/>
              <v:fill type="solid"/>
            </v:shape>
          </v:group>
          <v:group style="position:absolute;left:7007;top:2089;width:8;height:25" coordorigin="7007,2089" coordsize="8,25">
            <v:shape style="position:absolute;left:7007;top:2089;width:8;height:25" coordorigin="7007,2089" coordsize="8,25" path="m7013,2089l7011,2090,7007,2091,7009,2099,7011,2113,7012,2113,7015,2112,7014,2104,7013,2089xe" filled="true" fillcolor="#cfad80" stroked="false">
              <v:path arrowok="t"/>
              <v:fill type="solid"/>
            </v:shape>
          </v:group>
          <v:group style="position:absolute;left:6956;top:1746;width:10;height:15" coordorigin="6956,1746" coordsize="10,15">
            <v:shape style="position:absolute;left:6956;top:1746;width:10;height:15" coordorigin="6956,1746" coordsize="10,15" path="m6960,1746l6959,1749,6956,1752,6961,1758,6963,1761,6964,1758,6966,1755,6965,1751,6963,1748,6961,1747,6960,1746xe" filled="true" fillcolor="#cfad80" stroked="false">
              <v:path arrowok="t"/>
              <v:fill type="solid"/>
            </v:shape>
          </v:group>
          <v:group style="position:absolute;left:7068;top:2727;width:12;height:27" coordorigin="7068,2727" coordsize="12,27">
            <v:shape style="position:absolute;left:7068;top:2727;width:12;height:27" coordorigin="7068,2727" coordsize="12,27" path="m7079,2727l7068,2734,7074,2746,7074,2754,7076,2739,7079,2727xe" filled="true" fillcolor="#cfad80" stroked="false">
              <v:path arrowok="t"/>
              <v:fill type="solid"/>
            </v:shape>
          </v:group>
          <v:group style="position:absolute;left:7182;top:1449;width:11;height:19" coordorigin="7182,1449" coordsize="11,19">
            <v:shape style="position:absolute;left:7182;top:1449;width:11;height:19" coordorigin="7182,1449" coordsize="11,19" path="m7189,1449l7184,1458,7182,1462,7182,1463,7185,1467,7187,1462,7192,1454,7191,1453,7189,1449xe" filled="true" fillcolor="#cfad80" stroked="false">
              <v:path arrowok="t"/>
              <v:fill type="solid"/>
            </v:shape>
          </v:group>
          <v:group style="position:absolute;left:6930;top:2016;width:12;height:42" coordorigin="6930,2016" coordsize="12,42">
            <v:shape style="position:absolute;left:6930;top:2016;width:12;height:42" coordorigin="6930,2016" coordsize="12,42" path="m6941,2018l6938,2020,6936,2022,6934,2023,6934,2024,6930,2028,6931,2035,6938,2058,6939,2042,6940,2028,6941,2018xe" filled="true" fillcolor="#cfad80" stroked="false">
              <v:path arrowok="t"/>
              <v:fill type="solid"/>
            </v:shape>
            <v:shape style="position:absolute;left:6930;top:2016;width:12;height:42" coordorigin="6930,2016" coordsize="12,42" path="m6942,2016l6942,2017,6941,2017,6941,2018,6942,2018,6942,2016xe" filled="true" fillcolor="#cfad80" stroked="false">
              <v:path arrowok="t"/>
              <v:fill type="solid"/>
            </v:shape>
          </v:group>
          <v:group style="position:absolute;left:6942;top:2000;width:10;height:17" coordorigin="6942,2000" coordsize="10,17">
            <v:shape style="position:absolute;left:6942;top:2000;width:10;height:17" coordorigin="6942,2000" coordsize="10,17" path="m6951,2000l6944,2000,6942,2000,6942,2007,6942,2009,6942,2016,6951,2000xe" filled="true" fillcolor="#cfad80" stroked="false">
              <v:path arrowok="t"/>
              <v:fill type="solid"/>
            </v:shape>
          </v:group>
          <v:group style="position:absolute;left:6633;top:2059;width:13;height:22" coordorigin="6633,2059" coordsize="13,22">
            <v:shape style="position:absolute;left:6633;top:2059;width:13;height:22" coordorigin="6633,2059" coordsize="13,22" path="m6637,2059l6633,2075,6637,2078,6645,2081,6640,2067,6637,2059xe" filled="true" fillcolor="#cfad80" stroked="false">
              <v:path arrowok="t"/>
              <v:fill type="solid"/>
            </v:shape>
          </v:group>
          <v:group style="position:absolute;left:7261;top:1449;width:8;height:26" coordorigin="7261,1449" coordsize="8,26">
            <v:shape style="position:absolute;left:7261;top:1449;width:8;height:26" coordorigin="7261,1449" coordsize="8,26" path="m7264,1449l7261,1452,7261,1457,7262,1460,7265,1474,7267,1464,7268,1461,7268,1455,7266,1451,7265,1450,7264,1449xe" filled="true" fillcolor="#cfad80" stroked="false">
              <v:path arrowok="t"/>
              <v:fill type="solid"/>
            </v:shape>
          </v:group>
          <v:group style="position:absolute;left:7244;top:1362;width:8;height:26" coordorigin="7244,1362" coordsize="8,26">
            <v:shape style="position:absolute;left:7244;top:1362;width:8;height:26" coordorigin="7244,1362" coordsize="8,26" path="m7248,1362l7246,1364,7244,1366,7244,1371,7245,1375,7248,1388,7250,1378,7251,1375,7251,1372,7251,1369,7249,1366,7248,1362xe" filled="true" fillcolor="#cfad80" stroked="false">
              <v:path arrowok="t"/>
              <v:fill type="solid"/>
            </v:shape>
          </v:group>
          <v:group style="position:absolute;left:6984;top:2547;width:9;height:17" coordorigin="6984,2547" coordsize="9,17">
            <v:shape style="position:absolute;left:6984;top:2547;width:9;height:17" coordorigin="6984,2547" coordsize="9,17" path="m6987,2547l6985,2550,6984,2551,6985,2555,6987,2560,6988,2564,6991,2561,6992,2559,6989,2551,6987,2547xe" filled="true" fillcolor="#cfad80" stroked="false">
              <v:path arrowok="t"/>
              <v:fill type="solid"/>
            </v:shape>
          </v:group>
          <v:group style="position:absolute;left:7066;top:2557;width:7;height:17" coordorigin="7066,2557" coordsize="7,17">
            <v:shape style="position:absolute;left:7066;top:2557;width:7;height:17" coordorigin="7066,2557" coordsize="7,17" path="m7068,2557l7068,2559,7067,2562,7067,2567,7066,2572,7068,2573,7070,2574,7071,2569,7073,2559,7071,2558,7068,2557xe" filled="true" fillcolor="#cfad80" stroked="false">
              <v:path arrowok="t"/>
              <v:fill type="solid"/>
            </v:shape>
          </v:group>
          <v:group style="position:absolute;left:7119;top:2744;width:10;height:13" coordorigin="7119,2744" coordsize="10,13">
            <v:shape style="position:absolute;left:7119;top:2744;width:10;height:13" coordorigin="7119,2744" coordsize="10,13" path="m7128,2744l7125,2747,7123,2750,7119,2753,7127,2757,7128,2744xe" filled="true" fillcolor="#cfad80" stroked="false">
              <v:path arrowok="t"/>
              <v:fill type="solid"/>
            </v:shape>
          </v:group>
          <v:group style="position:absolute;left:6634;top:2108;width:8;height:20" coordorigin="6634,2108" coordsize="8,20">
            <v:shape style="position:absolute;left:6634;top:2108;width:8;height:20" coordorigin="6634,2108" coordsize="8,20" path="m6638,2108l6636,2109,6634,2111,6635,2116,6637,2122,6638,2127,6639,2126,6640,2125,6641,2124,6640,2119,6639,2114,6638,2108xe" filled="true" fillcolor="#cfad80" stroked="false">
              <v:path arrowok="t"/>
              <v:fill type="solid"/>
            </v:shape>
          </v:group>
          <v:group style="position:absolute;left:7490;top:3453;width:7;height:11" coordorigin="7490,3453" coordsize="7,11">
            <v:shape style="position:absolute;left:7490;top:3453;width:7;height:11" coordorigin="7490,3453" coordsize="7,11" path="m7491,3453l7491,3455,7490,3457,7490,3460,7492,3463,7494,3464,7496,3457,7494,3456,7493,3455,7491,3453xe" filled="true" fillcolor="#cfad80" stroked="false">
              <v:path arrowok="t"/>
              <v:fill type="solid"/>
            </v:shape>
          </v:group>
          <v:group style="position:absolute;left:6824;top:3088;width:11;height:12" coordorigin="6824,3088" coordsize="11,12">
            <v:shape style="position:absolute;left:6824;top:3088;width:11;height:12" coordorigin="6824,3088" coordsize="11,12" path="m6825,3088l6825,3091,6825,3093,6824,3095,6827,3097,6831,3098,6834,3100,6834,3095,6835,3092,6828,3090,6825,3088xe" filled="true" fillcolor="#cfad80" stroked="false">
              <v:path arrowok="t"/>
              <v:fill type="solid"/>
            </v:shape>
          </v:group>
          <v:group style="position:absolute;left:7537;top:3283;width:98;height:81" coordorigin="7537,3283" coordsize="98,81">
            <v:shape style="position:absolute;left:7537;top:3283;width:98;height:81" coordorigin="7537,3283" coordsize="98,81" path="m7623,3331l7581,3331,7581,3341,7580,3360,7582,3361,7585,3363,7593,3362,7601,3352,7629,3352,7635,3347,7624,3334,7623,333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29,3352l7601,3352,7612,3355,7617,3361,7628,3353,7629,3352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63,3283l7557,3285,7550,3289,7541,3293,7537,3312,7545,3316,7553,3317,7557,3325,7562,3333,7562,3348,7566,3360,7572,3343,7581,3331,7623,3331,7622,3328,7603,3328,7592,3320,7590,3302,7588,3296,7578,3296,7575,3295,7571,3294,7567,3287,7563,3283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614,3291l7608,3316,7603,3328,7622,3328,7619,3318,7614,3291xe" filled="true" fillcolor="#cfad80" stroked="false">
              <v:path arrowok="t"/>
              <v:fill type="solid"/>
            </v:shape>
            <v:shape style="position:absolute;left:7537;top:3283;width:98;height:81" coordorigin="7537,3283" coordsize="98,81" path="m7586,3286l7582,3289,7578,3296,7588,3296,7586,3286xe" filled="true" fillcolor="#cfad80" stroked="false">
              <v:path arrowok="t"/>
              <v:fill type="solid"/>
            </v:shape>
          </v:group>
          <v:group style="position:absolute;left:7560;top:2029;width:40;height:74" coordorigin="7560,2029" coordsize="40,74">
            <v:shape style="position:absolute;left:7560;top:2029;width:40;height:74" coordorigin="7560,2029" coordsize="40,74" path="m7561,2029l7561,2035,7560,2045,7567,2056,7575,2074,7578,2096,7578,2099,7585,2103,7588,2101,7594,2099,7599,2079,7593,2059,7592,2057,7574,2057,7574,2054,7561,2029xe" filled="true" fillcolor="#cfad80" stroked="false">
              <v:path arrowok="t"/>
              <v:fill type="solid"/>
            </v:shape>
            <v:shape style="position:absolute;left:7560;top:2029;width:40;height:74" coordorigin="7560,2029" coordsize="40,74" path="m7590,2049l7574,2057,7592,2057,7590,2049xe" filled="true" fillcolor="#cfad80" stroked="false">
              <v:path arrowok="t"/>
              <v:fill type="solid"/>
            </v:shape>
          </v:group>
          <v:group style="position:absolute;left:7579;top:3125;width:21;height:45" coordorigin="7579,3125" coordsize="21,45">
            <v:shape style="position:absolute;left:7579;top:3125;width:21;height:45" coordorigin="7579,3125" coordsize="21,45" path="m7596,3125l7592,3128,7586,3128,7579,3147,7583,3159,7590,3170,7593,3157,7596,3144,7599,3132,7598,3130,7597,3127,7596,3125xe" filled="true" fillcolor="#cfad80" stroked="false">
              <v:path arrowok="t"/>
              <v:fill type="solid"/>
            </v:shape>
          </v:group>
          <v:group style="position:absolute;left:7463;top:1991;width:21;height:43" coordorigin="7463,1991" coordsize="21,43">
            <v:shape style="position:absolute;left:7463;top:1991;width:21;height:43" coordorigin="7463,1991" coordsize="21,43" path="m7475,1991l7471,2001,7467,2010,7463,2019,7467,2031,7472,2034,7477,2024,7483,2013,7481,2003,7475,1991xe" filled="true" fillcolor="#cfad80" stroked="false">
              <v:path arrowok="t"/>
              <v:fill type="solid"/>
            </v:shape>
          </v:group>
          <v:group style="position:absolute;left:7514;top:2181;width:14;height:22" coordorigin="7514,2181" coordsize="14,22">
            <v:shape style="position:absolute;left:7514;top:2181;width:14;height:22" coordorigin="7514,2181" coordsize="14,22" path="m7518,2181l7515,2190,7514,2203,7517,2200,7521,2197,7527,2193,7518,2181xe" filled="true" fillcolor="#cfad80" stroked="false">
              <v:path arrowok="t"/>
              <v:fill type="solid"/>
            </v:shape>
          </v:group>
          <v:group style="position:absolute;left:7483;top:2047;width:10;height:30" coordorigin="7483,2047" coordsize="10,30">
            <v:shape style="position:absolute;left:7483;top:2047;width:10;height:30" coordorigin="7483,2047" coordsize="10,30" path="m7493,2047l7483,2059,7491,2077,7492,2066,7493,2047xe" filled="true" fillcolor="#cfad80" stroked="false">
              <v:path arrowok="t"/>
              <v:fill type="solid"/>
            </v:shape>
          </v:group>
          <v:group style="position:absolute;left:7543;top:1950;width:8;height:22" coordorigin="7543,1950" coordsize="8,22">
            <v:shape style="position:absolute;left:7543;top:1950;width:8;height:22" coordorigin="7543,1950" coordsize="8,22" path="m7547,1950l7544,1951,7543,1952,7544,1958,7546,1964,7547,1971,7548,1969,7551,1966,7547,1950xe" filled="true" fillcolor="#cfad80" stroked="false">
              <v:path arrowok="t"/>
              <v:fill type="solid"/>
            </v:shape>
          </v:group>
          <v:group style="position:absolute;left:7555;top:3457;width:13;height:15" coordorigin="7555,3457" coordsize="13,15">
            <v:shape style="position:absolute;left:7555;top:3457;width:13;height:15" coordorigin="7555,3457" coordsize="13,15" path="m7556,3457l7555,3469,7557,3472,7567,3466,7561,3462,7558,3459,7556,3457xe" filled="true" fillcolor="#cfad80" stroked="false">
              <v:path arrowok="t"/>
              <v:fill type="solid"/>
            </v:shape>
          </v:group>
          <v:group style="position:absolute;left:7555;top:3456;width:2;height:2" coordorigin="7555,3456" coordsize="2,2">
            <v:shape style="position:absolute;left:7555;top:3456;width:2;height:2" coordorigin="7555,3456" coordsize="1,0" path="m7555,3456l7556,3456e" filled="false" stroked="true" strokeweight=".061pt" strokecolor="#cfad80">
              <v:path arrowok="t"/>
            </v:shape>
          </v:group>
          <v:group style="position:absolute;left:11010;top:560;width:10;height:15" coordorigin="11010,560" coordsize="10,15">
            <v:shape style="position:absolute;left:11010;top:560;width:10;height:15" coordorigin="11010,560" coordsize="10,15" path="m11019,560l11016,561,11013,562,11010,562,11010,564,11010,566,11010,567,11019,575,11019,560xe" filled="true" fillcolor="#cfad80" stroked="false">
              <v:path arrowok="t"/>
              <v:fill type="solid"/>
            </v:shape>
          </v:group>
          <v:group style="position:absolute;left:10797;top:296;width:24;height:66" coordorigin="10797,296" coordsize="24,66">
            <v:shape style="position:absolute;left:10797;top:296;width:24;height:66" coordorigin="10797,296" coordsize="24,66" path="m10811,296l10806,299,10800,301,10797,308,10804,325,10805,344,10806,348,10805,350,10809,354,10813,362,10814,352,10814,348,10814,344,10814,341,10812,338,10813,328,10820,316,10816,303,10814,301,10813,299,10811,296xe" filled="true" fillcolor="#cfad80" stroked="false">
              <v:path arrowok="t"/>
              <v:fill type="solid"/>
            </v:shape>
          </v:group>
          <v:group style="position:absolute;left:10877;top:454;width:14;height:68" coordorigin="10877,454" coordsize="14,68">
            <v:shape style="position:absolute;left:10877;top:454;width:14;height:68" coordorigin="10877,454" coordsize="14,68" path="m10879,454l10877,466,10878,486,10882,505,10888,522,10889,510,10888,498,10889,486,10891,469,10886,462,10879,454xe" filled="true" fillcolor="#cfad80" stroked="false">
              <v:path arrowok="t"/>
              <v:fill type="solid"/>
            </v:shape>
          </v:group>
          <v:group style="position:absolute;left:10434;top:0;width:21;height:27" coordorigin="10434,0" coordsize="21,27">
            <v:shape style="position:absolute;left:10434;top:0;width:21;height:27" coordorigin="10434,0" coordsize="21,27" path="m10452,0l10440,0,10434,5,10447,18,10455,27,10453,1,10452,0xe" filled="true" fillcolor="#cfad80" stroked="false">
              <v:path arrowok="t"/>
              <v:fill type="solid"/>
            </v:shape>
          </v:group>
          <v:group style="position:absolute;left:10908;top:1018;width:24;height:28" coordorigin="10908,1018" coordsize="24,28">
            <v:shape style="position:absolute;left:10908;top:1018;width:24;height:28" coordorigin="10908,1018" coordsize="24,28" path="m10919,1018l10914,1026,10908,1035,10917,1039,10930,1045,10930,1042,10931,1039,10932,1036,10928,1031,10924,1025,10919,1018xe" filled="true" fillcolor="#cfad80" stroked="false">
              <v:path arrowok="t"/>
              <v:fill type="solid"/>
            </v:shape>
          </v:group>
          <v:group style="position:absolute;left:10869;top:1327;width:22;height:39" coordorigin="10869,1327" coordsize="22,39">
            <v:shape style="position:absolute;left:10869;top:1327;width:22;height:39" coordorigin="10869,1327" coordsize="22,39" path="m10881,1327l10874,1338,10869,1348,10874,1361,10876,1366,10883,1364,10891,1364,10885,1344,10881,1327xe" filled="true" fillcolor="#cfad80" stroked="false">
              <v:path arrowok="t"/>
              <v:fill type="solid"/>
            </v:shape>
            <v:shape style="position:absolute;left:10869;top:1327;width:22;height:39" coordorigin="10869,1327" coordsize="22,39" path="m10891,1364l10883,1364,10891,1365,10891,1364xe" filled="true" fillcolor="#cfad80" stroked="false">
              <v:path arrowok="t"/>
              <v:fill type="solid"/>
            </v:shape>
          </v:group>
          <v:group style="position:absolute;left:10414;top:0;width:20;height:19" coordorigin="10414,0" coordsize="20,19">
            <v:shape style="position:absolute;left:10414;top:0;width:20;height:19" coordorigin="10414,0" coordsize="20,19" path="m10416,0l10414,16,10433,18,10428,8,10426,2,10425,0,10416,0e" filled="true" fillcolor="#cfad80" stroked="false">
              <v:path arrowok="t"/>
              <v:fill type="solid"/>
            </v:shape>
          </v:group>
          <v:group style="position:absolute;left:10874;top:371;width:19;height:27" coordorigin="10874,371" coordsize="19,27">
            <v:shape style="position:absolute;left:10874;top:371;width:19;height:27" coordorigin="10874,371" coordsize="19,27" path="m10882,371l10878,382,10874,394,10883,397,10893,375,10882,371xe" filled="true" fillcolor="#cfad80" stroked="false">
              <v:path arrowok="t"/>
              <v:fill type="solid"/>
            </v:shape>
          </v:group>
          <v:group style="position:absolute;left:10954;top:1000;width:18;height:24" coordorigin="10954,1000" coordsize="18,24">
            <v:shape style="position:absolute;left:10954;top:1000;width:18;height:24" coordorigin="10954,1000" coordsize="18,24" path="m10954,1000l10954,1005,10954,1007,10954,1016,10956,1018,10962,1023,10969,1023,10971,1007,10966,1005,10954,1000xe" filled="true" fillcolor="#cfad80" stroked="false">
              <v:path arrowok="t"/>
              <v:fill type="solid"/>
            </v:shape>
          </v:group>
          <v:group style="position:absolute;left:10445;top:38;width:16;height:25" coordorigin="10445,38" coordsize="16,25">
            <v:shape style="position:absolute;left:10445;top:38;width:16;height:25" coordorigin="10445,38" coordsize="16,25" path="m10453,38l10447,38,10445,63,10452,57,10461,48,10460,43,10459,40,10453,38xe" filled="true" fillcolor="#cfad80" stroked="false">
              <v:path arrowok="t"/>
              <v:fill type="solid"/>
            </v:shape>
          </v:group>
          <v:group style="position:absolute;left:10429;top:107;width:12;height:31" coordorigin="10429,107" coordsize="12,31">
            <v:shape style="position:absolute;left:10429;top:107;width:12;height:31" coordorigin="10429,107" coordsize="12,31" path="m10435,107l10434,116,10429,126,10441,138,10439,124,10438,109,10436,108,10435,107,10435,107xe" filled="true" fillcolor="#cfad80" stroked="false">
              <v:path arrowok="t"/>
              <v:fill type="solid"/>
            </v:shape>
          </v:group>
          <v:group style="position:absolute;left:10853;top:1273;width:13;height:26" coordorigin="10853,1273" coordsize="13,26">
            <v:shape style="position:absolute;left:10853;top:1273;width:13;height:26" coordorigin="10853,1273" coordsize="13,26" path="m10861,1273l10859,1279,10857,1285,10853,1292,10866,1299,10866,1289,10861,1273xe" filled="true" fillcolor="#cfad80" stroked="false">
              <v:path arrowok="t"/>
              <v:fill type="solid"/>
            </v:shape>
          </v:group>
          <v:group style="position:absolute;left:10791;top:1332;width:16;height:12" coordorigin="10791,1332" coordsize="16,12">
            <v:shape style="position:absolute;left:10791;top:1332;width:16;height:12" coordorigin="10791,1332" coordsize="16,12" path="m10791,1332l10791,1340,10806,1344,10805,1339,10805,1334,10804,1334,10800,1333,10795,1333,10791,1332xe" filled="true" fillcolor="#cfad80" stroked="false">
              <v:path arrowok="t"/>
              <v:fill type="solid"/>
            </v:shape>
          </v:group>
          <v:group style="position:absolute;left:10821;top:711;width:11;height:20" coordorigin="10821,711" coordsize="11,20">
            <v:shape style="position:absolute;left:10821;top:711;width:11;height:20" coordorigin="10821,711" coordsize="11,20" path="m10828,711l10826,715,10821,725,10823,729,10825,731,10831,717,10830,715,10828,711xe" filled="true" fillcolor="#cfad80" stroked="false">
              <v:path arrowok="t"/>
              <v:fill type="solid"/>
            </v:shape>
          </v:group>
          <v:group style="position:absolute;left:10888;top:429;width:17;height:17" coordorigin="10888,429" coordsize="17,17">
            <v:shape style="position:absolute;left:10888;top:429;width:17;height:17" coordorigin="10888,429" coordsize="17,17" path="m10888,429l10893,443,10905,445,10897,438,10893,434,10888,429xe" filled="true" fillcolor="#cfad80" stroked="false">
              <v:path arrowok="t"/>
              <v:fill type="solid"/>
            </v:shape>
          </v:group>
          <v:group style="position:absolute;left:10425;top:40;width:12;height:27" coordorigin="10425,40" coordsize="12,27">
            <v:shape style="position:absolute;left:10425;top:40;width:12;height:27" coordorigin="10425,40" coordsize="12,27" path="m10437,40l10425,47,10432,59,10431,67,10433,59,10437,40xe" filled="true" fillcolor="#cfad80" stroked="false">
              <v:path arrowok="t"/>
              <v:fill type="solid"/>
            </v:shape>
          </v:group>
          <v:group style="position:absolute;left:10920;top:363;width:18;height:23" coordorigin="10920,363" coordsize="18,23">
            <v:shape style="position:absolute;left:10920;top:363;width:18;height:23" coordorigin="10920,363" coordsize="18,23" path="m10927,363l10920,377,10926,386,10932,382,10937,378,10932,373,10927,363xe" filled="true" fillcolor="#cfad80" stroked="false">
              <v:path arrowok="t"/>
              <v:fill type="solid"/>
            </v:shape>
          </v:group>
          <v:group style="position:absolute;left:10477;top:57;width:10;height:13" coordorigin="10477,57" coordsize="10,13">
            <v:shape style="position:absolute;left:10477;top:57;width:10;height:13" coordorigin="10477,57" coordsize="10,13" path="m10486,57l10483,59,10477,65,10485,69,10486,57xe" filled="true" fillcolor="#cfad80" stroked="false">
              <v:path arrowok="t"/>
              <v:fill type="solid"/>
            </v:shape>
          </v:group>
          <v:group style="position:absolute;left:10848;top:766;width:7;height:11" coordorigin="10848,766" coordsize="7,11">
            <v:shape style="position:absolute;left:10848;top:766;width:7;height:11" coordorigin="10848,766" coordsize="7,11" path="m10849,766l10849,767,10848,770,10848,772,10850,775,10852,777,10853,772,10854,770,10851,767,10849,766xe" filled="true" fillcolor="#cfad80" stroked="false">
              <v:path arrowok="t"/>
              <v:fill type="solid"/>
            </v:shape>
          </v:group>
          <v:group style="position:absolute;left:10895;top:595;width:98;height:81" coordorigin="10895,595" coordsize="98,81">
            <v:shape style="position:absolute;left:10895;top:595;width:98;height:81" coordorigin="10895,595" coordsize="98,81" path="m10981,644l10939,644,10939,653,10938,672,10943,675,10951,674,10959,664,10987,664,10993,659,10982,646,10981,64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87,664l10959,664,10970,667,10975,674,10986,665,10987,664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21,595l10915,598,10899,605,10897,615,10895,624,10903,628,10911,630,10915,638,10919,646,10920,661,10924,672,10930,655,10939,644,10981,644,10980,640,10961,640,10950,632,10948,614,10946,608,10936,608,10933,607,10929,606,10925,599,10921,595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72,603l10966,628,10961,640,10980,640,10977,631,10972,603xe" filled="true" fillcolor="#cfad80" stroked="false">
              <v:path arrowok="t"/>
              <v:fill type="solid"/>
            </v:shape>
            <v:shape style="position:absolute;left:10895;top:595;width:98;height:81" coordorigin="10895,595" coordsize="98,81" path="m10944,599l10940,602,10936,608,10946,608,10944,599xe" filled="true" fillcolor="#cfad80" stroked="false">
              <v:path arrowok="t"/>
              <v:fill type="solid"/>
            </v:shape>
          </v:group>
          <v:group style="position:absolute;left:10936;top:437;width:21;height:45" coordorigin="10936,437" coordsize="21,45">
            <v:shape style="position:absolute;left:10936;top:437;width:21;height:45" coordorigin="10936,437" coordsize="21,45" path="m10954,437l10950,440,10944,440,10942,446,10936,459,10941,471,10948,482,10951,469,10957,444,10955,440,10954,437xe" filled="true" fillcolor="#cfad80" stroked="false">
              <v:path arrowok="t"/>
              <v:fill type="solid"/>
            </v:shape>
          </v:group>
          <v:group style="position:absolute;left:10945;top:304;width:10;height:21" coordorigin="10945,304" coordsize="10,21">
            <v:shape style="position:absolute;left:10945;top:304;width:10;height:21" coordorigin="10945,304" coordsize="10,21" path="m10948,304l10945,308,10947,314,10951,324,10952,322,10954,320,10955,319,10951,309,10948,304xe" filled="true" fillcolor="#cfad80" stroked="false">
              <v:path arrowok="t"/>
              <v:fill type="solid"/>
            </v:shape>
          </v:group>
          <v:group style="position:absolute;left:10928;top:784;width:14;height:25" coordorigin="10928,784" coordsize="14,25">
            <v:shape style="position:absolute;left:10928;top:784;width:14;height:25" coordorigin="10928,784" coordsize="14,25" path="m10928,784l10938,809,10942,789,10939,784,10928,784xe" filled="true" fillcolor="#cfad80" stroked="false">
              <v:path arrowok="t"/>
              <v:fill type="solid"/>
            </v:shape>
          </v:group>
          <v:group style="position:absolute;left:10959;top:899;width:10;height:17" coordorigin="10959,899" coordsize="10,17">
            <v:shape style="position:absolute;left:10959;top:899;width:10;height:17" coordorigin="10959,899" coordsize="10,17" path="m10962,899l10960,904,10959,906,10962,909,10967,915,10969,911,10969,910,10964,902,10962,899xe" filled="true" fillcolor="#cfad80" stroked="false">
              <v:path arrowok="t"/>
              <v:fill type="solid"/>
            </v:shape>
          </v:group>
          <v:group style="position:absolute;left:10985;top:183;width:8;height:15" coordorigin="10985,183" coordsize="8,15">
            <v:shape style="position:absolute;left:10985;top:183;width:8;height:15" coordorigin="10985,183" coordsize="8,15" path="m10988,183l10986,186,10985,189,10985,194,10987,197,10989,197,10990,198,10991,193,10992,191,10988,183xe" filled="true" fillcolor="#cfad80" stroked="false">
              <v:path arrowok="t"/>
              <v:fill type="solid"/>
            </v:shape>
          </v:group>
          <v:group style="position:absolute;left:10927;top:1343;width:11;height:18" coordorigin="10927,1343" coordsize="11,18">
            <v:shape style="position:absolute;left:10927;top:1343;width:11;height:18" coordorigin="10927,1343" coordsize="11,18" path="m10929,1343l10928,1345,10928,1347,10927,1348,10930,1352,10933,1356,10936,1360,10936,1359,10938,1356,10935,1351,10932,1347,10929,1343xe" filled="true" fillcolor="#cfad80" stroked="false">
              <v:path arrowok="t"/>
              <v:fill type="solid"/>
            </v:shape>
          </v:group>
          <v:group style="position:absolute;left:10912;top:769;width:13;height:15" coordorigin="10912,769" coordsize="13,15">
            <v:shape style="position:absolute;left:10912;top:769;width:13;height:15" coordorigin="10912,769" coordsize="13,15" path="m10913,769l10912,781,10915,784,10925,778,10919,774,10916,771,10913,769xe" filled="true" fillcolor="#cfad80" stroked="false">
              <v:path arrowok="t"/>
              <v:fill type="solid"/>
            </v:shape>
          </v:group>
          <v:group style="position:absolute;left:10913;top:768;width:2;height:2" coordorigin="10913,768" coordsize="2,2">
            <v:shape style="position:absolute;left:10913;top:768;width:2;height:2" coordorigin="10913,768" coordsize="1,2" path="m10913,768l10913,769,10913,769,10913,768xe" filled="true" fillcolor="#cfad80" stroked="false">
              <v:path arrowok="t"/>
              <v:fill type="solid"/>
            </v:shape>
          </v:group>
          <v:group style="position:absolute;left:3871;top:1354;width:22;height:42" coordorigin="3871,1354" coordsize="22,42">
            <v:shape style="position:absolute;left:3871;top:1354;width:22;height:42" coordorigin="3871,1354" coordsize="22,42" path="m3878,1354l3871,1368,3880,1386,3891,1395,3892,1376,3892,1357,3878,1354xe" filled="true" fillcolor="#cfad80" stroked="false">
              <v:path arrowok="t"/>
              <v:fill type="solid"/>
            </v:shape>
          </v:group>
          <v:group style="position:absolute;left:2243;top:2696;width:18;height:53" coordorigin="2243,2696" coordsize="18,53">
            <v:shape style="position:absolute;left:2243;top:2696;width:18;height:53" coordorigin="2243,2696" coordsize="18,53" path="m2252,2696l2248,2709,2245,2719,2243,2734,2244,2742,2247,2748,2252,2749,2254,2746,2257,2743,2260,2735,2259,2730,2258,2719,2255,2709,2252,2696xe" filled="true" fillcolor="#cfad80" stroked="false">
              <v:path arrowok="t"/>
              <v:fill type="solid"/>
            </v:shape>
          </v:group>
          <v:group style="position:absolute;left:1609;top:399;width:24;height:38" coordorigin="1609,399" coordsize="24,38">
            <v:shape style="position:absolute;left:1609;top:399;width:24;height:38" coordorigin="1609,399" coordsize="24,38" path="m1620,399l1609,404,1609,426,1609,437,1623,426,1632,419,1626,411,1620,399xe" filled="true" fillcolor="#cfad80" stroked="false">
              <v:path arrowok="t"/>
              <v:fill type="solid"/>
            </v:shape>
          </v:group>
          <v:group style="position:absolute;left:3881;top:1445;width:22;height:36" coordorigin="3881,1445" coordsize="22,36">
            <v:shape style="position:absolute;left:3881;top:1445;width:22;height:36" coordorigin="3881,1445" coordsize="22,36" path="m3899,1445l3894,1447,3888,1449,3881,1452,3886,1465,3890,1475,3897,1480,3903,1464,3899,1445xe" filled="true" fillcolor="#cfad80" stroked="false">
              <v:path arrowok="t"/>
              <v:fill type="solid"/>
            </v:shape>
          </v:group>
          <v:group style="position:absolute;left:1791;top:355;width:22;height:30" coordorigin="1791,355" coordsize="22,30">
            <v:shape style="position:absolute;left:1791;top:355;width:22;height:30" coordorigin="1791,355" coordsize="22,30" path="m1791,355l1796,383,1796,384,1813,380,1806,363,1804,360,1791,355xe" filled="true" fillcolor="#cfad80" stroked="false">
              <v:path arrowok="t"/>
              <v:fill type="solid"/>
            </v:shape>
          </v:group>
          <v:group style="position:absolute;left:3824;top:1516;width:20;height:28" coordorigin="3824,1516" coordsize="20,28">
            <v:shape style="position:absolute;left:3824;top:1516;width:20;height:28" coordorigin="3824,1516" coordsize="20,28" path="m3829,1516l3824,1543,3843,1543,3843,1541,3844,1536,3840,1530,3829,1516xe" filled="true" fillcolor="#cfad80" stroked="false">
              <v:path arrowok="t"/>
              <v:fill type="solid"/>
            </v:shape>
          </v:group>
          <v:group style="position:absolute;left:1556;top:393;width:16;height:17" coordorigin="1556,393" coordsize="16,17">
            <v:shape style="position:absolute;left:1556;top:393;width:16;height:17" coordorigin="1556,393" coordsize="16,17" path="m1556,393l1571,410,1570,395,1563,393,1556,393xe" filled="true" fillcolor="#cfad80" stroked="false">
              <v:path arrowok="t"/>
              <v:fill type="solid"/>
            </v:shape>
          </v:group>
          <v:group style="position:absolute;left:953;top:1809;width:11;height:12" coordorigin="953,1809" coordsize="11,12">
            <v:shape style="position:absolute;left:953;top:1809;width:11;height:12" coordorigin="953,1809" coordsize="11,12" path="m963,1809l960,1810,956,1810,953,1812,953,1818,956,1819,960,1820,964,1821,963,1809xe" filled="true" fillcolor="#cfad80" stroked="false">
              <v:path arrowok="t"/>
              <v:fill type="solid"/>
            </v:shape>
          </v:group>
          <v:group style="position:absolute;left:313;top:2687;width:13;height:25" coordorigin="313,2687" coordsize="13,25">
            <v:shape style="position:absolute;left:313;top:2687;width:13;height:25" coordorigin="313,2687" coordsize="13,25" path="m323,2687l320,2693,313,2707,324,2712,326,2703,323,2687xe" filled="true" fillcolor="#cfad80" stroked="false">
              <v:path arrowok="t"/>
              <v:fill type="solid"/>
            </v:shape>
          </v:group>
          <v:group style="position:absolute;left:0;top:2838;width:5;height:19" coordorigin="0,2838" coordsize="5,19">
            <v:shape style="position:absolute;left:0;top:2838;width:5;height:19" coordorigin="0,2838" coordsize="5,19" path="m0,2857l1,2856,4,2850,0,2838,0,2857e" filled="true" fillcolor="#cfad80" stroked="false">
              <v:path arrowok="t"/>
              <v:fill type="solid"/>
            </v:shape>
          </v:group>
          <v:group style="position:absolute;left:1544;top:434;width:16;height:20" coordorigin="1544,434" coordsize="16,20">
            <v:shape style="position:absolute;left:1544;top:434;width:16;height:20" coordorigin="1544,434" coordsize="16,20" path="m1544,434l1545,453,1550,454,1560,445,1548,437,1544,434xe" filled="true" fillcolor="#cfad80" stroked="false">
              <v:path arrowok="t"/>
              <v:fill type="solid"/>
            </v:shape>
          </v:group>
          <v:group style="position:absolute;left:178;top:390;width:12;height:19" coordorigin="178,390" coordsize="12,19">
            <v:shape style="position:absolute;left:178;top:390;width:12;height:19" coordorigin="178,390" coordsize="12,19" path="m181,390l179,395,178,398,180,402,183,405,186,409,188,404,189,401,186,397,184,394,181,391,181,390xe" filled="true" fillcolor="#cfad80" stroked="false">
              <v:path arrowok="t"/>
              <v:fill type="solid"/>
            </v:shape>
          </v:group>
          <v:group style="position:absolute;left:364;top:2529;width:13;height:15" coordorigin="364,2529" coordsize="13,15">
            <v:shape style="position:absolute;left:364;top:2529;width:13;height:15" coordorigin="364,2529" coordsize="13,15" path="m366,2529l364,2539,368,2541,372,2543,376,2544,377,2539,377,2537,374,2534,370,2532,366,2529xe" filled="true" fillcolor="#cfad80" stroked="false">
              <v:path arrowok="t"/>
              <v:fill type="solid"/>
            </v:shape>
          </v:group>
          <v:group style="position:absolute;left:1665;top:465;width:13;height:20" coordorigin="1665,465" coordsize="13,20">
            <v:shape style="position:absolute;left:1665;top:465;width:13;height:20" coordorigin="1665,465" coordsize="13,20" path="m1668,465l1666,471,1665,474,1667,477,1669,482,1671,483,1673,484,1675,479,1677,475,1674,470,1672,466,1669,465,1668,465xe" filled="true" fillcolor="#cfad80" stroked="false">
              <v:path arrowok="t"/>
              <v:fill type="solid"/>
            </v:shape>
          </v:group>
          <v:group style="position:absolute;left:921;top:2018;width:12;height:29" coordorigin="921,2018" coordsize="12,29">
            <v:shape style="position:absolute;left:921;top:2018;width:12;height:29" coordorigin="921,2018" coordsize="12,29" path="m933,2018l921,2018,925,2028,927,2035,930,2046,932,2028,933,2018xe" filled="true" fillcolor="#cfad80" stroked="false">
              <v:path arrowok="t"/>
              <v:fill type="solid"/>
            </v:shape>
          </v:group>
          <v:group style="position:absolute;left:1410;top:1689;width:11;height:30" coordorigin="1410,1689" coordsize="11,30">
            <v:shape style="position:absolute;left:1410;top:1689;width:11;height:30" coordorigin="1410,1689" coordsize="11,30" path="m1412,1689l1412,1699,1411,1707,1410,1718,1418,1707,1421,1701,1412,1689xe" filled="true" fillcolor="#cfad80" stroked="false">
              <v:path arrowok="t"/>
              <v:fill type="solid"/>
            </v:shape>
          </v:group>
          <v:group style="position:absolute;left:3807;top:1781;width:14;height:14" coordorigin="3807,1781" coordsize="14,14">
            <v:shape style="position:absolute;left:3807;top:1781;width:14;height:14" coordorigin="3807,1781" coordsize="14,14" path="m3820,1781l3807,1787,3808,1790,3808,1792,3809,1795,3817,1789,3821,1787,3821,1785,3820,1781xe" filled="true" fillcolor="#cfad80" stroked="false">
              <v:path arrowok="t"/>
              <v:fill type="solid"/>
            </v:shape>
          </v:group>
          <v:group style="position:absolute;left:1532;top:410;width:7;height:13" coordorigin="1532,410" coordsize="7,13">
            <v:shape style="position:absolute;left:1532;top:410;width:7;height:13" coordorigin="1532,410" coordsize="7,13" path="m1536,410l1536,410,1535,412,1532,416,1533,418,1535,422,1536,420,1537,417,1538,415,1537,413,1536,410xe" filled="true" fillcolor="#cfad80" stroked="false">
              <v:path arrowok="t"/>
              <v:fill type="solid"/>
            </v:shape>
          </v:group>
          <v:group style="position:absolute;left:1769;top:427;width:12;height:24" coordorigin="1769,427" coordsize="12,24">
            <v:shape style="position:absolute;left:1769;top:427;width:12;height:24" coordorigin="1769,427" coordsize="12,24" path="m1774,427l1772,428,1771,430,1769,432,1772,438,1774,444,1777,450,1778,449,1779,447,1780,446,1778,439,1776,433,1774,427xe" filled="true" fillcolor="#cfad80" stroked="false">
              <v:path arrowok="t"/>
              <v:fill type="solid"/>
            </v:shape>
          </v:group>
          <v:group style="position:absolute;left:3888;top:1678;width:9;height:18" coordorigin="3888,1678" coordsize="9,18">
            <v:shape style="position:absolute;left:3888;top:1678;width:9;height:18" coordorigin="3888,1678" coordsize="9,18" path="m3892,1678l3891,1683,3889,1686,3888,1689,3888,1691,3891,1696,3891,1695,3893,1693,3895,1691,3896,1687,3896,1686,3894,1683,3892,1678xe" filled="true" fillcolor="#cfad80" stroked="false">
              <v:path arrowok="t"/>
              <v:fill type="solid"/>
            </v:shape>
          </v:group>
          <v:group style="position:absolute;left:3850;top:1354;width:7;height:12" coordorigin="3850,1354" coordsize="7,12">
            <v:shape style="position:absolute;left:3850;top:1354;width:7;height:12" coordorigin="3850,1354" coordsize="7,12" path="m3853,1354l3852,1357,3851,1360,3850,1363,3851,1364,3853,1366,3854,1365,3855,1363,3855,1360,3856,1357,3855,1356,3853,1354xe" filled="true" fillcolor="#cfad80" stroked="false">
              <v:path arrowok="t"/>
              <v:fill type="solid"/>
            </v:shape>
          </v:group>
          <v:group style="position:absolute;left:13;top:2893;width:9;height:11" coordorigin="13,2893" coordsize="9,11">
            <v:shape style="position:absolute;left:13;top:2893;width:9;height:11" coordorigin="13,2893" coordsize="9,11" path="m15,2893l14,2895,13,2896,14,2899,15,2901,17,2904,18,2901,22,2898,20,2896,18,2894,15,2893xe" filled="true" fillcolor="#cfad80" stroked="false">
              <v:path arrowok="t"/>
              <v:fill type="solid"/>
            </v:shape>
          </v:group>
          <v:group style="position:absolute;left:269;top:2672;width:8;height:14" coordorigin="269,2672" coordsize="8,14">
            <v:shape style="position:absolute;left:269;top:2672;width:8;height:14" coordorigin="269,2672" coordsize="8,14" path="m273,2672l270,2678,269,2681,271,2682,274,2684,276,2685,276,2681,277,2678,276,2673,274,2673,273,2672xe" filled="true" fillcolor="#cfad80" stroked="false">
              <v:path arrowok="t"/>
              <v:fill type="solid"/>
            </v:shape>
          </v:group>
          <v:group style="position:absolute;left:955;top:2034;width:11;height:15" coordorigin="955,2034" coordsize="11,15">
            <v:shape style="position:absolute;left:955;top:2034;width:11;height:15" coordorigin="955,2034" coordsize="11,15" path="m957,2034l956,2038,955,2040,956,2043,958,2046,961,2048,962,2045,965,2041,962,2038,960,2035,958,2034,957,2034xe" filled="true" fillcolor="#cfad80" stroked="false">
              <v:path arrowok="t"/>
              <v:fill type="solid"/>
            </v:shape>
          </v:group>
          <v:group style="position:absolute;left:3765;top:1769;width:12;height:21" coordorigin="3765,1769" coordsize="12,21">
            <v:shape style="position:absolute;left:3765;top:1769;width:12;height:21" coordorigin="3765,1769" coordsize="12,21" path="m3769,1769l3765,1778,3769,1786,3772,1790,3776,1782,3774,1777,3769,1769xe" filled="true" fillcolor="#cfad80" stroked="false">
              <v:path arrowok="t"/>
              <v:fill type="solid"/>
            </v:shape>
          </v:group>
          <v:group style="position:absolute;left:1866;top:1772;width:38;height:64" coordorigin="1866,1772" coordsize="38,64">
            <v:shape style="position:absolute;left:1866;top:1772;width:38;height:64" coordorigin="1866,1772" coordsize="38,64" path="m1866,1812l1866,1828,1870,1836,1876,1835,1879,1835,1882,1825,1885,1818,1886,1818,1885,1818,1873,1814,1866,181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9,1886,1819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6,1818l1885,1818,1885,1818,1886,1818,1886,1818,1887,1818,1886,1818,1886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87,1818l1886,1818,1887,1818,1887,1818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2,1772l1888,1785,1882,1794,1884,1803,1885,1810,1886,1818,1887,1818,1887,1817,1890,1817,1898,1804,1903,1784,1892,1772xe" filled="true" fillcolor="#cfad80" stroked="false">
              <v:path arrowok="t"/>
              <v:fill type="solid"/>
            </v:shape>
            <v:shape style="position:absolute;left:1866;top:1772;width:38;height:64" coordorigin="1866,1772" coordsize="38,64" path="m1890,1817l1887,1817,1888,1817,1890,1817xe" filled="true" fillcolor="#cfad80" stroked="false">
              <v:path arrowok="t"/>
              <v:fill type="solid"/>
            </v:shape>
          </v:group>
          <v:group style="position:absolute;left:1989;top:1481;width:24;height:46" coordorigin="1989,1481" coordsize="24,46">
            <v:shape style="position:absolute;left:1989;top:1481;width:24;height:46" coordorigin="1989,1481" coordsize="24,46" path="m1998,1481l1998,1506,1989,1510,1989,1512,1995,1527,2002,1519,2006,1510,2009,1497,2012,1484,1998,1481xe" filled="true" fillcolor="#cfad80" stroked="false">
              <v:path arrowok="t"/>
              <v:fill type="solid"/>
            </v:shape>
          </v:group>
          <v:group style="position:absolute;left:1258;top:2508;width:31;height:25" coordorigin="1258,2508" coordsize="31,25">
            <v:shape style="position:absolute;left:1258;top:2508;width:31;height:25" coordorigin="1258,2508" coordsize="31,25" path="m1278,2508l1269,2515,1258,2518,1267,2530,1276,2533,1289,2517,1278,2508xe" filled="true" fillcolor="#cfad80" stroked="false">
              <v:path arrowok="t"/>
              <v:fill type="solid"/>
            </v:shape>
          </v:group>
          <v:group style="position:absolute;left:1244;top:2476;width:21;height:41" coordorigin="1244,2476" coordsize="21,41">
            <v:shape style="position:absolute;left:1244;top:2476;width:21;height:41" coordorigin="1244,2476" coordsize="21,41" path="m1258,2476l1252,2485,1244,2516,1254,2500,1265,2482,1258,2476xe" filled="true" fillcolor="#cfad80" stroked="false">
              <v:path arrowok="t"/>
              <v:fill type="solid"/>
            </v:shape>
          </v:group>
          <v:group style="position:absolute;left:1158;top:1700;width:24;height:28" coordorigin="1158,1700" coordsize="24,28">
            <v:shape style="position:absolute;left:1158;top:1700;width:24;height:28" coordorigin="1158,1700" coordsize="24,28" path="m1160,1700l1159,1706,1158,1708,1162,1714,1166,1720,1171,1727,1176,1718,1182,1710,1160,1700xe" filled="true" fillcolor="#cfad80" stroked="false">
              <v:path arrowok="t"/>
              <v:fill type="solid"/>
            </v:shape>
          </v:group>
          <v:group style="position:absolute;left:2225;top:1616;width:24;height:34" coordorigin="2225,1616" coordsize="24,34">
            <v:shape style="position:absolute;left:2225;top:1616;width:24;height:34" coordorigin="2225,1616" coordsize="24,34" path="m2233,1616l2231,1629,2225,1641,2233,1644,2238,1647,2242,1649,2249,1637,2246,1626,2233,1616xe" filled="true" fillcolor="#cfad80" stroked="false">
              <v:path arrowok="t"/>
              <v:fill type="solid"/>
            </v:shape>
          </v:group>
          <v:group style="position:absolute;left:1199;top:1378;width:22;height:40" coordorigin="1199,1378" coordsize="22,40">
            <v:shape style="position:absolute;left:1199;top:1378;width:22;height:40" coordorigin="1199,1378" coordsize="22,40" path="m1199,1378l1210,1418,1216,1407,1221,1397,1216,1384,1215,1381,1207,1381,1199,1378xe" filled="true" fillcolor="#cfad80" stroked="false">
              <v:path arrowok="t"/>
              <v:fill type="solid"/>
            </v:shape>
            <v:shape style="position:absolute;left:1199;top:1378;width:22;height:40" coordorigin="1199,1378" coordsize="22,40" path="m1214,1379l1207,1381,1215,1381,1214,1379xe" filled="true" fillcolor="#cfad80" stroked="false">
              <v:path arrowok="t"/>
              <v:fill type="solid"/>
            </v:shape>
          </v:group>
          <v:group style="position:absolute;left:1243;top:2591;width:33;height:18" coordorigin="1243,2591" coordsize="33,18">
            <v:shape style="position:absolute;left:1243;top:2591;width:33;height:18" coordorigin="1243,2591" coordsize="33,18" path="m1274,2591l1244,2594,1244,2598,1243,2602,1250,2604,1257,2606,1264,2608,1263,2609,1267,2605,1271,2602,1275,2598,1274,2591xe" filled="true" fillcolor="#cfad80" stroked="false">
              <v:path arrowok="t"/>
              <v:fill type="solid"/>
            </v:shape>
          </v:group>
          <v:group style="position:absolute;left:2073;top:1330;width:25;height:29" coordorigin="2073,1330" coordsize="25,29">
            <v:shape style="position:absolute;left:2073;top:1330;width:25;height:29" coordorigin="2073,1330" coordsize="25,29" path="m2082,1330l2073,1336,2076,1346,2080,1359,2090,1355,2098,1352,2091,1343,2087,1337,2082,1330xe" filled="true" fillcolor="#cfad80" stroked="false">
              <v:path arrowok="t"/>
              <v:fill type="solid"/>
            </v:shape>
          </v:group>
          <v:group style="position:absolute;left:1118;top:1737;width:2;height:2" coordorigin="1118,1737" coordsize="2,2">
            <v:shape style="position:absolute;left:1118;top:1737;width:2;height:2" coordorigin="1118,1737" coordsize="1,1" path="m1118,1737l1119,1738,1119,1738,1118,1737xe" filled="true" fillcolor="#cfad80" stroked="false">
              <v:path arrowok="t"/>
              <v:fill type="solid"/>
            </v:shape>
          </v:group>
          <v:group style="position:absolute;left:1119;top:1721;width:18;height:24" coordorigin="1119,1721" coordsize="18,24">
            <v:shape style="position:absolute;left:1119;top:1721;width:18;height:24" coordorigin="1119,1721" coordsize="18,24" path="m1128,1721l1122,1722,1119,1738,1124,1740,1129,1742,1136,1745,1136,1740,1136,1738,1136,1728,1135,1727,1128,1721xe" filled="true" fillcolor="#cfad80" stroked="false">
              <v:path arrowok="t"/>
              <v:fill type="solid"/>
            </v:shape>
          </v:group>
          <v:group style="position:absolute;left:1327;top:3227;width:21;height:16" coordorigin="1327,3227" coordsize="21,16">
            <v:shape style="position:absolute;left:1327;top:3227;width:21;height:16" coordorigin="1327,3227" coordsize="21,16" path="m1348,3227l1327,3230,1333,3243,1348,3227xe" filled="true" fillcolor="#cfad80" stroked="false">
              <v:path arrowok="t"/>
              <v:fill type="solid"/>
            </v:shape>
          </v:group>
          <v:group style="position:absolute;left:1224;top:1446;width:13;height:26" coordorigin="1224,1446" coordsize="13,26">
            <v:shape style="position:absolute;left:1224;top:1446;width:13;height:26" coordorigin="1224,1446" coordsize="13,26" path="m1224,1446l1224,1456,1229,1472,1231,1466,1233,1460,1237,1453,1224,1446xe" filled="true" fillcolor="#cfad80" stroked="false">
              <v:path arrowok="t"/>
              <v:fill type="solid"/>
            </v:shape>
          </v:group>
          <v:group style="position:absolute;left:1284;top:1400;width:16;height:12" coordorigin="1284,1400" coordsize="16,12">
            <v:shape style="position:absolute;left:1284;top:1400;width:16;height:12" coordorigin="1284,1400" coordsize="16,12" path="m1284,1400l1285,1405,1286,1411,1286,1411,1291,1412,1295,1412,1299,1412,1299,1411,1300,1404,1295,1403,1290,1402,1284,1400xe" filled="true" fillcolor="#cfad80" stroked="false">
              <v:path arrowok="t"/>
              <v:fill type="solid"/>
            </v:shape>
          </v:group>
          <v:group style="position:absolute;left:1259;top:2014;width:11;height:20" coordorigin="1259,2014" coordsize="11,20">
            <v:shape style="position:absolute;left:1259;top:2014;width:11;height:20" coordorigin="1259,2014" coordsize="11,20" path="m1265,2014l1259,2028,1260,2030,1261,2032,1262,2034,1265,2029,1267,2025,1269,2020,1267,2016,1265,2014xe" filled="true" fillcolor="#cfad80" stroked="false">
              <v:path arrowok="t"/>
              <v:fill type="solid"/>
            </v:shape>
          </v:group>
          <v:group style="position:absolute;left:1966;top:1509;width:14;height:14" coordorigin="1966,1509" coordsize="14,14">
            <v:shape style="position:absolute;left:1966;top:1509;width:14;height:14" coordorigin="1966,1509" coordsize="14,14" path="m1967,1509l1967,1513,1966,1520,1970,1521,1974,1522,1978,1523,1979,1516,1967,1509xe" filled="true" fillcolor="#cfad80" stroked="false">
              <v:path arrowok="t"/>
              <v:fill type="solid"/>
            </v:shape>
          </v:group>
          <v:group style="position:absolute;left:1860;top:1487;width:8;height:15" coordorigin="1860,1487" coordsize="8,15">
            <v:shape style="position:absolute;left:1860;top:1487;width:8;height:15" coordorigin="1860,1487" coordsize="8,15" path="m1863,1487l1862,1489,1860,1491,1860,1496,1862,1498,1863,1501,1865,1499,1866,1497,1868,1495,1866,1492,1865,1489,1863,1487xe" filled="true" fillcolor="#cfad80" stroked="false">
              <v:path arrowok="t"/>
              <v:fill type="solid"/>
            </v:shape>
          </v:group>
          <v:group style="position:absolute;left:2231;top:1756;width:10;height:16" coordorigin="2231,1756" coordsize="10,16">
            <v:shape style="position:absolute;left:2231;top:1756;width:10;height:16" coordorigin="2231,1756" coordsize="10,16" path="m2236,1756l2235,1756,2233,1758,2232,1762,2231,1765,2231,1766,2234,1772,2234,1771,2236,1770,2238,1767,2241,1763,2238,1760,2236,1756xe" filled="true" fillcolor="#cfad80" stroked="false">
              <v:path arrowok="t"/>
              <v:fill type="solid"/>
            </v:shape>
          </v:group>
          <v:group style="position:absolute;left:1236;top:1968;width:7;height:11" coordorigin="1236,1968" coordsize="7,11">
            <v:shape style="position:absolute;left:1236;top:1968;width:7;height:11" coordorigin="1236,1968" coordsize="7,11" path="m1238,1968l1237,1973,1236,1975,1238,1976,1240,1978,1241,1979,1241,1977,1242,1975,1243,1972,1241,1971,1240,1970,1238,1968xe" filled="true" fillcolor="#cfad80" stroked="false">
              <v:path arrowok="t"/>
              <v:fill type="solid"/>
            </v:shape>
          </v:group>
          <v:group style="position:absolute;left:1994;top:1768;width:6;height:17" coordorigin="1994,1768" coordsize="6,17">
            <v:shape style="position:absolute;left:1994;top:1768;width:6;height:17" coordorigin="1994,1768" coordsize="6,17" path="m1997,1768l1996,1768,1994,1769,1995,1774,1996,1785,2000,1784,1999,1779,1998,1773,1997,1768xe" filled="true" fillcolor="#cfad80" stroked="false">
              <v:path arrowok="t"/>
              <v:fill type="solid"/>
            </v:shape>
          </v:group>
          <v:group style="position:absolute;left:1994;top:2144;width:9;height:12" coordorigin="1994,2144" coordsize="9,12">
            <v:shape style="position:absolute;left:1994;top:2144;width:9;height:12" coordorigin="1994,2144" coordsize="9,12" path="m2001,2144l1999,2146,1997,2148,1994,2150,1995,2152,1996,2155,1998,2153,2001,2151,2003,2150,2002,2148,2002,2146,2001,2144xe" filled="true" fillcolor="#cfad80" stroked="false">
              <v:path arrowok="t"/>
              <v:fill type="solid"/>
            </v:shape>
          </v:group>
          <v:group style="position:absolute;left:1097;top:2070;width:98;height:81" coordorigin="1097,2070" coordsize="98,81">
            <v:shape style="position:absolute;left:1097;top:2070;width:98;height:81" coordorigin="1097,2070" coordsize="98,81" path="m1192,2137l1154,2137,1161,2139,1165,2146,1169,2150,1182,2144,1191,2139,1192,2137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74,2105l1129,2105,1140,2113,1143,2131,1147,2146,1150,2143,1154,2137,1192,2137,1193,2130,1195,2121,1188,2116,1179,2115,1175,2107,1174,2105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15,2071l1104,2079,1097,2086,1108,2099,1114,2114,1118,2141,1121,2130,1124,2116,1129,2105,1174,2105,1172,2101,1151,2101,1152,2080,1131,2080,1120,2078,1115,2071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66,2072l1160,2090,1151,2101,1172,2101,1171,2099,1170,2084,1166,2072xe" filled="true" fillcolor="#cfad80" stroked="false">
              <v:path arrowok="t"/>
              <v:fill type="solid"/>
            </v:shape>
            <v:shape style="position:absolute;left:1097;top:2070;width:98;height:81" coordorigin="1097,2070" coordsize="98,81" path="m1147,2070l1139,2070,1131,2080,1152,2080,1152,2073,1150,2071,1147,2070xe" filled="true" fillcolor="#cfad80" stroked="false">
              <v:path arrowok="t"/>
              <v:fill type="solid"/>
            </v:shape>
          </v:group>
          <v:group style="position:absolute;left:1253;top:2637;width:23;height:31" coordorigin="1253,2637" coordsize="23,31">
            <v:shape style="position:absolute;left:1253;top:2637;width:23;height:31" coordorigin="1253,2637" coordsize="23,31" path="m1273,2658l1261,2658,1264,2659,1266,2660,1269,2664,1272,2667,1273,2658xe" filled="true" fillcolor="#cfad80" stroked="false">
              <v:path arrowok="t"/>
              <v:fill type="solid"/>
            </v:shape>
            <v:shape style="position:absolute;left:1253;top:2637;width:23;height:31" coordorigin="1253,2637" coordsize="23,31" path="m1262,2637l1253,2655,1253,2657,1254,2659,1254,2661,1257,2660,1261,2658,1273,2658,1275,2648,1268,2643,1262,2637xe" filled="true" fillcolor="#cfad80" stroked="false">
              <v:path arrowok="t"/>
              <v:fill type="solid"/>
            </v:shape>
          </v:group>
          <v:group style="position:absolute;left:1261;top:2636;width:2;height:2" coordorigin="1261,2636" coordsize="2,2">
            <v:shape style="position:absolute;left:1261;top:2636;width:2;height:2" coordorigin="1261,2636" coordsize="1,1" path="m1262,2636l1261,2637,1262,2637,1262,2636xe" filled="true" fillcolor="#cfad80" stroked="false">
              <v:path arrowok="t"/>
              <v:fill type="solid"/>
            </v:shape>
          </v:group>
          <v:group style="position:absolute;left:1229;top:2688;width:13;height:46" coordorigin="1229,2688" coordsize="13,46">
            <v:shape style="position:absolute;left:1229;top:2688;width:13;height:46" coordorigin="1229,2688" coordsize="13,46" path="m1242,2688l1237,2691,1233,2696,1229,2714,1235,2733,1237,2723,1241,2712,1242,2701,1242,2688xe" filled="true" fillcolor="#cfad80" stroked="false">
              <v:path arrowok="t"/>
              <v:fill type="solid"/>
            </v:shape>
          </v:group>
          <v:group style="position:absolute;left:1148;top:1936;width:15;height:25" coordorigin="1148,1936" coordsize="15,25">
            <v:shape style="position:absolute;left:1148;top:1936;width:15;height:25" coordorigin="1148,1936" coordsize="15,25" path="m1152,1936l1148,1955,1151,1960,1162,1960,1158,1951,1155,1945,1152,1936xe" filled="true" fillcolor="#cfad80" stroked="false">
              <v:path arrowok="t"/>
              <v:fill type="solid"/>
            </v:shape>
          </v:group>
          <v:group style="position:absolute;left:1121;top:1830;width:11;height:17" coordorigin="1121,1830" coordsize="11,17">
            <v:shape style="position:absolute;left:1121;top:1830;width:11;height:17" coordorigin="1121,1830" coordsize="11,17" path="m1123,1830l1122,1832,1121,1835,1123,1839,1126,1842,1128,1846,1129,1844,1130,1841,1131,1839,1126,1833,1123,1830xe" filled="true" fillcolor="#cfad80" stroked="false">
              <v:path arrowok="t"/>
              <v:fill type="solid"/>
            </v:shape>
          </v:group>
          <v:group style="position:absolute;left:1152;top:1384;width:12;height:18" coordorigin="1152,1384" coordsize="12,18">
            <v:shape style="position:absolute;left:1152;top:1384;width:12;height:18" coordorigin="1152,1384" coordsize="12,18" path="m1154,1384l1153,1388,1152,1389,1155,1393,1161,1402,1162,1400,1163,1398,1163,1396,1160,1392,1157,1388,1154,1384xe" filled="true" fillcolor="#cfad80" stroked="false">
              <v:path arrowok="t"/>
              <v:fill type="solid"/>
            </v:shape>
          </v:group>
          <v:group style="position:absolute;left:1177;top:1976;width:2;height:2" coordorigin="1177,1976" coordsize="2,2">
            <v:shape style="position:absolute;left:1177;top:1976;width:2;height:2" coordorigin="1177,1976" coordsize="1,1" path="m1177,1976l1177,1977,1177,1976xe" filled="true" fillcolor="#cfad80" stroked="false">
              <v:path arrowok="t"/>
              <v:fill type="solid"/>
            </v:shape>
          </v:group>
          <v:group style="position:absolute;left:1165;top:1960;width:13;height:15" coordorigin="1165,1960" coordsize="13,15">
            <v:shape style="position:absolute;left:1165;top:1960;width:13;height:15" coordorigin="1165,1960" coordsize="13,15" path="m1175,1960l1165,1966,1171,1971,1174,1973,1177,1975,1178,1964,1175,1960xe" filled="true" fillcolor="#cfad80" stroked="false">
              <v:path arrowok="t"/>
              <v:fill type="solid"/>
            </v:shape>
          </v:group>
          <v:group style="position:absolute;left:6630;top:3155;width:54;height:43" coordorigin="6630,3155" coordsize="54,43">
            <v:shape style="position:absolute;left:6630;top:3155;width:54;height:43" coordorigin="6630,3155" coordsize="54,43" path="m6677,3155l6646,3155,6648,3159,6651,3163,6656,3170,6648,3177,6641,3183,6630,3192,6638,3194,6642,3197,6644,3195,6653,3187,6662,3183,6683,3183,6681,3167,6677,3155xe" filled="true" fillcolor="#cfad80" stroked="false">
              <v:path arrowok="t"/>
              <v:fill type="solid"/>
            </v:shape>
            <v:shape style="position:absolute;left:6630;top:3155;width:54;height:43" coordorigin="6630,3155" coordsize="54,43" path="m6683,3183l6662,3183,6673,3184,6684,3185,6683,3183xe" filled="true" fillcolor="#cfad80" stroked="false">
              <v:path arrowok="t"/>
              <v:fill type="solid"/>
            </v:shape>
          </v:group>
          <v:group style="position:absolute;left:6746;top:3155;width:30;height:36" coordorigin="6746,3155" coordsize="30,36">
            <v:shape style="position:absolute;left:6746;top:3155;width:30;height:36" coordorigin="6746,3155" coordsize="30,36" path="m6775,3155l6752,3155,6746,3167,6749,3179,6754,3191,6774,3182,6775,3173,6775,3155xe" filled="true" fillcolor="#cfad80" stroked="false">
              <v:path arrowok="t"/>
              <v:fill type="solid"/>
            </v:shape>
          </v:group>
          <v:group style="position:absolute;left:6734;top:3210;width:9;height:17" coordorigin="6734,3210" coordsize="9,17">
            <v:shape style="position:absolute;left:6734;top:3210;width:9;height:17" coordorigin="6734,3210" coordsize="9,17" path="m6737,3210l6734,3215,6735,3216,6735,3219,6737,3221,6739,3226,6740,3222,6743,3218,6741,3214,6739,3212,6737,3210,6737,3210xe" filled="true" fillcolor="#cfad80" stroked="false">
              <v:path arrowok="t"/>
              <v:fill type="solid"/>
            </v:shape>
          </v:group>
          <v:group style="position:absolute;left:10592;top:3437;width:23;height:27" coordorigin="10592,3437" coordsize="23,27">
            <v:shape style="position:absolute;left:10592;top:3437;width:23;height:27" coordorigin="10592,3437" coordsize="23,27" path="m10592,3437l10596,3450,10603,3464,10608,3462,10615,3444,10592,3437xe" filled="true" fillcolor="#cfad80" stroked="false">
              <v:path arrowok="t"/>
              <v:fill type="solid"/>
            </v:shape>
          </v:group>
          <v:group style="position:absolute;left:10485;top:3316;width:22;height:35" coordorigin="10485,3316" coordsize="22,35">
            <v:shape style="position:absolute;left:10485;top:3316;width:22;height:35" coordorigin="10485,3316" coordsize="22,35" path="m10491,3316l10485,3337,10488,3341,10491,3347,10495,3349,10498,3350,10503,3347,10506,3341,10505,3330,10503,3328,10497,3321,10491,3316xe" filled="true" fillcolor="#cfad80" stroked="false">
              <v:path arrowok="t"/>
              <v:fill type="solid"/>
            </v:shape>
          </v:group>
          <v:group style="position:absolute;left:10632;top:3396;width:16;height:28" coordorigin="10632,3396" coordsize="16,28">
            <v:shape style="position:absolute;left:10632;top:3396;width:16;height:28" coordorigin="10632,3396" coordsize="16,28" path="m10636,3396l10635,3405,10632,3424,10648,3424,10646,3411,10647,3397,10636,3396xe" filled="true" fillcolor="#cfad80" stroked="false">
              <v:path arrowok="t"/>
              <v:fill type="solid"/>
            </v:shape>
          </v:group>
          <v:group style="position:absolute;left:10460;top:3276;width:20;height:18" coordorigin="10460,3276" coordsize="20,18">
            <v:shape style="position:absolute;left:10460;top:3276;width:20;height:18" coordorigin="10460,3276" coordsize="20,18" path="m10480,3276l10460,3283,10463,3287,10474,3294,10480,3276xe" filled="true" fillcolor="#cfad80" stroked="false">
              <v:path arrowok="t"/>
              <v:fill type="solid"/>
            </v:shape>
          </v:group>
          <v:group style="position:absolute;left:10441;top:3274;width:13;height:19" coordorigin="10441,3274" coordsize="13,19">
            <v:shape style="position:absolute;left:10441;top:3274;width:13;height:19" coordorigin="10441,3274" coordsize="13,19" path="m10443,3274l10441,3282,10444,3285,10447,3289,10450,3292,10452,3288,10454,3281,10443,3274xe" filled="true" fillcolor="#cfad80" stroked="false">
              <v:path arrowok="t"/>
              <v:fill type="solid"/>
            </v:shape>
          </v:group>
          <v:group style="position:absolute;left:10491;top:3172;width:7;height:21" coordorigin="10491,3172" coordsize="7,21">
            <v:shape style="position:absolute;left:10491;top:3172;width:7;height:21" coordorigin="10491,3172" coordsize="7,21" path="m10494,3172l10491,3173,10491,3180,10492,3192,10493,3192,10495,3191,10497,3191,10496,3185,10494,3172xe" filled="true" fillcolor="#cfad80" stroked="false">
              <v:path arrowok="t"/>
              <v:fill type="solid"/>
            </v:shape>
          </v:group>
          <v:group style="position:absolute;left:1474;top:3207;width:35;height:53" coordorigin="1474,3207" coordsize="35,53">
            <v:shape style="position:absolute;left:1474;top:3207;width:35;height:53" coordorigin="1474,3207" coordsize="35,53" path="m1495,3207l1488,3229,1488,3229,1487,3236,1480,3242,1474,3250,1480,3257,1486,3260,1494,3250,1491,3242,1488,3229,1488,3229,1508,3229,1508,3226,1495,3207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508,3229l1488,3229,1493,3235,1499,3242,1504,3248,1507,3240,1508,3229xe" filled="true" fillcolor="#cfad80" stroked="false">
              <v:path arrowok="t"/>
              <v:fill type="solid"/>
            </v:shape>
            <v:shape style="position:absolute;left:1474;top:3207;width:35;height:53" coordorigin="1474,3207" coordsize="35,53" path="m1487,3229l1487,3229,1487,3229xe" filled="true" fillcolor="#cfad80" stroked="false">
              <v:path arrowok="t"/>
              <v:fill type="solid"/>
            </v:shape>
          </v:group>
          <v:group style="position:absolute;left:2609;top:3311;width:17;height:31" coordorigin="2609,3311" coordsize="17,31">
            <v:shape style="position:absolute;left:2609;top:3311;width:17;height:31" coordorigin="2609,3311" coordsize="17,31" path="m2625,3311l2614,3314,2613,3315,2609,3342,2616,3335,2623,3329,2625,3311xe" filled="true" fillcolor="#cfad80" stroked="false">
              <v:path arrowok="t"/>
              <v:fill type="solid"/>
            </v:shape>
          </v:group>
          <v:group style="position:absolute;left:1333;top:3265;width:11;height:32" coordorigin="1333,3265" coordsize="11,32">
            <v:shape style="position:absolute;left:1333;top:3265;width:11;height:32" coordorigin="1333,3265" coordsize="11,32" path="m1344,3265l1334,3272,1333,3281,1343,3296,1343,3281,1344,3265xe" filled="true" fillcolor="#cfad80" stroked="false">
              <v:path arrowok="t"/>
              <v:fill type="solid"/>
            </v:shape>
          </v:group>
          <v:group style="position:absolute;left:1442;top:3257;width:11;height:26" coordorigin="1442,3257" coordsize="11,26">
            <v:shape style="position:absolute;left:1442;top:3257;width:11;height:26" coordorigin="1442,3257" coordsize="11,26" path="m1446,3257l1444,3268,1443,3275,1442,3282,1453,3280,1452,3272,1446,3257xe" filled="true" fillcolor="#cfad80" stroked="false">
              <v:path arrowok="t"/>
              <v:fill type="solid"/>
            </v:shape>
          </v:group>
          <v:group style="position:absolute;left:1612;top:3207;width:7;height:12" coordorigin="1612,3207" coordsize="7,12">
            <v:shape style="position:absolute;left:1612;top:3207;width:7;height:12" coordorigin="1612,3207" coordsize="7,12" path="m1615,3207l1613,3213,1612,3215,1613,3216,1615,3219,1615,3219,1616,3217,1617,3214,1618,3212,1616,3208,1615,3207xe" filled="true" fillcolor="#cfad80" stroked="false">
              <v:path arrowok="t"/>
              <v:fill type="solid"/>
            </v:shape>
          </v:group>
          <v:group style="position:absolute;left:2104;top:144;width:7;height:19" coordorigin="2104,144" coordsize="7,19">
            <v:shape style="position:absolute;left:2104;top:144;width:7;height:19" coordorigin="2104,144" coordsize="7,19" path="m2111,144l2109,144,2107,145,2106,147,2106,147,2106,147,2105,148,2105,149,2104,150,2104,157,2105,159,2105,162,2107,157,2109,151,2111,144xe" filled="true" fillcolor="#cfad80" stroked="false">
              <v:path arrowok="t"/>
              <v:fill type="solid"/>
            </v:shape>
          </v:group>
          <v:group style="position:absolute;left:5528;top:2338;width:18;height:91" coordorigin="5528,2338" coordsize="18,91">
            <v:shape style="position:absolute;left:5528;top:2338;width:18;height:91" coordorigin="5528,2338" coordsize="18,91" path="m5533,2338l5528,2353,5533,2377,5534,2395,5531,2417,5536,2421,5546,2429,5544,2377,5536,2361,5533,2338xe" filled="true" fillcolor="#cfad80" stroked="false">
              <v:path arrowok="t"/>
              <v:fill type="solid"/>
            </v:shape>
          </v:group>
          <v:group style="position:absolute;left:5531;top:1399;width:16;height:30" coordorigin="5531,1399" coordsize="16,30">
            <v:shape style="position:absolute;left:5531;top:1399;width:16;height:30" coordorigin="5531,1399" coordsize="16,30" path="m5546,1399l5536,1403,5531,1404,5532,1422,5537,1429,5546,1428,5546,1399xe" filled="true" fillcolor="#cfad80" stroked="false">
              <v:path arrowok="t"/>
              <v:fill type="solid"/>
            </v:shape>
          </v:group>
          <v:group style="position:absolute;left:5525;top:1245;width:22;height:18" coordorigin="5525,1245" coordsize="22,18">
            <v:shape style="position:absolute;left:5525;top:1245;width:22;height:18" coordorigin="5525,1245" coordsize="22,18" path="m5525,1245l5531,1258,5538,1262,5546,1263,5546,1248,5525,1245xe" filled="true" fillcolor="#cfad80" stroked="false">
              <v:path arrowok="t"/>
              <v:fill type="solid"/>
            </v:shape>
          </v:group>
          <v:group style="position:absolute;left:5534;top:2765;width:12;height:10" coordorigin="5534,2765" coordsize="12,10">
            <v:shape style="position:absolute;left:5534;top:2765;width:12;height:10" coordorigin="5534,2765" coordsize="12,10" path="m5535,2765l5535,2767,5534,2771,5538,2773,5542,2774,5546,2775,5546,2767,5542,2767,5535,2765xe" filled="true" fillcolor="#cfad80" stroked="false">
              <v:path arrowok="t"/>
              <v:fill type="solid"/>
            </v:shape>
          </v:group>
          <v:group style="position:absolute;left:4665;top:1953;width:70;height:101" coordorigin="4665,1953" coordsize="70,101">
            <v:shape style="position:absolute;left:4665;top:1953;width:70;height:101" coordorigin="4665,1953" coordsize="70,101" path="m4694,1953l4678,1954,4674,1956,4669,1958,4665,1959,4665,1965,4675,1968,4691,1976,4706,1996,4712,2013,4709,2033,4707,2036,4708,2044,4718,2054,4728,2054,4732,2039,4734,2005,4726,1991,4717,1989,4712,1989,4708,1982,4706,1976,4705,1972,4694,1953xe" filled="true" fillcolor="#cfad80" stroked="false">
              <v:path arrowok="t"/>
              <v:fill type="solid"/>
            </v:shape>
            <v:shape style="position:absolute;left:4665;top:1953;width:70;height:101" coordorigin="4665,1953" coordsize="70,101" path="m4713,1988l4712,1989,4717,1989,4713,1988xe" filled="true" fillcolor="#cfad80" stroked="false">
              <v:path arrowok="t"/>
              <v:fill type="solid"/>
            </v:shape>
          </v:group>
          <v:group style="position:absolute;left:4890;top:1779;width:58;height:70" coordorigin="4890,1779" coordsize="58,70">
            <v:shape style="position:absolute;left:4890;top:1779;width:58;height:70" coordorigin="4890,1779" coordsize="58,70" path="m4929,1779l4915,1789,4903,1805,4890,1824,4903,1840,4908,1848,4910,1845,4910,1845,4911,1833,4914,1809,4922,1802,4947,1802,4946,1797,4945,1788,4929,1779xe" filled="true" fillcolor="#cfad80" stroked="false">
              <v:path arrowok="t"/>
              <v:fill type="solid"/>
            </v:shape>
            <v:shape style="position:absolute;left:4890;top:1779;width:58;height:70" coordorigin="4890,1779" coordsize="58,70" path="m4947,1802l4922,1802,4939,1808,4941,1809,4944,1808,4948,1808,4947,1802xe" filled="true" fillcolor="#cfad80" stroked="false">
              <v:path arrowok="t"/>
              <v:fill type="solid"/>
            </v:shape>
          </v:group>
          <v:group style="position:absolute;left:4851;top:1940;width:49;height:59" coordorigin="4851,1940" coordsize="49,59">
            <v:shape style="position:absolute;left:4851;top:1940;width:49;height:59" coordorigin="4851,1940" coordsize="49,59" path="m4863,1961l4856,1980,4851,1999,4860,1997,4865,1984,4891,1984,4896,1974,4897,1966,4875,1966,4872,1964,4867,1961,4863,1961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91,1984l4865,1984,4878,1992,4889,1989,4891,1984xe" filled="true" fillcolor="#cfad80" stroked="false">
              <v:path arrowok="t"/>
              <v:fill type="solid"/>
            </v:shape>
            <v:shape style="position:absolute;left:4851;top:1940;width:49;height:59" coordorigin="4851,1940" coordsize="49,59" path="m4886,1940l4883,1948,4875,1966,4897,1966,4900,1949,4896,1946,4891,1944,4886,1940xe" filled="true" fillcolor="#cfad80" stroked="false">
              <v:path arrowok="t"/>
              <v:fill type="solid"/>
            </v:shape>
          </v:group>
          <v:group style="position:absolute;left:5416;top:1845;width:39;height:63" coordorigin="5416,1845" coordsize="39,63">
            <v:shape style="position:absolute;left:5416;top:1845;width:39;height:63" coordorigin="5416,1845" coordsize="39,63" path="m5419,1868l5416,1887,5422,1907,5430,1902,5438,1898,5449,1887,5453,1878,5430,1878,5425,1874,5422,1871,5419,1868xe" filled="true" fillcolor="#cfad80" stroked="false">
              <v:path arrowok="t"/>
              <v:fill type="solid"/>
            </v:shape>
            <v:shape style="position:absolute;left:5416;top:1845;width:39;height:63" coordorigin="5416,1845" coordsize="39,63" path="m5437,1845l5433,1854,5432,1865,5432,1868,5431,1871,5431,1872,5430,1878,5453,1878,5454,1876,5453,1871,5452,1863,5447,1853,5443,1849,5437,1845xe" filled="true" fillcolor="#cfad80" stroked="false">
              <v:path arrowok="t"/>
              <v:fill type="solid"/>
            </v:shape>
          </v:group>
          <v:group style="position:absolute;left:2072;top:121;width:33;height:67" coordorigin="2072,121" coordsize="33,67">
            <v:shape style="position:absolute;left:2072;top:121;width:33;height:67" coordorigin="2072,121" coordsize="33,67" path="m2073,129l2072,142,2079,159,2078,182,2089,187,2094,187,2099,178,2099,178,2099,178,2101,175,2102,170,2104,166,2104,165,2104,164,2104,164,2105,164,2104,163,2100,163,2095,162,2088,161,2093,143,2094,135,2080,135,2076,132,2073,129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105,162l2105,163,2104,163,2105,163,2105,162xe" filled="true" fillcolor="#cfad80" stroked="false">
              <v:path arrowok="t"/>
              <v:fill type="solid"/>
            </v:shape>
            <v:shape style="position:absolute;left:2072;top:121;width:33;height:67" coordorigin="2072,121" coordsize="33,67" path="m2088,121l2080,135,2094,135,2095,122,2088,121xe" filled="true" fillcolor="#cfad80" stroked="false">
              <v:path arrowok="t"/>
              <v:fill type="solid"/>
            </v:shape>
          </v:group>
          <v:group style="position:absolute;left:4602;top:1958;width:36;height:68" coordorigin="4602,1958" coordsize="36,68">
            <v:shape style="position:absolute;left:4602;top:1958;width:36;height:68" coordorigin="4602,1958" coordsize="36,68" path="m4625,1958l4616,1961,4611,1973,4607,1981,4602,1992,4606,2010,4608,2026,4613,2014,4616,2006,4619,2000,4634,2000,4636,1998,4638,1985,4637,1979,4633,1964,4625,1958xe" filled="true" fillcolor="#cfad80" stroked="false">
              <v:path arrowok="t"/>
              <v:fill type="solid"/>
            </v:shape>
            <v:shape style="position:absolute;left:4602;top:1958;width:36;height:68" coordorigin="4602,1958" coordsize="36,68" path="m4634,2000l4619,2000,4624,2001,4630,2004,4633,2001,4634,2000xe" filled="true" fillcolor="#cfad80" stroked="false">
              <v:path arrowok="t"/>
              <v:fill type="solid"/>
            </v:shape>
          </v:group>
          <v:group style="position:absolute;left:3825;top:2809;width:36;height:74" coordorigin="3825,2809" coordsize="36,74">
            <v:shape style="position:absolute;left:3825;top:2809;width:36;height:74" coordorigin="3825,2809" coordsize="36,74" path="m3840,2809l3834,2809,3825,2830,3838,2842,3845,2865,3845,2872,3853,2877,3858,2882,3860,2879,3859,2869,3854,2852,3848,2833,3840,2809xe" filled="true" fillcolor="#cfad80" stroked="false">
              <v:path arrowok="t"/>
              <v:fill type="solid"/>
            </v:shape>
          </v:group>
          <v:group style="position:absolute;left:5353;top:1501;width:33;height:30" coordorigin="5353,1501" coordsize="33,30">
            <v:shape style="position:absolute;left:5353;top:1501;width:33;height:30" coordorigin="5353,1501" coordsize="33,30" path="m5367,1501l5353,1509,5355,1514,5357,1521,5361,1524,5375,1530,5385,1517,5377,1503,5367,1501xe" filled="true" fillcolor="#cfad80" stroked="false">
              <v:path arrowok="t"/>
              <v:fill type="solid"/>
            </v:shape>
          </v:group>
          <v:group style="position:absolute;left:4914;top:1889;width:20;height:68" coordorigin="4914,1889" coordsize="20,68">
            <v:shape style="position:absolute;left:4914;top:1889;width:20;height:68" coordorigin="4914,1889" coordsize="20,68" path="m4916,1889l4914,1900,4914,1923,4915,1942,4917,1956,4933,1919,4923,1901,4916,1889xe" filled="true" fillcolor="#cfad80" stroked="false">
              <v:path arrowok="t"/>
              <v:fill type="solid"/>
            </v:shape>
          </v:group>
          <v:group style="position:absolute;left:5447;top:2033;width:2;height:2" coordorigin="5447,2033" coordsize="2,2">
            <v:shape style="position:absolute;left:5447;top:2033;width:2;height:2" coordorigin="5447,2033" coordsize="1,2" path="m5447,2033l5447,2034,5448,2033,5447,2033xe" filled="true" fillcolor="#cfad80" stroked="false">
              <v:path arrowok="t"/>
              <v:fill type="solid"/>
            </v:shape>
          </v:group>
          <v:group style="position:absolute;left:5416;top:1989;width:32;height:44" coordorigin="5416,1989" coordsize="32,44">
            <v:shape style="position:absolute;left:5416;top:1989;width:32;height:44" coordorigin="5416,1989" coordsize="32,44" path="m5434,1989l5426,1991,5416,2010,5447,2033,5446,2024,5445,2015,5443,2007,5442,2004,5434,1989xe" filled="true" fillcolor="#cfad80" stroked="false">
              <v:path arrowok="t"/>
              <v:fill type="solid"/>
            </v:shape>
          </v:group>
          <v:group style="position:absolute;left:4850;top:1883;width:27;height:53" coordorigin="4850,1883" coordsize="27,53">
            <v:shape style="position:absolute;left:4850;top:1883;width:27;height:53" coordorigin="4850,1883" coordsize="27,53" path="m4872,1883l4859,1896,4850,1904,4862,1919,4875,1936,4875,1917,4877,1900,4872,1883xe" filled="true" fillcolor="#cfad80" stroked="false">
              <v:path arrowok="t"/>
              <v:fill type="solid"/>
            </v:shape>
          </v:group>
          <v:group style="position:absolute;left:5445;top:2106;width:27;height:54" coordorigin="5445,2106" coordsize="27,54">
            <v:shape style="position:absolute;left:5445;top:2106;width:27;height:54" coordorigin="5445,2106" coordsize="27,54" path="m5460,2106l5453,2110,5448,2113,5445,2123,5452,2141,5458,2156,5472,2160,5460,2106xe" filled="true" fillcolor="#cfad80" stroked="false">
              <v:path arrowok="t"/>
              <v:fill type="solid"/>
            </v:shape>
          </v:group>
          <v:group style="position:absolute;left:5296;top:2459;width:36;height:38" coordorigin="5296,2459" coordsize="36,38">
            <v:shape style="position:absolute;left:5296;top:2459;width:36;height:38" coordorigin="5296,2459" coordsize="36,38" path="m5305,2459l5296,2477,5331,2497,5331,2495,5333,2490,5330,2482,5324,2466,5314,2462,5305,2459xe" filled="true" fillcolor="#cfad80" stroked="false">
              <v:path arrowok="t"/>
              <v:fill type="solid"/>
            </v:shape>
          </v:group>
          <v:group style="position:absolute;left:5290;top:2359;width:28;height:39" coordorigin="5290,2359" coordsize="28,39">
            <v:shape style="position:absolute;left:5290;top:2359;width:28;height:39" coordorigin="5290,2359" coordsize="28,39" path="m5290,2359l5293,2379,5296,2398,5317,2394,5317,2384,5309,2376,5301,2367,5290,2359xe" filled="true" fillcolor="#cfad80" stroked="false">
              <v:path arrowok="t"/>
              <v:fill type="solid"/>
            </v:shape>
          </v:group>
          <v:group style="position:absolute;left:4937;top:1947;width:20;height:50" coordorigin="4937,1947" coordsize="20,50">
            <v:shape style="position:absolute;left:4937;top:1947;width:20;height:50" coordorigin="4937,1947" coordsize="20,50" path="m4957,1947l4953,1949,4942,1962,4937,1987,4945,1996,4950,1985,4957,1981,4957,1947xe" filled="true" fillcolor="#cfad80" stroked="false">
              <v:path arrowok="t"/>
              <v:fill type="solid"/>
            </v:shape>
          </v:group>
          <v:group style="position:absolute;left:417;top:1078;width:20;height:37" coordorigin="417,1078" coordsize="20,37">
            <v:shape style="position:absolute;left:417;top:1078;width:20;height:37" coordorigin="417,1078" coordsize="20,37" path="m417,1078l418,1106,423,1114,437,1107,427,1093,417,1078xe" filled="true" fillcolor="#cfad80" stroked="false">
              <v:path arrowok="t"/>
              <v:fill type="solid"/>
            </v:shape>
          </v:group>
          <v:group style="position:absolute;left:2443;top:2480;width:27;height:37" coordorigin="2443,2480" coordsize="27,37">
            <v:shape style="position:absolute;left:2443;top:2480;width:27;height:37" coordorigin="2443,2480" coordsize="27,37" path="m2470,2480l2453,2481,2446,2499,2443,2515,2448,2516,2455,2515,2458,2491,2470,2480xe" filled="true" fillcolor="#cfad80" stroked="false">
              <v:path arrowok="t"/>
              <v:fill type="solid"/>
            </v:shape>
          </v:group>
          <v:group style="position:absolute;left:4736;top:2106;width:23;height:40" coordorigin="4736,2106" coordsize="23,40">
            <v:shape style="position:absolute;left:4736;top:2106;width:23;height:40" coordorigin="4736,2106" coordsize="23,40" path="m4754,2106l4749,2106,4744,2119,4741,2131,4736,2146,4744,2145,4759,2127,4759,2119,4759,2115,4758,2108,4754,2106xe" filled="true" fillcolor="#cfad80" stroked="false">
              <v:path arrowok="t"/>
              <v:fill type="solid"/>
            </v:shape>
          </v:group>
          <v:group style="position:absolute;left:4848;top:1805;width:20;height:45" coordorigin="4848,1805" coordsize="20,45">
            <v:shape style="position:absolute;left:4848;top:1805;width:20;height:45" coordorigin="4848,1805" coordsize="20,45" path="m4856,1805l4853,1817,4852,1823,4850,1835,4848,1841,4848,1849,4859,1849,4868,1833,4861,1817,4856,1805xe" filled="true" fillcolor="#cfad80" stroked="false">
              <v:path arrowok="t"/>
              <v:fill type="solid"/>
            </v:shape>
          </v:group>
          <v:group style="position:absolute;left:4924;top:1652;width:20;height:44" coordorigin="4924,1652" coordsize="20,44">
            <v:shape style="position:absolute;left:4924;top:1652;width:20;height:44" coordorigin="4924,1652" coordsize="20,44" path="m4931,1652l4925,1667,4924,1688,4930,1696,4944,1694,4943,1691,4930,1691,4933,1663,4931,1652xe" filled="true" fillcolor="#cfad80" stroked="false">
              <v:path arrowok="t"/>
              <v:fill type="solid"/>
            </v:shape>
            <v:shape style="position:absolute;left:4924;top:1652;width:20;height:44" coordorigin="4924,1652" coordsize="20,44" path="m4940,1685l4930,1691,4943,1691,4940,1685xe" filled="true" fillcolor="#cfad80" stroked="false">
              <v:path arrowok="t"/>
              <v:fill type="solid"/>
            </v:shape>
          </v:group>
          <v:group style="position:absolute;left:469;top:769;width:17;height:58" coordorigin="469,769" coordsize="17,58">
            <v:shape style="position:absolute;left:469;top:769;width:17;height:58" coordorigin="469,769" coordsize="17,58" path="m478,769l474,781,469,801,472,806,477,816,483,827,484,825,485,824,485,823,478,769xe" filled="true" fillcolor="#cfad80" stroked="false">
              <v:path arrowok="t"/>
              <v:fill type="solid"/>
            </v:shape>
          </v:group>
          <v:group style="position:absolute;left:4784;top:1943;width:27;height:36" coordorigin="4784,1943" coordsize="27,36">
            <v:shape style="position:absolute;left:4784;top:1943;width:27;height:36" coordorigin="4784,1943" coordsize="27,36" path="m4797,1943l4793,1948,4790,1952,4784,1960,4792,1971,4801,1979,4811,1970,4805,1963,4794,1950,4795,1948,4796,1946,4797,1943xe" filled="true" fillcolor="#cfad80" stroked="false">
              <v:path arrowok="t"/>
              <v:fill type="solid"/>
            </v:shape>
          </v:group>
          <v:group style="position:absolute;left:278;top:653;width:15;height:34" coordorigin="278,653" coordsize="15,34">
            <v:shape style="position:absolute;left:278;top:653;width:15;height:34" coordorigin="278,653" coordsize="15,34" path="m292,653l281,657,278,686,290,681,292,653xe" filled="true" fillcolor="#cfad80" stroked="false">
              <v:path arrowok="t"/>
              <v:fill type="solid"/>
            </v:shape>
          </v:group>
          <v:group style="position:absolute;left:4505;top:1982;width:20;height:37" coordorigin="4505,1982" coordsize="20,37">
            <v:shape style="position:absolute;left:4505;top:1982;width:20;height:37" coordorigin="4505,1982" coordsize="20,37" path="m4510,1982l4505,1984,4505,1994,4506,2002,4506,2019,4515,2007,4524,1993,4519,1989,4516,1984,4513,1983,4510,1982xe" filled="true" fillcolor="#cfad80" stroked="false">
              <v:path arrowok="t"/>
              <v:fill type="solid"/>
            </v:shape>
          </v:group>
          <v:group style="position:absolute;left:4608;top:2789;width:26;height:19" coordorigin="4608,2789" coordsize="26,19">
            <v:shape style="position:absolute;left:4608;top:2789;width:26;height:19" coordorigin="4608,2789" coordsize="26,19" path="m4622,2789l4608,2790,4618,2808,4634,2804,4622,2789xe" filled="true" fillcolor="#cfad80" stroked="false">
              <v:path arrowok="t"/>
              <v:fill type="solid"/>
            </v:shape>
          </v:group>
          <v:group style="position:absolute;left:4045;top:590;width:23;height:28" coordorigin="4045,590" coordsize="23,28">
            <v:shape style="position:absolute;left:4045;top:590;width:23;height:28" coordorigin="4045,590" coordsize="23,28" path="m4051,590l4048,602,4046,608,4045,613,4047,616,4048,618,4049,618,4055,617,4067,614,4067,608,4063,600,4056,599,4051,590xe" filled="true" fillcolor="#cfad80" stroked="false">
              <v:path arrowok="t"/>
              <v:fill type="solid"/>
            </v:shape>
          </v:group>
          <v:group style="position:absolute;left:5424;top:2047;width:9;height:39" coordorigin="5424,2047" coordsize="9,39">
            <v:shape style="position:absolute;left:5424;top:2047;width:9;height:39" coordorigin="5424,2047" coordsize="9,39" path="m5427,2047l5426,2052,5424,2074,5432,2086,5432,2067,5427,2047xe" filled="true" fillcolor="#cfad80" stroked="false">
              <v:path arrowok="t"/>
              <v:fill type="solid"/>
            </v:shape>
          </v:group>
          <v:group style="position:absolute;left:4910;top:1727;width:17;height:45" coordorigin="4910,1727" coordsize="17,45">
            <v:shape style="position:absolute;left:4910;top:1727;width:17;height:45" coordorigin="4910,1727" coordsize="17,45" path="m4920,1727l4919,1731,4915,1749,4910,1771,4915,1769,4924,1752,4927,1730,4924,1728,4920,1727xe" filled="true" fillcolor="#cfad80" stroked="false">
              <v:path arrowok="t"/>
              <v:fill type="solid"/>
            </v:shape>
          </v:group>
          <v:group style="position:absolute;left:828;top:3444;width:24;height:27" coordorigin="828,3444" coordsize="24,27">
            <v:shape style="position:absolute;left:828;top:3444;width:24;height:27" coordorigin="828,3444" coordsize="24,27" path="m851,3444l828,3450,832,3460,835,3471,839,3471,848,3457,852,3449,851,3444xe" filled="true" fillcolor="#cfad80" stroked="false">
              <v:path arrowok="t"/>
              <v:fill type="solid"/>
            </v:shape>
          </v:group>
          <v:group style="position:absolute;left:5282;top:1527;width:21;height:29" coordorigin="5282,1527" coordsize="21,29">
            <v:shape style="position:absolute;left:5282;top:1527;width:21;height:29" coordorigin="5282,1527" coordsize="21,29" path="m5290,1527l5287,1531,5284,1535,5284,1545,5282,1556,5288,1552,5291,1551,5293,1549,5296,1545,5299,1541,5302,1535,5301,1528,5296,1528,5290,1527xe" filled="true" fillcolor="#cfad80" stroked="false">
              <v:path arrowok="t"/>
              <v:fill type="solid"/>
            </v:shape>
            <v:shape style="position:absolute;left:5282;top:1527;width:21;height:29" coordorigin="5282,1527" coordsize="21,29" path="m5301,1528l5296,1528,5301,1528xe" filled="true" fillcolor="#cfad80" stroked="false">
              <v:path arrowok="t"/>
              <v:fill type="solid"/>
            </v:shape>
          </v:group>
          <v:group style="position:absolute;left:4863;top:1797;width:20;height:22" coordorigin="4863,1797" coordsize="20,22">
            <v:shape style="position:absolute;left:4863;top:1797;width:20;height:22" coordorigin="4863,1797" coordsize="20,22" path="m4876,1797l4870,1798,4863,1817,4877,1818,4883,1814,4876,1797xe" filled="true" fillcolor="#cfad80" stroked="false">
              <v:path arrowok="t"/>
              <v:fill type="solid"/>
            </v:shape>
          </v:group>
          <v:group style="position:absolute;left:1588;top:3169;width:27;height:22" coordorigin="1588,3169" coordsize="27,22">
            <v:shape style="position:absolute;left:1588;top:3169;width:27;height:22" coordorigin="1588,3169" coordsize="27,22" path="m1615,3169l1595,3170,1594,3171,1588,3191,1594,3186,1605,3183,1615,3169xe" filled="true" fillcolor="#cfad80" stroked="false">
              <v:path arrowok="t"/>
              <v:fill type="solid"/>
            </v:shape>
          </v:group>
          <v:group style="position:absolute;left:3048;top:1415;width:17;height:35" coordorigin="3048,1415" coordsize="17,35">
            <v:shape style="position:absolute;left:3048;top:1415;width:17;height:35" coordorigin="3048,1415" coordsize="17,35" path="m3054,1415l3052,1426,3050,1435,3048,1444,3048,1446,3049,1447,3050,1449,3053,1446,3058,1444,3063,1431,3064,1422,3054,1415xe" filled="true" fillcolor="#cfad80" stroked="false">
              <v:path arrowok="t"/>
              <v:fill type="solid"/>
            </v:shape>
          </v:group>
          <v:group style="position:absolute;left:4490;top:2017;width:16;height:37" coordorigin="4490,2017" coordsize="16,37">
            <v:shape style="position:absolute;left:4490;top:2017;width:16;height:37" coordorigin="4490,2017" coordsize="16,37" path="m4496,2017l4493,2021,4490,2038,4495,2054,4502,2027,4500,2023,4496,2017xe" filled="true" fillcolor="#cfad80" stroked="false">
              <v:path arrowok="t"/>
              <v:fill type="solid"/>
            </v:shape>
            <v:shape style="position:absolute;left:4490;top:2017;width:16;height:37" coordorigin="4490,2017" coordsize="16,37" path="m4502,2027l4504,2029,4506,2031,4502,2027xe" filled="true" fillcolor="#cfad80" stroked="false">
              <v:path arrowok="t"/>
              <v:fill type="solid"/>
            </v:shape>
          </v:group>
          <v:group style="position:absolute;left:4795;top:1997;width:12;height:36" coordorigin="4795,1997" coordsize="12,36">
            <v:shape style="position:absolute;left:4795;top:1997;width:12;height:36" coordorigin="4795,1997" coordsize="12,36" path="m4798,1997l4795,2014,4798,2033,4807,2024,4803,2009,4798,1997xe" filled="true" fillcolor="#cfad80" stroked="false">
              <v:path arrowok="t"/>
              <v:fill type="solid"/>
            </v:shape>
          </v:group>
          <v:group style="position:absolute;left:5275;top:1616;width:9;height:37" coordorigin="5275,1616" coordsize="9,37">
            <v:shape style="position:absolute;left:5275;top:1616;width:9;height:37" coordorigin="5275,1616" coordsize="9,37" path="m5284,1616l5280,1625,5276,1629,5275,1640,5278,1646,5279,1652,5279,1653,5282,1652,5283,1651,5283,1646,5284,1640,5284,1634,5284,1630,5284,1616xe" filled="true" fillcolor="#cfad80" stroked="false">
              <v:path arrowok="t"/>
              <v:fill type="solid"/>
            </v:shape>
          </v:group>
          <v:group style="position:absolute;left:1409;top:3257;width:18;height:33" coordorigin="1409,3257" coordsize="18,33">
            <v:shape style="position:absolute;left:1409;top:3257;width:18;height:33" coordorigin="1409,3257" coordsize="18,33" path="m1409,3257l1409,3279,1416,3285,1424,3290,1425,3287,1427,3281,1421,3273,1415,3265,1409,3257xe" filled="true" fillcolor="#cfad80" stroked="false">
              <v:path arrowok="t"/>
              <v:fill type="solid"/>
            </v:shape>
          </v:group>
          <v:group style="position:absolute;left:390;top:834;width:20;height:26" coordorigin="390,834" coordsize="20,26">
            <v:shape style="position:absolute;left:390;top:834;width:20;height:26" coordorigin="390,834" coordsize="20,26" path="m410,834l402,838,390,844,390,847,391,849,391,852,396,854,408,860,408,849,409,844,410,834xe" filled="true" fillcolor="#cfad80" stroked="false">
              <v:path arrowok="t"/>
              <v:fill type="solid"/>
            </v:shape>
          </v:group>
          <v:group style="position:absolute;left:4082;top:2322;width:16;height:29" coordorigin="4082,2322" coordsize="16,29">
            <v:shape style="position:absolute;left:4082;top:2322;width:16;height:29" coordorigin="4082,2322" coordsize="16,29" path="m4084,2322l4082,2331,4088,2350,4094,2335,4097,2324,4084,2322xe" filled="true" fillcolor="#cfad80" stroked="false">
              <v:path arrowok="t"/>
              <v:fill type="solid"/>
            </v:shape>
          </v:group>
          <v:group style="position:absolute;left:4626;top:2054;width:13;height:32" coordorigin="4626,2054" coordsize="13,32">
            <v:shape style="position:absolute;left:4626;top:2054;width:13;height:32" coordorigin="4626,2054" coordsize="13,32" path="m4628,2054l4627,2066,4626,2085,4635,2076,4638,2066,4628,2054xe" filled="true" fillcolor="#cfad80" stroked="false">
              <v:path arrowok="t"/>
              <v:fill type="solid"/>
            </v:shape>
          </v:group>
          <v:group style="position:absolute;left:4339;top:2465;width:21;height:18" coordorigin="4339,2465" coordsize="21,18">
            <v:shape style="position:absolute;left:4339;top:2465;width:21;height:18" coordorigin="4339,2465" coordsize="21,18" path="m4348,2465l4339,2474,4340,2477,4340,2479,4340,2482,4346,2481,4352,2479,4360,2477,4358,2472,4348,2465xe" filled="true" fillcolor="#cfad80" stroked="false">
              <v:path arrowok="t"/>
              <v:fill type="solid"/>
            </v:shape>
          </v:group>
          <v:group style="position:absolute;left:1243;top:2448;width:16;height:26" coordorigin="1243,2448" coordsize="16,26">
            <v:shape style="position:absolute;left:1243;top:2448;width:16;height:26" coordorigin="1243,2448" coordsize="16,26" path="m1245,2448l1243,2467,1251,2473,1256,2471,1259,2455,1251,2448,1245,2448xe" filled="true" fillcolor="#cfad80" stroked="false">
              <v:path arrowok="t"/>
              <v:fill type="solid"/>
            </v:shape>
          </v:group>
          <v:group style="position:absolute;left:4627;top:2018;width:10;height:36" coordorigin="4627,2018" coordsize="10,36">
            <v:shape style="position:absolute;left:4627;top:2018;width:10;height:36" coordorigin="4627,2018" coordsize="10,36" path="m4633,2018l4627,2033,4631,2054,4634,2039,4636,2029,4633,2018xe" filled="true" fillcolor="#cfad80" stroked="false">
              <v:path arrowok="t"/>
              <v:fill type="solid"/>
            </v:shape>
          </v:group>
          <v:group style="position:absolute;left:4555;top:2015;width:21;height:30" coordorigin="4555,2015" coordsize="21,30">
            <v:shape style="position:absolute;left:4555;top:2015;width:21;height:30" coordorigin="4555,2015" coordsize="21,30" path="m4558,2015l4557,2026,4555,2044,4568,2032,4576,2024,4569,2020,4564,2018,4558,2015xe" filled="true" fillcolor="#cfad80" stroked="false">
              <v:path arrowok="t"/>
              <v:fill type="solid"/>
            </v:shape>
          </v:group>
          <v:group style="position:absolute;left:4858;top:2062;width:10;height:35" coordorigin="4858,2062" coordsize="10,35">
            <v:shape style="position:absolute;left:4858;top:2062;width:10;height:35" coordorigin="4858,2062" coordsize="10,35" path="m4864,2062l4861,2065,4858,2067,4858,2067,4860,2077,4862,2086,4863,2096,4866,2094,4867,2094,4866,2084,4864,2062xe" filled="true" fillcolor="#cfad80" stroked="false">
              <v:path arrowok="t"/>
              <v:fill type="solid"/>
            </v:shape>
          </v:group>
          <v:group style="position:absolute;left:1866;top:313;width:17;height:27" coordorigin="1866,313" coordsize="17,27">
            <v:shape style="position:absolute;left:1866;top:313;width:17;height:27" coordorigin="1866,313" coordsize="17,27" path="m1877,313l1866,320,1871,329,1878,340,1880,337,1882,335,1882,318,1877,313xe" filled="true" fillcolor="#cfad80" stroked="false">
              <v:path arrowok="t"/>
              <v:fill type="solid"/>
            </v:shape>
          </v:group>
          <v:group style="position:absolute;left:381;top:976;width:12;height:29" coordorigin="381,976" coordsize="12,29">
            <v:shape style="position:absolute;left:381;top:976;width:12;height:29" coordorigin="381,976" coordsize="12,29" path="m392,976l382,977,381,988,383,1005,387,993,390,985,392,976xe" filled="true" fillcolor="#cfad80" stroked="false">
              <v:path arrowok="t"/>
              <v:fill type="solid"/>
            </v:shape>
          </v:group>
          <v:group style="position:absolute;left:4589;top:1956;width:16;height:33" coordorigin="4589,1956" coordsize="16,33">
            <v:shape style="position:absolute;left:4589;top:1956;width:16;height:33" coordorigin="4589,1956" coordsize="16,33" path="m4604,1956l4589,1972,4593,1982,4596,1989,4601,1969,4604,1956xe" filled="true" fillcolor="#cfad80" stroked="false">
              <v:path arrowok="t"/>
              <v:fill type="solid"/>
            </v:shape>
          </v:group>
          <v:group style="position:absolute;left:1310;top:2487;width:12;height:29" coordorigin="1310,2487" coordsize="12,29">
            <v:shape style="position:absolute;left:1310;top:2487;width:12;height:29" coordorigin="1310,2487" coordsize="12,29" path="m1321,2487l1310,2496,1315,2515,1319,2496,1321,2487xe" filled="true" fillcolor="#cfad80" stroked="false">
              <v:path arrowok="t"/>
              <v:fill type="solid"/>
            </v:shape>
          </v:group>
          <v:group style="position:absolute;left:5323;top:2371;width:17;height:30" coordorigin="5323,2371" coordsize="17,30">
            <v:shape style="position:absolute;left:5323;top:2371;width:17;height:30" coordorigin="5323,2371" coordsize="17,30" path="m5326,2371l5324,2375,5323,2378,5325,2390,5327,2400,5339,2390,5334,2382,5326,2371xe" filled="true" fillcolor="#cfad80" stroked="false">
              <v:path arrowok="t"/>
              <v:fill type="solid"/>
            </v:shape>
          </v:group>
          <v:group style="position:absolute;left:4655;top:2272;width:16;height:30" coordorigin="4655,2272" coordsize="16,30">
            <v:shape style="position:absolute;left:4655;top:2272;width:16;height:30" coordorigin="4655,2272" coordsize="16,30" path="m4670,2272l4665,2274,4655,2279,4660,2286,4670,2301,4670,2272xe" filled="true" fillcolor="#cfad80" stroked="false">
              <v:path arrowok="t"/>
              <v:fill type="solid"/>
            </v:shape>
          </v:group>
          <v:group style="position:absolute;left:263;top:783;width:11;height:27" coordorigin="263,783" coordsize="11,27">
            <v:shape style="position:absolute;left:263;top:783;width:11;height:27" coordorigin="263,783" coordsize="11,27" path="m274,783l263,788,265,810,268,802,270,794,274,783xe" filled="true" fillcolor="#cfad80" stroked="false">
              <v:path arrowok="t"/>
              <v:fill type="solid"/>
            </v:shape>
          </v:group>
          <v:group style="position:absolute;left:1596;top:3085;width:19;height:20" coordorigin="1596,3085" coordsize="19,20">
            <v:shape style="position:absolute;left:1596;top:3085;width:19;height:20" coordorigin="1596,3085" coordsize="19,20" path="m1596,3085l1597,3097,1598,3104,1604,3099,1615,3092,1615,3090,1614,3089,1614,3087,1596,3085xe" filled="true" fillcolor="#cfad80" stroked="false">
              <v:path arrowok="t"/>
              <v:fill type="solid"/>
            </v:shape>
          </v:group>
          <v:group style="position:absolute;left:459;top:834;width:17;height:28" coordorigin="459,834" coordsize="17,28">
            <v:shape style="position:absolute;left:459;top:834;width:17;height:28" coordorigin="459,834" coordsize="17,28" path="m469,834l459,848,474,861,475,858,476,855,476,854,472,844,469,834xe" filled="true" fillcolor="#cfad80" stroked="false">
              <v:path arrowok="t"/>
              <v:fill type="solid"/>
            </v:shape>
          </v:group>
          <v:group style="position:absolute;left:4214;top:1528;width:21;height:29" coordorigin="4214,1528" coordsize="21,29">
            <v:shape style="position:absolute;left:4214;top:1528;width:21;height:29" coordorigin="4214,1528" coordsize="21,29" path="m4229,1528l4223,1529,4214,1540,4222,1543,4227,1556,4235,1542,4229,1528xe" filled="true" fillcolor="#cfad80" stroked="false">
              <v:path arrowok="t"/>
              <v:fill type="solid"/>
            </v:shape>
          </v:group>
          <v:group style="position:absolute;left:2470;top:158;width:11;height:33" coordorigin="2470,158" coordsize="11,33">
            <v:shape style="position:absolute;left:2470;top:158;width:11;height:33" coordorigin="2470,158" coordsize="11,33" path="m2475,158l2474,167,2472,176,2470,191,2481,169,2475,158xe" filled="true" fillcolor="#cfad80" stroked="false">
              <v:path arrowok="t"/>
              <v:fill type="solid"/>
            </v:shape>
          </v:group>
          <v:group style="position:absolute;left:5398;top:1610;width:15;height:25" coordorigin="5398,1610" coordsize="15,25">
            <v:shape style="position:absolute;left:5398;top:1610;width:15;height:25" coordorigin="5398,1610" coordsize="15,25" path="m5413,1610l5406,1614,5402,1617,5398,1619,5399,1625,5400,1628,5401,1629,5407,1635,5411,1631,5413,1610xe" filled="true" fillcolor="#cfad80" stroked="false">
              <v:path arrowok="t"/>
              <v:fill type="solid"/>
            </v:shape>
          </v:group>
          <v:group style="position:absolute;left:5328;top:2553;width:15;height:23" coordorigin="5328,2553" coordsize="15,23">
            <v:shape style="position:absolute;left:5328;top:2553;width:15;height:23" coordorigin="5328,2553" coordsize="15,23" path="m5341,2553l5337,2556,5334,2560,5328,2566,5335,2573,5338,2575,5340,2569,5343,2557,5342,2554,5341,2553xe" filled="true" fillcolor="#cfad80" stroked="false">
              <v:path arrowok="t"/>
              <v:fill type="solid"/>
            </v:shape>
          </v:group>
          <v:group style="position:absolute;left:1322;top:2193;width:14;height:15" coordorigin="1322,2193" coordsize="14,15">
            <v:shape style="position:absolute;left:1322;top:2193;width:14;height:15" coordorigin="1322,2193" coordsize="14,15" path="m1334,2193l1330,2195,1326,2196,1322,2198,1322,2203,1324,2205,1327,2208,1331,2208,1333,2204,1335,2201,1335,2199,1334,2193xe" filled="true" fillcolor="#cfad80" stroked="false">
              <v:path arrowok="t"/>
              <v:fill type="solid"/>
            </v:shape>
          </v:group>
          <v:group style="position:absolute;left:4770;top:2108;width:11;height:10" coordorigin="4770,2108" coordsize="11,10">
            <v:shape style="position:absolute;left:4770;top:2108;width:11;height:10" coordorigin="4770,2108" coordsize="11,10" path="m4780,2108l4777,2108,4774,2108,4770,2109,4770,2115,4773,2116,4780,2117,4780,2108xe" filled="true" fillcolor="#cfad80" stroked="false">
              <v:path arrowok="t"/>
              <v:fill type="solid"/>
            </v:shape>
          </v:group>
          <v:group style="position:absolute;left:5419;top:2108;width:19;height:15" coordorigin="5419,2108" coordsize="19,15">
            <v:shape style="position:absolute;left:5419;top:2108;width:19;height:15" coordorigin="5419,2108" coordsize="19,15" path="m5419,2108l5426,2122,5437,2116,5426,2111,5419,2108xe" filled="true" fillcolor="#cfad80" stroked="false">
              <v:path arrowok="t"/>
              <v:fill type="solid"/>
            </v:shape>
          </v:group>
          <v:group style="position:absolute;left:4044;top:640;width:6;height:33" coordorigin="4044,640" coordsize="6,33">
            <v:shape style="position:absolute;left:4044;top:640;width:6;height:33" coordorigin="4044,640" coordsize="6,33" path="m4050,640l4044,655,4050,672,4050,640xe" filled="true" fillcolor="#cfad80" stroked="false">
              <v:path arrowok="t"/>
              <v:fill type="solid"/>
            </v:shape>
          </v:group>
          <v:group style="position:absolute;left:4554;top:1944;width:14;height:25" coordorigin="4554,1944" coordsize="14,25">
            <v:shape style="position:absolute;left:4554;top:1944;width:14;height:25" coordorigin="4554,1944" coordsize="14,25" path="m4554,1944l4557,1969,4567,1955,4560,1949,4554,1944xe" filled="true" fillcolor="#cfad80" stroked="false">
              <v:path arrowok="t"/>
              <v:fill type="solid"/>
            </v:shape>
          </v:group>
          <v:group style="position:absolute;left:3124;top:910;width:13;height:34" coordorigin="3124,910" coordsize="13,34">
            <v:shape style="position:absolute;left:3124;top:910;width:13;height:34" coordorigin="3124,910" coordsize="13,34" path="m3133,910l3130,918,3124,921,3126,943,3137,914,3136,913,3134,911,3133,910xe" filled="true" fillcolor="#cfad80" stroked="false">
              <v:path arrowok="t"/>
              <v:fill type="solid"/>
            </v:shape>
          </v:group>
          <v:group style="position:absolute;left:4126;top:589;width:10;height:21" coordorigin="4126,589" coordsize="10,21">
            <v:shape style="position:absolute;left:4126;top:589;width:10;height:21" coordorigin="4126,589" coordsize="10,21" path="m4133,589l4126,597,4129,604,4131,609,4133,605,4135,602,4136,599,4136,595,4134,592,4133,589xe" filled="true" fillcolor="#cfad80" stroked="false">
              <v:path arrowok="t"/>
              <v:fill type="solid"/>
            </v:shape>
          </v:group>
          <v:group style="position:absolute;left:972;top:25;width:15;height:31" coordorigin="972,25" coordsize="15,31">
            <v:shape style="position:absolute;left:972;top:25;width:15;height:31" coordorigin="972,25" coordsize="15,31" path="m977,25l972,46,979,49,982,56,983,53,985,51,987,49,984,43,981,36,977,25xe" filled="true" fillcolor="#cfad80" stroked="false">
              <v:path arrowok="t"/>
              <v:fill type="solid"/>
            </v:shape>
          </v:group>
          <v:group style="position:absolute;left:1556;top:88;width:11;height:27" coordorigin="1556,88" coordsize="11,27">
            <v:shape style="position:absolute;left:1556;top:88;width:11;height:27" coordorigin="1556,88" coordsize="11,27" path="m1556,88l1556,96,1558,115,1566,101,1562,94,1556,88xe" filled="true" fillcolor="#cfad80" stroked="false">
              <v:path arrowok="t"/>
              <v:fill type="solid"/>
            </v:shape>
          </v:group>
          <v:group style="position:absolute;left:2241;top:147;width:13;height:20" coordorigin="2241,147" coordsize="13,20">
            <v:shape style="position:absolute;left:2241;top:147;width:13;height:20" coordorigin="2241,147" coordsize="13,20" path="m2253,147l2246,154,2241,159,2253,166,2253,147xe" filled="true" fillcolor="#cfad80" stroked="false">
              <v:path arrowok="t"/>
              <v:fill type="solid"/>
            </v:shape>
          </v:group>
          <v:group style="position:absolute;left:3734;top:205;width:14;height:28" coordorigin="3734,205" coordsize="14,28">
            <v:shape style="position:absolute;left:3734;top:205;width:14;height:28" coordorigin="3734,205" coordsize="14,28" path="m3742,205l3734,212,3738,232,3747,227,3745,217,3742,205xe" filled="true" fillcolor="#cfad80" stroked="false">
              <v:path arrowok="t"/>
              <v:fill type="solid"/>
            </v:shape>
          </v:group>
          <v:group style="position:absolute;left:4426;top:2417;width:8;height:25" coordorigin="4426,2417" coordsize="8,25">
            <v:shape style="position:absolute;left:4426;top:2417;width:8;height:25" coordorigin="4426,2417" coordsize="8,25" path="m4428,2417l4426,2440,4431,2441,4432,2433,4433,2425,4433,2417,4432,2417,4428,2417xe" filled="true" fillcolor="#cfad80" stroked="false">
              <v:path arrowok="t"/>
              <v:fill type="solid"/>
            </v:shape>
          </v:group>
          <v:group style="position:absolute;left:3490;top:945;width:16;height:22" coordorigin="3490,945" coordsize="16,22">
            <v:shape style="position:absolute;left:3490;top:945;width:16;height:22" coordorigin="3490,945" coordsize="16,22" path="m3493,945l3492,948,3491,950,3490,952,3495,957,3499,962,3503,967,3504,963,3505,960,3506,957,3502,953,3497,949,3493,945xe" filled="true" fillcolor="#cfad80" stroked="false">
              <v:path arrowok="t"/>
              <v:fill type="solid"/>
            </v:shape>
          </v:group>
          <v:group style="position:absolute;left:4936;top:1619;width:9;height:26" coordorigin="4936,1619" coordsize="9,26">
            <v:shape style="position:absolute;left:4936;top:1619;width:9;height:26" coordorigin="4936,1619" coordsize="9,26" path="m4941,1619l4939,1620,4938,1621,4936,1622,4939,1638,4940,1645,4942,1644,4943,1644,4944,1643,4943,1635,4942,1627,4941,1619xe" filled="true" fillcolor="#cfad80" stroked="false">
              <v:path arrowok="t"/>
              <v:fill type="solid"/>
            </v:shape>
          </v:group>
          <v:group style="position:absolute;left:4956;top:1800;width:11;height:28" coordorigin="4956,1800" coordsize="11,28">
            <v:shape style="position:absolute;left:4956;top:1800;width:11;height:28" coordorigin="4956,1800" coordsize="11,28" path="m4958,1800l4957,1807,4957,1812,4957,1815,4956,1826,4966,1828,4958,1800xe" filled="true" fillcolor="#cfad80" stroked="false">
              <v:path arrowok="t"/>
              <v:fill type="solid"/>
            </v:shape>
          </v:group>
          <v:group style="position:absolute;left:4750;top:1843;width:4;height:22" coordorigin="4750,1843" coordsize="4,22">
            <v:shape style="position:absolute;left:4750;top:1843;width:4;height:22" coordorigin="4750,1843" coordsize="4,22" path="m4754,1843l4753,1844,4750,1844,4751,1851,4751,1858,4751,1865,4754,1865,4754,1843xe" filled="true" fillcolor="#cfad80" stroked="false">
              <v:path arrowok="t"/>
              <v:fill type="solid"/>
            </v:shape>
          </v:group>
          <v:group style="position:absolute;left:5350;top:1389;width:10;height:32" coordorigin="5350,1389" coordsize="10,32">
            <v:shape style="position:absolute;left:5350;top:1389;width:10;height:32" coordorigin="5350,1389" coordsize="10,32" path="m5353,1389l5352,1397,5350,1401,5351,1403,5353,1408,5356,1413,5359,1421,5359,1414,5360,1411,5359,1408,5358,1403,5356,1398,5353,1389xe" filled="true" fillcolor="#cfad80" stroked="false">
              <v:path arrowok="t"/>
              <v:fill type="solid"/>
            </v:shape>
          </v:group>
          <v:group style="position:absolute;left:4935;top:1744;width:11;height:17" coordorigin="4935,1744" coordsize="11,17">
            <v:shape style="position:absolute;left:4935;top:1744;width:11;height:17" coordorigin="4935,1744" coordsize="11,17" path="m4940,1744l4939,1747,4935,1757,4939,1758,4941,1760,4943,1759,4944,1759,4946,1752,4945,1751,4944,1748,4942,1746,4940,1744xe" filled="true" fillcolor="#cfad80" stroked="false">
              <v:path arrowok="t"/>
              <v:fill type="solid"/>
            </v:shape>
          </v:group>
          <v:group style="position:absolute;left:1802;top:612;width:8;height:16" coordorigin="1802,612" coordsize="8,16">
            <v:shape style="position:absolute;left:1802;top:612;width:8;height:16" coordorigin="1802,612" coordsize="8,16" path="m1807,612l1806,614,1804,616,1802,619,1804,623,1806,625,1807,628,1808,625,1810,623,1809,618,1808,615,1807,612xe" filled="true" fillcolor="#cfad80" stroked="false">
              <v:path arrowok="t"/>
              <v:fill type="solid"/>
            </v:shape>
          </v:group>
          <v:group style="position:absolute;left:5429;top:1632;width:7;height:19" coordorigin="5429,1632" coordsize="7,19">
            <v:shape style="position:absolute;left:5429;top:1632;width:7;height:19" coordorigin="5429,1632" coordsize="7,19" path="m5433,1632l5429,1642,5431,1645,5433,1650,5434,1643,5435,1640,5435,1638,5436,1635,5433,1632xe" filled="true" fillcolor="#cfad80" stroked="false">
              <v:path arrowok="t"/>
              <v:fill type="solid"/>
            </v:shape>
          </v:group>
          <v:group style="position:absolute;left:5373;top:1760;width:10;height:17" coordorigin="5373,1760" coordsize="10,17">
            <v:shape style="position:absolute;left:5373;top:1760;width:10;height:17" coordorigin="5373,1760" coordsize="10,17" path="m5376,1760l5375,1763,5374,1765,5373,1767,5375,1770,5376,1774,5378,1777,5379,1777,5381,1773,5382,1770,5378,1764,5376,1760xe" filled="true" fillcolor="#cfad80" stroked="false">
              <v:path arrowok="t"/>
              <v:fill type="solid"/>
            </v:shape>
          </v:group>
          <v:group style="position:absolute;left:1546;top:3171;width:14;height:19" coordorigin="1546,3171" coordsize="14,19">
            <v:shape style="position:absolute;left:1546;top:3171;width:14;height:19" coordorigin="1546,3171" coordsize="14,19" path="m1546,3171l1548,3190,1553,3187,1560,3178,1556,3176,1546,3171xe" filled="true" fillcolor="#cfad80" stroked="false">
              <v:path arrowok="t"/>
              <v:fill type="solid"/>
            </v:shape>
          </v:group>
          <v:group style="position:absolute;left:4219;top:1466;width:14;height:17" coordorigin="4219,1466" coordsize="14,17">
            <v:shape style="position:absolute;left:4219;top:1466;width:14;height:17" coordorigin="4219,1466" coordsize="14,17" path="m4224,1466l4222,1470,4220,1474,4219,1478,4224,1479,4226,1480,4228,1481,4229,1482,4231,1483,4231,1481,4232,1479,4232,1478,4230,1474,4227,1470,4224,1466xe" filled="true" fillcolor="#cfad80" stroked="false">
              <v:path arrowok="t"/>
              <v:fill type="solid"/>
            </v:shape>
          </v:group>
          <v:group style="position:absolute;left:3899;top:2833;width:7;height:19" coordorigin="3899,2833" coordsize="7,19">
            <v:shape style="position:absolute;left:3899;top:2833;width:7;height:19" coordorigin="3899,2833" coordsize="7,19" path="m3902,2833l3900,2844,3899,2849,3901,2850,3902,2851,3903,2846,3904,2841,3905,2835,3903,2834,3902,2833xe" filled="true" fillcolor="#cfad80" stroked="false">
              <v:path arrowok="t"/>
              <v:fill type="solid"/>
            </v:shape>
          </v:group>
          <v:group style="position:absolute;left:1803;top:874;width:9;height:20" coordorigin="1803,874" coordsize="9,20">
            <v:shape style="position:absolute;left:1803;top:874;width:9;height:20" coordorigin="1803,874" coordsize="9,20" path="m1806,874l1805,875,1804,877,1803,879,1806,888,1808,893,1811,890,1811,890,1809,884,1808,879,1806,874xe" filled="true" fillcolor="#cfad80" stroked="false">
              <v:path arrowok="t"/>
              <v:fill type="solid"/>
            </v:shape>
          </v:group>
          <v:group style="position:absolute;left:4797;top:1902;width:14;height:17" coordorigin="4797,1902" coordsize="14,17">
            <v:shape style="position:absolute;left:4797;top:1902;width:14;height:17" coordorigin="4797,1902" coordsize="14,17" path="m4803,1902l4801,1906,4797,1911,4800,1915,4802,1919,4806,1919,4808,1914,4810,1912,4808,1909,4807,1904,4805,1903,4803,1902xe" filled="true" fillcolor="#cfad80" stroked="false">
              <v:path arrowok="t"/>
              <v:fill type="solid"/>
            </v:shape>
          </v:group>
          <v:group style="position:absolute;left:4644;top:1943;width:9;height:11" coordorigin="4644,1943" coordsize="9,11">
            <v:shape style="position:absolute;left:4644;top:1943;width:9;height:11" coordorigin="4644,1943" coordsize="9,11" path="m4644,1943l4644,1952,4652,1953,4652,1947,4653,1944,4650,1944,4647,1943,4644,1943xe" filled="true" fillcolor="#cfad80" stroked="false">
              <v:path arrowok="t"/>
              <v:fill type="solid"/>
            </v:shape>
          </v:group>
          <v:group style="position:absolute;left:448;top:819;width:8;height:15" coordorigin="448,819" coordsize="8,15">
            <v:shape style="position:absolute;left:448;top:819;width:8;height:15" coordorigin="448,819" coordsize="8,15" path="m452,819l451,820,450,821,449,825,448,828,453,834,454,831,455,827,455,823,452,819xe" filled="true" fillcolor="#cfad80" stroked="false">
              <v:path arrowok="t"/>
              <v:fill type="solid"/>
            </v:shape>
          </v:group>
          <v:group style="position:absolute;left:1779;top:867;width:9;height:14" coordorigin="1779,867" coordsize="9,14">
            <v:shape style="position:absolute;left:1779;top:867;width:9;height:14" coordorigin="1779,867" coordsize="9,14" path="m1783,867l1782,870,1779,874,1782,877,1784,879,1786,880,1788,875,1788,873,1787,871,1786,868,1784,867,1783,867xe" filled="true" fillcolor="#cfad80" stroked="false">
              <v:path arrowok="t"/>
              <v:fill type="solid"/>
            </v:shape>
          </v:group>
          <v:group style="position:absolute;left:1750;top:920;width:8;height:20" coordorigin="1750,920" coordsize="8,20">
            <v:shape style="position:absolute;left:1750;top:920;width:8;height:20" coordorigin="1750,920" coordsize="8,20" path="m1755,920l1753,924,1752,928,1750,932,1750,933,1753,936,1755,940,1756,934,1758,931,1758,927,1758,925,1756,922,1755,920xe" filled="true" fillcolor="#cfad80" stroked="false">
              <v:path arrowok="t"/>
              <v:fill type="solid"/>
            </v:shape>
          </v:group>
          <v:group style="position:absolute;left:4651;top:261;width:10;height:21" coordorigin="4651,261" coordsize="10,21">
            <v:shape style="position:absolute;left:4651;top:261;width:10;height:21" coordorigin="4651,261" coordsize="10,21" path="m4655,261l4654,263,4653,264,4651,266,4653,271,4655,276,4657,281,4659,279,4660,278,4659,272,4657,266,4655,261xe" filled="true" fillcolor="#cfad80" stroked="false">
              <v:path arrowok="t"/>
              <v:fill type="solid"/>
            </v:shape>
          </v:group>
          <v:group style="position:absolute;left:4939;top:1578;width:7;height:16" coordorigin="4939,1578" coordsize="7,16">
            <v:shape style="position:absolute;left:4939;top:1578;width:7;height:16" coordorigin="4939,1578" coordsize="7,16" path="m4942,1578l4940,1582,4939,1585,4939,1589,4941,1591,4942,1593,4943,1591,4945,1589,4945,1584,4943,1582,4942,1578xe" filled="true" fillcolor="#cfad80" stroked="false">
              <v:path arrowok="t"/>
              <v:fill type="solid"/>
            </v:shape>
          </v:group>
          <v:group style="position:absolute;left:3401;top:2834;width:6;height:17" coordorigin="3401,2834" coordsize="6,17">
            <v:shape style="position:absolute;left:3401;top:2834;width:6;height:17" coordorigin="3401,2834" coordsize="6,17" path="m3404,2834l3403,2835,3401,2837,3401,2837,3401,2842,3402,2846,3403,2851,3404,2850,3405,2849,3406,2849,3404,2834xe" filled="true" fillcolor="#cfad80" stroked="false">
              <v:path arrowok="t"/>
              <v:fill type="solid"/>
            </v:shape>
          </v:group>
          <v:group style="position:absolute;left:4626;top:2758;width:8;height:20" coordorigin="4626,2758" coordsize="8,20">
            <v:shape style="position:absolute;left:4626;top:2758;width:8;height:20" coordorigin="4626,2758" coordsize="8,20" path="m4628,2758l4627,2764,4626,2767,4626,2773,4628,2776,4629,2777,4630,2777,4632,2774,4633,2772,4632,2770,4631,2767,4628,2758xe" filled="true" fillcolor="#cfad80" stroked="false">
              <v:path arrowok="t"/>
              <v:fill type="solid"/>
            </v:shape>
          </v:group>
          <v:group style="position:absolute;left:4510;top:1857;width:9;height:18" coordorigin="4510,1857" coordsize="9,18">
            <v:shape style="position:absolute;left:4510;top:1857;width:9;height:18" coordorigin="4510,1857" coordsize="9,18" path="m4514,1857l4512,1862,4511,1865,4510,1871,4514,1875,4514,1874,4516,1872,4518,1868,4519,1865,4519,1864,4516,1861,4514,1857xe" filled="true" fillcolor="#cfad80" stroked="false">
              <v:path arrowok="t"/>
              <v:fill type="solid"/>
            </v:shape>
          </v:group>
          <v:group style="position:absolute;left:2868;top:2542;width:10;height:13" coordorigin="2868,2542" coordsize="10,13">
            <v:shape style="position:absolute;left:2868;top:2542;width:10;height:13" coordorigin="2868,2542" coordsize="10,13" path="m2875,2542l2875,2542,2873,2543,2872,2545,2868,2550,2870,2552,2872,2555,2875,2553,2876,2549,2877,2546,2877,2546,2875,2542xe" filled="true" fillcolor="#cfad80" stroked="false">
              <v:path arrowok="t"/>
              <v:fill type="solid"/>
            </v:shape>
          </v:group>
          <v:group style="position:absolute;left:4950;top:1994;width:10;height:14" coordorigin="4950,1994" coordsize="10,14">
            <v:shape style="position:absolute;left:4950;top:1994;width:10;height:14" coordorigin="4950,1994" coordsize="10,14" path="m4958,1994l4956,1995,4953,1996,4950,1998,4952,2003,4954,2008,4956,2005,4958,2002,4960,1999,4958,1994xe" filled="true" fillcolor="#cfad80" stroked="false">
              <v:path arrowok="t"/>
              <v:fill type="solid"/>
            </v:shape>
          </v:group>
          <v:group style="position:absolute;left:4881;top:2132;width:9;height:14" coordorigin="4881,2132" coordsize="9,14">
            <v:shape style="position:absolute;left:4881;top:2132;width:9;height:14" coordorigin="4881,2132" coordsize="9,14" path="m4886,2132l4883,2132,4882,2136,4881,2138,4883,2140,4884,2142,4886,2145,4887,2142,4888,2139,4889,2137,4888,2135,4886,2132xe" filled="true" fillcolor="#cfad80" stroked="false">
              <v:path arrowok="t"/>
              <v:fill type="solid"/>
            </v:shape>
          </v:group>
          <v:group style="position:absolute;left:5415;top:1356;width:8;height:13" coordorigin="5415,1356" coordsize="8,13">
            <v:shape style="position:absolute;left:5415;top:1356;width:8;height:13" coordorigin="5415,1356" coordsize="8,13" path="m5420,1356l5418,1358,5417,1360,5415,1361,5415,1364,5417,1368,5419,1366,5420,1364,5422,1362,5422,1360,5420,1356xe" filled="true" fillcolor="#cfad80" stroked="false">
              <v:path arrowok="t"/>
              <v:fill type="solid"/>
            </v:shape>
          </v:group>
          <v:group style="position:absolute;left:4748;top:1477;width:9;height:7" coordorigin="4748,1477" coordsize="9,7">
            <v:shape style="position:absolute;left:4748;top:1477;width:9;height:7" coordorigin="4748,1477" coordsize="9,7" path="m4756,1477l4754,1477,4751,1477,4748,1478,4748,1484,4757,1484,4756,1477xe" filled="true" fillcolor="#cfad80" stroked="false">
              <v:path arrowok="t"/>
              <v:fill type="solid"/>
            </v:shape>
          </v:group>
          <v:group style="position:absolute;left:5458;top:2187;width:66;height:150" coordorigin="5458,2187" coordsize="66,150">
            <v:shape style="position:absolute;left:5458;top:2187;width:66;height:150" coordorigin="5458,2187" coordsize="66,150" path="m5461,2255l5458,2264,5461,2286,5469,2300,5483,2309,5492,2313,5498,2321,5502,2336,5521,2311,5497,2305,5500,2297,5501,2289,5503,2283,5504,2282,5463,2282,5462,2264,5461,2255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77,2251l5469,2268,5463,2282,5504,2282,5507,2273,5513,2258,5491,2258,5491,2258,5477,2251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491,2257l5491,2258,5491,225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02,2187l5500,2196,5498,2204,5495,2218,5493,2223,5491,2255,5491,2258,5513,2258,5514,2255,5520,2236,5524,2226,5523,2210,5516,2210,5506,2204,5502,2187xe" filled="true" fillcolor="#cfad80" stroked="false">
              <v:path arrowok="t"/>
              <v:fill type="solid"/>
            </v:shape>
            <v:shape style="position:absolute;left:5458;top:2187;width:66;height:150" coordorigin="5458,2187" coordsize="66,150" path="m5523,2207l5516,2210,5523,2210,5523,2207xe" filled="true" fillcolor="#cfad80" stroked="false">
              <v:path arrowok="t"/>
              <v:fill type="solid"/>
            </v:shape>
          </v:group>
          <v:group style="position:absolute;left:5473;top:1517;width:32;height:46" coordorigin="5473,1517" coordsize="32,46">
            <v:shape style="position:absolute;left:5473;top:1517;width:32;height:46" coordorigin="5473,1517" coordsize="32,46" path="m5488,1517l5483,1524,5473,1540,5479,1548,5485,1556,5491,1560,5494,1563,5500,1561,5504,1552,5504,1540,5499,1528,5493,1523,5488,1517xe" filled="true" fillcolor="#cfad80" stroked="false">
              <v:path arrowok="t"/>
              <v:fill type="solid"/>
            </v:shape>
          </v:group>
          <v:group style="position:absolute;left:5482;top:1910;width:36;height:55" coordorigin="5482,1910" coordsize="36,55">
            <v:shape style="position:absolute;left:5482;top:1910;width:36;height:55" coordorigin="5482,1910" coordsize="36,55" path="m5503,1912l5490,1924,5482,1933,5484,1954,5486,1965,5488,1961,5490,1958,5493,1954,5497,1952,5501,1946,5516,1946,5517,1945,5516,1933,5515,1926,5505,1926,5504,1924,5503,1912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16,1946l5501,1946,5512,1950,5516,1946xe" filled="true" fillcolor="#cfad80" stroked="false">
              <v:path arrowok="t"/>
              <v:fill type="solid"/>
            </v:shape>
            <v:shape style="position:absolute;left:5482;top:1910;width:36;height:55" coordorigin="5482,1910" coordsize="36,55" path="m5502,1910l5503,1912,5504,1918,5504,1924,5505,1926,5515,1926,5514,1915,5502,1910xe" filled="true" fillcolor="#cfad80" stroked="false">
              <v:path arrowok="t"/>
              <v:fill type="solid"/>
            </v:shape>
          </v:group>
          <v:group style="position:absolute;left:5485;top:1169;width:27;height:28" coordorigin="5485,1169" coordsize="27,28">
            <v:shape style="position:absolute;left:5485;top:1169;width:27;height:28" coordorigin="5485,1169" coordsize="27,28" path="m5487,1169l5486,1171,5486,1173,5485,1174,5489,1182,5493,1191,5499,1196,5500,1197,5505,1185,5511,1175,5487,1169xe" filled="true" fillcolor="#cfad80" stroked="false">
              <v:path arrowok="t"/>
              <v:fill type="solid"/>
            </v:shape>
          </v:group>
          <v:group style="position:absolute;left:5467;top:2723;width:2;height:2" coordorigin="5467,2723" coordsize="2,2">
            <v:shape style="position:absolute;left:5467;top:2723;width:2;height:2" coordorigin="5467,2723" coordsize="1,1" path="m5467,2723l5467,2723,5467,2723,5467,2723xe" filled="true" fillcolor="#cfad80" stroked="false">
              <v:path arrowok="t"/>
              <v:fill type="solid"/>
            </v:shape>
          </v:group>
          <v:group style="position:absolute;left:5460;top:2693;width:26;height:37" coordorigin="5460,2693" coordsize="26,37">
            <v:shape style="position:absolute;left:5460;top:2693;width:26;height:37" coordorigin="5460,2693" coordsize="26,37" path="m5474,2693l5460,2698,5466,2712,5467,2723,5470,2725,5473,2728,5478,2730,5480,2727,5486,2725,5481,2712,5477,2702,5474,2693xe" filled="true" fillcolor="#cfad80" stroked="false">
              <v:path arrowok="t"/>
              <v:fill type="solid"/>
            </v:shape>
          </v:group>
          <v:group style="position:absolute;left:5452;top:1666;width:2;height:2" coordorigin="5452,1666" coordsize="2,2">
            <v:shape style="position:absolute;left:5452;top:1666;width:2;height:2" coordorigin="5452,1666" coordsize="1,2" path="m5452,1666l5452,1666,5452,1667,5452,1668,5452,1667,5452,1667,5452,1666xe" filled="true" fillcolor="#cfad80" stroked="false">
              <v:path arrowok="t"/>
              <v:fill type="solid"/>
            </v:shape>
          </v:group>
          <v:group style="position:absolute;left:5452;top:1645;width:18;height:40" coordorigin="5452,1645" coordsize="18,40">
            <v:shape style="position:absolute;left:5452;top:1645;width:18;height:40" coordorigin="5452,1645" coordsize="18,40" path="m5470,1659l5460,1659,5464,1674,5470,1684,5470,1659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55,1645l5452,1666,5460,1659,5470,1659,5470,1655,5463,1655,5455,1645xe" filled="true" fillcolor="#cfad80" stroked="false">
              <v:path arrowok="t"/>
              <v:fill type="solid"/>
            </v:shape>
            <v:shape style="position:absolute;left:5452;top:1645;width:18;height:40" coordorigin="5452,1645" coordsize="18,40" path="m5470,1654l5463,1655,5470,1655,5470,1654xe" filled="true" fillcolor="#cfad80" stroked="false">
              <v:path arrowok="t"/>
              <v:fill type="solid"/>
            </v:shape>
          </v:group>
          <v:group style="position:absolute;left:5527;top:1942;width:6;height:38" coordorigin="5527,1942" coordsize="6,38">
            <v:shape style="position:absolute;left:5527;top:1942;width:6;height:38" coordorigin="5527,1942" coordsize="6,38" path="m5533,1942l5527,1944,5529,1955,5531,1967,5533,1979,5533,1942xe" filled="true" fillcolor="#cfad80" stroked="false">
              <v:path arrowok="t"/>
              <v:fill type="solid"/>
            </v:shape>
          </v:group>
          <v:group style="position:absolute;left:5514;top:1402;width:14;height:37" coordorigin="5514,1402" coordsize="14,37">
            <v:shape style="position:absolute;left:5514;top:1402;width:14;height:37" coordorigin="5514,1402" coordsize="14,37" path="m5525,1428l5515,1428,5519,1438,5524,1435,5525,1428xe" filled="true" fillcolor="#cfad80" stroked="false">
              <v:path arrowok="t"/>
              <v:fill type="solid"/>
            </v:shape>
            <v:shape style="position:absolute;left:5514;top:1402;width:14;height:37" coordorigin="5514,1402" coordsize="14,37" path="m5524,1402l5517,1419,5514,1428,5515,1428,5525,1428,5526,1425,5528,1419,5526,1410,5524,1402xe" filled="true" fillcolor="#cfad80" stroked="false">
              <v:path arrowok="t"/>
              <v:fill type="solid"/>
            </v:shape>
          </v:group>
          <v:group style="position:absolute;left:5484;top:1468;width:13;height:32" coordorigin="5484,1468" coordsize="13,32">
            <v:shape style="position:absolute;left:5484;top:1468;width:13;height:32" coordorigin="5484,1468" coordsize="13,32" path="m5496,1468l5491,1470,5488,1471,5484,1471,5490,1490,5494,1500,5495,1489,5496,1468xe" filled="true" fillcolor="#cfad80" stroked="false">
              <v:path arrowok="t"/>
              <v:fill type="solid"/>
            </v:shape>
          </v:group>
          <v:group style="position:absolute;left:5514;top:1768;width:18;height:17" coordorigin="5514,1768" coordsize="18,17">
            <v:shape style="position:absolute;left:5514;top:1768;width:18;height:17" coordorigin="5514,1768" coordsize="18,17" path="m5520,1768l5514,1785,5521,1782,5525,1780,5531,1777,5528,1771,5520,1768xe" filled="true" fillcolor="#cfad80" stroked="false">
              <v:path arrowok="t"/>
              <v:fill type="solid"/>
            </v:shape>
          </v:group>
          <v:group style="position:absolute;left:5508;top:1330;width:15;height:20" coordorigin="5508,1330" coordsize="15,20">
            <v:shape style="position:absolute;left:5508;top:1330;width:15;height:20" coordorigin="5508,1330" coordsize="15,20" path="m5515,1330l5512,1336,5508,1343,5513,1346,5515,1349,5519,1349,5521,1344,5523,1341,5521,1337,5519,1331,5515,1330xe" filled="true" fillcolor="#cfad80" stroked="false">
              <v:path arrowok="t"/>
              <v:fill type="solid"/>
            </v:shape>
          </v:group>
          <v:group style="position:absolute;left:5473;top:2479;width:11;height:28" coordorigin="5473,2479" coordsize="11,28">
            <v:shape style="position:absolute;left:5473;top:2479;width:11;height:28" coordorigin="5473,2479" coordsize="11,28" path="m5478,2479l5476,2481,5474,2483,5473,2485,5476,2492,5478,2499,5481,2507,5482,2504,5484,2503,5482,2494,5480,2487,5478,2479xe" filled="true" fillcolor="#cfad80" stroked="false">
              <v:path arrowok="t"/>
              <v:fill type="solid"/>
            </v:shape>
          </v:group>
          <v:group style="position:absolute;left:5456;top:2308;width:10;height:21" coordorigin="5456,2308" coordsize="10,21">
            <v:shape style="position:absolute;left:5456;top:2308;width:10;height:21" coordorigin="5456,2308" coordsize="10,21" path="m5456,2308l5460,2328,5462,2322,5463,2316,5466,2309,5456,2308xe" filled="true" fillcolor="#cfad80" stroked="false">
              <v:path arrowok="t"/>
              <v:fill type="solid"/>
            </v:shape>
          </v:group>
          <v:group style="position:absolute;left:5416;top:1476;width:13;height:22" coordorigin="5416,1476" coordsize="13,22">
            <v:shape style="position:absolute;left:5416;top:1476;width:13;height:22" coordorigin="5416,1476" coordsize="13,22" path="m5426,1476l5420,1485,5416,1490,5419,1495,5420,1498,5423,1492,5426,1487,5428,1481,5428,1479,5426,1476xe" filled="true" fillcolor="#cfad80" stroked="false">
              <v:path arrowok="t"/>
              <v:fill type="solid"/>
            </v:shape>
          </v:group>
          <v:group style="position:absolute;left:5471;top:1422;width:15;height:23" coordorigin="5471,1422" coordsize="15,23">
            <v:shape style="position:absolute;left:5471;top:1422;width:15;height:23" coordorigin="5471,1422" coordsize="15,23" path="m5484,1422l5475,1430,5471,1434,5473,1438,5474,1441,5475,1444,5479,1439,5486,1429,5486,1426,5485,1424,5484,1422xe" filled="true" fillcolor="#cfad80" stroked="false">
              <v:path arrowok="t"/>
              <v:fill type="solid"/>
            </v:shape>
          </v:group>
          <v:group style="position:absolute;left:5468;top:2745;width:11;height:18" coordorigin="5468,2745" coordsize="11,18">
            <v:shape style="position:absolute;left:5468;top:2745;width:11;height:18" coordorigin="5468,2745" coordsize="11,18" path="m5470,2745l5469,2747,5469,2750,5468,2753,5474,2759,5477,2762,5478,2759,5479,2753,5479,2753,5476,2750,5473,2747,5470,2745xe" filled="true" fillcolor="#cfad80" stroked="false">
              <v:path arrowok="t"/>
              <v:fill type="solid"/>
            </v:shape>
          </v:group>
          <v:group style="position:absolute;left:5478;top:2655;width:11;height:21" coordorigin="5478,2655" coordsize="11,21">
            <v:shape style="position:absolute;left:5478;top:2655;width:11;height:21" coordorigin="5478,2655" coordsize="11,21" path="m5480,2655l5478,2659,5478,2659,5480,2665,5482,2670,5484,2675,5488,2669,5486,2664,5483,2659,5480,2655xe" filled="true" fillcolor="#cfad80" stroked="false">
              <v:path arrowok="t"/>
              <v:fill type="solid"/>
            </v:shape>
          </v:group>
          <v:group style="position:absolute;left:5498;top:2522;width:8;height:19" coordorigin="5498,2522" coordsize="8,19">
            <v:shape style="position:absolute;left:5498;top:2522;width:8;height:19" coordorigin="5498,2522" coordsize="8,19" path="m5501,2522l5500,2525,5498,2527,5500,2530,5501,2532,5504,2541,5505,2535,5506,2532,5506,2529,5506,2527,5504,2523,5502,2523,5501,2522xe" filled="true" fillcolor="#cfad80" stroked="false">
              <v:path arrowok="t"/>
              <v:fill type="solid"/>
            </v:shape>
          </v:group>
          <v:group style="position:absolute;left:5510;top:2416;width:7;height:9" coordorigin="5510,2416" coordsize="7,9">
            <v:shape style="position:absolute;left:5510;top:2416;width:7;height:9" coordorigin="5510,2416" coordsize="7,9" path="m5513,2416l5511,2418,5510,2419,5511,2420,5511,2424,5514,2424,5515,2423,5517,2422,5516,2420,5515,2418,5514,2416,5513,2416xe" filled="true" fillcolor="#cfad80" stroked="false">
              <v:path arrowok="t"/>
              <v:fill type="solid"/>
            </v:shape>
          </v:group>
          <v:group style="position:absolute;left:5531;top:2259;width:5;height:15" coordorigin="5531,2259" coordsize="5,15">
            <v:shape style="position:absolute;left:5531;top:2259;width:5;height:15" coordorigin="5531,2259" coordsize="5,15" path="m5534,2259l5533,2259,5531,2260,5532,2274,5536,2272,5535,2268,5535,2263,5534,2259xe" filled="true" fillcolor="#cfad80" stroked="false">
              <v:path arrowok="t"/>
              <v:fill type="solid"/>
            </v:shape>
          </v:group>
          <v:group style="position:absolute;left:5504;top:1410;width:11;height:26" coordorigin="5504,1410" coordsize="11,26">
            <v:shape style="position:absolute;left:5504;top:1410;width:11;height:26" coordorigin="5504,1410" coordsize="11,26" path="m5504,1421l5507,1435,5510,1434,5514,1428,5514,1422,5508,1422,5504,1421xe" filled="true" fillcolor="#cfad80" stroked="false">
              <v:path arrowok="t"/>
              <v:fill type="solid"/>
            </v:shape>
            <v:shape style="position:absolute;left:5504;top:1410;width:11;height:26" coordorigin="5504,1410" coordsize="11,26" path="m5514,1410l5508,1422,5514,1422,5514,1410xe" filled="true" fillcolor="#cfad80" stroked="false">
              <v:path arrowok="t"/>
              <v:fill type="solid"/>
            </v:shape>
          </v:group>
          <v:group style="position:absolute;left:5496;top:1420;width:2;height:13" coordorigin="5496,1420" coordsize="2,13">
            <v:shape style="position:absolute;left:5496;top:1420;width:2;height:13" coordorigin="5496,1420" coordsize="2,13" path="m5497,1420l5496,1420,5496,1421,5496,1429,5497,1432,5498,1432,5497,1428,5497,1420xe" filled="true" fillcolor="#cfad80" stroked="false">
              <v:path arrowok="t"/>
              <v:fill type="solid"/>
            </v:shape>
          </v:group>
          <v:group style="position:absolute;left:0;top:1608;width:2;height:9" coordorigin="0,1608" coordsize="2,9">
            <v:shape style="position:absolute;left:0;top:1608;width:2;height:9" coordorigin="0,1608" coordsize="2,9" path="m0,1617l1,1615,1,1610,0,1608,0,1617e" filled="true" fillcolor="#cfad80" stroked="false">
              <v:path arrowok="t"/>
              <v:fill type="solid"/>
            </v:shape>
          </v:group>
          <v:group style="position:absolute;left:2682;top:805;width:12;height:13" coordorigin="2682,805" coordsize="12,13">
            <v:shape style="position:absolute;left:2682;top:805;width:12;height:13" coordorigin="2682,805" coordsize="12,13" path="m2693,805l2689,805,2685,805,2682,806,2684,817,2689,812,2693,805xe" filled="true" fillcolor="#cfad80" stroked="false">
              <v:path arrowok="t"/>
              <v:fill type="solid"/>
            </v:shape>
          </v:group>
          <v:group style="position:absolute;left:2681;top:805;width:2;height:2" coordorigin="2681,805" coordsize="2,2">
            <v:shape style="position:absolute;left:2681;top:805;width:2;height:2" coordorigin="2681,805" coordsize="1,1" path="m2681,805l2681,806,2682,806,2681,805xe" filled="true" fillcolor="#cfad80" stroked="false">
              <v:path arrowok="t"/>
              <v:fill type="solid"/>
            </v:shape>
          </v:group>
          <v:group style="position:absolute;left:2672;top:755;width:11;height:50" coordorigin="2672,755" coordsize="11,50">
            <v:shape style="position:absolute;left:2672;top:755;width:11;height:50" coordorigin="2672,755" coordsize="11,50" path="m2677,755l2676,767,2674,779,2672,796,2673,800,2675,802,2676,805,2678,805,2681,805,2681,805,2682,802,2683,799,2683,796,2683,795,2682,775,2677,755xe" filled="true" fillcolor="#cfad80" stroked="false">
              <v:path arrowok="t"/>
              <v:fill type="solid"/>
            </v:shape>
            <v:shape style="position:absolute;left:2672;top:755;width:11;height:50" coordorigin="2672,755" coordsize="11,50" path="m2681,805l2681,805,2681,805,2681,805xe" filled="true" fillcolor="#cfad80" stroked="false">
              <v:path arrowok="t"/>
              <v:fill type="solid"/>
            </v:shape>
          </v:group>
          <v:group style="position:absolute;left:2614;top:926;width:2;height:2" coordorigin="2614,926" coordsize="2,2">
            <v:shape style="position:absolute;left:2614;top:926;width:2;height:2" coordorigin="2614,926" coordsize="1,2" path="m2614,926l2614,927,2614,927,2614,927,2615,926,2614,926xe" filled="true" fillcolor="#cfad80" stroked="false">
              <v:path arrowok="t"/>
              <v:fill type="solid"/>
            </v:shape>
          </v:group>
          <v:group style="position:absolute;left:2597;top:923;width:21;height:50" coordorigin="2597,923" coordsize="21,50">
            <v:shape style="position:absolute;left:2597;top:923;width:21;height:50" coordorigin="2597,923" coordsize="21,50" path="m2602,923l2602,937,2600,950,2599,954,2598,958,2597,961,2608,972,2612,959,2617,951,2616,942,2615,935,2614,927,2602,923xe" filled="true" fillcolor="#cfad80" stroked="false">
              <v:path arrowok="t"/>
              <v:fill type="solid"/>
            </v:shape>
          </v:group>
          <v:group style="position:absolute;left:2605;top:1031;width:6;height:22" coordorigin="2605,1031" coordsize="6,22">
            <v:shape style="position:absolute;left:2605;top:1031;width:6;height:22" coordorigin="2605,1031" coordsize="6,22" path="m2608,1031l2608,1031,2607,1037,2606,1040,2605,1044,2605,1051,2606,1051,2610,1052,2610,1048,2611,1044,2610,1040,2610,1037,2609,1034,2608,1031,2608,1031,2608,1031xe" filled="true" fillcolor="#cfad80" stroked="false">
              <v:path arrowok="t"/>
              <v:fill type="solid"/>
            </v:shape>
          </v:group>
          <v:group style="position:absolute;left:3419;top:560;width:10;height:15" coordorigin="3419,560" coordsize="10,15">
            <v:shape style="position:absolute;left:3419;top:560;width:10;height:15" coordorigin="3419,560" coordsize="10,15" path="m3429,560l3420,562,3420,564,3419,566,3419,567,3422,570,3426,572,3429,575,3429,560xe" filled="true" fillcolor="#cfad80" stroked="false">
              <v:path arrowok="t"/>
              <v:fill type="solid"/>
            </v:shape>
          </v:group>
          <v:group style="position:absolute;left:3206;top:296;width:24;height:66" coordorigin="3206,296" coordsize="24,66">
            <v:shape style="position:absolute;left:3206;top:296;width:24;height:66" coordorigin="3206,296" coordsize="24,66" path="m3221,296l3215,299,3210,301,3206,308,3213,325,3215,344,3215,348,3215,350,3219,354,3223,362,3223,352,3224,348,3224,344,3223,341,3221,338,3222,328,3230,316,3226,303,3224,301,3222,299,3221,296xe" filled="true" fillcolor="#cfad80" stroked="false">
              <v:path arrowok="t"/>
              <v:fill type="solid"/>
            </v:shape>
          </v:group>
          <v:group style="position:absolute;left:2602;top:1057;width:49;height:61" coordorigin="2602,1057" coordsize="49,61">
            <v:shape style="position:absolute;left:2602;top:1057;width:49;height:61" coordorigin="2602,1057" coordsize="49,61" path="m2614,1074l2609,1087,2606,1099,2602,1112,2603,1113,2604,1115,2605,1117,2609,1111,2613,1105,2617,1098,2642,1098,2649,1084,2649,1080,2627,1080,2622,1078,2618,1076,2614,1074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98l2617,1098,2624,1107,2630,1113,2641,1101,2642,1098xe" filled="true" fillcolor="#cfad80" stroked="false">
              <v:path arrowok="t"/>
              <v:fill type="solid"/>
            </v:shape>
            <v:shape style="position:absolute;left:2602;top:1057;width:49;height:61" coordorigin="2602,1057" coordsize="49,61" path="m2642,1057l2633,1063,2627,1080,2649,1080,2650,1062,2642,1057xe" filled="true" fillcolor="#cfad80" stroked="false">
              <v:path arrowok="t"/>
              <v:fill type="solid"/>
            </v:shape>
          </v:group>
          <v:group style="position:absolute;left:2639;top:893;width:60;height:68" coordorigin="2639,893" coordsize="60,68">
            <v:shape style="position:absolute;left:2639;top:893;width:60;height:68" coordorigin="2639,893" coordsize="60,68" path="m2679,893l2665,907,2654,920,2639,938,2649,949,2654,955,2659,961,2660,959,2661,958,2661,955,2664,926,2671,916,2697,916,2696,909,2689,894,2679,893xe" filled="true" fillcolor="#cfad80" stroked="false">
              <v:path arrowok="t"/>
              <v:fill type="solid"/>
            </v:shape>
            <v:shape style="position:absolute;left:2639;top:893;width:60;height:68" coordorigin="2639,893" coordsize="60,68" path="m2697,916l2671,916,2689,920,2692,921,2695,920,2699,920,2697,916xe" filled="true" fillcolor="#cfad80" stroked="false">
              <v:path arrowok="t"/>
              <v:fill type="solid"/>
            </v:shape>
          </v:group>
          <v:group style="position:absolute;left:2664;top:1009;width:21;height:69" coordorigin="2664,1009" coordsize="21,69">
            <v:shape style="position:absolute;left:2664;top:1009;width:21;height:69" coordorigin="2664,1009" coordsize="21,69" path="m2667,1009l2664,1022,2664,1041,2666,1060,2664,1078,2673,1060,2681,1041,2685,1030,2681,1020,2667,1009xe" filled="true" fillcolor="#cfad80" stroked="false">
              <v:path arrowok="t"/>
              <v:fill type="solid"/>
            </v:shape>
          </v:group>
          <v:group style="position:absolute;left:2602;top:996;width:26;height:44" coordorigin="2602,996" coordsize="26,44">
            <v:shape style="position:absolute;left:2602;top:996;width:26;height:44" coordorigin="2602,996" coordsize="26,44" path="m2623,996l2616,1003,2602,1017,2604,1022,2608,1031,2613,1035,2618,1040,2626,1031,2628,1013,2623,996xe" filled="true" fillcolor="#cfad80" stroked="false">
              <v:path arrowok="t"/>
              <v:fill type="solid"/>
            </v:shape>
          </v:group>
          <v:group style="position:absolute;left:2688;top:1062;width:21;height:46" coordorigin="2688,1062" coordsize="21,46">
            <v:shape style="position:absolute;left:2688;top:1062;width:21;height:46" coordorigin="2688,1062" coordsize="21,46" path="m2708,1062l2701,1065,2691,1080,2688,1107,2695,1104,2707,1098,2708,1086,2708,1062xe" filled="true" fillcolor="#cfad80" stroked="false">
              <v:path arrowok="t"/>
              <v:fill type="solid"/>
            </v:shape>
          </v:group>
          <v:group style="position:absolute;left:3298;top:522;width:2;height:2" coordorigin="3298,522" coordsize="2,2">
            <v:shape style="position:absolute;left:3298;top:522;width:2;height:2" coordorigin="3298,522" coordsize="1,1" path="m3298,522l3298,522,3298,522,3298,522xe" filled="true" fillcolor="#cfad80" stroked="false">
              <v:path arrowok="t"/>
              <v:fill type="solid"/>
            </v:shape>
          </v:group>
          <v:group style="position:absolute;left:3287;top:454;width:14;height:68" coordorigin="3287,454" coordsize="14,68">
            <v:shape style="position:absolute;left:3287;top:454;width:14;height:68" coordorigin="3287,454" coordsize="14,68" path="m3289,454l3287,466,3288,486,3292,505,3298,522,3298,510,3298,498,3299,486,3301,469,3295,462,3289,454xe" filled="true" fillcolor="#cfad80" stroked="false">
              <v:path arrowok="t"/>
              <v:fill type="solid"/>
            </v:shape>
          </v:group>
          <v:group style="position:absolute;left:2540;top:1063;width:21;height:30" coordorigin="2540,1063" coordsize="21,30">
            <v:shape style="position:absolute;left:2540;top:1063;width:21;height:30" coordorigin="2540,1063" coordsize="21,30" path="m2543,1063l2540,1067,2541,1079,2550,1093,2561,1085,2555,1078,2549,1071,2543,1063,2543,1063xe" filled="true" fillcolor="#cfad80" stroked="false">
              <v:path arrowok="t"/>
              <v:fill type="solid"/>
            </v:shape>
          </v:group>
          <v:group style="position:absolute;left:2844;top:0;width:21;height:27" coordorigin="2844,0" coordsize="21,27">
            <v:shape style="position:absolute;left:2844;top:0;width:21;height:27" coordorigin="2844,0" coordsize="21,27" path="m2862,0l2850,0,2844,5,2851,12,2857,18,2865,27,2863,1,2862,0xe" filled="true" fillcolor="#cfad80" stroked="false">
              <v:path arrowok="t"/>
              <v:fill type="solid"/>
            </v:shape>
          </v:group>
          <v:group style="position:absolute;left:3318;top:1018;width:24;height:28" coordorigin="3318,1018" coordsize="24,28">
            <v:shape style="position:absolute;left:3318;top:1018;width:24;height:28" coordorigin="3318,1018" coordsize="24,28" path="m3329,1018l3326,1022,3318,1035,3333,1042,3339,1045,3340,1042,3341,1036,3338,1031,3334,1025,3329,1018xe" filled="true" fillcolor="#cfad80" stroked="false">
              <v:path arrowok="t"/>
              <v:fill type="solid"/>
            </v:shape>
          </v:group>
          <v:group style="position:absolute;left:2251;top:1095;width:24;height:34" coordorigin="2251,1095" coordsize="24,34">
            <v:shape style="position:absolute;left:2251;top:1095;width:24;height:34" coordorigin="2251,1095" coordsize="24,34" path="m2258,1095l2251,1108,2254,1119,2259,1123,2266,1129,2269,1116,2275,1104,2267,1100,2262,1098,2258,1095xe" filled="true" fillcolor="#cfad80" stroked="false">
              <v:path arrowok="t"/>
              <v:fill type="solid"/>
            </v:shape>
          </v:group>
          <v:group style="position:absolute;left:3279;top:1327;width:22;height:39" coordorigin="3279,1327" coordsize="22,39">
            <v:shape style="position:absolute;left:3279;top:1327;width:22;height:39" coordorigin="3279,1327" coordsize="22,39" path="m3290,1327l3284,1338,3279,1348,3284,1361,3286,1366,3293,1364,3300,1364,3290,1327xe" filled="true" fillcolor="#cfad80" stroked="false">
              <v:path arrowok="t"/>
              <v:fill type="solid"/>
            </v:shape>
            <v:shape style="position:absolute;left:3279;top:1327;width:22;height:39" coordorigin="3279,1327" coordsize="22,39" path="m3300,1364l3293,1364,3301,1365,3300,1364xe" filled="true" fillcolor="#cfad80" stroked="false">
              <v:path arrowok="t"/>
              <v:fill type="solid"/>
            </v:shape>
          </v:group>
          <v:group style="position:absolute;left:2823;top:0;width:20;height:19" coordorigin="2823,0" coordsize="20,19">
            <v:shape style="position:absolute;left:2823;top:0;width:20;height:19" coordorigin="2823,0" coordsize="20,19" path="m2825,0l2823,16,2843,18,2838,8,2836,2,2834,0,2825,0e" filled="true" fillcolor="#cfad80" stroked="false">
              <v:path arrowok="t"/>
              <v:fill type="solid"/>
            </v:shape>
          </v:group>
          <v:group style="position:absolute;left:2664;top:842;width:15;height:44" coordorigin="2664,842" coordsize="15,44">
            <v:shape style="position:absolute;left:2664;top:842;width:15;height:44" coordorigin="2664,842" coordsize="15,44" path="m2673,842l2671,844,2665,862,2664,882,2668,884,2670,885,2674,865,2679,844,2675,843,2673,842xe" filled="true" fillcolor="#cfad80" stroked="false">
              <v:path arrowok="t"/>
              <v:fill type="solid"/>
            </v:shape>
          </v:group>
          <v:group style="position:absolute;left:2236;top:1130;width:26;height:25" coordorigin="2236,1130" coordsize="26,25">
            <v:shape style="position:absolute;left:2236;top:1130;width:26;height:25" coordorigin="2236,1130" coordsize="26,25" path="m2247,1130l2244,1136,2241,1142,2236,1154,2261,1154,2255,1143,2251,1137,2247,1130xe" filled="true" fillcolor="#cfad80" stroked="false">
              <v:path arrowok="t"/>
              <v:fill type="solid"/>
            </v:shape>
          </v:group>
          <v:group style="position:absolute;left:2581;top:317;width:28;height:30" coordorigin="2581,317" coordsize="28,30">
            <v:shape style="position:absolute;left:2581;top:317;width:28;height:30" coordorigin="2581,317" coordsize="28,30" path="m2582,327l2581,346,2607,330,2588,330,2582,327xe" filled="true" fillcolor="#cfad80" stroked="false">
              <v:path arrowok="t"/>
              <v:fill type="solid"/>
            </v:shape>
            <v:shape style="position:absolute;left:2581;top:317;width:28;height:30" coordorigin="2581,317" coordsize="28,30" path="m2601,317l2597,326,2593,328,2588,330,2607,330,2608,330,2601,317xe" filled="true" fillcolor="#cfad80" stroked="false">
              <v:path arrowok="t"/>
              <v:fill type="solid"/>
            </v:shape>
          </v:group>
          <v:group style="position:absolute;left:3284;top:371;width:19;height:27" coordorigin="3284,371" coordsize="19,27">
            <v:shape style="position:absolute;left:3284;top:371;width:19;height:27" coordorigin="3284,371" coordsize="19,27" path="m3292,371l3288,382,3284,394,3293,397,3303,375,3292,371xe" filled="true" fillcolor="#cfad80" stroked="false">
              <v:path arrowok="t"/>
              <v:fill type="solid"/>
            </v:shape>
          </v:group>
          <v:group style="position:absolute;left:2615;top:909;width:20;height:25" coordorigin="2615,909" coordsize="20,25">
            <v:shape style="position:absolute;left:2615;top:909;width:20;height:25" coordorigin="2615,909" coordsize="20,25" path="m2629,909l2623,909,2622,910,2621,911,2621,912,2619,916,2617,922,2615,926,2634,933,2634,917,2629,909xe" filled="true" fillcolor="#cfad80" stroked="false">
              <v:path arrowok="t"/>
              <v:fill type="solid"/>
            </v:shape>
          </v:group>
          <v:group style="position:absolute;left:3381;top:1007;width:2;height:2" coordorigin="3381,1007" coordsize="2,2">
            <v:shape style="position:absolute;left:3381;top:1007;width:2;height:2" coordorigin="3381,1007" coordsize="1,1" path="m3381,1007l3381,1007,3382,1007,3381,1007xe" filled="true" fillcolor="#cfad80" stroked="false">
              <v:path arrowok="t"/>
              <v:fill type="solid"/>
            </v:shape>
          </v:group>
          <v:group style="position:absolute;left:3364;top:1000;width:18;height:24" coordorigin="3364,1000" coordsize="18,24">
            <v:shape style="position:absolute;left:3364;top:1000;width:18;height:24" coordorigin="3364,1000" coordsize="18,24" path="m3364,1000l3364,1005,3364,1007,3364,1016,3365,1018,3372,1023,3378,1023,3381,1007,3376,1005,3370,1003,3364,1000xe" filled="true" fillcolor="#cfad80" stroked="false">
              <v:path arrowok="t"/>
              <v:fill type="solid"/>
            </v:shape>
          </v:group>
          <v:group style="position:absolute;left:2337;top:1071;width:18;height:29" coordorigin="2337,1071" coordsize="18,29">
            <v:shape style="position:absolute;left:2337;top:1071;width:18;height:29" coordorigin="2337,1071" coordsize="18,29" path="m2354,1071l2337,1087,2343,1093,2347,1096,2351,1100,2351,1093,2353,1084,2354,1071xe" filled="true" fillcolor="#cfad80" stroked="false">
              <v:path arrowok="t"/>
              <v:fill type="solid"/>
            </v:shape>
          </v:group>
          <v:group style="position:absolute;left:2704;top:916;width:14;height:33" coordorigin="2704,916" coordsize="14,33">
            <v:shape style="position:absolute;left:2704;top:916;width:14;height:33" coordorigin="2704,916" coordsize="14,33" path="m2711,916l2704,930,2717,949,2714,936,2713,926,2711,916xe" filled="true" fillcolor="#cfad80" stroked="false">
              <v:path arrowok="t"/>
              <v:fill type="solid"/>
            </v:shape>
          </v:group>
          <v:group style="position:absolute;left:2306;top:1129;width:20;height:27" coordorigin="2306,1129" coordsize="20,27">
            <v:shape style="position:absolute;left:2306;top:1129;width:20;height:27" coordorigin="2306,1129" coordsize="20,27" path="m2308,1129l2308,1139,2307,1147,2306,1156,2312,1150,2318,1146,2326,1138,2314,1132,2308,1129xe" filled="true" fillcolor="#cfad80" stroked="false">
              <v:path arrowok="t"/>
              <v:fill type="solid"/>
            </v:shape>
          </v:group>
          <v:group style="position:absolute;left:2855;top:38;width:16;height:25" coordorigin="2855,38" coordsize="16,25">
            <v:shape style="position:absolute;left:2855;top:38;width:16;height:25" coordorigin="2855,38" coordsize="16,25" path="m2862,38l2856,38,2855,63,2862,57,2866,52,2871,48,2870,46,2869,43,2869,40,2862,38xe" filled="true" fillcolor="#cfad80" stroked="false">
              <v:path arrowok="t"/>
              <v:fill type="solid"/>
            </v:shape>
          </v:group>
          <v:group style="position:absolute;left:2304;top:1065;width:15;height:17" coordorigin="2304,1065" coordsize="15,17">
            <v:shape style="position:absolute;left:2304;top:1065;width:15;height:17" coordorigin="2304,1065" coordsize="15,17" path="m2308,1065l2304,1071,2310,1081,2318,1067,2308,1065xe" filled="true" fillcolor="#cfad80" stroked="false">
              <v:path arrowok="t"/>
              <v:fill type="solid"/>
            </v:shape>
          </v:group>
          <v:group style="position:absolute;left:2839;top:107;width:11;height:31" coordorigin="2839,107" coordsize="11,31">
            <v:shape style="position:absolute;left:2839;top:107;width:11;height:31" coordorigin="2839,107" coordsize="11,31" path="m2844,107l2843,116,2839,126,2850,138,2849,124,2848,109,2845,107,2844,107xe" filled="true" fillcolor="#cfad80" stroked="false">
              <v:path arrowok="t"/>
              <v:fill type="solid"/>
            </v:shape>
          </v:group>
          <v:group style="position:absolute;left:3263;top:1273;width:13;height:26" coordorigin="3263,1273" coordsize="13,26">
            <v:shape style="position:absolute;left:3263;top:1273;width:13;height:26" coordorigin="3263,1273" coordsize="13,26" path="m3271,1273l3269,1279,3266,1285,3263,1292,3276,1299,3275,1289,3271,1273xe" filled="true" fillcolor="#cfad80" stroked="false">
              <v:path arrowok="t"/>
              <v:fill type="solid"/>
            </v:shape>
          </v:group>
          <v:group style="position:absolute;left:2688;top:734;width:8;height:25" coordorigin="2688,734" coordsize="8,25">
            <v:shape style="position:absolute;left:2688;top:734;width:8;height:25" coordorigin="2688,734" coordsize="8,25" path="m2689,734l2689,739,2688,743,2688,748,2688,752,2690,755,2691,759,2693,758,2694,757,2695,757,2693,742,2692,735,2689,734xe" filled="true" fillcolor="#cfad80" stroked="false">
              <v:path arrowok="t"/>
              <v:fill type="solid"/>
            </v:shape>
          </v:group>
          <v:group style="position:absolute;left:3200;top:1332;width:16;height:12" coordorigin="3200,1332" coordsize="16,12">
            <v:shape style="position:absolute;left:3200;top:1332;width:16;height:12" coordorigin="3200,1332" coordsize="16,12" path="m3200,1332l3200,1340,3215,1344,3215,1339,3214,1334,3214,1334,3209,1333,3205,1333,3200,1332xe" filled="true" fillcolor="#cfad80" stroked="false">
              <v:path arrowok="t"/>
              <v:fill type="solid"/>
            </v:shape>
          </v:group>
          <v:group style="position:absolute;left:3231;top:711;width:11;height:20" coordorigin="3231,711" coordsize="11,20">
            <v:shape style="position:absolute;left:3231;top:711;width:11;height:20" coordorigin="3231,711" coordsize="11,20" path="m3238,711l3235,715,3231,725,3232,727,3233,729,3234,731,3236,726,3239,721,3241,717,3240,715,3239,713,3238,711xe" filled="true" fillcolor="#cfad80" stroked="false">
              <v:path arrowok="t"/>
              <v:fill type="solid"/>
            </v:shape>
          </v:group>
          <v:group style="position:absolute;left:2550;top:1016;width:11;height:25" coordorigin="2550,1016" coordsize="11,25">
            <v:shape style="position:absolute;left:2550;top:1016;width:11;height:25" coordorigin="2550,1016" coordsize="11,25" path="m2556,1016l2555,1016,2553,1017,2550,1022,2550,1030,2552,1035,2553,1041,2555,1039,2556,1037,2558,1035,2558,1032,2560,1027,2560,1024,2559,1021,2556,1016xe" filled="true" fillcolor="#cfad80" stroked="false">
              <v:path arrowok="t"/>
              <v:fill type="solid"/>
            </v:shape>
          </v:group>
          <v:group style="position:absolute;left:3298;top:429;width:17;height:17" coordorigin="3298,429" coordsize="17,17">
            <v:shape style="position:absolute;left:3298;top:429;width:17;height:17" coordorigin="3298,429" coordsize="17,17" path="m3298,429l3302,443,3315,445,3307,438,3298,429xe" filled="true" fillcolor="#cfad80" stroked="false">
              <v:path arrowok="t"/>
              <v:fill type="solid"/>
            </v:shape>
          </v:group>
          <v:group style="position:absolute;left:2689;top:856;width:7;height:20" coordorigin="2689,856" coordsize="7,20">
            <v:shape style="position:absolute;left:2689;top:856;width:7;height:20" coordorigin="2689,856" coordsize="7,20" path="m2693,856l2691,856,2690,857,2689,858,2690,863,2690,869,2691,875,2693,874,2696,872,2696,871,2695,866,2694,861,2693,856xe" filled="true" fillcolor="#cfad80" stroked="false">
              <v:path arrowok="t"/>
              <v:fill type="solid"/>
            </v:shape>
          </v:group>
          <v:group style="position:absolute;left:2720;top:922;width:11;height:14" coordorigin="2720,922" coordsize="11,14">
            <v:shape style="position:absolute;left:2720;top:922;width:11;height:14" coordorigin="2720,922" coordsize="11,14" path="m2728,922l2727,922,2725,923,2723,926,2720,929,2723,932,2725,935,2726,935,2727,934,2729,931,2731,928,2729,926,2728,922xe" filled="true" fillcolor="#cfad80" stroked="false">
              <v:path arrowok="t"/>
              <v:fill type="solid"/>
            </v:shape>
          </v:group>
          <v:group style="position:absolute;left:2835;top:40;width:12;height:27" coordorigin="2835,40" coordsize="12,27">
            <v:shape style="position:absolute;left:2835;top:40;width:12;height:27" coordorigin="2835,40" coordsize="12,27" path="m2846,40l2835,47,2842,59,2841,67,2844,52,2846,40xe" filled="true" fillcolor="#cfad80" stroked="false">
              <v:path arrowok="t"/>
              <v:fill type="solid"/>
            </v:shape>
          </v:group>
          <v:group style="position:absolute;left:3329;top:363;width:18;height:23" coordorigin="3329,363" coordsize="18,23">
            <v:shape style="position:absolute;left:3329;top:363;width:18;height:23" coordorigin="3329,363" coordsize="18,23" path="m3336,363l3329,377,3336,386,3341,382,3347,378,3342,373,3336,363xe" filled="true" fillcolor="#cfad80" stroked="false">
              <v:path arrowok="t"/>
              <v:fill type="solid"/>
            </v:shape>
          </v:group>
          <v:group style="position:absolute;left:3347;top:377;width:2;height:2" coordorigin="3347,377" coordsize="2,2">
            <v:shape style="position:absolute;left:3347;top:377;width:2;height:2" coordorigin="3347,377" coordsize="1,1" path="m3347,378l3347,378,3348,378,3347,378xe" filled="true" fillcolor="#cfad80" stroked="false">
              <v:path arrowok="t"/>
              <v:fill type="solid"/>
            </v:shape>
          </v:group>
          <v:group style="position:absolute;left:2655;top:1111;width:6;height:16" coordorigin="2655,1111" coordsize="6,16">
            <v:shape style="position:absolute;left:2655;top:1111;width:6;height:16" coordorigin="2655,1111" coordsize="6,16" path="m2656,1111l2655,1121,2655,1126,2658,1127,2660,1118,2661,1113,2659,1113,2658,1112,2656,1111xe" filled="true" fillcolor="#cfad80" stroked="false">
              <v:path arrowok="t"/>
              <v:fill type="solid"/>
            </v:shape>
          </v:group>
          <v:group style="position:absolute;left:2302;top:1173;width:9;height:17" coordorigin="2302,1173" coordsize="9,17">
            <v:shape style="position:absolute;left:2302;top:1173;width:9;height:17" coordorigin="2302,1173" coordsize="9,17" path="m2305,1173l2303,1175,2302,1176,2304,1181,2305,1185,2307,1189,2308,1187,2310,1184,2309,1180,2307,1177,2305,1173xe" filled="true" fillcolor="#cfad80" stroked="false">
              <v:path arrowok="t"/>
              <v:fill type="solid"/>
            </v:shape>
          </v:group>
          <v:group style="position:absolute;left:2259;top:973;width:10;height:16" coordorigin="2259,973" coordsize="10,16">
            <v:shape style="position:absolute;left:2259;top:973;width:10;height:16" coordorigin="2259,973" coordsize="10,16" path="m2266,973l2265,973,2263,975,2262,978,2259,981,2262,985,2264,989,2265,988,2266,986,2268,983,2269,979,2269,978,2266,973xe" filled="true" fillcolor="#cfad80" stroked="false">
              <v:path arrowok="t"/>
              <v:fill type="solid"/>
            </v:shape>
          </v:group>
          <v:group style="position:absolute;left:2505;top:1008;width:10;height:20" coordorigin="2505,1008" coordsize="10,20">
            <v:shape style="position:absolute;left:2505;top:1008;width:10;height:20" coordorigin="2505,1008" coordsize="10,20" path="m2514,1008l2511,1014,2509,1019,2505,1027,2514,1027,2515,1020,2514,1008xe" filled="true" fillcolor="#cfad80" stroked="false">
              <v:path arrowok="t"/>
              <v:fill type="solid"/>
            </v:shape>
          </v:group>
          <v:group style="position:absolute;left:2700;top:1108;width:11;height:14" coordorigin="2700,1108" coordsize="11,14">
            <v:shape style="position:absolute;left:2700;top:1108;width:11;height:14" coordorigin="2700,1108" coordsize="11,14" path="m2708,1108l2707,1108,2705,1108,2703,1111,2700,1114,2703,1118,2705,1121,2708,1119,2709,1116,2711,1113,2710,1111,2708,1108xe" filled="true" fillcolor="#cfad80" stroked="false">
              <v:path arrowok="t"/>
              <v:fill type="solid"/>
            </v:shape>
          </v:group>
          <v:group style="position:absolute;left:2608;top:1172;width:9;height:22" coordorigin="2608,1172" coordsize="9,22">
            <v:shape style="position:absolute;left:2608;top:1172;width:9;height:22" coordorigin="2608,1172" coordsize="9,22" path="m2613,1172l2610,1181,2608,1184,2608,1187,2608,1189,2611,1194,2611,1193,2613,1191,2615,1188,2616,1182,2615,1179,2613,1172xe" filled="true" fillcolor="#cfad80" stroked="false">
              <v:path arrowok="t"/>
              <v:fill type="solid"/>
            </v:shape>
          </v:group>
          <v:group style="position:absolute;left:2886;top:57;width:10;height:13" coordorigin="2886,57" coordsize="10,13">
            <v:shape style="position:absolute;left:2886;top:57;width:10;height:13" coordorigin="2886,57" coordsize="10,13" path="m2896,57l2893,59,2890,62,2886,65,2895,69,2896,57xe" filled="true" fillcolor="#cfad80" stroked="false">
              <v:path arrowok="t"/>
              <v:fill type="solid"/>
            </v:shape>
          </v:group>
          <v:group style="position:absolute;left:3257;top:766;width:7;height:11" coordorigin="3257,766" coordsize="7,11">
            <v:shape style="position:absolute;left:3257;top:766;width:7;height:11" coordorigin="3257,766" coordsize="7,11" path="m3259,766l3258,770,3257,772,3259,774,3260,775,3261,777,3263,772,3264,770,3262,768,3260,767,3259,766xe" filled="true" fillcolor="#cfad80" stroked="false">
              <v:path arrowok="t"/>
              <v:fill type="solid"/>
            </v:shape>
          </v:group>
          <v:group style="position:absolute;left:2500;top:960;width:6;height:17" coordorigin="2500,960" coordsize="6,17">
            <v:shape style="position:absolute;left:2500;top:960;width:6;height:17" coordorigin="2500,960" coordsize="6,17" path="m2504,960l2501,960,2500,961,2501,966,2502,971,2503,977,2505,976,2506,975,2505,970,2504,960xe" filled="true" fillcolor="#cfad80" stroked="false">
              <v:path arrowok="t"/>
              <v:fill type="solid"/>
            </v:shape>
          </v:group>
          <v:group style="position:absolute;left:2592;top:400;width:11;height:12" coordorigin="2592,400" coordsize="11,12">
            <v:shape style="position:absolute;left:2592;top:400;width:11;height:12" coordorigin="2592,400" coordsize="11,12" path="m2593,400l2592,405,2592,408,2595,409,2598,411,2601,412,2602,404,2596,402,2593,400xe" filled="true" fillcolor="#cfad80" stroked="false">
              <v:path arrowok="t"/>
              <v:fill type="solid"/>
            </v:shape>
          </v:group>
          <v:group style="position:absolute;left:2497;top:590;width:9;height:12" coordorigin="2497,590" coordsize="9,12">
            <v:shape style="position:absolute;left:2497;top:590;width:9;height:12" coordorigin="2497,590" coordsize="9,12" path="m2504,590l2504,590,2502,591,2497,595,2498,599,2499,601,2501,599,2506,595,2505,593,2504,590xe" filled="true" fillcolor="#cfad80" stroked="false">
              <v:path arrowok="t"/>
              <v:fill type="solid"/>
            </v:shape>
          </v:group>
          <v:group style="position:absolute;left:3305;top:595;width:98;height:81" coordorigin="3305,595" coordsize="98,81">
            <v:shape style="position:absolute;left:3305;top:595;width:98;height:81" coordorigin="3305,595" coordsize="98,81" path="m3391,644l3349,644,3349,653,3348,661,3348,672,3350,673,3352,675,3361,674,3369,664,3397,664,3402,659,3392,646,3391,64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97,664l3369,664,3379,667,3385,674,3396,665,3397,664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31,595l3325,598,3308,605,3308,608,3307,615,3305,624,3312,628,3320,630,3325,638,3329,646,3330,661,3334,672,3339,655,3349,644,3391,644,3390,640,3371,640,3360,632,3357,614,3356,608,3346,608,3342,607,3338,606,3335,599,3331,595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82,603l3379,615,3376,628,3371,640,3390,640,3386,631,3382,603xe" filled="true" fillcolor="#cfad80" stroked="false">
              <v:path arrowok="t"/>
              <v:fill type="solid"/>
            </v:shape>
            <v:shape style="position:absolute;left:3305;top:595;width:98;height:81" coordorigin="3305,595" coordsize="98,81" path="m3353,599l3350,602,3346,608,3356,608,3353,599xe" filled="true" fillcolor="#cfad80" stroked="false">
              <v:path arrowok="t"/>
              <v:fill type="solid"/>
            </v:shape>
          </v:group>
          <v:group style="position:absolute;left:3346;top:437;width:21;height:45" coordorigin="3346,437" coordsize="21,45">
            <v:shape style="position:absolute;left:3346;top:437;width:21;height:45" coordorigin="3346,437" coordsize="21,45" path="m3363,437l3359,440,3353,440,3346,459,3350,471,3357,482,3360,469,3366,444,3363,437xe" filled="true" fillcolor="#cfad80" stroked="false">
              <v:path arrowok="t"/>
              <v:fill type="solid"/>
            </v:shape>
          </v:group>
          <v:group style="position:absolute;left:3355;top:304;width:10;height:21" coordorigin="3355,304" coordsize="10,21">
            <v:shape style="position:absolute;left:3355;top:304;width:10;height:21" coordorigin="3355,304" coordsize="10,21" path="m3358,304l3355,308,3357,314,3359,319,3360,324,3362,322,3363,320,3365,319,3362,314,3360,309,3358,304xe" filled="true" fillcolor="#cfad80" stroked="false">
              <v:path arrowok="t"/>
              <v:fill type="solid"/>
            </v:shape>
          </v:group>
          <v:group style="position:absolute;left:3338;top:784;width:15;height:25" coordorigin="3338,784" coordsize="15,25">
            <v:shape style="position:absolute;left:3338;top:784;width:15;height:25" coordorigin="3338,784" coordsize="15,25" path="m3338,784l3342,794,3348,809,3352,789,3349,784,3338,784xe" filled="true" fillcolor="#cfad80" stroked="false">
              <v:path arrowok="t"/>
              <v:fill type="solid"/>
            </v:shape>
          </v:group>
          <v:group style="position:absolute;left:3369;top:899;width:10;height:17" coordorigin="3369,899" coordsize="10,17">
            <v:shape style="position:absolute;left:3369;top:899;width:10;height:17" coordorigin="3369,899" coordsize="10,17" path="m3372,899l3371,901,3370,904,3369,906,3372,909,3377,915,3377,913,3378,911,3379,910,3377,906,3372,899xe" filled="true" fillcolor="#cfad80" stroked="false">
              <v:path arrowok="t"/>
              <v:fill type="solid"/>
            </v:shape>
          </v:group>
          <v:group style="position:absolute;left:3394;top:183;width:8;height:15" coordorigin="3394,183" coordsize="8,15">
            <v:shape style="position:absolute;left:3394;top:183;width:8;height:15" coordorigin="3394,183" coordsize="8,15" path="m3397,183l3396,186,3394,189,3394,191,3395,194,3397,197,3399,198,3401,193,3402,191,3401,189,3399,186,3397,183xe" filled="true" fillcolor="#cfad80" stroked="false">
              <v:path arrowok="t"/>
              <v:fill type="solid"/>
            </v:shape>
          </v:group>
          <v:group style="position:absolute;left:3336;top:1343;width:11;height:18" coordorigin="3336,1343" coordsize="11,18">
            <v:shape style="position:absolute;left:3336;top:1343;width:11;height:18" coordorigin="3336,1343" coordsize="11,18" path="m3339,1343l3338,1345,3337,1347,3336,1348,3340,1352,3342,1356,3345,1360,3346,1359,3347,1356,3344,1351,3339,1343xe" filled="true" fillcolor="#cfad80" stroked="false">
              <v:path arrowok="t"/>
              <v:fill type="solid"/>
            </v:shape>
          </v:group>
          <v:group style="position:absolute;left:3322;top:769;width:13;height:15" coordorigin="3322,769" coordsize="13,15">
            <v:shape style="position:absolute;left:3322;top:769;width:13;height:15" coordorigin="3322,769" coordsize="13,15" path="m3323,769l3322,781,3325,784,3335,778,3329,774,3326,771,3323,769xe" filled="true" fillcolor="#cfad80" stroked="false">
              <v:path arrowok="t"/>
              <v:fill type="solid"/>
            </v:shape>
          </v:group>
          <v:group style="position:absolute;left:0;top:0;width:11906;height:3471" coordorigin="0,0" coordsize="11906,3471">
            <v:shape style="position:absolute;left:0;top:0;width:11906;height:3471" coordorigin="0,0" coordsize="11906,3471" path="m0,3471l11906,3471,11906,0,0,0,0,3471xe" filled="true" fillcolor="#f89e5d" stroked="false">
              <v:path arrowok="t"/>
              <v:fill type="solid"/>
            </v:shape>
          </v:group>
          <v:group style="position:absolute;left:1077;top:1082;width:9752;height:2" coordorigin="1077,1082" coordsize="9752,2">
            <v:shape style="position:absolute;left:1077;top:1082;width:9752;height:2" coordorigin="1077,1082" coordsize="9752,0" path="m1077,1082l10828,1082e" filled="false" stroked="true" strokeweight=".5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291.121002pt;margin-top:36.939888pt;width:252.3pt;height:14pt;mso-position-horizontal-relative:page;mso-position-vertical-relative:page;z-index:-142528" type="#_x0000_t202" filled="false" stroked="false">
          <v:textbox inset="0,0,0,0">
            <w:txbxContent>
              <w:p>
                <w:pPr>
                  <w:spacing w:line="273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/>
                    <w:color w:val="FFFFFF"/>
                    <w:spacing w:val="5"/>
                    <w:w w:val="85"/>
                    <w:sz w:val="14"/>
                  </w:rPr>
                  <w:t>B</w:t>
                </w:r>
                <w:r>
                  <w:rPr>
                    <w:rFonts w:ascii="Arial Unicode MS"/>
                    <w:color w:val="FFFFFF"/>
                    <w:spacing w:val="5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5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2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7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10"/>
                    <w:w w:val="107"/>
                    <w:sz w:val="14"/>
                  </w:rPr>
                  <w:t>M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5"/>
                    <w:w w:val="75"/>
                    <w:sz w:val="14"/>
                  </w:rPr>
                  <w:t>R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6"/>
                    <w:w w:val="105"/>
                    <w:sz w:val="14"/>
                  </w:rPr>
                  <w:t>G</w:t>
                </w:r>
                <w:r>
                  <w:rPr>
                    <w:rFonts w:ascii="Arial Unicode MS"/>
                    <w:color w:val="FFFFFF"/>
                    <w:spacing w:val="6"/>
                    <w:w w:val="98"/>
                    <w:sz w:val="14"/>
                  </w:rPr>
                  <w:t>H</w:t>
                </w:r>
                <w:r>
                  <w:rPr>
                    <w:rFonts w:ascii="Arial Unicode MS"/>
                    <w:color w:val="FFFFFF"/>
                    <w:spacing w:val="4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1"/>
                    <w:w w:val="83"/>
                    <w:sz w:val="14"/>
                  </w:rPr>
                  <w:t>S</w:t>
                </w:r>
                <w:r>
                  <w:rPr>
                    <w:rFonts w:ascii="Arial Unicode MS"/>
                    <w:color w:val="FFFFFF"/>
                    <w:w w:val="110"/>
                    <w:sz w:val="14"/>
                  </w:rPr>
                  <w:t>: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2"/>
                    <w:w w:val="93"/>
                    <w:sz w:val="14"/>
                  </w:rPr>
                  <w:t>V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spacing w:val="3"/>
                    <w:w w:val="67"/>
                    <w:sz w:val="14"/>
                  </w:rPr>
                  <w:t>L</w:t>
                </w:r>
                <w:r>
                  <w:rPr>
                    <w:rFonts w:ascii="Arial Unicode MS"/>
                    <w:color w:val="FFFFFF"/>
                    <w:spacing w:val="6"/>
                    <w:w w:val="94"/>
                    <w:sz w:val="14"/>
                  </w:rPr>
                  <w:t>U</w:t>
                </w:r>
                <w:r>
                  <w:rPr>
                    <w:rFonts w:ascii="Arial Unicode MS"/>
                    <w:color w:val="FFFFFF"/>
                    <w:spacing w:val="6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7"/>
                    <w:w w:val="85"/>
                    <w:sz w:val="14"/>
                  </w:rPr>
                  <w:t>I</w:t>
                </w:r>
                <w:r>
                  <w:rPr>
                    <w:rFonts w:ascii="Arial Unicode MS"/>
                    <w:color w:val="FFFFFF"/>
                    <w:spacing w:val="7"/>
                    <w:w w:val="110"/>
                    <w:sz w:val="14"/>
                  </w:rPr>
                  <w:t>O</w:t>
                </w:r>
                <w:r>
                  <w:rPr>
                    <w:rFonts w:ascii="Arial Unicode MS"/>
                    <w:color w:val="FFFFFF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w w:val="93"/>
                    <w:sz w:val="14"/>
                  </w:rPr>
                  <w:t>D</w:t>
                </w:r>
                <w:r>
                  <w:rPr>
                    <w:rFonts w:ascii="Arial Unicode MS"/>
                    <w:color w:val="FFFFFF"/>
                    <w:spacing w:val="12"/>
                    <w:sz w:val="14"/>
                  </w:rPr>
                  <w:t> </w:t>
                </w:r>
                <w:r>
                  <w:rPr>
                    <w:rFonts w:ascii="Arial Unicode MS"/>
                    <w:color w:val="FFFFFF"/>
                    <w:spacing w:val="2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3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spacing w:val="4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pacing w:val="6"/>
                    <w:w w:val="75"/>
                    <w:sz w:val="14"/>
                  </w:rPr>
                  <w:t>P</w:t>
                </w:r>
                <w:r>
                  <w:rPr>
                    <w:rFonts w:ascii="Arial Unicode MS"/>
                    <w:color w:val="FFFFFF"/>
                    <w:spacing w:val="-2"/>
                    <w:w w:val="76"/>
                    <w:sz w:val="14"/>
                  </w:rPr>
                  <w:t>T</w:t>
                </w:r>
                <w:r>
                  <w:rPr>
                    <w:rFonts w:ascii="Arial Unicode MS"/>
                    <w:color w:val="FFFFFF"/>
                    <w:spacing w:val="6"/>
                    <w:w w:val="104"/>
                    <w:sz w:val="14"/>
                  </w:rPr>
                  <w:t>A</w:t>
                </w:r>
                <w:r>
                  <w:rPr>
                    <w:rFonts w:ascii="Arial Unicode MS"/>
                    <w:color w:val="FFFFFF"/>
                    <w:spacing w:val="7"/>
                    <w:w w:val="115"/>
                    <w:sz w:val="14"/>
                  </w:rPr>
                  <w:t>N</w:t>
                </w:r>
                <w:r>
                  <w:rPr>
                    <w:rFonts w:ascii="Arial Unicode MS"/>
                    <w:color w:val="FFFFFF"/>
                    <w:spacing w:val="5"/>
                    <w:w w:val="99"/>
                    <w:sz w:val="14"/>
                  </w:rPr>
                  <w:t>C</w:t>
                </w:r>
                <w:r>
                  <w:rPr>
                    <w:rFonts w:ascii="Arial Unicode MS"/>
                    <w:color w:val="FFFFFF"/>
                    <w:w w:val="80"/>
                    <w:sz w:val="14"/>
                  </w:rPr>
                  <w:t>E</w:t>
                </w:r>
                <w:r>
                  <w:rPr>
                    <w:rFonts w:ascii="Arial Unicode MS"/>
                    <w:color w:val="FFFFFF"/>
                    <w:sz w:val="14"/>
                  </w:rPr>
                  <w:t>     </w:t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/>
                    <w:color w:val="FFFFFF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 Unicode MS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.858299pt;margin-top:134.972702pt;width:108pt;height:22pt;mso-position-horizontal-relative:page;mso-position-vertical-relative:page;z-index:-14250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40"/>
                    <w:szCs w:val="40"/>
                  </w:rPr>
                </w:pPr>
                <w:r>
                  <w:rPr>
                    <w:rFonts w:ascii="Arial Unicode MS"/>
                    <w:color w:val="FFFFFF"/>
                    <w:spacing w:val="10"/>
                    <w:w w:val="78"/>
                    <w:sz w:val="40"/>
                  </w:rPr>
                  <w:t>E</w:t>
                </w:r>
                <w:r>
                  <w:rPr>
                    <w:rFonts w:ascii="Arial Unicode MS"/>
                    <w:color w:val="FFFFFF"/>
                    <w:spacing w:val="17"/>
                    <w:w w:val="108"/>
                    <w:sz w:val="40"/>
                  </w:rPr>
                  <w:t>N</w:t>
                </w:r>
                <w:r>
                  <w:rPr>
                    <w:rFonts w:ascii="Arial Unicode MS"/>
                    <w:color w:val="FFFFFF"/>
                    <w:spacing w:val="18"/>
                    <w:w w:val="92"/>
                    <w:sz w:val="40"/>
                  </w:rPr>
                  <w:t>D</w:t>
                </w:r>
                <w:r>
                  <w:rPr>
                    <w:rFonts w:ascii="Arial Unicode MS"/>
                    <w:color w:val="FFFFFF"/>
                    <w:spacing w:val="18"/>
                    <w:w w:val="108"/>
                    <w:sz w:val="40"/>
                  </w:rPr>
                  <w:t>N</w:t>
                </w:r>
                <w:r>
                  <w:rPr>
                    <w:rFonts w:ascii="Arial Unicode MS"/>
                    <w:color w:val="FFFFFF"/>
                    <w:spacing w:val="-2"/>
                    <w:w w:val="106"/>
                    <w:sz w:val="40"/>
                  </w:rPr>
                  <w:t>O</w:t>
                </w:r>
                <w:r>
                  <w:rPr>
                    <w:rFonts w:ascii="Arial Unicode MS"/>
                    <w:color w:val="FFFFFF"/>
                    <w:spacing w:val="11"/>
                    <w:w w:val="74"/>
                    <w:sz w:val="40"/>
                  </w:rPr>
                  <w:t>T</w:t>
                </w:r>
                <w:r>
                  <w:rPr>
                    <w:rFonts w:ascii="Arial Unicode MS"/>
                    <w:color w:val="FFFFFF"/>
                    <w:spacing w:val="4"/>
                    <w:w w:val="78"/>
                    <w:sz w:val="40"/>
                  </w:rPr>
                  <w:t>E</w:t>
                </w:r>
                <w:r>
                  <w:rPr>
                    <w:rFonts w:ascii="Arial Unicode MS"/>
                    <w:color w:val="FFFFFF"/>
                    <w:w w:val="80"/>
                    <w:sz w:val="40"/>
                  </w:rPr>
                  <w:t>S</w:t>
                </w:r>
                <w:r>
                  <w:rPr>
                    <w:rFonts w:ascii="Arial Unicode MS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17" w:hanging="341"/>
        <w:jc w:val="right"/>
      </w:pPr>
      <w:rPr>
        <w:rFonts w:hint="default" w:ascii="Book Antiqua" w:hAnsi="Book Antiqua" w:eastAsia="Book Antiqua"/>
        <w:color w:val="F89E5D"/>
        <w:spacing w:val="-5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85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8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18" w:hanging="34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–"/>
      <w:lvlJc w:val="left"/>
      <w:pPr>
        <w:ind w:left="697" w:hanging="227"/>
      </w:pPr>
      <w:rPr>
        <w:rFonts w:hint="default" w:ascii="Book Antiqua" w:hAnsi="Book Antiqua" w:eastAsia="Book Antiqua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1303" w:hanging="227"/>
      </w:pPr>
      <w:rPr>
        <w:rFonts w:hint="default" w:ascii="Book Antiqua" w:hAnsi="Book Antiqua" w:eastAsia="Book Antiqua"/>
        <w:color w:val="688F43"/>
        <w:w w:val="54"/>
        <w:sz w:val="20"/>
        <w:szCs w:val="20"/>
      </w:rPr>
    </w:lvl>
    <w:lvl w:ilvl="2">
      <w:start w:val="1"/>
      <w:numFmt w:val="bullet"/>
      <w:lvlText w:val="•"/>
      <w:lvlJc w:val="left"/>
      <w:pPr>
        <w:ind w:left="115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7" w:hanging="227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470" w:hanging="227"/>
      </w:pPr>
      <w:rPr>
        <w:rFonts w:hint="default" w:ascii="Book Antiqua" w:hAnsi="Book Antiqua" w:eastAsia="Book Antiqua"/>
        <w:w w:val="54"/>
      </w:rPr>
    </w:lvl>
    <w:lvl w:ilvl="1">
      <w:start w:val="1"/>
      <w:numFmt w:val="bullet"/>
      <w:lvlText w:val="•"/>
      <w:lvlJc w:val="left"/>
      <w:pPr>
        <w:ind w:left="1303" w:hanging="227"/>
      </w:pPr>
      <w:rPr>
        <w:rFonts w:hint="default" w:ascii="Book Antiqua" w:hAnsi="Book Antiqua" w:eastAsia="Book Antiqua"/>
        <w:w w:val="54"/>
      </w:rPr>
    </w:lvl>
    <w:lvl w:ilvl="2">
      <w:start w:val="1"/>
      <w:numFmt w:val="bullet"/>
      <w:lvlText w:val="•"/>
      <w:lvlJc w:val="left"/>
      <w:pPr>
        <w:ind w:left="115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7" w:hanging="227"/>
      </w:pPr>
      <w:rPr>
        <w:rFonts w:hint="default"/>
      </w:rPr>
    </w:lvl>
  </w:abstractNum>
  <w:abstractNum w:abstractNumId="2">
    <w:multiLevelType w:val="hybridMultilevel"/>
    <w:lvl w:ilvl="0">
      <w:start w:val="5"/>
      <w:numFmt w:val="lowerLetter"/>
      <w:lvlText w:val="%1"/>
      <w:lvlJc w:val="left"/>
      <w:pPr>
        <w:ind w:left="402" w:hanging="423"/>
        <w:jc w:val="left"/>
      </w:pPr>
      <w:rPr>
        <w:rFonts w:hint="default"/>
      </w:rPr>
    </w:lvl>
    <w:lvl w:ilvl="1">
      <w:start w:val="7"/>
      <w:numFmt w:val="lowerLetter"/>
      <w:lvlText w:val="%1.%2."/>
      <w:lvlJc w:val="left"/>
      <w:pPr>
        <w:ind w:left="402" w:hanging="423"/>
        <w:jc w:val="left"/>
      </w:pPr>
      <w:rPr>
        <w:rFonts w:hint="default" w:ascii="Arial Unicode MS" w:hAnsi="Arial Unicode MS" w:eastAsia="Arial Unicode MS"/>
        <w:color w:val="39474F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1303" w:hanging="227"/>
      </w:pPr>
      <w:rPr>
        <w:rFonts w:hint="default" w:ascii="Book Antiqua" w:hAnsi="Book Antiqua" w:eastAsia="Book Antiqua"/>
        <w:color w:val="008DD0"/>
        <w:w w:val="54"/>
        <w:sz w:val="20"/>
        <w:szCs w:val="20"/>
      </w:rPr>
    </w:lvl>
    <w:lvl w:ilvl="3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3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5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83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9" w:hanging="227"/>
        <w:jc w:val="left"/>
      </w:pPr>
      <w:rPr>
        <w:rFonts w:hint="default" w:ascii="Book Antiqua" w:hAnsi="Book Antiqua" w:eastAsia="Book Antiqua"/>
        <w:color w:val="F89E5D"/>
        <w:spacing w:val="-5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101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1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7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5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3" w:hanging="227"/>
        <w:jc w:val="left"/>
      </w:pPr>
      <w:rPr>
        <w:rFonts w:hint="default" w:ascii="Book Antiqua" w:hAnsi="Book Antiqua" w:eastAsia="Book Antiqua"/>
        <w:color w:val="F89E5D"/>
        <w:spacing w:val="-5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175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5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09" w:hanging="227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32"/>
      <w:ind w:left="137"/>
    </w:pPr>
    <w:rPr>
      <w:rFonts w:ascii="Arial Unicode MS" w:hAnsi="Arial Unicode MS" w:eastAsia="Arial Unicode MS"/>
      <w:sz w:val="28"/>
      <w:szCs w:val="28"/>
    </w:rPr>
  </w:style>
  <w:style w:styleId="TOC2" w:type="paragraph">
    <w:name w:val="TOC 2"/>
    <w:basedOn w:val="Normal"/>
    <w:uiPriority w:val="1"/>
    <w:qFormat/>
    <w:pPr>
      <w:ind w:left="363"/>
    </w:pPr>
    <w:rPr>
      <w:rFonts w:ascii="Arial Unicode MS" w:hAnsi="Arial Unicode MS" w:eastAsia="Arial Unicode MS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7"/>
    </w:pPr>
    <w:rPr>
      <w:rFonts w:ascii="Book Antiqua" w:hAnsi="Book Antiqua" w:eastAsia="Book Antiqua"/>
      <w:sz w:val="20"/>
      <w:szCs w:val="20"/>
    </w:rPr>
  </w:style>
  <w:style w:styleId="Heading1" w:type="paragraph">
    <w:name w:val="Heading 1"/>
    <w:basedOn w:val="Normal"/>
    <w:uiPriority w:val="1"/>
    <w:qFormat/>
    <w:pPr>
      <w:ind w:left="1077"/>
      <w:outlineLvl w:val="1"/>
    </w:pPr>
    <w:rPr>
      <w:rFonts w:ascii="Arial Unicode MS" w:hAnsi="Arial Unicode MS" w:eastAsia="Arial Unicode MS"/>
      <w:sz w:val="40"/>
      <w:szCs w:val="40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Arial Unicode MS" w:hAnsi="Arial Unicode MS" w:eastAsia="Arial Unicode MS"/>
      <w:sz w:val="30"/>
      <w:szCs w:val="30"/>
    </w:rPr>
  </w:style>
  <w:style w:styleId="Heading3" w:type="paragraph">
    <w:name w:val="Heading 3"/>
    <w:basedOn w:val="Normal"/>
    <w:uiPriority w:val="1"/>
    <w:qFormat/>
    <w:pPr>
      <w:ind w:left="420"/>
      <w:outlineLvl w:val="3"/>
    </w:pPr>
    <w:rPr>
      <w:rFonts w:ascii="Arial Unicode MS" w:hAnsi="Arial Unicode MS" w:eastAsia="Arial Unicode MS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40"/>
      <w:ind w:left="358"/>
      <w:outlineLvl w:val="4"/>
    </w:pPr>
    <w:rPr>
      <w:rFonts w:ascii="Arial Unicode MS" w:hAnsi="Arial Unicode MS" w:eastAsia="Arial Unicode MS"/>
      <w:sz w:val="25"/>
      <w:szCs w:val="25"/>
    </w:rPr>
  </w:style>
  <w:style w:styleId="Heading5" w:type="paragraph">
    <w:name w:val="Heading 5"/>
    <w:basedOn w:val="Normal"/>
    <w:uiPriority w:val="1"/>
    <w:qFormat/>
    <w:pPr>
      <w:ind w:left="1077"/>
      <w:outlineLvl w:val="5"/>
    </w:pPr>
    <w:rPr>
      <w:rFonts w:ascii="Arial Unicode MS" w:hAnsi="Arial Unicode MS" w:eastAsia="Arial Unicode MS"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154"/>
      <w:ind w:left="117"/>
      <w:outlineLvl w:val="6"/>
    </w:pPr>
    <w:rPr>
      <w:rFonts w:ascii="Bookman Old Style" w:hAnsi="Bookman Old Style" w:eastAsia="Bookman Old Style"/>
      <w:sz w:val="22"/>
      <w:szCs w:val="22"/>
    </w:rPr>
  </w:style>
  <w:style w:styleId="Heading7" w:type="paragraph">
    <w:name w:val="Heading 7"/>
    <w:basedOn w:val="Normal"/>
    <w:uiPriority w:val="1"/>
    <w:qFormat/>
    <w:pPr>
      <w:ind w:left="501"/>
      <w:outlineLvl w:val="7"/>
    </w:pPr>
    <w:rPr>
      <w:rFonts w:ascii="Arial Unicode MS" w:hAnsi="Arial Unicode MS" w:eastAsia="Arial Unicode MS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hyperlink" Target="http://www.cgma.org/" TargetMode="External"/><Relationship Id="rId27" Type="http://schemas.openxmlformats.org/officeDocument/2006/relationships/hyperlink" Target="http://www.globalcompact.org.uk/" TargetMode="External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yperlink" Target="https://www.unilever.com.tw/Images/slp-unilever-human-rights-report-2015_tcm1305-437226_zh.pdf" TargetMode="External"/><Relationship Id="rId33" Type="http://schemas.openxmlformats.org/officeDocument/2006/relationships/header" Target="header1.xml"/><Relationship Id="rId34" Type="http://schemas.openxmlformats.org/officeDocument/2006/relationships/header" Target="header2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hyperlink" Target="http://www.cgma.org/AboutCGMA/Pages/code-of-ethics.aspx" TargetMode="External"/><Relationship Id="rId48" Type="http://schemas.openxmlformats.org/officeDocument/2006/relationships/hyperlink" Target="http://www.icmm.com/" TargetMode="External"/><Relationship Id="rId49" Type="http://schemas.openxmlformats.org/officeDocument/2006/relationships/hyperlink" Target="http://business-humanrights.org/" TargetMode="External"/><Relationship Id="rId50" Type="http://schemas.openxmlformats.org/officeDocument/2006/relationships/hyperlink" Target="http://www.global-business-initiative.org/" TargetMode="External"/><Relationship Id="rId51" Type="http://schemas.openxmlformats.org/officeDocument/2006/relationships/header" Target="header3.xml"/><Relationship Id="rId52" Type="http://schemas.openxmlformats.org/officeDocument/2006/relationships/header" Target="header4.xml"/><Relationship Id="rId53" Type="http://schemas.openxmlformats.org/officeDocument/2006/relationships/header" Target="header5.xml"/><Relationship Id="rId54" Type="http://schemas.openxmlformats.org/officeDocument/2006/relationships/header" Target="header6.xml"/><Relationship Id="rId55" Type="http://schemas.openxmlformats.org/officeDocument/2006/relationships/hyperlink" Target="http://sustainabilityreport.newmont.com/2015/ethics-and-governance/human-rights#!performance" TargetMode="External"/><Relationship Id="rId56" Type="http://schemas.openxmlformats.org/officeDocument/2006/relationships/hyperlink" Target="http://www.marshalls.co.uk/" TargetMode="External"/><Relationship Id="rId57" Type="http://schemas.openxmlformats.org/officeDocument/2006/relationships/hyperlink" Target="http://www.ungpreporting.org/resources/the-ungp-reporting-framework-and-integrated-reporting/" TargetMode="External"/><Relationship Id="rId58" Type="http://schemas.openxmlformats.org/officeDocument/2006/relationships/hyperlink" Target="http://annualreport.illovo.co.za/" TargetMode="External"/><Relationship Id="rId59" Type="http://schemas.openxmlformats.org/officeDocument/2006/relationships/header" Target="header7.xml"/><Relationship Id="rId60" Type="http://schemas.openxmlformats.org/officeDocument/2006/relationships/header" Target="header8.xml"/><Relationship Id="rId61" Type="http://schemas.openxmlformats.org/officeDocument/2006/relationships/hyperlink" Target="https://www.unglobalcompact.org/what-is-gc/our-work/social/human-rights" TargetMode="External"/><Relationship Id="rId62" Type="http://schemas.openxmlformats.org/officeDocument/2006/relationships/hyperlink" Target="http://www.ungpreporting.org/" TargetMode="External"/><Relationship Id="rId63" Type="http://schemas.openxmlformats.org/officeDocument/2006/relationships/hyperlink" Target="http://www.iccwbo.org/advocacy-codes-and-rules/areas-of-work/corporate-responsibility-and-anti-corru" TargetMode="External"/><Relationship Id="rId64" Type="http://schemas.openxmlformats.org/officeDocument/2006/relationships/hyperlink" Target="http://www.ioe-emp.org/policy-areas/business-and-human-rights/" TargetMode="External"/><Relationship Id="rId65" Type="http://schemas.openxmlformats.org/officeDocument/2006/relationships/hyperlink" Target="http://www.ohchr.org/EN/Issues/Business/Pages/BusinessIndex.aspx" TargetMode="External"/><Relationship Id="rId66" Type="http://schemas.openxmlformats.org/officeDocument/2006/relationships/hyperlink" Target="http://www.cgma.org/Resources/Reports/Pages/managing-responsible-business.aspx" TargetMode="External"/><Relationship Id="rId67" Type="http://schemas.openxmlformats.org/officeDocument/2006/relationships/header" Target="header9.xml"/><Relationship Id="rId68" Type="http://schemas.openxmlformats.org/officeDocument/2006/relationships/header" Target="header10.xml"/><Relationship Id="rId69" Type="http://schemas.openxmlformats.org/officeDocument/2006/relationships/hyperlink" Target="http://www.cgma.org/Resources/Pages/Joiningthedots.aspx" TargetMode="External"/><Relationship Id="rId70" Type="http://schemas.openxmlformats.org/officeDocument/2006/relationships/hyperlink" Target="http://www.ifc.org/wps/wcm/connect/Topics_Ext_Content/IFC_External_Corporate_site/Sustainability%2Band%2BDisclosure/Environmental-Social-Governance/Sustainability%2BFramework" TargetMode="External"/><Relationship Id="rId71" Type="http://schemas.openxmlformats.org/officeDocument/2006/relationships/hyperlink" Target="http://www.ohchr.org/Documents/Publications/FactSheet2Rev.1en.pdf" TargetMode="External"/><Relationship Id="rId72" Type="http://schemas.openxmlformats.org/officeDocument/2006/relationships/hyperlink" Target="http://business-humanrights.org/en/corporate-human-rights-benchmark" TargetMode="External"/><Relationship Id="rId73" Type="http://schemas.openxmlformats.org/officeDocument/2006/relationships/hyperlink" Target="http://www.theguardian.com/global-development/2016/mar/18/responsible-investing-financial-winner-human-rights-strategy" TargetMode="External"/><Relationship Id="rId74" Type="http://schemas.openxmlformats.org/officeDocument/2006/relationships/hyperlink" Target="http://business-humanrights.org/en/business-and-human-rights-reporting-and-assurance-frameworks-initiative-rafi" TargetMode="External"/><Relationship Id="rId75" Type="http://schemas.openxmlformats.org/officeDocument/2006/relationships/hyperlink" Target="http://www.redflags.info/" TargetMode="External"/><Relationship Id="rId76" Type="http://schemas.openxmlformats.org/officeDocument/2006/relationships/hyperlink" Target="http://hrbcountryguide.org/countries/" TargetMode="External"/><Relationship Id="rId77" Type="http://schemas.openxmlformats.org/officeDocument/2006/relationships/hyperlink" Target="https://www.unglobalcompact.org/library/25" TargetMode="External"/><Relationship Id="rId78" Type="http://schemas.openxmlformats.org/officeDocument/2006/relationships/hyperlink" Target="http://business-humanrights.org/en/un-guiding-principles/implementation-tools-examples/implementation-by-governments/by-type-of-initiative/national-action-plans" TargetMode="External"/><Relationship Id="rId79" Type="http://schemas.openxmlformats.org/officeDocument/2006/relationships/hyperlink" Target="http://www.legislation.gov.uk/ukpga/2015/30/contents/enacted" TargetMode="External"/><Relationship Id="rId80" Type="http://schemas.openxmlformats.org/officeDocument/2006/relationships/hyperlink" Target="https://www.sec.gov/spotlight/dodd-frank/speccorpdisclosure.shtml" TargetMode="External"/><Relationship Id="rId81" Type="http://schemas.openxmlformats.org/officeDocument/2006/relationships/hyperlink" Target="http://www.diplomatie.gouv.fr/en/french-foreign-policy/economic-diplomacy-foreign-trade/corporate-social-responsibility/france-s-domestic-csr-policy/article/extra-financial-reporting-made" TargetMode="External"/><Relationship Id="rId82" Type="http://schemas.openxmlformats.org/officeDocument/2006/relationships/hyperlink" Target="http://eur-lex.europa.eu/legal-content/EN/TXT/?uri=CELEX%3A32014L0095" TargetMode="External"/><Relationship Id="rId83" Type="http://schemas.openxmlformats.org/officeDocument/2006/relationships/hyperlink" Target="http://ec.europa.eu/DocsRoom/documents/11621/attachments/1/translations/en/renditions/native" TargetMode="External"/><Relationship Id="rId84" Type="http://schemas.openxmlformats.org/officeDocument/2006/relationships/hyperlink" Target="http://bookshop.europa.eu/en/employment-recruitment-agencies-sector-guide-on-implementing-the-un-guiding-principles-on-business-and-human-rights-pbNB0413164/" TargetMode="External"/><Relationship Id="rId85" Type="http://schemas.openxmlformats.org/officeDocument/2006/relationships/hyperlink" Target="http://bookshop.europa.eu/en/ict-sector-guide-on-implementing-the-un-guiding-principles-on-business-and-human-rights-pbNB0413165/" TargetMode="External"/><Relationship Id="rId86" Type="http://schemas.openxmlformats.org/officeDocument/2006/relationships/hyperlink" Target="http://bookshop.europa.eu/en/oil-and-gas-sector-guide-on-implementing-the-un-guiding-principles-on-business-and-human-rights-pbNB0413166/" TargetMode="External"/><Relationship Id="rId87" Type="http://schemas.openxmlformats.org/officeDocument/2006/relationships/hyperlink" Target="http://www.oecd.org/corporate/mne/48004323.pdf" TargetMode="External"/><Relationship Id="rId88" Type="http://schemas.openxmlformats.org/officeDocument/2006/relationships/hyperlink" Target="https://www.globalreporting.org/resourcelibrary/GRI-UNGP_LinkageDoc.pdf" TargetMode="External"/><Relationship Id="rId89" Type="http://schemas.openxmlformats.org/officeDocument/2006/relationships/hyperlink" Target="http://business-humanrights.org/sites/default/files/media/bhr/files/Ruggie-note-re-ISO-26000-Nov-2009.PDF" TargetMode="External"/><Relationship Id="rId90" Type="http://schemas.openxmlformats.org/officeDocument/2006/relationships/hyperlink" Target="http://www.telecomindustrydialogue.org/about/guiding-principles/" TargetMode="External"/><Relationship Id="rId91" Type="http://schemas.openxmlformats.org/officeDocument/2006/relationships/hyperlink" Target="http://www.ipieca.org/system/files/uploads/Business_and_human_rights_project_2014_07_screen.pdf" TargetMode="External"/><Relationship Id="rId92" Type="http://schemas.openxmlformats.org/officeDocument/2006/relationships/hyperlink" Target="http://www.americanbar.org/content/dam/aba/administrative/human_rights/hod_midyear_109.authcheckdam.pdf" TargetMode="External"/><Relationship Id="rId93" Type="http://schemas.openxmlformats.org/officeDocument/2006/relationships/hyperlink" Target="http://communities.lawsociety.org.uk/Uploads/i/v/c/BHRAGfinalRecommendations.pdf" TargetMode="External"/><Relationship Id="rId94" Type="http://schemas.openxmlformats.org/officeDocument/2006/relationships/hyperlink" Target="http://www.ibanet.org/Document/Default.aspx?DocumentUid=70D3F1B6-33F8-41AD-866E-4928DAD6E696" TargetMode="External"/><Relationship Id="rId95" Type="http://schemas.openxmlformats.org/officeDocument/2006/relationships/hyperlink" Target="https://www.cips.org/Documents/Qualifications/Unit_Content_Guides/CIPS_ProfDipProcSupp_WEB%20FINAL.pdf" TargetMode="External"/><Relationship Id="rId96" Type="http://schemas.openxmlformats.org/officeDocument/2006/relationships/hyperlink" Target="http://www.equator-principles.com/index.php/ep3" TargetMode="External"/><Relationship Id="rId97" Type="http://schemas.openxmlformats.org/officeDocument/2006/relationships/hyperlink" Target="http://www.unpri.org/" TargetMode="External"/><Relationship Id="rId98" Type="http://schemas.openxmlformats.org/officeDocument/2006/relationships/hyperlink" Target="https://www.knowthechain.org/" TargetMode="External"/><Relationship Id="rId99" Type="http://schemas.openxmlformats.org/officeDocument/2006/relationships/header" Target="header11.xml"/><Relationship Id="rId100" Type="http://schemas.openxmlformats.org/officeDocument/2006/relationships/hyperlink" Target="mailto:copyright@cgma.org" TargetMode="External"/><Relationship Id="rId101" Type="http://schemas.openxmlformats.org/officeDocument/2006/relationships/hyperlink" Target="mailto:yright@cgma.org" TargetMode="External"/><Relationship Id="rId102" Type="http://schemas.openxmlformats.org/officeDocument/2006/relationships/header" Target="header12.xml"/><Relationship Id="rId103" Type="http://schemas.openxmlformats.org/officeDocument/2006/relationships/hyperlink" Target="mailto:johannesburg@cimaglobal.com" TargetMode="External"/><Relationship Id="rId104" Type="http://schemas.openxmlformats.org/officeDocument/2006/relationships/hyperlink" Target="mailto:cima.contact@cimaglobal.com" TargetMode="External"/><Relationship Id="rId105" Type="http://schemas.openxmlformats.org/officeDocument/2006/relationships/hyperlink" Target="mailto:colombo@cimaglobal.com" TargetMode="External"/><Relationship Id="rId106" Type="http://schemas.openxmlformats.org/officeDocument/2006/relationships/hyperlink" Target="mailto:infochina@cimaglobal.com" TargetMode="External"/><Relationship Id="rId107" Type="http://schemas.openxmlformats.org/officeDocument/2006/relationships/hyperlink" Target="mailto:seasia@cimaglobal.com" TargetMode="External"/><Relationship Id="rId108" Type="http://schemas.openxmlformats.org/officeDocument/2006/relationships/image" Target="media/image38.png"/><Relationship Id="rId10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2016-06-17T13:07:22Z</dcterms:created>
  <dcterms:modified xsi:type="dcterms:W3CDTF">2016-06-17T13:07:22Z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2016-06-17T00:00:00Z</vt:filetime>
  </property>
</Properties>
</file>